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D0275D" w14:textId="77777777" w:rsidR="00744997" w:rsidRPr="00505047" w:rsidRDefault="00744997" w:rsidP="00715EB6">
      <w:pPr>
        <w:rPr>
          <w:rFonts w:hAnsi="ＭＳ 明朝"/>
          <w:szCs w:val="21"/>
        </w:rPr>
      </w:pPr>
    </w:p>
    <w:p w14:paraId="508308EE" w14:textId="77777777" w:rsidR="00744997" w:rsidRPr="00505047" w:rsidRDefault="00744997" w:rsidP="00715EB6">
      <w:pPr>
        <w:rPr>
          <w:rFonts w:hAnsi="ＭＳ 明朝"/>
          <w:szCs w:val="21"/>
        </w:rPr>
      </w:pPr>
    </w:p>
    <w:p w14:paraId="4DFA6CC0" w14:textId="77777777" w:rsidR="00715EB6" w:rsidRPr="00505047" w:rsidRDefault="00715EB6" w:rsidP="00715EB6">
      <w:pPr>
        <w:rPr>
          <w:rFonts w:hAnsi="ＭＳ 明朝"/>
          <w:szCs w:val="21"/>
        </w:rPr>
      </w:pPr>
    </w:p>
    <w:p w14:paraId="1B2AD6DF" w14:textId="77777777" w:rsidR="00715EB6" w:rsidRPr="00505047" w:rsidRDefault="00715EB6" w:rsidP="00715EB6">
      <w:pPr>
        <w:rPr>
          <w:rFonts w:hAnsi="ＭＳ 明朝"/>
          <w:szCs w:val="21"/>
        </w:rPr>
      </w:pPr>
    </w:p>
    <w:p w14:paraId="5581E9AD" w14:textId="77777777" w:rsidR="00715EB6" w:rsidRPr="00505047" w:rsidRDefault="00715EB6" w:rsidP="00715EB6">
      <w:pPr>
        <w:rPr>
          <w:rFonts w:hAnsi="ＭＳ 明朝"/>
          <w:szCs w:val="21"/>
        </w:rPr>
      </w:pPr>
    </w:p>
    <w:p w14:paraId="73EE6251" w14:textId="77777777" w:rsidR="00715EB6" w:rsidRPr="00505047" w:rsidRDefault="00715EB6" w:rsidP="00715EB6">
      <w:pPr>
        <w:rPr>
          <w:rFonts w:hAnsi="ＭＳ 明朝"/>
          <w:szCs w:val="21"/>
        </w:rPr>
      </w:pPr>
    </w:p>
    <w:tbl>
      <w:tblPr>
        <w:tblW w:w="0" w:type="auto"/>
        <w:jc w:val="center"/>
        <w:tblBorders>
          <w:top w:val="triple" w:sz="4" w:space="0" w:color="auto"/>
          <w:left w:val="triple" w:sz="4" w:space="0" w:color="auto"/>
          <w:bottom w:val="triple" w:sz="4" w:space="0" w:color="auto"/>
          <w:right w:val="triple" w:sz="4" w:space="0" w:color="auto"/>
        </w:tblBorders>
        <w:tblLook w:val="01E0" w:firstRow="1" w:lastRow="1" w:firstColumn="1" w:lastColumn="1" w:noHBand="0" w:noVBand="0"/>
      </w:tblPr>
      <w:tblGrid>
        <w:gridCol w:w="8309"/>
      </w:tblGrid>
      <w:tr w:rsidR="00715EB6" w:rsidRPr="00505047" w14:paraId="43C68C90" w14:textId="77777777" w:rsidTr="00954605">
        <w:trPr>
          <w:jc w:val="center"/>
        </w:trPr>
        <w:tc>
          <w:tcPr>
            <w:tcW w:w="8309" w:type="dxa"/>
          </w:tcPr>
          <w:p w14:paraId="1B3EC0C7" w14:textId="52A801E1" w:rsidR="00F55826" w:rsidRPr="00505047" w:rsidRDefault="00B147E0" w:rsidP="00715EB6">
            <w:pPr>
              <w:pStyle w:val="af0"/>
              <w:ind w:left="1040" w:hanging="1040"/>
              <w:jc w:val="center"/>
              <w:rPr>
                <w:rFonts w:ascii="ＭＳ ゴシック" w:eastAsia="ＭＳ ゴシック" w:hAnsi="ＭＳ ゴシック" w:cs="ＭＳ ゴシック"/>
                <w:sz w:val="52"/>
                <w:szCs w:val="52"/>
              </w:rPr>
            </w:pPr>
            <w:r w:rsidRPr="00505047">
              <w:rPr>
                <w:rFonts w:ascii="ＭＳ ゴシック" w:eastAsia="ＭＳ ゴシック" w:hAnsi="ＭＳ ゴシック" w:cs="ＭＳ ゴシック" w:hint="eastAsia"/>
                <w:sz w:val="52"/>
                <w:szCs w:val="52"/>
              </w:rPr>
              <w:t>東大阪市営旧上小阪東住宅</w:t>
            </w:r>
          </w:p>
          <w:p w14:paraId="517655CD" w14:textId="77777777" w:rsidR="00715EB6" w:rsidRPr="00505047" w:rsidRDefault="00F55826" w:rsidP="00F55826">
            <w:pPr>
              <w:pStyle w:val="af0"/>
              <w:ind w:left="1040" w:hanging="1040"/>
              <w:jc w:val="center"/>
              <w:rPr>
                <w:rFonts w:ascii="ＭＳ ゴシック" w:eastAsia="ＭＳ ゴシック" w:hAnsi="ＭＳ ゴシック" w:cs="ＭＳ ゴシック"/>
                <w:sz w:val="52"/>
                <w:szCs w:val="52"/>
              </w:rPr>
            </w:pPr>
            <w:r w:rsidRPr="00505047">
              <w:rPr>
                <w:rFonts w:ascii="ＭＳ ゴシック" w:eastAsia="ＭＳ ゴシック" w:hAnsi="ＭＳ ゴシック" w:cs="ＭＳ ゴシック" w:hint="eastAsia"/>
                <w:sz w:val="52"/>
                <w:szCs w:val="52"/>
              </w:rPr>
              <w:t>建替事業</w:t>
            </w:r>
          </w:p>
        </w:tc>
      </w:tr>
    </w:tbl>
    <w:p w14:paraId="330B4A27" w14:textId="77777777" w:rsidR="00715EB6" w:rsidRPr="00505047" w:rsidRDefault="00715EB6" w:rsidP="00715EB6">
      <w:pPr>
        <w:ind w:left="211" w:hanging="211"/>
        <w:rPr>
          <w:rFonts w:hAnsi="ＭＳ 明朝"/>
          <w:b/>
          <w:szCs w:val="21"/>
        </w:rPr>
      </w:pPr>
    </w:p>
    <w:p w14:paraId="53288BD7" w14:textId="77777777" w:rsidR="00715EB6" w:rsidRPr="00505047" w:rsidRDefault="00715EB6" w:rsidP="00715EB6">
      <w:pPr>
        <w:ind w:left="211" w:hanging="211"/>
        <w:rPr>
          <w:rFonts w:hAnsi="ＭＳ 明朝"/>
          <w:b/>
          <w:szCs w:val="21"/>
        </w:rPr>
      </w:pPr>
    </w:p>
    <w:p w14:paraId="5589907E" w14:textId="77777777" w:rsidR="00715EB6" w:rsidRPr="00505047" w:rsidRDefault="0048460C" w:rsidP="00715EB6">
      <w:pPr>
        <w:pStyle w:val="af0"/>
        <w:jc w:val="center"/>
        <w:rPr>
          <w:rFonts w:hAnsi="ＭＳ 明朝" w:cs="ＭＳ ゴシック"/>
          <w:sz w:val="22"/>
        </w:rPr>
      </w:pPr>
      <w:r w:rsidRPr="00505047">
        <w:rPr>
          <w:rFonts w:eastAsia="ＭＳ ゴシック" w:hint="eastAsia"/>
          <w:sz w:val="44"/>
        </w:rPr>
        <w:t>様</w:t>
      </w:r>
      <w:r w:rsidR="00BC346E" w:rsidRPr="00505047">
        <w:rPr>
          <w:rFonts w:eastAsia="ＭＳ ゴシック" w:hint="eastAsia"/>
          <w:sz w:val="44"/>
        </w:rPr>
        <w:t xml:space="preserve">　</w:t>
      </w:r>
      <w:r w:rsidRPr="00505047">
        <w:rPr>
          <w:rFonts w:eastAsia="ＭＳ ゴシック" w:hint="eastAsia"/>
          <w:sz w:val="44"/>
        </w:rPr>
        <w:t>式</w:t>
      </w:r>
      <w:r w:rsidR="00BC346E" w:rsidRPr="00505047">
        <w:rPr>
          <w:rFonts w:eastAsia="ＭＳ ゴシック" w:hint="eastAsia"/>
          <w:sz w:val="44"/>
        </w:rPr>
        <w:t xml:space="preserve">　</w:t>
      </w:r>
      <w:r w:rsidRPr="00505047">
        <w:rPr>
          <w:rFonts w:eastAsia="ＭＳ ゴシック" w:hint="eastAsia"/>
          <w:sz w:val="44"/>
        </w:rPr>
        <w:t>集</w:t>
      </w:r>
    </w:p>
    <w:p w14:paraId="1979265D" w14:textId="77777777" w:rsidR="00715EB6" w:rsidRPr="00505047" w:rsidRDefault="00715EB6" w:rsidP="00715EB6">
      <w:pPr>
        <w:pStyle w:val="af0"/>
        <w:ind w:left="320" w:hanging="320"/>
        <w:rPr>
          <w:rFonts w:ascii="ＭＳ ゴシック" w:eastAsia="ＭＳ ゴシック" w:hAnsi="ＭＳ 明朝" w:cs="ＭＳ ゴシック"/>
        </w:rPr>
      </w:pPr>
    </w:p>
    <w:p w14:paraId="57C18989" w14:textId="77777777" w:rsidR="00776F36" w:rsidRPr="00505047" w:rsidRDefault="00776F36" w:rsidP="00715EB6">
      <w:pPr>
        <w:pStyle w:val="af0"/>
        <w:ind w:left="320" w:hanging="320"/>
        <w:rPr>
          <w:rFonts w:ascii="ＭＳ ゴシック" w:eastAsia="ＭＳ ゴシック" w:hAnsi="ＭＳ 明朝" w:cs="ＭＳ ゴシック"/>
        </w:rPr>
      </w:pPr>
    </w:p>
    <w:p w14:paraId="36C63F1C" w14:textId="77777777" w:rsidR="00776F36" w:rsidRPr="00505047" w:rsidRDefault="00776F36" w:rsidP="00715EB6">
      <w:pPr>
        <w:pStyle w:val="af0"/>
        <w:ind w:left="320" w:hanging="320"/>
        <w:rPr>
          <w:rFonts w:ascii="ＭＳ ゴシック" w:eastAsia="ＭＳ ゴシック" w:hAnsi="ＭＳ 明朝" w:cs="ＭＳ ゴシック"/>
        </w:rPr>
      </w:pPr>
    </w:p>
    <w:p w14:paraId="6E6FF60D" w14:textId="77777777" w:rsidR="00776F36" w:rsidRPr="00505047" w:rsidRDefault="00776F36" w:rsidP="00715EB6">
      <w:pPr>
        <w:pStyle w:val="af0"/>
        <w:ind w:left="320" w:hanging="320"/>
        <w:rPr>
          <w:rFonts w:ascii="ＭＳ ゴシック" w:eastAsia="ＭＳ ゴシック" w:hAnsi="ＭＳ 明朝" w:cs="ＭＳ ゴシック"/>
        </w:rPr>
      </w:pPr>
    </w:p>
    <w:p w14:paraId="583F4B9B" w14:textId="77777777" w:rsidR="00776F36" w:rsidRPr="00505047" w:rsidRDefault="00776F36" w:rsidP="00715EB6">
      <w:pPr>
        <w:pStyle w:val="af0"/>
        <w:ind w:left="320" w:hanging="320"/>
        <w:rPr>
          <w:rFonts w:ascii="ＭＳ ゴシック" w:eastAsia="ＭＳ ゴシック" w:hAnsi="ＭＳ 明朝" w:cs="ＭＳ ゴシック"/>
        </w:rPr>
      </w:pPr>
    </w:p>
    <w:p w14:paraId="0F444EF4" w14:textId="77777777" w:rsidR="00776F36" w:rsidRPr="00505047" w:rsidRDefault="00776F36" w:rsidP="00715EB6">
      <w:pPr>
        <w:pStyle w:val="af0"/>
        <w:ind w:left="320" w:hanging="320"/>
        <w:rPr>
          <w:rFonts w:ascii="ＭＳ ゴシック" w:eastAsia="ＭＳ ゴシック" w:hAnsi="ＭＳ 明朝" w:cs="ＭＳ ゴシック"/>
        </w:rPr>
      </w:pPr>
    </w:p>
    <w:p w14:paraId="4A95B1B8" w14:textId="77777777" w:rsidR="00776F36" w:rsidRPr="00505047" w:rsidRDefault="00776F36" w:rsidP="00715EB6">
      <w:pPr>
        <w:pStyle w:val="af0"/>
        <w:ind w:left="320" w:hanging="320"/>
        <w:rPr>
          <w:rFonts w:ascii="ＭＳ ゴシック" w:eastAsia="ＭＳ ゴシック" w:hAnsi="ＭＳ 明朝" w:cs="ＭＳ ゴシック"/>
        </w:rPr>
      </w:pPr>
    </w:p>
    <w:p w14:paraId="6BCFB9D5" w14:textId="77777777" w:rsidR="00776F36" w:rsidRPr="00505047" w:rsidRDefault="00776F36" w:rsidP="00715EB6">
      <w:pPr>
        <w:pStyle w:val="af0"/>
        <w:ind w:left="320" w:hanging="320"/>
        <w:rPr>
          <w:rFonts w:ascii="ＭＳ ゴシック" w:eastAsia="ＭＳ ゴシック" w:hAnsi="ＭＳ 明朝" w:cs="ＭＳ ゴシック"/>
        </w:rPr>
      </w:pPr>
    </w:p>
    <w:p w14:paraId="1B18FFFD" w14:textId="77777777" w:rsidR="00776F36" w:rsidRPr="00505047" w:rsidRDefault="00776F36" w:rsidP="00715EB6">
      <w:pPr>
        <w:pStyle w:val="af0"/>
        <w:ind w:left="320" w:hanging="320"/>
        <w:rPr>
          <w:rFonts w:ascii="ＭＳ ゴシック" w:eastAsia="ＭＳ ゴシック" w:hAnsi="ＭＳ 明朝" w:cs="ＭＳ ゴシック"/>
        </w:rPr>
      </w:pPr>
    </w:p>
    <w:p w14:paraId="29215E0F" w14:textId="77777777" w:rsidR="00715EB6" w:rsidRPr="00505047" w:rsidRDefault="00715EB6" w:rsidP="00715EB6">
      <w:pPr>
        <w:pStyle w:val="af0"/>
        <w:ind w:left="320" w:hanging="320"/>
        <w:rPr>
          <w:rFonts w:ascii="ＭＳ ゴシック" w:eastAsia="ＭＳ ゴシック" w:hAnsi="ＭＳ 明朝" w:cs="ＭＳ ゴシック"/>
        </w:rPr>
      </w:pPr>
    </w:p>
    <w:p w14:paraId="0022346E" w14:textId="77777777" w:rsidR="00776F36" w:rsidRPr="00505047" w:rsidRDefault="00776F36" w:rsidP="00715EB6">
      <w:pPr>
        <w:pStyle w:val="af0"/>
        <w:ind w:left="320" w:hanging="320"/>
        <w:rPr>
          <w:rFonts w:ascii="ＭＳ ゴシック" w:eastAsia="ＭＳ ゴシック" w:hAnsi="ＭＳ 明朝" w:cs="ＭＳ ゴシック"/>
        </w:rPr>
      </w:pPr>
    </w:p>
    <w:p w14:paraId="3B41FE4F" w14:textId="77777777" w:rsidR="00776F36" w:rsidRPr="00505047" w:rsidRDefault="00776F36" w:rsidP="00715EB6">
      <w:pPr>
        <w:pStyle w:val="af0"/>
        <w:ind w:left="320" w:hanging="320"/>
        <w:rPr>
          <w:rFonts w:ascii="ＭＳ ゴシック" w:eastAsia="ＭＳ ゴシック" w:hAnsi="ＭＳ 明朝" w:cs="ＭＳ ゴシック"/>
        </w:rPr>
      </w:pPr>
    </w:p>
    <w:p w14:paraId="6DC5E5D4" w14:textId="77777777" w:rsidR="00715EB6" w:rsidRPr="00505047" w:rsidRDefault="00715EB6" w:rsidP="00715EB6">
      <w:pPr>
        <w:pStyle w:val="af0"/>
        <w:ind w:left="320" w:hanging="320"/>
        <w:rPr>
          <w:rFonts w:ascii="ＭＳ ゴシック" w:eastAsia="ＭＳ ゴシック" w:hAnsi="ＭＳ 明朝" w:cs="ＭＳ ゴシック"/>
        </w:rPr>
      </w:pPr>
    </w:p>
    <w:p w14:paraId="2E7056E3" w14:textId="77777777" w:rsidR="005A21A0" w:rsidRPr="00505047" w:rsidRDefault="005A21A0" w:rsidP="005A21A0">
      <w:pPr>
        <w:pStyle w:val="af0"/>
        <w:ind w:left="320" w:hanging="320"/>
        <w:rPr>
          <w:rFonts w:ascii="ＭＳ ゴシック" w:eastAsia="ＭＳ ゴシック" w:hAnsi="ＭＳ 明朝" w:cs="ＭＳ ゴシック"/>
        </w:rPr>
      </w:pPr>
    </w:p>
    <w:p w14:paraId="5C0EE907" w14:textId="4218A25B" w:rsidR="00715EB6" w:rsidRPr="00505047" w:rsidRDefault="00715EB6" w:rsidP="00715EB6">
      <w:pPr>
        <w:pStyle w:val="af0"/>
        <w:ind w:left="320" w:hanging="320"/>
        <w:rPr>
          <w:rFonts w:ascii="ＭＳ ゴシック" w:eastAsia="ＭＳ ゴシック" w:hAnsi="ＭＳ 明朝" w:cs="ＭＳ ゴシック"/>
        </w:rPr>
      </w:pPr>
    </w:p>
    <w:p w14:paraId="46195F84" w14:textId="5672185A" w:rsidR="00074D88" w:rsidRPr="00505047" w:rsidRDefault="00074D88" w:rsidP="00715EB6">
      <w:pPr>
        <w:pStyle w:val="af0"/>
        <w:ind w:left="320" w:hanging="320"/>
        <w:rPr>
          <w:rFonts w:ascii="ＭＳ ゴシック" w:eastAsia="ＭＳ ゴシック" w:hAnsi="ＭＳ 明朝" w:cs="ＭＳ ゴシック"/>
        </w:rPr>
      </w:pPr>
    </w:p>
    <w:p w14:paraId="721D26E2" w14:textId="77777777" w:rsidR="00074D88" w:rsidRPr="00505047" w:rsidRDefault="00074D88" w:rsidP="00715EB6">
      <w:pPr>
        <w:pStyle w:val="af0"/>
        <w:ind w:left="320" w:hanging="320"/>
        <w:rPr>
          <w:rFonts w:ascii="ＭＳ ゴシック" w:eastAsia="ＭＳ ゴシック" w:hAnsi="ＭＳ 明朝" w:cs="ＭＳ ゴシック"/>
        </w:rPr>
      </w:pPr>
    </w:p>
    <w:p w14:paraId="6669DEAF" w14:textId="77777777" w:rsidR="00715EB6" w:rsidRPr="00505047" w:rsidRDefault="00715EB6" w:rsidP="00715EB6">
      <w:pPr>
        <w:pStyle w:val="af0"/>
        <w:ind w:left="320" w:hanging="320"/>
        <w:rPr>
          <w:rFonts w:ascii="ＭＳ ゴシック" w:eastAsia="ＭＳ ゴシック" w:hAnsi="ＭＳ 明朝" w:cs="ＭＳ ゴシック"/>
        </w:rPr>
      </w:pPr>
    </w:p>
    <w:p w14:paraId="0690BB71" w14:textId="43538B4C" w:rsidR="00715EB6" w:rsidRPr="00505047" w:rsidRDefault="003F6BA3" w:rsidP="00715EB6">
      <w:pPr>
        <w:pStyle w:val="af0"/>
        <w:ind w:left="320" w:hanging="320"/>
        <w:jc w:val="center"/>
        <w:rPr>
          <w:rFonts w:ascii="ＭＳ ゴシック" w:eastAsia="ＭＳ ゴシック" w:hAnsi="ＭＳ 明朝" w:cs="ＭＳ ゴシック"/>
          <w:sz w:val="32"/>
          <w:szCs w:val="32"/>
        </w:rPr>
      </w:pPr>
      <w:r w:rsidRPr="00505047">
        <w:rPr>
          <w:rFonts w:ascii="ＭＳ ゴシック" w:eastAsia="ＭＳ ゴシック" w:hAnsi="ＭＳ 明朝" w:cs="ＭＳ ゴシック" w:hint="eastAsia"/>
          <w:sz w:val="32"/>
          <w:szCs w:val="32"/>
        </w:rPr>
        <w:t>令和</w:t>
      </w:r>
      <w:r w:rsidR="005A21A0" w:rsidRPr="00505047">
        <w:rPr>
          <w:rFonts w:ascii="ＭＳ ゴシック" w:eastAsia="ＭＳ ゴシック" w:hAnsi="ＭＳ 明朝" w:cs="ＭＳ ゴシック" w:hint="eastAsia"/>
          <w:sz w:val="32"/>
          <w:szCs w:val="32"/>
        </w:rPr>
        <w:t>３</w:t>
      </w:r>
      <w:r w:rsidR="00E110CF" w:rsidRPr="00505047">
        <w:rPr>
          <w:rFonts w:ascii="ＭＳ ゴシック" w:eastAsia="ＭＳ ゴシック" w:hAnsi="ＭＳ 明朝" w:cs="ＭＳ ゴシック" w:hint="eastAsia"/>
          <w:sz w:val="32"/>
          <w:szCs w:val="32"/>
        </w:rPr>
        <w:t>年</w:t>
      </w:r>
      <w:r w:rsidR="00F03E8B" w:rsidRPr="00505047">
        <w:rPr>
          <w:rFonts w:ascii="ＭＳ ゴシック" w:eastAsia="ＭＳ ゴシック" w:hAnsi="ＭＳ 明朝" w:cs="ＭＳ ゴシック" w:hint="eastAsia"/>
          <w:sz w:val="32"/>
          <w:szCs w:val="32"/>
        </w:rPr>
        <w:t>５</w:t>
      </w:r>
      <w:r w:rsidR="00715EB6" w:rsidRPr="00505047">
        <w:rPr>
          <w:rFonts w:ascii="ＭＳ ゴシック" w:eastAsia="ＭＳ ゴシック" w:hAnsi="ＭＳ 明朝" w:cs="ＭＳ ゴシック" w:hint="eastAsia"/>
          <w:sz w:val="32"/>
          <w:szCs w:val="32"/>
        </w:rPr>
        <w:t>月</w:t>
      </w:r>
      <w:r w:rsidR="00D57B7E" w:rsidRPr="00505047">
        <w:rPr>
          <w:rFonts w:ascii="ＭＳ ゴシック" w:eastAsia="ＭＳ ゴシック" w:hAnsi="ＭＳ 明朝" w:cs="ＭＳ ゴシック" w:hint="eastAsia"/>
          <w:sz w:val="32"/>
          <w:szCs w:val="32"/>
        </w:rPr>
        <w:t>1</w:t>
      </w:r>
      <w:r w:rsidR="00D57B7E" w:rsidRPr="00505047">
        <w:rPr>
          <w:rFonts w:ascii="ＭＳ ゴシック" w:eastAsia="ＭＳ ゴシック" w:hAnsi="ＭＳ 明朝" w:cs="ＭＳ ゴシック"/>
          <w:sz w:val="32"/>
          <w:szCs w:val="32"/>
        </w:rPr>
        <w:t>0</w:t>
      </w:r>
      <w:r w:rsidR="00715EB6" w:rsidRPr="00505047">
        <w:rPr>
          <w:rFonts w:ascii="ＭＳ ゴシック" w:eastAsia="ＭＳ ゴシック" w:hAnsi="ＭＳ 明朝" w:cs="ＭＳ ゴシック" w:hint="eastAsia"/>
          <w:sz w:val="32"/>
          <w:szCs w:val="32"/>
        </w:rPr>
        <w:t>日</w:t>
      </w:r>
    </w:p>
    <w:p w14:paraId="797385AF" w14:textId="77777777" w:rsidR="00715EB6" w:rsidRPr="00505047" w:rsidRDefault="00F55826" w:rsidP="00715EB6">
      <w:pPr>
        <w:pStyle w:val="af0"/>
        <w:ind w:left="480" w:hanging="480"/>
        <w:jc w:val="center"/>
        <w:rPr>
          <w:rFonts w:hAnsi="ＭＳ 明朝" w:cs="ＭＳ ゴシック"/>
          <w:sz w:val="48"/>
          <w:szCs w:val="48"/>
        </w:rPr>
      </w:pPr>
      <w:r w:rsidRPr="00505047">
        <w:rPr>
          <w:rFonts w:ascii="ＭＳ ゴシック" w:eastAsia="ＭＳ ゴシック" w:hAnsi="ＭＳ 明朝" w:cs="ＭＳ ゴシック" w:hint="eastAsia"/>
          <w:sz w:val="48"/>
          <w:szCs w:val="48"/>
        </w:rPr>
        <w:t>東大阪市</w:t>
      </w:r>
    </w:p>
    <w:p w14:paraId="5FDC8E26" w14:textId="77777777" w:rsidR="007529C8" w:rsidRPr="00505047" w:rsidRDefault="007529C8" w:rsidP="007529C8">
      <w:pPr>
        <w:pStyle w:val="af0"/>
        <w:rPr>
          <w:rFonts w:hAnsi="ＭＳ 明朝" w:cs="ＭＳ ゴシック"/>
        </w:rPr>
      </w:pPr>
    </w:p>
    <w:p w14:paraId="2B462026" w14:textId="77777777" w:rsidR="0093587B" w:rsidRPr="00505047" w:rsidRDefault="0093587B" w:rsidP="007529C8">
      <w:pPr>
        <w:pStyle w:val="af0"/>
        <w:rPr>
          <w:rFonts w:hAnsi="ＭＳ 明朝" w:cs="ＭＳ ゴシック"/>
        </w:rPr>
      </w:pPr>
    </w:p>
    <w:p w14:paraId="3C4C0B33" w14:textId="77777777" w:rsidR="007529C8" w:rsidRPr="00505047" w:rsidRDefault="007529C8" w:rsidP="007529C8">
      <w:pPr>
        <w:pStyle w:val="af0"/>
        <w:rPr>
          <w:rFonts w:hAnsi="ＭＳ 明朝" w:cs="ＭＳ ゴシック"/>
        </w:rPr>
      </w:pPr>
    </w:p>
    <w:p w14:paraId="4C56829C" w14:textId="77777777" w:rsidR="0093587B" w:rsidRPr="00505047" w:rsidRDefault="0093587B">
      <w:pPr>
        <w:ind w:firstLine="240"/>
        <w:jc w:val="center"/>
        <w:rPr>
          <w:rFonts w:hAnsi="ＭＳ 明朝"/>
          <w:sz w:val="24"/>
        </w:rPr>
        <w:sectPr w:rsidR="0093587B" w:rsidRPr="00505047" w:rsidSect="0028027D">
          <w:headerReference w:type="default" r:id="rId8"/>
          <w:footerReference w:type="even" r:id="rId9"/>
          <w:pgSz w:w="11906" w:h="16838" w:code="9"/>
          <w:pgMar w:top="1134" w:right="1418" w:bottom="1134" w:left="1418" w:header="454" w:footer="454" w:gutter="0"/>
          <w:cols w:space="425"/>
          <w:docGrid w:type="lines" w:linePitch="360"/>
        </w:sectPr>
      </w:pPr>
    </w:p>
    <w:p w14:paraId="2DDD87C5" w14:textId="77777777" w:rsidR="00052685" w:rsidRPr="00505047" w:rsidRDefault="00052685">
      <w:pPr>
        <w:ind w:firstLine="240"/>
        <w:jc w:val="center"/>
        <w:rPr>
          <w:rFonts w:hAnsi="ＭＳ 明朝"/>
          <w:sz w:val="24"/>
        </w:rPr>
      </w:pPr>
      <w:r w:rsidRPr="00505047">
        <w:rPr>
          <w:rFonts w:hAnsi="ＭＳ 明朝" w:hint="eastAsia"/>
          <w:sz w:val="24"/>
        </w:rPr>
        <w:lastRenderedPageBreak/>
        <w:t>－　目次　－</w:t>
      </w:r>
    </w:p>
    <w:p w14:paraId="26AE5607" w14:textId="77777777" w:rsidR="00102F1D" w:rsidRPr="00505047" w:rsidRDefault="00102F1D">
      <w:pPr>
        <w:ind w:firstLine="240"/>
        <w:jc w:val="center"/>
        <w:rPr>
          <w:rFonts w:hAnsi="ＭＳ 明朝"/>
          <w:sz w:val="24"/>
        </w:rPr>
      </w:pPr>
    </w:p>
    <w:p w14:paraId="745CE731" w14:textId="56671810" w:rsidR="00B470DE" w:rsidRPr="00505047" w:rsidRDefault="007C13AF">
      <w:pPr>
        <w:pStyle w:val="12"/>
        <w:tabs>
          <w:tab w:val="right" w:leader="dot" w:pos="9060"/>
        </w:tabs>
        <w:rPr>
          <w:rFonts w:asciiTheme="minorHAnsi" w:eastAsiaTheme="minorEastAsia" w:hAnsiTheme="minorHAnsi" w:cstheme="minorBidi"/>
          <w:bCs w:val="0"/>
          <w:caps w:val="0"/>
          <w:noProof/>
          <w:szCs w:val="22"/>
        </w:rPr>
      </w:pPr>
      <w:r w:rsidRPr="00505047">
        <w:rPr>
          <w:rFonts w:eastAsia="ＭＳ 明朝" w:hAnsi="ＭＳ 明朝"/>
        </w:rPr>
        <w:fldChar w:fldCharType="begin"/>
      </w:r>
      <w:r w:rsidR="00676F23" w:rsidRPr="00505047">
        <w:rPr>
          <w:rFonts w:eastAsia="ＭＳ 明朝" w:hAnsi="ＭＳ 明朝"/>
        </w:rPr>
        <w:instrText xml:space="preserve"> TOC \o "1-2" \h \z \u </w:instrText>
      </w:r>
      <w:r w:rsidRPr="00505047">
        <w:rPr>
          <w:rFonts w:eastAsia="ＭＳ 明朝" w:hAnsi="ＭＳ 明朝"/>
        </w:rPr>
        <w:fldChar w:fldCharType="separate"/>
      </w:r>
      <w:hyperlink w:anchor="_Toc69721861" w:history="1">
        <w:r w:rsidR="00B470DE" w:rsidRPr="00505047">
          <w:rPr>
            <w:rStyle w:val="afa"/>
            <w:noProof/>
            <w:color w:val="auto"/>
          </w:rPr>
          <w:t>第１　第一次審査（資格審査及び実績審査）に関わる様式集</w:t>
        </w:r>
        <w:r w:rsidR="00B470DE" w:rsidRPr="00505047">
          <w:rPr>
            <w:noProof/>
            <w:webHidden/>
          </w:rPr>
          <w:tab/>
        </w:r>
        <w:r w:rsidR="00B470DE" w:rsidRPr="00505047">
          <w:rPr>
            <w:noProof/>
            <w:webHidden/>
          </w:rPr>
          <w:fldChar w:fldCharType="begin"/>
        </w:r>
        <w:r w:rsidR="00B470DE" w:rsidRPr="00505047">
          <w:rPr>
            <w:noProof/>
            <w:webHidden/>
          </w:rPr>
          <w:instrText xml:space="preserve"> PAGEREF _Toc69721861 \h </w:instrText>
        </w:r>
        <w:r w:rsidR="00B470DE" w:rsidRPr="00505047">
          <w:rPr>
            <w:noProof/>
            <w:webHidden/>
          </w:rPr>
        </w:r>
        <w:r w:rsidR="00B470DE" w:rsidRPr="00505047">
          <w:rPr>
            <w:noProof/>
            <w:webHidden/>
          </w:rPr>
          <w:fldChar w:fldCharType="separate"/>
        </w:r>
        <w:r w:rsidR="00AD405B" w:rsidRPr="00505047">
          <w:rPr>
            <w:noProof/>
            <w:webHidden/>
          </w:rPr>
          <w:t>1</w:t>
        </w:r>
        <w:r w:rsidR="00B470DE" w:rsidRPr="00505047">
          <w:rPr>
            <w:noProof/>
            <w:webHidden/>
          </w:rPr>
          <w:fldChar w:fldCharType="end"/>
        </w:r>
      </w:hyperlink>
    </w:p>
    <w:p w14:paraId="2B1E404F" w14:textId="7A234A84" w:rsidR="00B470DE" w:rsidRPr="00505047" w:rsidRDefault="008F346B">
      <w:pPr>
        <w:pStyle w:val="22"/>
        <w:rPr>
          <w:rFonts w:asciiTheme="minorHAnsi" w:hAnsiTheme="minorHAnsi" w:cstheme="minorBidi"/>
          <w:smallCaps w:val="0"/>
          <w:szCs w:val="22"/>
        </w:rPr>
      </w:pPr>
      <w:hyperlink w:anchor="_Toc69721862" w:history="1">
        <w:r w:rsidR="00B470DE" w:rsidRPr="00505047">
          <w:rPr>
            <w:rStyle w:val="afa"/>
            <w:color w:val="auto"/>
          </w:rPr>
          <w:t>様式１－１　提出書類一覧表</w:t>
        </w:r>
        <w:r w:rsidR="00B470DE" w:rsidRPr="00505047">
          <w:rPr>
            <w:webHidden/>
          </w:rPr>
          <w:tab/>
        </w:r>
        <w:r w:rsidR="00B470DE" w:rsidRPr="00505047">
          <w:rPr>
            <w:webHidden/>
          </w:rPr>
          <w:fldChar w:fldCharType="begin"/>
        </w:r>
        <w:r w:rsidR="00B470DE" w:rsidRPr="00505047">
          <w:rPr>
            <w:webHidden/>
          </w:rPr>
          <w:instrText xml:space="preserve"> PAGEREF _Toc69721862 \h </w:instrText>
        </w:r>
        <w:r w:rsidR="00B470DE" w:rsidRPr="00505047">
          <w:rPr>
            <w:webHidden/>
          </w:rPr>
        </w:r>
        <w:r w:rsidR="00B470DE" w:rsidRPr="00505047">
          <w:rPr>
            <w:webHidden/>
          </w:rPr>
          <w:fldChar w:fldCharType="separate"/>
        </w:r>
        <w:r w:rsidR="00AD405B" w:rsidRPr="00505047">
          <w:rPr>
            <w:webHidden/>
          </w:rPr>
          <w:t>2</w:t>
        </w:r>
        <w:r w:rsidR="00B470DE" w:rsidRPr="00505047">
          <w:rPr>
            <w:webHidden/>
          </w:rPr>
          <w:fldChar w:fldCharType="end"/>
        </w:r>
      </w:hyperlink>
    </w:p>
    <w:p w14:paraId="4295D3C4" w14:textId="1BF01694" w:rsidR="00B470DE" w:rsidRPr="00505047" w:rsidRDefault="008F346B">
      <w:pPr>
        <w:pStyle w:val="22"/>
        <w:rPr>
          <w:rFonts w:asciiTheme="minorHAnsi" w:hAnsiTheme="minorHAnsi" w:cstheme="minorBidi"/>
          <w:smallCaps w:val="0"/>
          <w:szCs w:val="22"/>
        </w:rPr>
      </w:pPr>
      <w:hyperlink w:anchor="_Toc69721863" w:history="1">
        <w:r w:rsidR="00B470DE" w:rsidRPr="00505047">
          <w:rPr>
            <w:rStyle w:val="afa"/>
            <w:color w:val="auto"/>
          </w:rPr>
          <w:t>様式１－２　入札参加表明書</w:t>
        </w:r>
        <w:r w:rsidR="00B470DE" w:rsidRPr="00505047">
          <w:rPr>
            <w:webHidden/>
          </w:rPr>
          <w:tab/>
        </w:r>
        <w:r w:rsidR="00B470DE" w:rsidRPr="00505047">
          <w:rPr>
            <w:webHidden/>
          </w:rPr>
          <w:fldChar w:fldCharType="begin"/>
        </w:r>
        <w:r w:rsidR="00B470DE" w:rsidRPr="00505047">
          <w:rPr>
            <w:webHidden/>
          </w:rPr>
          <w:instrText xml:space="preserve"> PAGEREF _Toc69721863 \h </w:instrText>
        </w:r>
        <w:r w:rsidR="00B470DE" w:rsidRPr="00505047">
          <w:rPr>
            <w:webHidden/>
          </w:rPr>
        </w:r>
        <w:r w:rsidR="00B470DE" w:rsidRPr="00505047">
          <w:rPr>
            <w:webHidden/>
          </w:rPr>
          <w:fldChar w:fldCharType="separate"/>
        </w:r>
        <w:r w:rsidR="00AD405B" w:rsidRPr="00505047">
          <w:rPr>
            <w:webHidden/>
          </w:rPr>
          <w:t>3</w:t>
        </w:r>
        <w:r w:rsidR="00B470DE" w:rsidRPr="00505047">
          <w:rPr>
            <w:webHidden/>
          </w:rPr>
          <w:fldChar w:fldCharType="end"/>
        </w:r>
      </w:hyperlink>
    </w:p>
    <w:p w14:paraId="08E9E178" w14:textId="3D1B0861" w:rsidR="00B470DE" w:rsidRPr="00505047" w:rsidRDefault="008F346B">
      <w:pPr>
        <w:pStyle w:val="22"/>
        <w:rPr>
          <w:rFonts w:asciiTheme="minorHAnsi" w:hAnsiTheme="minorHAnsi" w:cstheme="minorBidi"/>
          <w:smallCaps w:val="0"/>
          <w:szCs w:val="22"/>
        </w:rPr>
      </w:pPr>
      <w:hyperlink w:anchor="_Toc69721864" w:history="1">
        <w:r w:rsidR="00B470DE" w:rsidRPr="00505047">
          <w:rPr>
            <w:rStyle w:val="afa"/>
            <w:color w:val="auto"/>
          </w:rPr>
          <w:t>様式１－３　入札参加資格確認審査申請書</w:t>
        </w:r>
        <w:r w:rsidR="00B470DE" w:rsidRPr="00505047">
          <w:rPr>
            <w:webHidden/>
          </w:rPr>
          <w:tab/>
        </w:r>
        <w:r w:rsidR="00B470DE" w:rsidRPr="00505047">
          <w:rPr>
            <w:webHidden/>
          </w:rPr>
          <w:fldChar w:fldCharType="begin"/>
        </w:r>
        <w:r w:rsidR="00B470DE" w:rsidRPr="00505047">
          <w:rPr>
            <w:webHidden/>
          </w:rPr>
          <w:instrText xml:space="preserve"> PAGEREF _Toc69721864 \h </w:instrText>
        </w:r>
        <w:r w:rsidR="00B470DE" w:rsidRPr="00505047">
          <w:rPr>
            <w:webHidden/>
          </w:rPr>
        </w:r>
        <w:r w:rsidR="00B470DE" w:rsidRPr="00505047">
          <w:rPr>
            <w:webHidden/>
          </w:rPr>
          <w:fldChar w:fldCharType="separate"/>
        </w:r>
        <w:r w:rsidR="00AD405B" w:rsidRPr="00505047">
          <w:rPr>
            <w:webHidden/>
          </w:rPr>
          <w:t>4</w:t>
        </w:r>
        <w:r w:rsidR="00B470DE" w:rsidRPr="00505047">
          <w:rPr>
            <w:webHidden/>
          </w:rPr>
          <w:fldChar w:fldCharType="end"/>
        </w:r>
      </w:hyperlink>
    </w:p>
    <w:p w14:paraId="0F7B7537" w14:textId="699FC96A" w:rsidR="00B470DE" w:rsidRPr="00505047" w:rsidRDefault="008F346B">
      <w:pPr>
        <w:pStyle w:val="22"/>
        <w:rPr>
          <w:rFonts w:asciiTheme="minorHAnsi" w:hAnsiTheme="minorHAnsi" w:cstheme="minorBidi"/>
          <w:smallCaps w:val="0"/>
          <w:szCs w:val="22"/>
        </w:rPr>
      </w:pPr>
      <w:hyperlink w:anchor="_Toc69721865" w:history="1">
        <w:r w:rsidR="00B470DE" w:rsidRPr="00505047">
          <w:rPr>
            <w:rStyle w:val="afa"/>
            <w:color w:val="auto"/>
          </w:rPr>
          <w:t>様式１－４　構成企業一覧表</w:t>
        </w:r>
        <w:r w:rsidR="00B470DE" w:rsidRPr="00505047">
          <w:rPr>
            <w:webHidden/>
          </w:rPr>
          <w:tab/>
        </w:r>
        <w:r w:rsidR="00B470DE" w:rsidRPr="00505047">
          <w:rPr>
            <w:webHidden/>
          </w:rPr>
          <w:fldChar w:fldCharType="begin"/>
        </w:r>
        <w:r w:rsidR="00B470DE" w:rsidRPr="00505047">
          <w:rPr>
            <w:webHidden/>
          </w:rPr>
          <w:instrText xml:space="preserve"> PAGEREF _Toc69721865 \h </w:instrText>
        </w:r>
        <w:r w:rsidR="00B470DE" w:rsidRPr="00505047">
          <w:rPr>
            <w:webHidden/>
          </w:rPr>
        </w:r>
        <w:r w:rsidR="00B470DE" w:rsidRPr="00505047">
          <w:rPr>
            <w:webHidden/>
          </w:rPr>
          <w:fldChar w:fldCharType="separate"/>
        </w:r>
        <w:r w:rsidR="00AD405B" w:rsidRPr="00505047">
          <w:rPr>
            <w:webHidden/>
          </w:rPr>
          <w:t>5</w:t>
        </w:r>
        <w:r w:rsidR="00B470DE" w:rsidRPr="00505047">
          <w:rPr>
            <w:webHidden/>
          </w:rPr>
          <w:fldChar w:fldCharType="end"/>
        </w:r>
      </w:hyperlink>
    </w:p>
    <w:p w14:paraId="0E4C7070" w14:textId="16299B0C" w:rsidR="00B470DE" w:rsidRPr="00505047" w:rsidRDefault="008F346B">
      <w:pPr>
        <w:pStyle w:val="22"/>
        <w:rPr>
          <w:rFonts w:asciiTheme="minorHAnsi" w:hAnsiTheme="minorHAnsi" w:cstheme="minorBidi"/>
          <w:smallCaps w:val="0"/>
          <w:szCs w:val="22"/>
        </w:rPr>
      </w:pPr>
      <w:hyperlink w:anchor="_Toc69721866" w:history="1">
        <w:r w:rsidR="00B470DE" w:rsidRPr="00505047">
          <w:rPr>
            <w:rStyle w:val="afa"/>
            <w:color w:val="auto"/>
          </w:rPr>
          <w:t>様式１－５　委任状</w:t>
        </w:r>
        <w:r w:rsidR="00B470DE" w:rsidRPr="00505047">
          <w:rPr>
            <w:webHidden/>
          </w:rPr>
          <w:tab/>
        </w:r>
        <w:r w:rsidR="00B470DE" w:rsidRPr="00505047">
          <w:rPr>
            <w:webHidden/>
          </w:rPr>
          <w:fldChar w:fldCharType="begin"/>
        </w:r>
        <w:r w:rsidR="00B470DE" w:rsidRPr="00505047">
          <w:rPr>
            <w:webHidden/>
          </w:rPr>
          <w:instrText xml:space="preserve"> PAGEREF _Toc69721866 \h </w:instrText>
        </w:r>
        <w:r w:rsidR="00B470DE" w:rsidRPr="00505047">
          <w:rPr>
            <w:webHidden/>
          </w:rPr>
        </w:r>
        <w:r w:rsidR="00B470DE" w:rsidRPr="00505047">
          <w:rPr>
            <w:webHidden/>
          </w:rPr>
          <w:fldChar w:fldCharType="separate"/>
        </w:r>
        <w:r w:rsidR="00AD405B" w:rsidRPr="00505047">
          <w:rPr>
            <w:webHidden/>
          </w:rPr>
          <w:t>8</w:t>
        </w:r>
        <w:r w:rsidR="00B470DE" w:rsidRPr="00505047">
          <w:rPr>
            <w:webHidden/>
          </w:rPr>
          <w:fldChar w:fldCharType="end"/>
        </w:r>
      </w:hyperlink>
    </w:p>
    <w:p w14:paraId="258227AB" w14:textId="5D83A9F3" w:rsidR="00B470DE" w:rsidRPr="00505047" w:rsidRDefault="008F346B">
      <w:pPr>
        <w:pStyle w:val="22"/>
        <w:rPr>
          <w:rFonts w:asciiTheme="minorHAnsi" w:hAnsiTheme="minorHAnsi" w:cstheme="minorBidi"/>
          <w:smallCaps w:val="0"/>
          <w:szCs w:val="22"/>
        </w:rPr>
      </w:pPr>
      <w:hyperlink w:anchor="_Toc69721867" w:history="1">
        <w:r w:rsidR="00B470DE" w:rsidRPr="00505047">
          <w:rPr>
            <w:rStyle w:val="afa"/>
            <w:color w:val="auto"/>
          </w:rPr>
          <w:t>様式１－６　設計企業に関する資格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_Toc69721867 \h </w:instrText>
        </w:r>
        <w:r w:rsidR="00B470DE" w:rsidRPr="00505047">
          <w:rPr>
            <w:webHidden/>
          </w:rPr>
        </w:r>
        <w:r w:rsidR="00B470DE" w:rsidRPr="00505047">
          <w:rPr>
            <w:webHidden/>
          </w:rPr>
          <w:fldChar w:fldCharType="separate"/>
        </w:r>
        <w:r w:rsidR="00AD405B" w:rsidRPr="00505047">
          <w:rPr>
            <w:webHidden/>
          </w:rPr>
          <w:t>9</w:t>
        </w:r>
        <w:r w:rsidR="00B470DE" w:rsidRPr="00505047">
          <w:rPr>
            <w:webHidden/>
          </w:rPr>
          <w:fldChar w:fldCharType="end"/>
        </w:r>
      </w:hyperlink>
    </w:p>
    <w:p w14:paraId="0D38A0B1" w14:textId="06727033" w:rsidR="00B470DE" w:rsidRPr="00505047" w:rsidRDefault="008F346B">
      <w:pPr>
        <w:pStyle w:val="22"/>
        <w:rPr>
          <w:rFonts w:asciiTheme="minorHAnsi" w:hAnsiTheme="minorHAnsi" w:cstheme="minorBidi"/>
          <w:smallCaps w:val="0"/>
          <w:szCs w:val="22"/>
        </w:rPr>
      </w:pPr>
      <w:hyperlink w:anchor="_Toc69721868" w:history="1">
        <w:r w:rsidR="00B470DE" w:rsidRPr="00505047">
          <w:rPr>
            <w:rStyle w:val="afa"/>
            <w:color w:val="auto"/>
          </w:rPr>
          <w:t>様式１－７　建設企業に関する資格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_Toc69721868 \h </w:instrText>
        </w:r>
        <w:r w:rsidR="00B470DE" w:rsidRPr="00505047">
          <w:rPr>
            <w:webHidden/>
          </w:rPr>
        </w:r>
        <w:r w:rsidR="00B470DE" w:rsidRPr="00505047">
          <w:rPr>
            <w:webHidden/>
          </w:rPr>
          <w:fldChar w:fldCharType="separate"/>
        </w:r>
        <w:r w:rsidR="00AD405B" w:rsidRPr="00505047">
          <w:rPr>
            <w:webHidden/>
          </w:rPr>
          <w:t>11</w:t>
        </w:r>
        <w:r w:rsidR="00B470DE" w:rsidRPr="00505047">
          <w:rPr>
            <w:webHidden/>
          </w:rPr>
          <w:fldChar w:fldCharType="end"/>
        </w:r>
      </w:hyperlink>
    </w:p>
    <w:p w14:paraId="50796A69" w14:textId="12B783CA" w:rsidR="00B470DE" w:rsidRPr="00505047" w:rsidRDefault="008F346B">
      <w:pPr>
        <w:pStyle w:val="22"/>
        <w:rPr>
          <w:rFonts w:asciiTheme="minorHAnsi" w:hAnsiTheme="minorHAnsi" w:cstheme="minorBidi"/>
          <w:smallCaps w:val="0"/>
          <w:szCs w:val="22"/>
        </w:rPr>
      </w:pPr>
      <w:hyperlink w:anchor="_Toc69721869" w:history="1">
        <w:r w:rsidR="00B470DE" w:rsidRPr="00505047">
          <w:rPr>
            <w:rStyle w:val="afa"/>
            <w:color w:val="auto"/>
          </w:rPr>
          <w:t>様式１－８　工事実績調書</w:t>
        </w:r>
        <w:r w:rsidR="00B470DE" w:rsidRPr="00505047">
          <w:rPr>
            <w:webHidden/>
          </w:rPr>
          <w:tab/>
        </w:r>
        <w:r w:rsidR="00B470DE" w:rsidRPr="00505047">
          <w:rPr>
            <w:webHidden/>
          </w:rPr>
          <w:fldChar w:fldCharType="begin"/>
        </w:r>
        <w:r w:rsidR="00B470DE" w:rsidRPr="00505047">
          <w:rPr>
            <w:webHidden/>
          </w:rPr>
          <w:instrText xml:space="preserve"> PAGEREF _Toc69721869 \h </w:instrText>
        </w:r>
        <w:r w:rsidR="00B470DE" w:rsidRPr="00505047">
          <w:rPr>
            <w:webHidden/>
          </w:rPr>
        </w:r>
        <w:r w:rsidR="00B470DE" w:rsidRPr="00505047">
          <w:rPr>
            <w:webHidden/>
          </w:rPr>
          <w:fldChar w:fldCharType="separate"/>
        </w:r>
        <w:r w:rsidR="00AD405B" w:rsidRPr="00505047">
          <w:rPr>
            <w:webHidden/>
          </w:rPr>
          <w:t>13</w:t>
        </w:r>
        <w:r w:rsidR="00B470DE" w:rsidRPr="00505047">
          <w:rPr>
            <w:webHidden/>
          </w:rPr>
          <w:fldChar w:fldCharType="end"/>
        </w:r>
      </w:hyperlink>
    </w:p>
    <w:p w14:paraId="5CF41C41" w14:textId="4601F59C" w:rsidR="00B470DE" w:rsidRPr="00505047" w:rsidRDefault="008F346B">
      <w:pPr>
        <w:pStyle w:val="22"/>
        <w:rPr>
          <w:rFonts w:cstheme="minorBidi"/>
          <w:smallCaps w:val="0"/>
          <w:szCs w:val="22"/>
        </w:rPr>
      </w:pPr>
      <w:hyperlink w:anchor="_Toc69721870" w:history="1">
        <w:r w:rsidR="00B470DE" w:rsidRPr="00505047">
          <w:rPr>
            <w:rStyle w:val="afa"/>
            <w:color w:val="auto"/>
          </w:rPr>
          <w:t>様式１－９　工事施工証明書</w:t>
        </w:r>
        <w:r w:rsidR="00B470DE" w:rsidRPr="00505047">
          <w:rPr>
            <w:webHidden/>
          </w:rPr>
          <w:tab/>
        </w:r>
        <w:r w:rsidR="00B470DE" w:rsidRPr="00505047">
          <w:rPr>
            <w:webHidden/>
          </w:rPr>
          <w:fldChar w:fldCharType="begin"/>
        </w:r>
        <w:r w:rsidR="00B470DE" w:rsidRPr="00505047">
          <w:rPr>
            <w:webHidden/>
          </w:rPr>
          <w:instrText xml:space="preserve"> PAGEREF _Toc69721870 \h </w:instrText>
        </w:r>
        <w:r w:rsidR="00B470DE" w:rsidRPr="00505047">
          <w:rPr>
            <w:webHidden/>
          </w:rPr>
        </w:r>
        <w:r w:rsidR="00B470DE" w:rsidRPr="00505047">
          <w:rPr>
            <w:webHidden/>
          </w:rPr>
          <w:fldChar w:fldCharType="separate"/>
        </w:r>
        <w:r w:rsidR="00AD405B" w:rsidRPr="00505047">
          <w:rPr>
            <w:webHidden/>
          </w:rPr>
          <w:t>14</w:t>
        </w:r>
        <w:r w:rsidR="00B470DE" w:rsidRPr="00505047">
          <w:rPr>
            <w:webHidden/>
          </w:rPr>
          <w:fldChar w:fldCharType="end"/>
        </w:r>
      </w:hyperlink>
    </w:p>
    <w:p w14:paraId="1BECC8DA" w14:textId="0D63D5DA" w:rsidR="00B470DE" w:rsidRPr="00505047" w:rsidRDefault="008F346B">
      <w:pPr>
        <w:pStyle w:val="22"/>
        <w:rPr>
          <w:rFonts w:cstheme="minorBidi"/>
          <w:smallCaps w:val="0"/>
          <w:szCs w:val="22"/>
        </w:rPr>
      </w:pPr>
      <w:hyperlink w:anchor="_Toc69721871" w:history="1">
        <w:r w:rsidR="00B470DE" w:rsidRPr="00505047">
          <w:rPr>
            <w:rStyle w:val="afa"/>
            <w:color w:val="auto"/>
          </w:rPr>
          <w:t>様式１－10　工事監理企業に関する資格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_Toc69721871 \h </w:instrText>
        </w:r>
        <w:r w:rsidR="00B470DE" w:rsidRPr="00505047">
          <w:rPr>
            <w:webHidden/>
          </w:rPr>
        </w:r>
        <w:r w:rsidR="00B470DE" w:rsidRPr="00505047">
          <w:rPr>
            <w:webHidden/>
          </w:rPr>
          <w:fldChar w:fldCharType="separate"/>
        </w:r>
        <w:r w:rsidR="00AD405B" w:rsidRPr="00505047">
          <w:rPr>
            <w:webHidden/>
          </w:rPr>
          <w:t>15</w:t>
        </w:r>
        <w:r w:rsidR="00B470DE" w:rsidRPr="00505047">
          <w:rPr>
            <w:webHidden/>
          </w:rPr>
          <w:fldChar w:fldCharType="end"/>
        </w:r>
      </w:hyperlink>
    </w:p>
    <w:p w14:paraId="65E20180" w14:textId="575BD0A0" w:rsidR="00B470DE" w:rsidRPr="00505047" w:rsidRDefault="008F346B">
      <w:pPr>
        <w:pStyle w:val="22"/>
        <w:rPr>
          <w:rFonts w:cstheme="minorBidi"/>
          <w:smallCaps w:val="0"/>
          <w:szCs w:val="22"/>
        </w:rPr>
      </w:pPr>
      <w:hyperlink w:anchor="_Toc69721872" w:history="1">
        <w:r w:rsidR="00B470DE" w:rsidRPr="00505047">
          <w:rPr>
            <w:rStyle w:val="afa"/>
            <w:color w:val="auto"/>
          </w:rPr>
          <w:t>様式１－11　入居者移転支援業務企業に関する資格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_Toc69721872 \h </w:instrText>
        </w:r>
        <w:r w:rsidR="00B470DE" w:rsidRPr="00505047">
          <w:rPr>
            <w:webHidden/>
          </w:rPr>
        </w:r>
        <w:r w:rsidR="00B470DE" w:rsidRPr="00505047">
          <w:rPr>
            <w:webHidden/>
          </w:rPr>
          <w:fldChar w:fldCharType="separate"/>
        </w:r>
        <w:r w:rsidR="00AD405B" w:rsidRPr="00505047">
          <w:rPr>
            <w:webHidden/>
          </w:rPr>
          <w:t>17</w:t>
        </w:r>
        <w:r w:rsidR="00B470DE" w:rsidRPr="00505047">
          <w:rPr>
            <w:webHidden/>
          </w:rPr>
          <w:fldChar w:fldCharType="end"/>
        </w:r>
      </w:hyperlink>
    </w:p>
    <w:p w14:paraId="2A606F15" w14:textId="7D82584C" w:rsidR="00B470DE" w:rsidRPr="00505047" w:rsidRDefault="008F346B">
      <w:pPr>
        <w:pStyle w:val="22"/>
        <w:rPr>
          <w:rFonts w:cstheme="minorBidi"/>
          <w:smallCaps w:val="0"/>
          <w:szCs w:val="22"/>
        </w:rPr>
      </w:pPr>
      <w:hyperlink w:anchor="_Toc69721873" w:history="1">
        <w:r w:rsidR="00B470DE" w:rsidRPr="00505047">
          <w:rPr>
            <w:rStyle w:val="afa"/>
            <w:color w:val="auto"/>
          </w:rPr>
          <w:t>様式１－12　参加資格要件に関する誓約書</w:t>
        </w:r>
        <w:r w:rsidR="00B470DE" w:rsidRPr="00505047">
          <w:rPr>
            <w:webHidden/>
          </w:rPr>
          <w:tab/>
        </w:r>
        <w:r w:rsidR="00B470DE" w:rsidRPr="00505047">
          <w:rPr>
            <w:webHidden/>
          </w:rPr>
          <w:fldChar w:fldCharType="begin"/>
        </w:r>
        <w:r w:rsidR="00B470DE" w:rsidRPr="00505047">
          <w:rPr>
            <w:webHidden/>
          </w:rPr>
          <w:instrText xml:space="preserve"> PAGEREF _Toc69721873 \h </w:instrText>
        </w:r>
        <w:r w:rsidR="00B470DE" w:rsidRPr="00505047">
          <w:rPr>
            <w:webHidden/>
          </w:rPr>
        </w:r>
        <w:r w:rsidR="00B470DE" w:rsidRPr="00505047">
          <w:rPr>
            <w:webHidden/>
          </w:rPr>
          <w:fldChar w:fldCharType="separate"/>
        </w:r>
        <w:r w:rsidR="00AD405B" w:rsidRPr="00505047">
          <w:rPr>
            <w:webHidden/>
          </w:rPr>
          <w:t>18</w:t>
        </w:r>
        <w:r w:rsidR="00B470DE" w:rsidRPr="00505047">
          <w:rPr>
            <w:webHidden/>
          </w:rPr>
          <w:fldChar w:fldCharType="end"/>
        </w:r>
      </w:hyperlink>
    </w:p>
    <w:p w14:paraId="50923B77" w14:textId="7F511495" w:rsidR="00B470DE" w:rsidRPr="00505047" w:rsidRDefault="008F346B">
      <w:pPr>
        <w:pStyle w:val="22"/>
        <w:rPr>
          <w:rFonts w:cstheme="minorBidi"/>
          <w:smallCaps w:val="0"/>
          <w:szCs w:val="22"/>
        </w:rPr>
      </w:pPr>
      <w:hyperlink w:anchor="_Toc69721874" w:history="1">
        <w:r w:rsidR="00B470DE" w:rsidRPr="00505047">
          <w:rPr>
            <w:rStyle w:val="afa"/>
            <w:color w:val="auto"/>
          </w:rPr>
          <w:t>様式１－13　東大阪市暴力団排除条例に伴う誓約書</w:t>
        </w:r>
        <w:r w:rsidR="00B470DE" w:rsidRPr="00505047">
          <w:rPr>
            <w:webHidden/>
          </w:rPr>
          <w:tab/>
        </w:r>
        <w:r w:rsidR="00B470DE" w:rsidRPr="00505047">
          <w:rPr>
            <w:webHidden/>
          </w:rPr>
          <w:fldChar w:fldCharType="begin"/>
        </w:r>
        <w:r w:rsidR="00B470DE" w:rsidRPr="00505047">
          <w:rPr>
            <w:webHidden/>
          </w:rPr>
          <w:instrText xml:space="preserve"> PAGEREF _Toc69721874 \h </w:instrText>
        </w:r>
        <w:r w:rsidR="00B470DE" w:rsidRPr="00505047">
          <w:rPr>
            <w:webHidden/>
          </w:rPr>
        </w:r>
        <w:r w:rsidR="00B470DE" w:rsidRPr="00505047">
          <w:rPr>
            <w:webHidden/>
          </w:rPr>
          <w:fldChar w:fldCharType="separate"/>
        </w:r>
        <w:r w:rsidR="00AD405B" w:rsidRPr="00505047">
          <w:rPr>
            <w:webHidden/>
          </w:rPr>
          <w:t>19</w:t>
        </w:r>
        <w:r w:rsidR="00B470DE" w:rsidRPr="00505047">
          <w:rPr>
            <w:webHidden/>
          </w:rPr>
          <w:fldChar w:fldCharType="end"/>
        </w:r>
      </w:hyperlink>
    </w:p>
    <w:p w14:paraId="15001EF9" w14:textId="7415E3B9" w:rsidR="00B470DE" w:rsidRPr="00505047" w:rsidRDefault="008F346B">
      <w:pPr>
        <w:pStyle w:val="22"/>
        <w:rPr>
          <w:rFonts w:cstheme="minorBidi"/>
          <w:smallCaps w:val="0"/>
          <w:szCs w:val="22"/>
        </w:rPr>
      </w:pPr>
      <w:hyperlink w:anchor="_Toc69721875" w:history="1">
        <w:r w:rsidR="00B470DE" w:rsidRPr="00505047">
          <w:rPr>
            <w:rStyle w:val="afa"/>
            <w:color w:val="auto"/>
          </w:rPr>
          <w:t>様式１－14　その他の添付書類</w:t>
        </w:r>
        <w:r w:rsidR="00B470DE" w:rsidRPr="00505047">
          <w:rPr>
            <w:webHidden/>
          </w:rPr>
          <w:tab/>
        </w:r>
        <w:r w:rsidR="00B470DE" w:rsidRPr="00505047">
          <w:rPr>
            <w:webHidden/>
          </w:rPr>
          <w:fldChar w:fldCharType="begin"/>
        </w:r>
        <w:r w:rsidR="00B470DE" w:rsidRPr="00505047">
          <w:rPr>
            <w:webHidden/>
          </w:rPr>
          <w:instrText xml:space="preserve"> PAGEREF _Toc69721875 \h </w:instrText>
        </w:r>
        <w:r w:rsidR="00B470DE" w:rsidRPr="00505047">
          <w:rPr>
            <w:webHidden/>
          </w:rPr>
        </w:r>
        <w:r w:rsidR="00B470DE" w:rsidRPr="00505047">
          <w:rPr>
            <w:webHidden/>
          </w:rPr>
          <w:fldChar w:fldCharType="separate"/>
        </w:r>
        <w:r w:rsidR="00AD405B" w:rsidRPr="00505047">
          <w:rPr>
            <w:webHidden/>
          </w:rPr>
          <w:t>21</w:t>
        </w:r>
        <w:r w:rsidR="00B470DE" w:rsidRPr="00505047">
          <w:rPr>
            <w:webHidden/>
          </w:rPr>
          <w:fldChar w:fldCharType="end"/>
        </w:r>
      </w:hyperlink>
    </w:p>
    <w:p w14:paraId="40B0E8A9" w14:textId="2E74A5DB" w:rsidR="00B470DE" w:rsidRPr="00505047" w:rsidRDefault="008F346B">
      <w:pPr>
        <w:pStyle w:val="12"/>
        <w:tabs>
          <w:tab w:val="right" w:leader="dot" w:pos="9060"/>
        </w:tabs>
        <w:rPr>
          <w:rFonts w:asciiTheme="minorHAnsi" w:eastAsiaTheme="minorEastAsia" w:hAnsiTheme="minorHAnsi" w:cstheme="minorBidi"/>
          <w:bCs w:val="0"/>
          <w:caps w:val="0"/>
          <w:noProof/>
          <w:szCs w:val="22"/>
        </w:rPr>
      </w:pPr>
      <w:hyperlink w:anchor="_Toc69721876" w:history="1">
        <w:r w:rsidR="00B470DE" w:rsidRPr="00505047">
          <w:rPr>
            <w:rStyle w:val="afa"/>
            <w:noProof/>
            <w:color w:val="auto"/>
          </w:rPr>
          <w:t>第２　入札書類及び提案書作成要領</w:t>
        </w:r>
        <w:r w:rsidR="00B470DE" w:rsidRPr="00505047">
          <w:rPr>
            <w:noProof/>
            <w:webHidden/>
          </w:rPr>
          <w:tab/>
        </w:r>
        <w:r w:rsidR="00B470DE" w:rsidRPr="00505047">
          <w:rPr>
            <w:noProof/>
            <w:webHidden/>
          </w:rPr>
          <w:fldChar w:fldCharType="begin"/>
        </w:r>
        <w:r w:rsidR="00B470DE" w:rsidRPr="00505047">
          <w:rPr>
            <w:noProof/>
            <w:webHidden/>
          </w:rPr>
          <w:instrText xml:space="preserve"> PAGEREF _Toc69721876 \h </w:instrText>
        </w:r>
        <w:r w:rsidR="00B470DE" w:rsidRPr="00505047">
          <w:rPr>
            <w:noProof/>
            <w:webHidden/>
          </w:rPr>
        </w:r>
        <w:r w:rsidR="00B470DE" w:rsidRPr="00505047">
          <w:rPr>
            <w:noProof/>
            <w:webHidden/>
          </w:rPr>
          <w:fldChar w:fldCharType="separate"/>
        </w:r>
        <w:r w:rsidR="00AD405B" w:rsidRPr="00505047">
          <w:rPr>
            <w:noProof/>
            <w:webHidden/>
          </w:rPr>
          <w:t>22</w:t>
        </w:r>
        <w:r w:rsidR="00B470DE" w:rsidRPr="00505047">
          <w:rPr>
            <w:noProof/>
            <w:webHidden/>
          </w:rPr>
          <w:fldChar w:fldCharType="end"/>
        </w:r>
      </w:hyperlink>
    </w:p>
    <w:p w14:paraId="5DDA69B1" w14:textId="73EEED10" w:rsidR="00B470DE" w:rsidRPr="00505047" w:rsidRDefault="008F346B">
      <w:pPr>
        <w:pStyle w:val="22"/>
        <w:rPr>
          <w:rFonts w:asciiTheme="minorHAnsi" w:hAnsiTheme="minorHAnsi" w:cstheme="minorBidi"/>
          <w:smallCaps w:val="0"/>
          <w:szCs w:val="22"/>
        </w:rPr>
      </w:pPr>
      <w:hyperlink w:anchor="_Toc69721877" w:history="1">
        <w:r w:rsidR="00B470DE" w:rsidRPr="00505047">
          <w:rPr>
            <w:rStyle w:val="afa"/>
            <w:color w:val="auto"/>
          </w:rPr>
          <w:t>１．記載内容全般</w:t>
        </w:r>
        <w:r w:rsidR="00B470DE" w:rsidRPr="00505047">
          <w:rPr>
            <w:webHidden/>
          </w:rPr>
          <w:tab/>
        </w:r>
        <w:r w:rsidR="00B470DE" w:rsidRPr="00505047">
          <w:rPr>
            <w:webHidden/>
          </w:rPr>
          <w:fldChar w:fldCharType="begin"/>
        </w:r>
        <w:r w:rsidR="00B470DE" w:rsidRPr="00505047">
          <w:rPr>
            <w:webHidden/>
          </w:rPr>
          <w:instrText xml:space="preserve"> PAGEREF _Toc69721877 \h </w:instrText>
        </w:r>
        <w:r w:rsidR="00B470DE" w:rsidRPr="00505047">
          <w:rPr>
            <w:webHidden/>
          </w:rPr>
        </w:r>
        <w:r w:rsidR="00B470DE" w:rsidRPr="00505047">
          <w:rPr>
            <w:webHidden/>
          </w:rPr>
          <w:fldChar w:fldCharType="separate"/>
        </w:r>
        <w:r w:rsidR="00AD405B" w:rsidRPr="00505047">
          <w:rPr>
            <w:webHidden/>
          </w:rPr>
          <w:t>23</w:t>
        </w:r>
        <w:r w:rsidR="00B470DE" w:rsidRPr="00505047">
          <w:rPr>
            <w:webHidden/>
          </w:rPr>
          <w:fldChar w:fldCharType="end"/>
        </w:r>
      </w:hyperlink>
    </w:p>
    <w:p w14:paraId="1F15A463" w14:textId="730D9FA7" w:rsidR="00B470DE" w:rsidRPr="00505047" w:rsidRDefault="008F346B">
      <w:pPr>
        <w:pStyle w:val="22"/>
        <w:rPr>
          <w:rFonts w:asciiTheme="minorHAnsi" w:hAnsiTheme="minorHAnsi" w:cstheme="minorBidi"/>
          <w:smallCaps w:val="0"/>
          <w:szCs w:val="22"/>
        </w:rPr>
      </w:pPr>
      <w:hyperlink w:anchor="_Toc69721878" w:history="1">
        <w:r w:rsidR="00B470DE" w:rsidRPr="00505047">
          <w:rPr>
            <w:rStyle w:val="afa"/>
            <w:color w:val="auto"/>
          </w:rPr>
          <w:t>２．書式等</w:t>
        </w:r>
        <w:r w:rsidR="00B470DE" w:rsidRPr="00505047">
          <w:rPr>
            <w:webHidden/>
          </w:rPr>
          <w:tab/>
        </w:r>
        <w:r w:rsidR="00B470DE" w:rsidRPr="00505047">
          <w:rPr>
            <w:webHidden/>
          </w:rPr>
          <w:fldChar w:fldCharType="begin"/>
        </w:r>
        <w:r w:rsidR="00B470DE" w:rsidRPr="00505047">
          <w:rPr>
            <w:webHidden/>
          </w:rPr>
          <w:instrText xml:space="preserve"> PAGEREF _Toc69721878 \h </w:instrText>
        </w:r>
        <w:r w:rsidR="00B470DE" w:rsidRPr="00505047">
          <w:rPr>
            <w:webHidden/>
          </w:rPr>
        </w:r>
        <w:r w:rsidR="00B470DE" w:rsidRPr="00505047">
          <w:rPr>
            <w:webHidden/>
          </w:rPr>
          <w:fldChar w:fldCharType="separate"/>
        </w:r>
        <w:r w:rsidR="00AD405B" w:rsidRPr="00505047">
          <w:rPr>
            <w:webHidden/>
          </w:rPr>
          <w:t>23</w:t>
        </w:r>
        <w:r w:rsidR="00B470DE" w:rsidRPr="00505047">
          <w:rPr>
            <w:webHidden/>
          </w:rPr>
          <w:fldChar w:fldCharType="end"/>
        </w:r>
      </w:hyperlink>
    </w:p>
    <w:p w14:paraId="1C5031D3" w14:textId="22B7D92C" w:rsidR="00B470DE" w:rsidRPr="00505047" w:rsidRDefault="008F346B">
      <w:pPr>
        <w:pStyle w:val="22"/>
        <w:rPr>
          <w:rFonts w:asciiTheme="minorHAnsi" w:hAnsiTheme="minorHAnsi" w:cstheme="minorBidi"/>
          <w:smallCaps w:val="0"/>
          <w:szCs w:val="22"/>
        </w:rPr>
      </w:pPr>
      <w:hyperlink w:anchor="_Toc69721879" w:history="1">
        <w:r w:rsidR="00B470DE" w:rsidRPr="00505047">
          <w:rPr>
            <w:rStyle w:val="afa"/>
            <w:color w:val="auto"/>
          </w:rPr>
          <w:t>３．編集方法</w:t>
        </w:r>
        <w:r w:rsidR="00B470DE" w:rsidRPr="00505047">
          <w:rPr>
            <w:webHidden/>
          </w:rPr>
          <w:tab/>
        </w:r>
        <w:r w:rsidR="00B470DE" w:rsidRPr="00505047">
          <w:rPr>
            <w:webHidden/>
          </w:rPr>
          <w:fldChar w:fldCharType="begin"/>
        </w:r>
        <w:r w:rsidR="00B470DE" w:rsidRPr="00505047">
          <w:rPr>
            <w:webHidden/>
          </w:rPr>
          <w:instrText xml:space="preserve"> PAGEREF _Toc69721879 \h </w:instrText>
        </w:r>
        <w:r w:rsidR="00B470DE" w:rsidRPr="00505047">
          <w:rPr>
            <w:webHidden/>
          </w:rPr>
        </w:r>
        <w:r w:rsidR="00B470DE" w:rsidRPr="00505047">
          <w:rPr>
            <w:webHidden/>
          </w:rPr>
          <w:fldChar w:fldCharType="separate"/>
        </w:r>
        <w:r w:rsidR="00AD405B" w:rsidRPr="00505047">
          <w:rPr>
            <w:webHidden/>
          </w:rPr>
          <w:t>23</w:t>
        </w:r>
        <w:r w:rsidR="00B470DE" w:rsidRPr="00505047">
          <w:rPr>
            <w:webHidden/>
          </w:rPr>
          <w:fldChar w:fldCharType="end"/>
        </w:r>
      </w:hyperlink>
    </w:p>
    <w:p w14:paraId="4B94268C" w14:textId="33B71632" w:rsidR="00B470DE" w:rsidRPr="00505047" w:rsidRDefault="008F346B">
      <w:pPr>
        <w:pStyle w:val="22"/>
        <w:rPr>
          <w:rFonts w:asciiTheme="minorHAnsi" w:hAnsiTheme="minorHAnsi" w:cstheme="minorBidi"/>
          <w:smallCaps w:val="0"/>
          <w:szCs w:val="22"/>
        </w:rPr>
      </w:pPr>
      <w:hyperlink w:anchor="_Toc69721880" w:history="1">
        <w:r w:rsidR="00B470DE" w:rsidRPr="00505047">
          <w:rPr>
            <w:rStyle w:val="afa"/>
            <w:color w:val="auto"/>
          </w:rPr>
          <w:t>４．提出部数等</w:t>
        </w:r>
        <w:r w:rsidR="00B470DE" w:rsidRPr="00505047">
          <w:rPr>
            <w:webHidden/>
          </w:rPr>
          <w:tab/>
        </w:r>
        <w:r w:rsidR="00B470DE" w:rsidRPr="00505047">
          <w:rPr>
            <w:webHidden/>
          </w:rPr>
          <w:fldChar w:fldCharType="begin"/>
        </w:r>
        <w:r w:rsidR="00B470DE" w:rsidRPr="00505047">
          <w:rPr>
            <w:webHidden/>
          </w:rPr>
          <w:instrText xml:space="preserve"> PAGEREF _Toc69721880 \h </w:instrText>
        </w:r>
        <w:r w:rsidR="00B470DE" w:rsidRPr="00505047">
          <w:rPr>
            <w:webHidden/>
          </w:rPr>
        </w:r>
        <w:r w:rsidR="00B470DE" w:rsidRPr="00505047">
          <w:rPr>
            <w:webHidden/>
          </w:rPr>
          <w:fldChar w:fldCharType="separate"/>
        </w:r>
        <w:r w:rsidR="00AD405B" w:rsidRPr="00505047">
          <w:rPr>
            <w:webHidden/>
          </w:rPr>
          <w:t>24</w:t>
        </w:r>
        <w:r w:rsidR="00B470DE" w:rsidRPr="00505047">
          <w:rPr>
            <w:webHidden/>
          </w:rPr>
          <w:fldChar w:fldCharType="end"/>
        </w:r>
      </w:hyperlink>
    </w:p>
    <w:p w14:paraId="0D9799DC" w14:textId="23043522" w:rsidR="00B470DE" w:rsidRPr="00505047" w:rsidRDefault="008F346B">
      <w:pPr>
        <w:pStyle w:val="22"/>
        <w:rPr>
          <w:rFonts w:asciiTheme="minorHAnsi" w:hAnsiTheme="minorHAnsi" w:cstheme="minorBidi"/>
          <w:smallCaps w:val="0"/>
          <w:szCs w:val="22"/>
        </w:rPr>
      </w:pPr>
      <w:hyperlink w:anchor="_Toc69721881" w:history="1">
        <w:r w:rsidR="00B470DE" w:rsidRPr="00505047">
          <w:rPr>
            <w:rStyle w:val="afa"/>
            <w:color w:val="auto"/>
          </w:rPr>
          <w:t>５．様式ごとの指定頁数及び提案書の構成</w:t>
        </w:r>
        <w:r w:rsidR="00B470DE" w:rsidRPr="00505047">
          <w:rPr>
            <w:webHidden/>
          </w:rPr>
          <w:tab/>
        </w:r>
        <w:r w:rsidR="00B470DE" w:rsidRPr="00505047">
          <w:rPr>
            <w:webHidden/>
          </w:rPr>
          <w:fldChar w:fldCharType="begin"/>
        </w:r>
        <w:r w:rsidR="00B470DE" w:rsidRPr="00505047">
          <w:rPr>
            <w:webHidden/>
          </w:rPr>
          <w:instrText xml:space="preserve"> PAGEREF _Toc69721881 \h </w:instrText>
        </w:r>
        <w:r w:rsidR="00B470DE" w:rsidRPr="00505047">
          <w:rPr>
            <w:webHidden/>
          </w:rPr>
        </w:r>
        <w:r w:rsidR="00B470DE" w:rsidRPr="00505047">
          <w:rPr>
            <w:webHidden/>
          </w:rPr>
          <w:fldChar w:fldCharType="separate"/>
        </w:r>
        <w:r w:rsidR="00AD405B" w:rsidRPr="00505047">
          <w:rPr>
            <w:webHidden/>
          </w:rPr>
          <w:t>25</w:t>
        </w:r>
        <w:r w:rsidR="00B470DE" w:rsidRPr="00505047">
          <w:rPr>
            <w:webHidden/>
          </w:rPr>
          <w:fldChar w:fldCharType="end"/>
        </w:r>
      </w:hyperlink>
    </w:p>
    <w:p w14:paraId="0BF64DF7" w14:textId="39818F32" w:rsidR="00B470DE" w:rsidRPr="00505047" w:rsidRDefault="008F346B">
      <w:pPr>
        <w:pStyle w:val="22"/>
        <w:rPr>
          <w:rFonts w:asciiTheme="minorHAnsi" w:hAnsiTheme="minorHAnsi" w:cstheme="minorBidi"/>
          <w:smallCaps w:val="0"/>
          <w:szCs w:val="22"/>
        </w:rPr>
      </w:pPr>
      <w:hyperlink w:anchor="_Toc69721882" w:history="1">
        <w:r w:rsidR="00B470DE" w:rsidRPr="00505047">
          <w:rPr>
            <w:rStyle w:val="afa"/>
            <w:color w:val="auto"/>
          </w:rPr>
          <w:t>６．提案書選定書類における記載内容の留意点</w:t>
        </w:r>
        <w:r w:rsidR="00B470DE" w:rsidRPr="00505047">
          <w:rPr>
            <w:webHidden/>
          </w:rPr>
          <w:tab/>
        </w:r>
        <w:r w:rsidR="00B470DE" w:rsidRPr="00505047">
          <w:rPr>
            <w:webHidden/>
          </w:rPr>
          <w:fldChar w:fldCharType="begin"/>
        </w:r>
        <w:r w:rsidR="00B470DE" w:rsidRPr="00505047">
          <w:rPr>
            <w:webHidden/>
          </w:rPr>
          <w:instrText xml:space="preserve"> PAGEREF _Toc69721882 \h </w:instrText>
        </w:r>
        <w:r w:rsidR="00B470DE" w:rsidRPr="00505047">
          <w:rPr>
            <w:webHidden/>
          </w:rPr>
        </w:r>
        <w:r w:rsidR="00B470DE" w:rsidRPr="00505047">
          <w:rPr>
            <w:webHidden/>
          </w:rPr>
          <w:fldChar w:fldCharType="separate"/>
        </w:r>
        <w:r w:rsidR="00AD405B" w:rsidRPr="00505047">
          <w:rPr>
            <w:webHidden/>
          </w:rPr>
          <w:t>26</w:t>
        </w:r>
        <w:r w:rsidR="00B470DE" w:rsidRPr="00505047">
          <w:rPr>
            <w:webHidden/>
          </w:rPr>
          <w:fldChar w:fldCharType="end"/>
        </w:r>
      </w:hyperlink>
    </w:p>
    <w:p w14:paraId="0319A353" w14:textId="75517115" w:rsidR="00B470DE" w:rsidRPr="00505047" w:rsidRDefault="008F346B">
      <w:pPr>
        <w:pStyle w:val="12"/>
        <w:tabs>
          <w:tab w:val="right" w:leader="dot" w:pos="9060"/>
        </w:tabs>
        <w:rPr>
          <w:rFonts w:asciiTheme="minorHAnsi" w:eastAsiaTheme="minorEastAsia" w:hAnsiTheme="minorHAnsi" w:cstheme="minorBidi"/>
          <w:bCs w:val="0"/>
          <w:caps w:val="0"/>
          <w:noProof/>
          <w:szCs w:val="22"/>
        </w:rPr>
      </w:pPr>
      <w:hyperlink w:anchor="_Toc69721883" w:history="1">
        <w:r w:rsidR="00B470DE" w:rsidRPr="00505047">
          <w:rPr>
            <w:rStyle w:val="afa"/>
            <w:noProof/>
            <w:color w:val="auto"/>
          </w:rPr>
          <w:t>第３　第二次審査（価格点及び提案点の審査）に関わる様式集</w:t>
        </w:r>
        <w:r w:rsidR="00B470DE" w:rsidRPr="00505047">
          <w:rPr>
            <w:noProof/>
            <w:webHidden/>
          </w:rPr>
          <w:tab/>
        </w:r>
        <w:r w:rsidR="00B470DE" w:rsidRPr="00505047">
          <w:rPr>
            <w:noProof/>
            <w:webHidden/>
          </w:rPr>
          <w:fldChar w:fldCharType="begin"/>
        </w:r>
        <w:r w:rsidR="00B470DE" w:rsidRPr="00505047">
          <w:rPr>
            <w:noProof/>
            <w:webHidden/>
          </w:rPr>
          <w:instrText xml:space="preserve"> PAGEREF _Toc69721883 \h </w:instrText>
        </w:r>
        <w:r w:rsidR="00B470DE" w:rsidRPr="00505047">
          <w:rPr>
            <w:noProof/>
            <w:webHidden/>
          </w:rPr>
        </w:r>
        <w:r w:rsidR="00B470DE" w:rsidRPr="00505047">
          <w:rPr>
            <w:noProof/>
            <w:webHidden/>
          </w:rPr>
          <w:fldChar w:fldCharType="separate"/>
        </w:r>
        <w:r w:rsidR="00AD405B" w:rsidRPr="00505047">
          <w:rPr>
            <w:noProof/>
            <w:webHidden/>
          </w:rPr>
          <w:t>27</w:t>
        </w:r>
        <w:r w:rsidR="00B470DE" w:rsidRPr="00505047">
          <w:rPr>
            <w:noProof/>
            <w:webHidden/>
          </w:rPr>
          <w:fldChar w:fldCharType="end"/>
        </w:r>
      </w:hyperlink>
    </w:p>
    <w:p w14:paraId="099B492C" w14:textId="622BE405" w:rsidR="00B470DE" w:rsidRPr="00505047" w:rsidRDefault="008F346B">
      <w:pPr>
        <w:pStyle w:val="22"/>
        <w:rPr>
          <w:rFonts w:asciiTheme="minorHAnsi" w:hAnsiTheme="minorHAnsi" w:cstheme="minorBidi"/>
          <w:smallCaps w:val="0"/>
          <w:szCs w:val="22"/>
        </w:rPr>
      </w:pPr>
      <w:hyperlink w:anchor="_Toc69721884" w:history="1">
        <w:r w:rsidR="00B470DE" w:rsidRPr="00505047">
          <w:rPr>
            <w:rStyle w:val="afa"/>
            <w:color w:val="auto"/>
          </w:rPr>
          <w:t>様式２－１　入札書</w:t>
        </w:r>
        <w:r w:rsidR="00B470DE" w:rsidRPr="00505047">
          <w:rPr>
            <w:webHidden/>
          </w:rPr>
          <w:tab/>
        </w:r>
        <w:r w:rsidR="00B470DE" w:rsidRPr="00505047">
          <w:rPr>
            <w:webHidden/>
          </w:rPr>
          <w:fldChar w:fldCharType="begin"/>
        </w:r>
        <w:r w:rsidR="00B470DE" w:rsidRPr="00505047">
          <w:rPr>
            <w:webHidden/>
          </w:rPr>
          <w:instrText xml:space="preserve"> PAGEREF _Toc69721884 \h </w:instrText>
        </w:r>
        <w:r w:rsidR="00B470DE" w:rsidRPr="00505047">
          <w:rPr>
            <w:webHidden/>
          </w:rPr>
        </w:r>
        <w:r w:rsidR="00B470DE" w:rsidRPr="00505047">
          <w:rPr>
            <w:webHidden/>
          </w:rPr>
          <w:fldChar w:fldCharType="separate"/>
        </w:r>
        <w:r w:rsidR="00AD405B" w:rsidRPr="00505047">
          <w:rPr>
            <w:webHidden/>
          </w:rPr>
          <w:t>28</w:t>
        </w:r>
        <w:r w:rsidR="00B470DE" w:rsidRPr="00505047">
          <w:rPr>
            <w:webHidden/>
          </w:rPr>
          <w:fldChar w:fldCharType="end"/>
        </w:r>
      </w:hyperlink>
    </w:p>
    <w:p w14:paraId="2552E24C" w14:textId="0EFD9085" w:rsidR="00B470DE" w:rsidRPr="00505047" w:rsidRDefault="008F346B">
      <w:pPr>
        <w:pStyle w:val="22"/>
        <w:rPr>
          <w:rFonts w:asciiTheme="minorHAnsi" w:hAnsiTheme="minorHAnsi" w:cstheme="minorBidi"/>
          <w:smallCaps w:val="0"/>
          <w:szCs w:val="22"/>
        </w:rPr>
      </w:pPr>
      <w:hyperlink w:anchor="_Toc69721885" w:history="1">
        <w:r w:rsidR="00B470DE" w:rsidRPr="00505047">
          <w:rPr>
            <w:rStyle w:val="afa"/>
            <w:color w:val="auto"/>
          </w:rPr>
          <w:t>様式２－２　入札価格内訳書</w:t>
        </w:r>
        <w:r w:rsidR="00B470DE" w:rsidRPr="00505047">
          <w:rPr>
            <w:webHidden/>
          </w:rPr>
          <w:tab/>
        </w:r>
        <w:r w:rsidR="00B470DE" w:rsidRPr="00505047">
          <w:rPr>
            <w:webHidden/>
          </w:rPr>
          <w:fldChar w:fldCharType="begin"/>
        </w:r>
        <w:r w:rsidR="00B470DE" w:rsidRPr="00505047">
          <w:rPr>
            <w:webHidden/>
          </w:rPr>
          <w:instrText xml:space="preserve"> PAGEREF _Toc69721885 \h </w:instrText>
        </w:r>
        <w:r w:rsidR="00B470DE" w:rsidRPr="00505047">
          <w:rPr>
            <w:webHidden/>
          </w:rPr>
        </w:r>
        <w:r w:rsidR="00B470DE" w:rsidRPr="00505047">
          <w:rPr>
            <w:webHidden/>
          </w:rPr>
          <w:fldChar w:fldCharType="separate"/>
        </w:r>
        <w:r w:rsidR="00AD405B" w:rsidRPr="00505047">
          <w:rPr>
            <w:webHidden/>
          </w:rPr>
          <w:t>29</w:t>
        </w:r>
        <w:r w:rsidR="00B470DE" w:rsidRPr="00505047">
          <w:rPr>
            <w:webHidden/>
          </w:rPr>
          <w:fldChar w:fldCharType="end"/>
        </w:r>
      </w:hyperlink>
    </w:p>
    <w:p w14:paraId="77C048C0" w14:textId="38D88D52" w:rsidR="00B470DE" w:rsidRPr="00505047" w:rsidRDefault="008F346B">
      <w:pPr>
        <w:pStyle w:val="22"/>
        <w:rPr>
          <w:rFonts w:asciiTheme="minorHAnsi" w:hAnsiTheme="minorHAnsi" w:cstheme="minorBidi"/>
          <w:smallCaps w:val="0"/>
          <w:szCs w:val="22"/>
        </w:rPr>
      </w:pPr>
      <w:hyperlink w:anchor="_Toc69721886" w:history="1">
        <w:r w:rsidR="00B470DE" w:rsidRPr="00505047">
          <w:rPr>
            <w:rStyle w:val="afa"/>
            <w:color w:val="auto"/>
          </w:rPr>
          <w:t>様式２－３　入札に関する委任状</w:t>
        </w:r>
        <w:r w:rsidR="00B470DE" w:rsidRPr="00505047">
          <w:rPr>
            <w:webHidden/>
          </w:rPr>
          <w:tab/>
        </w:r>
        <w:r w:rsidR="00B470DE" w:rsidRPr="00505047">
          <w:rPr>
            <w:webHidden/>
          </w:rPr>
          <w:fldChar w:fldCharType="begin"/>
        </w:r>
        <w:r w:rsidR="00B470DE" w:rsidRPr="00505047">
          <w:rPr>
            <w:webHidden/>
          </w:rPr>
          <w:instrText xml:space="preserve"> PAGEREF _Toc69721886 \h </w:instrText>
        </w:r>
        <w:r w:rsidR="00B470DE" w:rsidRPr="00505047">
          <w:rPr>
            <w:webHidden/>
          </w:rPr>
        </w:r>
        <w:r w:rsidR="00B470DE" w:rsidRPr="00505047">
          <w:rPr>
            <w:webHidden/>
          </w:rPr>
          <w:fldChar w:fldCharType="separate"/>
        </w:r>
        <w:r w:rsidR="00AD405B" w:rsidRPr="00505047">
          <w:rPr>
            <w:webHidden/>
          </w:rPr>
          <w:t>30</w:t>
        </w:r>
        <w:r w:rsidR="00B470DE" w:rsidRPr="00505047">
          <w:rPr>
            <w:webHidden/>
          </w:rPr>
          <w:fldChar w:fldCharType="end"/>
        </w:r>
      </w:hyperlink>
    </w:p>
    <w:p w14:paraId="26B3E5D3" w14:textId="628D0A30" w:rsidR="00B470DE" w:rsidRPr="00505047" w:rsidRDefault="008F346B">
      <w:pPr>
        <w:pStyle w:val="22"/>
        <w:rPr>
          <w:rFonts w:asciiTheme="minorHAnsi" w:hAnsiTheme="minorHAnsi" w:cstheme="minorBidi"/>
          <w:smallCaps w:val="0"/>
          <w:szCs w:val="22"/>
        </w:rPr>
      </w:pPr>
      <w:hyperlink w:anchor="_Toc69721887" w:history="1">
        <w:r w:rsidR="00B470DE" w:rsidRPr="00505047">
          <w:rPr>
            <w:rStyle w:val="afa"/>
            <w:rFonts w:hAnsi="ＭＳ ゴシック"/>
            <w:color w:val="auto"/>
          </w:rPr>
          <w:t>様式</w:t>
        </w:r>
        <w:r w:rsidR="00B470DE" w:rsidRPr="00505047">
          <w:rPr>
            <w:rStyle w:val="afa"/>
            <w:color w:val="auto"/>
          </w:rPr>
          <w:t>３－１　提案提出書</w:t>
        </w:r>
        <w:r w:rsidR="00B470DE" w:rsidRPr="00505047">
          <w:rPr>
            <w:webHidden/>
          </w:rPr>
          <w:tab/>
        </w:r>
        <w:r w:rsidR="00B470DE" w:rsidRPr="00505047">
          <w:rPr>
            <w:webHidden/>
          </w:rPr>
          <w:fldChar w:fldCharType="begin"/>
        </w:r>
        <w:r w:rsidR="00B470DE" w:rsidRPr="00505047">
          <w:rPr>
            <w:webHidden/>
          </w:rPr>
          <w:instrText xml:space="preserve"> PAGEREF _Toc69721887 \h </w:instrText>
        </w:r>
        <w:r w:rsidR="00B470DE" w:rsidRPr="00505047">
          <w:rPr>
            <w:webHidden/>
          </w:rPr>
        </w:r>
        <w:r w:rsidR="00B470DE" w:rsidRPr="00505047">
          <w:rPr>
            <w:webHidden/>
          </w:rPr>
          <w:fldChar w:fldCharType="separate"/>
        </w:r>
        <w:r w:rsidR="00AD405B" w:rsidRPr="00505047">
          <w:rPr>
            <w:webHidden/>
          </w:rPr>
          <w:t>31</w:t>
        </w:r>
        <w:r w:rsidR="00B470DE" w:rsidRPr="00505047">
          <w:rPr>
            <w:webHidden/>
          </w:rPr>
          <w:fldChar w:fldCharType="end"/>
        </w:r>
      </w:hyperlink>
    </w:p>
    <w:p w14:paraId="5E849975" w14:textId="6200AFE3" w:rsidR="00B470DE" w:rsidRPr="00505047" w:rsidRDefault="008F346B">
      <w:pPr>
        <w:pStyle w:val="22"/>
        <w:rPr>
          <w:rFonts w:asciiTheme="minorHAnsi" w:hAnsiTheme="minorHAnsi" w:cstheme="minorBidi"/>
          <w:smallCaps w:val="0"/>
          <w:szCs w:val="22"/>
        </w:rPr>
      </w:pPr>
      <w:hyperlink w:anchor="_Toc69721888" w:history="1">
        <w:r w:rsidR="00B470DE" w:rsidRPr="00505047">
          <w:rPr>
            <w:rStyle w:val="afa"/>
            <w:color w:val="auto"/>
          </w:rPr>
          <w:t>様式３－２　提出書類一覧表（チェックリスト）</w:t>
        </w:r>
        <w:r w:rsidR="00B470DE" w:rsidRPr="00505047">
          <w:rPr>
            <w:webHidden/>
          </w:rPr>
          <w:tab/>
        </w:r>
        <w:r w:rsidR="00B470DE" w:rsidRPr="00505047">
          <w:rPr>
            <w:webHidden/>
          </w:rPr>
          <w:fldChar w:fldCharType="begin"/>
        </w:r>
        <w:r w:rsidR="00B470DE" w:rsidRPr="00505047">
          <w:rPr>
            <w:webHidden/>
          </w:rPr>
          <w:instrText xml:space="preserve"> PAGEREF _Toc69721888 \h </w:instrText>
        </w:r>
        <w:r w:rsidR="00B470DE" w:rsidRPr="00505047">
          <w:rPr>
            <w:webHidden/>
          </w:rPr>
        </w:r>
        <w:r w:rsidR="00B470DE" w:rsidRPr="00505047">
          <w:rPr>
            <w:webHidden/>
          </w:rPr>
          <w:fldChar w:fldCharType="separate"/>
        </w:r>
        <w:r w:rsidR="00AD405B" w:rsidRPr="00505047">
          <w:rPr>
            <w:webHidden/>
          </w:rPr>
          <w:t>32</w:t>
        </w:r>
        <w:r w:rsidR="00B470DE" w:rsidRPr="00505047">
          <w:rPr>
            <w:webHidden/>
          </w:rPr>
          <w:fldChar w:fldCharType="end"/>
        </w:r>
      </w:hyperlink>
    </w:p>
    <w:p w14:paraId="1FFFF420" w14:textId="75C9A3C1" w:rsidR="00B470DE" w:rsidRPr="00505047" w:rsidRDefault="008F346B">
      <w:pPr>
        <w:pStyle w:val="22"/>
        <w:rPr>
          <w:rFonts w:asciiTheme="minorHAnsi" w:hAnsiTheme="minorHAnsi" w:cstheme="minorBidi"/>
          <w:smallCaps w:val="0"/>
          <w:szCs w:val="22"/>
        </w:rPr>
      </w:pPr>
      <w:hyperlink w:anchor="_Toc69721889" w:history="1">
        <w:r w:rsidR="00B470DE" w:rsidRPr="00505047">
          <w:rPr>
            <w:rStyle w:val="afa"/>
            <w:color w:val="auto"/>
          </w:rPr>
          <w:t>様式３－３　要求水準等の確認誓約書</w:t>
        </w:r>
        <w:r w:rsidR="00B470DE" w:rsidRPr="00505047">
          <w:rPr>
            <w:webHidden/>
          </w:rPr>
          <w:tab/>
        </w:r>
        <w:r w:rsidR="00B470DE" w:rsidRPr="00505047">
          <w:rPr>
            <w:webHidden/>
          </w:rPr>
          <w:fldChar w:fldCharType="begin"/>
        </w:r>
        <w:r w:rsidR="00B470DE" w:rsidRPr="00505047">
          <w:rPr>
            <w:webHidden/>
          </w:rPr>
          <w:instrText xml:space="preserve"> PAGEREF _Toc69721889 \h </w:instrText>
        </w:r>
        <w:r w:rsidR="00B470DE" w:rsidRPr="00505047">
          <w:rPr>
            <w:webHidden/>
          </w:rPr>
        </w:r>
        <w:r w:rsidR="00B470DE" w:rsidRPr="00505047">
          <w:rPr>
            <w:webHidden/>
          </w:rPr>
          <w:fldChar w:fldCharType="separate"/>
        </w:r>
        <w:r w:rsidR="00AD405B" w:rsidRPr="00505047">
          <w:rPr>
            <w:webHidden/>
          </w:rPr>
          <w:t>35</w:t>
        </w:r>
        <w:r w:rsidR="00B470DE" w:rsidRPr="00505047">
          <w:rPr>
            <w:webHidden/>
          </w:rPr>
          <w:fldChar w:fldCharType="end"/>
        </w:r>
      </w:hyperlink>
    </w:p>
    <w:p w14:paraId="39452234" w14:textId="25F5A3C4" w:rsidR="00B470DE" w:rsidRPr="00505047" w:rsidRDefault="008F346B">
      <w:pPr>
        <w:pStyle w:val="22"/>
        <w:rPr>
          <w:rFonts w:asciiTheme="minorHAnsi" w:hAnsiTheme="minorHAnsi" w:cstheme="minorBidi"/>
          <w:smallCaps w:val="0"/>
          <w:szCs w:val="22"/>
        </w:rPr>
      </w:pPr>
      <w:hyperlink w:anchor="_Toc69721890" w:history="1">
        <w:r w:rsidR="00B470DE" w:rsidRPr="00505047">
          <w:rPr>
            <w:rStyle w:val="afa"/>
            <w:color w:val="auto"/>
          </w:rPr>
          <w:t>様式３－４　公営住宅等整備基準適合チェックリスト</w:t>
        </w:r>
        <w:r w:rsidR="00B470DE" w:rsidRPr="00505047">
          <w:rPr>
            <w:webHidden/>
          </w:rPr>
          <w:tab/>
        </w:r>
        <w:r w:rsidR="00B470DE" w:rsidRPr="00505047">
          <w:rPr>
            <w:webHidden/>
          </w:rPr>
          <w:fldChar w:fldCharType="begin"/>
        </w:r>
        <w:r w:rsidR="00B470DE" w:rsidRPr="00505047">
          <w:rPr>
            <w:webHidden/>
          </w:rPr>
          <w:instrText xml:space="preserve"> PAGEREF _Toc69721890 \h </w:instrText>
        </w:r>
        <w:r w:rsidR="00B470DE" w:rsidRPr="00505047">
          <w:rPr>
            <w:webHidden/>
          </w:rPr>
        </w:r>
        <w:r w:rsidR="00B470DE" w:rsidRPr="00505047">
          <w:rPr>
            <w:webHidden/>
          </w:rPr>
          <w:fldChar w:fldCharType="separate"/>
        </w:r>
        <w:r w:rsidR="00AD405B" w:rsidRPr="00505047">
          <w:rPr>
            <w:webHidden/>
          </w:rPr>
          <w:t>36</w:t>
        </w:r>
        <w:r w:rsidR="00B470DE" w:rsidRPr="00505047">
          <w:rPr>
            <w:webHidden/>
          </w:rPr>
          <w:fldChar w:fldCharType="end"/>
        </w:r>
      </w:hyperlink>
    </w:p>
    <w:p w14:paraId="2C3DEFAC" w14:textId="0006DF15" w:rsidR="00B470DE" w:rsidRPr="00505047" w:rsidRDefault="008F346B">
      <w:pPr>
        <w:pStyle w:val="22"/>
        <w:rPr>
          <w:rFonts w:asciiTheme="minorHAnsi" w:hAnsiTheme="minorHAnsi" w:cstheme="minorBidi"/>
          <w:smallCaps w:val="0"/>
          <w:szCs w:val="22"/>
        </w:rPr>
      </w:pPr>
      <w:hyperlink w:anchor="_Toc69721891" w:history="1">
        <w:r w:rsidR="00B470DE" w:rsidRPr="00505047">
          <w:rPr>
            <w:rStyle w:val="afa"/>
            <w:color w:val="auto"/>
          </w:rPr>
          <w:t>様式３－５　基本的事項確認表（チェックリスト）</w:t>
        </w:r>
        <w:r w:rsidR="00B470DE" w:rsidRPr="00505047">
          <w:rPr>
            <w:webHidden/>
          </w:rPr>
          <w:tab/>
        </w:r>
        <w:r w:rsidR="00B470DE" w:rsidRPr="00505047">
          <w:rPr>
            <w:webHidden/>
          </w:rPr>
          <w:fldChar w:fldCharType="begin"/>
        </w:r>
        <w:r w:rsidR="00B470DE" w:rsidRPr="00505047">
          <w:rPr>
            <w:webHidden/>
          </w:rPr>
          <w:instrText xml:space="preserve"> PAGEREF _Toc69721891 \h </w:instrText>
        </w:r>
        <w:r w:rsidR="00B470DE" w:rsidRPr="00505047">
          <w:rPr>
            <w:webHidden/>
          </w:rPr>
        </w:r>
        <w:r w:rsidR="00B470DE" w:rsidRPr="00505047">
          <w:rPr>
            <w:webHidden/>
          </w:rPr>
          <w:fldChar w:fldCharType="separate"/>
        </w:r>
        <w:r w:rsidR="00AD405B" w:rsidRPr="00505047">
          <w:rPr>
            <w:webHidden/>
          </w:rPr>
          <w:t>37</w:t>
        </w:r>
        <w:r w:rsidR="00B470DE" w:rsidRPr="00505047">
          <w:rPr>
            <w:webHidden/>
          </w:rPr>
          <w:fldChar w:fldCharType="end"/>
        </w:r>
      </w:hyperlink>
    </w:p>
    <w:p w14:paraId="5F205799" w14:textId="3FCC4F1E" w:rsidR="00B470DE" w:rsidRPr="00505047" w:rsidRDefault="008F346B">
      <w:pPr>
        <w:pStyle w:val="22"/>
        <w:rPr>
          <w:rFonts w:asciiTheme="minorHAnsi" w:hAnsiTheme="minorHAnsi" w:cstheme="minorBidi"/>
          <w:smallCaps w:val="0"/>
          <w:szCs w:val="22"/>
        </w:rPr>
      </w:pPr>
      <w:hyperlink w:anchor="_Toc69721892" w:history="1">
        <w:r w:rsidR="00B470DE" w:rsidRPr="00505047">
          <w:rPr>
            <w:rStyle w:val="afa"/>
            <w:color w:val="auto"/>
          </w:rPr>
          <w:t>様式３－６　要求水準チェックリスト</w:t>
        </w:r>
        <w:r w:rsidR="00B470DE" w:rsidRPr="00505047">
          <w:rPr>
            <w:webHidden/>
          </w:rPr>
          <w:tab/>
        </w:r>
        <w:r w:rsidR="00B470DE" w:rsidRPr="00505047">
          <w:rPr>
            <w:webHidden/>
          </w:rPr>
          <w:fldChar w:fldCharType="begin"/>
        </w:r>
        <w:r w:rsidR="00B470DE" w:rsidRPr="00505047">
          <w:rPr>
            <w:webHidden/>
          </w:rPr>
          <w:instrText xml:space="preserve"> PAGEREF _Toc69721892 \h </w:instrText>
        </w:r>
        <w:r w:rsidR="00B470DE" w:rsidRPr="00505047">
          <w:rPr>
            <w:webHidden/>
          </w:rPr>
        </w:r>
        <w:r w:rsidR="00B470DE" w:rsidRPr="00505047">
          <w:rPr>
            <w:webHidden/>
          </w:rPr>
          <w:fldChar w:fldCharType="separate"/>
        </w:r>
        <w:r w:rsidR="00AD405B" w:rsidRPr="00505047">
          <w:rPr>
            <w:webHidden/>
          </w:rPr>
          <w:t>38</w:t>
        </w:r>
        <w:r w:rsidR="00B470DE" w:rsidRPr="00505047">
          <w:rPr>
            <w:webHidden/>
          </w:rPr>
          <w:fldChar w:fldCharType="end"/>
        </w:r>
      </w:hyperlink>
    </w:p>
    <w:p w14:paraId="76CD78AC" w14:textId="5FFB9D95" w:rsidR="00B470DE" w:rsidRPr="00505047" w:rsidRDefault="008F346B">
      <w:pPr>
        <w:pStyle w:val="22"/>
        <w:rPr>
          <w:rFonts w:asciiTheme="minorHAnsi" w:hAnsiTheme="minorHAnsi" w:cstheme="minorBidi"/>
          <w:smallCaps w:val="0"/>
          <w:szCs w:val="22"/>
        </w:rPr>
      </w:pPr>
      <w:hyperlink w:anchor="_Toc69721893" w:history="1">
        <w:r w:rsidR="00B470DE" w:rsidRPr="00505047">
          <w:rPr>
            <w:rStyle w:val="afa"/>
            <w:rFonts w:ascii="ＭＳ ゴシック" w:hAnsi="ＭＳ ゴシック"/>
            <w:color w:val="auto"/>
          </w:rPr>
          <w:t>様式３－７　提案概要書</w:t>
        </w:r>
        <w:r w:rsidR="00B470DE" w:rsidRPr="00505047">
          <w:rPr>
            <w:webHidden/>
          </w:rPr>
          <w:tab/>
        </w:r>
        <w:r w:rsidR="00B470DE" w:rsidRPr="00505047">
          <w:rPr>
            <w:webHidden/>
          </w:rPr>
          <w:fldChar w:fldCharType="begin"/>
        </w:r>
        <w:r w:rsidR="00B470DE" w:rsidRPr="00505047">
          <w:rPr>
            <w:webHidden/>
          </w:rPr>
          <w:instrText xml:space="preserve"> PAGEREF _Toc69721893 \h </w:instrText>
        </w:r>
        <w:r w:rsidR="00B470DE" w:rsidRPr="00505047">
          <w:rPr>
            <w:webHidden/>
          </w:rPr>
        </w:r>
        <w:r w:rsidR="00B470DE" w:rsidRPr="00505047">
          <w:rPr>
            <w:webHidden/>
          </w:rPr>
          <w:fldChar w:fldCharType="separate"/>
        </w:r>
        <w:r w:rsidR="00AD405B" w:rsidRPr="00505047">
          <w:rPr>
            <w:webHidden/>
          </w:rPr>
          <w:t>43</w:t>
        </w:r>
        <w:r w:rsidR="00B470DE" w:rsidRPr="00505047">
          <w:rPr>
            <w:webHidden/>
          </w:rPr>
          <w:fldChar w:fldCharType="end"/>
        </w:r>
      </w:hyperlink>
    </w:p>
    <w:p w14:paraId="439B547F" w14:textId="76B08520" w:rsidR="00B470DE" w:rsidRPr="00505047" w:rsidRDefault="008F346B">
      <w:pPr>
        <w:pStyle w:val="22"/>
        <w:rPr>
          <w:rFonts w:asciiTheme="minorHAnsi" w:hAnsiTheme="minorHAnsi" w:cstheme="minorBidi"/>
          <w:smallCaps w:val="0"/>
          <w:szCs w:val="22"/>
        </w:rPr>
      </w:pPr>
      <w:hyperlink w:anchor="_Toc69721894" w:history="1">
        <w:r w:rsidR="00B470DE" w:rsidRPr="00505047">
          <w:rPr>
            <w:rStyle w:val="afa"/>
            <w:color w:val="auto"/>
          </w:rPr>
          <w:t>様式４－１　事業全体の実施体制及び安定性等に関する提案書表紙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_Toc69721894 \h </w:instrText>
        </w:r>
        <w:r w:rsidR="00B470DE" w:rsidRPr="00505047">
          <w:rPr>
            <w:webHidden/>
          </w:rPr>
        </w:r>
        <w:r w:rsidR="00B470DE" w:rsidRPr="00505047">
          <w:rPr>
            <w:webHidden/>
          </w:rPr>
          <w:fldChar w:fldCharType="separate"/>
        </w:r>
        <w:r w:rsidR="00AD405B" w:rsidRPr="00505047">
          <w:rPr>
            <w:webHidden/>
          </w:rPr>
          <w:t>44</w:t>
        </w:r>
        <w:r w:rsidR="00B470DE" w:rsidRPr="00505047">
          <w:rPr>
            <w:webHidden/>
          </w:rPr>
          <w:fldChar w:fldCharType="end"/>
        </w:r>
      </w:hyperlink>
    </w:p>
    <w:p w14:paraId="39056946" w14:textId="541890F8" w:rsidR="00B470DE" w:rsidRPr="00505047" w:rsidRDefault="008F346B">
      <w:pPr>
        <w:pStyle w:val="22"/>
        <w:rPr>
          <w:rFonts w:asciiTheme="minorHAnsi" w:hAnsiTheme="minorHAnsi" w:cstheme="minorBidi"/>
          <w:smallCaps w:val="0"/>
          <w:szCs w:val="22"/>
        </w:rPr>
      </w:pPr>
      <w:hyperlink w:anchor="_Toc69721895" w:history="1">
        <w:r w:rsidR="00B470DE" w:rsidRPr="00505047">
          <w:rPr>
            <w:rStyle w:val="afa"/>
            <w:color w:val="auto"/>
          </w:rPr>
          <w:t>様式４－２　事業の実施体制</w:t>
        </w:r>
        <w:r w:rsidR="00B470DE" w:rsidRPr="00505047">
          <w:rPr>
            <w:webHidden/>
          </w:rPr>
          <w:tab/>
        </w:r>
        <w:r w:rsidR="00B470DE" w:rsidRPr="00505047">
          <w:rPr>
            <w:webHidden/>
          </w:rPr>
          <w:fldChar w:fldCharType="begin"/>
        </w:r>
        <w:r w:rsidR="00B470DE" w:rsidRPr="00505047">
          <w:rPr>
            <w:webHidden/>
          </w:rPr>
          <w:instrText xml:space="preserve"> PAGEREF _Toc69721895 \h </w:instrText>
        </w:r>
        <w:r w:rsidR="00B470DE" w:rsidRPr="00505047">
          <w:rPr>
            <w:webHidden/>
          </w:rPr>
        </w:r>
        <w:r w:rsidR="00B470DE" w:rsidRPr="00505047">
          <w:rPr>
            <w:webHidden/>
          </w:rPr>
          <w:fldChar w:fldCharType="separate"/>
        </w:r>
        <w:r w:rsidR="00AD405B" w:rsidRPr="00505047">
          <w:rPr>
            <w:webHidden/>
          </w:rPr>
          <w:t>45</w:t>
        </w:r>
        <w:r w:rsidR="00B470DE" w:rsidRPr="00505047">
          <w:rPr>
            <w:webHidden/>
          </w:rPr>
          <w:fldChar w:fldCharType="end"/>
        </w:r>
      </w:hyperlink>
    </w:p>
    <w:p w14:paraId="1FA473CE" w14:textId="03F93765" w:rsidR="00B470DE" w:rsidRPr="00505047" w:rsidRDefault="008F346B">
      <w:pPr>
        <w:pStyle w:val="22"/>
        <w:rPr>
          <w:rFonts w:asciiTheme="minorHAnsi" w:hAnsiTheme="minorHAnsi" w:cstheme="minorBidi"/>
          <w:smallCaps w:val="0"/>
          <w:szCs w:val="22"/>
        </w:rPr>
      </w:pPr>
      <w:hyperlink w:anchor="_Toc69721896" w:history="1">
        <w:r w:rsidR="00B470DE" w:rsidRPr="00505047">
          <w:rPr>
            <w:rStyle w:val="afa"/>
            <w:color w:val="auto"/>
          </w:rPr>
          <w:t>様式４－３　事業の安定性　その１</w:t>
        </w:r>
        <w:r w:rsidR="00B470DE" w:rsidRPr="00505047">
          <w:rPr>
            <w:webHidden/>
          </w:rPr>
          <w:tab/>
        </w:r>
        <w:r w:rsidR="00B470DE" w:rsidRPr="00505047">
          <w:rPr>
            <w:webHidden/>
          </w:rPr>
          <w:fldChar w:fldCharType="begin"/>
        </w:r>
        <w:r w:rsidR="00B470DE" w:rsidRPr="00505047">
          <w:rPr>
            <w:webHidden/>
          </w:rPr>
          <w:instrText xml:space="preserve"> PAGEREF _Toc69721896 \h </w:instrText>
        </w:r>
        <w:r w:rsidR="00B470DE" w:rsidRPr="00505047">
          <w:rPr>
            <w:webHidden/>
          </w:rPr>
        </w:r>
        <w:r w:rsidR="00B470DE" w:rsidRPr="00505047">
          <w:rPr>
            <w:webHidden/>
          </w:rPr>
          <w:fldChar w:fldCharType="separate"/>
        </w:r>
        <w:r w:rsidR="00AD405B" w:rsidRPr="00505047">
          <w:rPr>
            <w:webHidden/>
          </w:rPr>
          <w:t>46</w:t>
        </w:r>
        <w:r w:rsidR="00B470DE" w:rsidRPr="00505047">
          <w:rPr>
            <w:webHidden/>
          </w:rPr>
          <w:fldChar w:fldCharType="end"/>
        </w:r>
      </w:hyperlink>
    </w:p>
    <w:p w14:paraId="02FB635B" w14:textId="3AF073A8" w:rsidR="00B470DE" w:rsidRPr="00505047" w:rsidRDefault="008F346B">
      <w:pPr>
        <w:pStyle w:val="22"/>
        <w:rPr>
          <w:rFonts w:asciiTheme="minorHAnsi" w:hAnsiTheme="minorHAnsi" w:cstheme="minorBidi"/>
          <w:smallCaps w:val="0"/>
          <w:szCs w:val="22"/>
        </w:rPr>
      </w:pPr>
      <w:hyperlink w:anchor="_Toc69721897" w:history="1">
        <w:r w:rsidR="00B470DE" w:rsidRPr="00505047">
          <w:rPr>
            <w:rStyle w:val="afa"/>
            <w:color w:val="auto"/>
          </w:rPr>
          <w:t>様式４－４　事業の安定性　その２</w:t>
        </w:r>
        <w:r w:rsidR="00B470DE" w:rsidRPr="00505047">
          <w:rPr>
            <w:webHidden/>
          </w:rPr>
          <w:tab/>
        </w:r>
        <w:r w:rsidR="00B470DE" w:rsidRPr="00505047">
          <w:rPr>
            <w:webHidden/>
          </w:rPr>
          <w:fldChar w:fldCharType="begin"/>
        </w:r>
        <w:r w:rsidR="00B470DE" w:rsidRPr="00505047">
          <w:rPr>
            <w:webHidden/>
          </w:rPr>
          <w:instrText xml:space="preserve"> PAGEREF _Toc69721897 \h </w:instrText>
        </w:r>
        <w:r w:rsidR="00B470DE" w:rsidRPr="00505047">
          <w:rPr>
            <w:webHidden/>
          </w:rPr>
        </w:r>
        <w:r w:rsidR="00B470DE" w:rsidRPr="00505047">
          <w:rPr>
            <w:webHidden/>
          </w:rPr>
          <w:fldChar w:fldCharType="separate"/>
        </w:r>
        <w:r w:rsidR="00AD405B" w:rsidRPr="00505047">
          <w:rPr>
            <w:webHidden/>
          </w:rPr>
          <w:t>47</w:t>
        </w:r>
        <w:r w:rsidR="00B470DE" w:rsidRPr="00505047">
          <w:rPr>
            <w:webHidden/>
          </w:rPr>
          <w:fldChar w:fldCharType="end"/>
        </w:r>
      </w:hyperlink>
    </w:p>
    <w:p w14:paraId="011F5269" w14:textId="3451C42B" w:rsidR="00B470DE" w:rsidRPr="00505047" w:rsidRDefault="008F346B">
      <w:pPr>
        <w:pStyle w:val="22"/>
        <w:rPr>
          <w:rFonts w:asciiTheme="minorHAnsi" w:hAnsiTheme="minorHAnsi" w:cstheme="minorBidi"/>
          <w:smallCaps w:val="0"/>
          <w:szCs w:val="22"/>
        </w:rPr>
      </w:pPr>
      <w:hyperlink w:anchor="_Toc69721898" w:history="1">
        <w:r w:rsidR="00B470DE" w:rsidRPr="00505047">
          <w:rPr>
            <w:rStyle w:val="afa"/>
            <w:color w:val="auto"/>
          </w:rPr>
          <w:t>様式４－５　事業の安定性　その３</w:t>
        </w:r>
        <w:r w:rsidR="00B470DE" w:rsidRPr="00505047">
          <w:rPr>
            <w:webHidden/>
          </w:rPr>
          <w:tab/>
        </w:r>
        <w:r w:rsidR="00B470DE" w:rsidRPr="00505047">
          <w:rPr>
            <w:webHidden/>
          </w:rPr>
          <w:fldChar w:fldCharType="begin"/>
        </w:r>
        <w:r w:rsidR="00B470DE" w:rsidRPr="00505047">
          <w:rPr>
            <w:webHidden/>
          </w:rPr>
          <w:instrText xml:space="preserve"> PAGEREF _Toc69721898 \h </w:instrText>
        </w:r>
        <w:r w:rsidR="00B470DE" w:rsidRPr="00505047">
          <w:rPr>
            <w:webHidden/>
          </w:rPr>
        </w:r>
        <w:r w:rsidR="00B470DE" w:rsidRPr="00505047">
          <w:rPr>
            <w:webHidden/>
          </w:rPr>
          <w:fldChar w:fldCharType="separate"/>
        </w:r>
        <w:r w:rsidR="00AD405B" w:rsidRPr="00505047">
          <w:rPr>
            <w:webHidden/>
          </w:rPr>
          <w:t>48</w:t>
        </w:r>
        <w:r w:rsidR="00B470DE" w:rsidRPr="00505047">
          <w:rPr>
            <w:webHidden/>
          </w:rPr>
          <w:fldChar w:fldCharType="end"/>
        </w:r>
      </w:hyperlink>
    </w:p>
    <w:p w14:paraId="29A92A0A" w14:textId="7C46623E" w:rsidR="00B470DE" w:rsidRPr="00505047" w:rsidRDefault="008F346B">
      <w:pPr>
        <w:pStyle w:val="22"/>
        <w:rPr>
          <w:rFonts w:asciiTheme="minorHAnsi" w:hAnsiTheme="minorHAnsi" w:cstheme="minorBidi"/>
          <w:smallCaps w:val="0"/>
          <w:szCs w:val="22"/>
        </w:rPr>
      </w:pPr>
      <w:hyperlink w:anchor="_Toc69721899" w:history="1">
        <w:r w:rsidR="00B470DE" w:rsidRPr="00505047">
          <w:rPr>
            <w:rStyle w:val="afa"/>
            <w:color w:val="auto"/>
          </w:rPr>
          <w:t>様式４－６　工程計画</w:t>
        </w:r>
        <w:r w:rsidR="00B470DE" w:rsidRPr="00505047">
          <w:rPr>
            <w:webHidden/>
          </w:rPr>
          <w:tab/>
        </w:r>
        <w:r w:rsidR="00B470DE" w:rsidRPr="00505047">
          <w:rPr>
            <w:webHidden/>
          </w:rPr>
          <w:fldChar w:fldCharType="begin"/>
        </w:r>
        <w:r w:rsidR="00B470DE" w:rsidRPr="00505047">
          <w:rPr>
            <w:webHidden/>
          </w:rPr>
          <w:instrText xml:space="preserve"> PAGEREF _Toc69721899 \h </w:instrText>
        </w:r>
        <w:r w:rsidR="00B470DE" w:rsidRPr="00505047">
          <w:rPr>
            <w:webHidden/>
          </w:rPr>
        </w:r>
        <w:r w:rsidR="00B470DE" w:rsidRPr="00505047">
          <w:rPr>
            <w:webHidden/>
          </w:rPr>
          <w:fldChar w:fldCharType="separate"/>
        </w:r>
        <w:r w:rsidR="00AD405B" w:rsidRPr="00505047">
          <w:rPr>
            <w:webHidden/>
          </w:rPr>
          <w:t>49</w:t>
        </w:r>
        <w:r w:rsidR="00B470DE" w:rsidRPr="00505047">
          <w:rPr>
            <w:webHidden/>
          </w:rPr>
          <w:fldChar w:fldCharType="end"/>
        </w:r>
      </w:hyperlink>
    </w:p>
    <w:p w14:paraId="59BE8C54" w14:textId="685C0B01" w:rsidR="00B470DE" w:rsidRPr="00505047" w:rsidRDefault="008F346B">
      <w:pPr>
        <w:pStyle w:val="22"/>
        <w:rPr>
          <w:rFonts w:asciiTheme="minorHAnsi" w:hAnsiTheme="minorHAnsi" w:cstheme="minorBidi"/>
          <w:smallCaps w:val="0"/>
          <w:szCs w:val="22"/>
        </w:rPr>
      </w:pPr>
      <w:hyperlink w:anchor="_Toc69721900" w:history="1">
        <w:r w:rsidR="00B470DE" w:rsidRPr="00505047">
          <w:rPr>
            <w:rStyle w:val="afa"/>
            <w:color w:val="auto"/>
          </w:rPr>
          <w:t>様式５－１　(仮称)新上小阪東住宅等の整備等に関する提案書表紙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_Toc69721900 \h </w:instrText>
        </w:r>
        <w:r w:rsidR="00B470DE" w:rsidRPr="00505047">
          <w:rPr>
            <w:webHidden/>
          </w:rPr>
        </w:r>
        <w:r w:rsidR="00B470DE" w:rsidRPr="00505047">
          <w:rPr>
            <w:webHidden/>
          </w:rPr>
          <w:fldChar w:fldCharType="separate"/>
        </w:r>
        <w:r w:rsidR="00AD405B" w:rsidRPr="00505047">
          <w:rPr>
            <w:webHidden/>
          </w:rPr>
          <w:t>50</w:t>
        </w:r>
        <w:r w:rsidR="00B470DE" w:rsidRPr="00505047">
          <w:rPr>
            <w:webHidden/>
          </w:rPr>
          <w:fldChar w:fldCharType="end"/>
        </w:r>
      </w:hyperlink>
    </w:p>
    <w:p w14:paraId="7E1A633E" w14:textId="7B58A433" w:rsidR="00B470DE" w:rsidRPr="00505047" w:rsidRDefault="008F346B">
      <w:pPr>
        <w:pStyle w:val="22"/>
        <w:rPr>
          <w:rFonts w:asciiTheme="minorHAnsi" w:hAnsiTheme="minorHAnsi" w:cstheme="minorBidi"/>
          <w:smallCaps w:val="0"/>
          <w:szCs w:val="22"/>
        </w:rPr>
      </w:pPr>
      <w:hyperlink w:anchor="_Toc69721901" w:history="1">
        <w:r w:rsidR="00B470DE" w:rsidRPr="00505047">
          <w:rPr>
            <w:rStyle w:val="afa"/>
            <w:color w:val="auto"/>
          </w:rPr>
          <w:t>様式５－２　施設計画に関する全般の提案事項</w:t>
        </w:r>
        <w:r w:rsidR="00B470DE" w:rsidRPr="00505047">
          <w:rPr>
            <w:webHidden/>
          </w:rPr>
          <w:tab/>
        </w:r>
        <w:r w:rsidR="00B470DE" w:rsidRPr="00505047">
          <w:rPr>
            <w:webHidden/>
          </w:rPr>
          <w:fldChar w:fldCharType="begin"/>
        </w:r>
        <w:r w:rsidR="00B470DE" w:rsidRPr="00505047">
          <w:rPr>
            <w:webHidden/>
          </w:rPr>
          <w:instrText xml:space="preserve"> PAGEREF _Toc69721901 \h </w:instrText>
        </w:r>
        <w:r w:rsidR="00B470DE" w:rsidRPr="00505047">
          <w:rPr>
            <w:webHidden/>
          </w:rPr>
        </w:r>
        <w:r w:rsidR="00B470DE" w:rsidRPr="00505047">
          <w:rPr>
            <w:webHidden/>
          </w:rPr>
          <w:fldChar w:fldCharType="separate"/>
        </w:r>
        <w:r w:rsidR="00AD405B" w:rsidRPr="00505047">
          <w:rPr>
            <w:webHidden/>
          </w:rPr>
          <w:t>51</w:t>
        </w:r>
        <w:r w:rsidR="00B470DE" w:rsidRPr="00505047">
          <w:rPr>
            <w:webHidden/>
          </w:rPr>
          <w:fldChar w:fldCharType="end"/>
        </w:r>
      </w:hyperlink>
    </w:p>
    <w:p w14:paraId="555E3942" w14:textId="25D8A4B0" w:rsidR="00B470DE" w:rsidRPr="00505047" w:rsidRDefault="008F346B">
      <w:pPr>
        <w:pStyle w:val="22"/>
        <w:rPr>
          <w:rFonts w:asciiTheme="minorHAnsi" w:hAnsiTheme="minorHAnsi" w:cstheme="minorBidi"/>
          <w:smallCaps w:val="0"/>
          <w:szCs w:val="22"/>
        </w:rPr>
      </w:pPr>
      <w:hyperlink w:anchor="_Toc69721902" w:history="1">
        <w:r w:rsidR="00B470DE" w:rsidRPr="00505047">
          <w:rPr>
            <w:rStyle w:val="afa"/>
            <w:color w:val="auto"/>
          </w:rPr>
          <w:t>様式５－３　住棟・住戸計画に関する提案事項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_Toc69721902 \h </w:instrText>
        </w:r>
        <w:r w:rsidR="00B470DE" w:rsidRPr="00505047">
          <w:rPr>
            <w:webHidden/>
          </w:rPr>
        </w:r>
        <w:r w:rsidR="00B470DE" w:rsidRPr="00505047">
          <w:rPr>
            <w:webHidden/>
          </w:rPr>
          <w:fldChar w:fldCharType="separate"/>
        </w:r>
        <w:r w:rsidR="00AD405B" w:rsidRPr="00505047">
          <w:rPr>
            <w:webHidden/>
          </w:rPr>
          <w:t>52</w:t>
        </w:r>
        <w:r w:rsidR="00B470DE" w:rsidRPr="00505047">
          <w:rPr>
            <w:webHidden/>
          </w:rPr>
          <w:fldChar w:fldCharType="end"/>
        </w:r>
      </w:hyperlink>
    </w:p>
    <w:p w14:paraId="1AC77D02" w14:textId="4C2A5E33" w:rsidR="00B470DE" w:rsidRPr="00505047" w:rsidRDefault="008F346B">
      <w:pPr>
        <w:pStyle w:val="22"/>
        <w:rPr>
          <w:rFonts w:asciiTheme="minorHAnsi" w:hAnsiTheme="minorHAnsi" w:cstheme="minorBidi"/>
          <w:smallCaps w:val="0"/>
          <w:szCs w:val="22"/>
        </w:rPr>
      </w:pPr>
      <w:hyperlink w:anchor="_Toc69721903" w:history="1">
        <w:r w:rsidR="00B470DE" w:rsidRPr="00505047">
          <w:rPr>
            <w:rStyle w:val="afa"/>
            <w:color w:val="auto"/>
          </w:rPr>
          <w:t>様式５－４　安全・防犯への配慮に関する提案事項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_Toc69721903 \h </w:instrText>
        </w:r>
        <w:r w:rsidR="00B470DE" w:rsidRPr="00505047">
          <w:rPr>
            <w:webHidden/>
          </w:rPr>
        </w:r>
        <w:r w:rsidR="00B470DE" w:rsidRPr="00505047">
          <w:rPr>
            <w:webHidden/>
          </w:rPr>
          <w:fldChar w:fldCharType="separate"/>
        </w:r>
        <w:r w:rsidR="00AD405B" w:rsidRPr="00505047">
          <w:rPr>
            <w:webHidden/>
          </w:rPr>
          <w:t>53</w:t>
        </w:r>
        <w:r w:rsidR="00B470DE" w:rsidRPr="00505047">
          <w:rPr>
            <w:webHidden/>
          </w:rPr>
          <w:fldChar w:fldCharType="end"/>
        </w:r>
      </w:hyperlink>
    </w:p>
    <w:p w14:paraId="72137C02" w14:textId="36574B61" w:rsidR="00B470DE" w:rsidRPr="00505047" w:rsidRDefault="008F346B">
      <w:pPr>
        <w:pStyle w:val="22"/>
        <w:rPr>
          <w:rFonts w:asciiTheme="minorHAnsi" w:hAnsiTheme="minorHAnsi" w:cstheme="minorBidi"/>
          <w:smallCaps w:val="0"/>
          <w:szCs w:val="22"/>
        </w:rPr>
      </w:pPr>
      <w:hyperlink w:anchor="_Toc69721904" w:history="1">
        <w:r w:rsidR="00B470DE" w:rsidRPr="00505047">
          <w:rPr>
            <w:rStyle w:val="afa"/>
            <w:color w:val="auto"/>
          </w:rPr>
          <w:t>様式５－５　意匠・景観、周辺への配慮に関する提案事項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_Toc69721904 \h </w:instrText>
        </w:r>
        <w:r w:rsidR="00B470DE" w:rsidRPr="00505047">
          <w:rPr>
            <w:webHidden/>
          </w:rPr>
        </w:r>
        <w:r w:rsidR="00B470DE" w:rsidRPr="00505047">
          <w:rPr>
            <w:webHidden/>
          </w:rPr>
          <w:fldChar w:fldCharType="separate"/>
        </w:r>
        <w:r w:rsidR="00AD405B" w:rsidRPr="00505047">
          <w:rPr>
            <w:webHidden/>
          </w:rPr>
          <w:t>54</w:t>
        </w:r>
        <w:r w:rsidR="00B470DE" w:rsidRPr="00505047">
          <w:rPr>
            <w:webHidden/>
          </w:rPr>
          <w:fldChar w:fldCharType="end"/>
        </w:r>
      </w:hyperlink>
    </w:p>
    <w:p w14:paraId="70894119" w14:textId="168C6BB7" w:rsidR="00B470DE" w:rsidRPr="00505047" w:rsidRDefault="008F346B">
      <w:pPr>
        <w:pStyle w:val="22"/>
        <w:rPr>
          <w:rFonts w:asciiTheme="minorHAnsi" w:hAnsiTheme="minorHAnsi" w:cstheme="minorBidi"/>
          <w:smallCaps w:val="0"/>
          <w:szCs w:val="22"/>
        </w:rPr>
      </w:pPr>
      <w:hyperlink w:anchor="_Toc69721905" w:history="1">
        <w:r w:rsidR="00B470DE" w:rsidRPr="00505047">
          <w:rPr>
            <w:rStyle w:val="afa"/>
            <w:color w:val="auto"/>
          </w:rPr>
          <w:t>様式５－６　まちづくり・コミュニティの形成への配慮に関する提案事項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_Toc69721905 \h </w:instrText>
        </w:r>
        <w:r w:rsidR="00B470DE" w:rsidRPr="00505047">
          <w:rPr>
            <w:webHidden/>
          </w:rPr>
        </w:r>
        <w:r w:rsidR="00B470DE" w:rsidRPr="00505047">
          <w:rPr>
            <w:webHidden/>
          </w:rPr>
          <w:fldChar w:fldCharType="separate"/>
        </w:r>
        <w:r w:rsidR="00AD405B" w:rsidRPr="00505047">
          <w:rPr>
            <w:webHidden/>
          </w:rPr>
          <w:t>55</w:t>
        </w:r>
        <w:r w:rsidR="00B470DE" w:rsidRPr="00505047">
          <w:rPr>
            <w:webHidden/>
          </w:rPr>
          <w:fldChar w:fldCharType="end"/>
        </w:r>
      </w:hyperlink>
    </w:p>
    <w:p w14:paraId="5C935D55" w14:textId="254124C7" w:rsidR="00B470DE" w:rsidRPr="00505047" w:rsidRDefault="008F346B">
      <w:pPr>
        <w:pStyle w:val="22"/>
        <w:rPr>
          <w:rFonts w:asciiTheme="minorHAnsi" w:hAnsiTheme="minorHAnsi" w:cstheme="minorBidi"/>
          <w:smallCaps w:val="0"/>
          <w:szCs w:val="22"/>
        </w:rPr>
      </w:pPr>
      <w:hyperlink w:anchor="_Toc69721906" w:history="1">
        <w:r w:rsidR="00B470DE" w:rsidRPr="00505047">
          <w:rPr>
            <w:rStyle w:val="afa"/>
            <w:color w:val="auto"/>
          </w:rPr>
          <w:t>様式５－７　ユニバーサルデザインへの配慮に関する提案事項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_Toc69721906 \h </w:instrText>
        </w:r>
        <w:r w:rsidR="00B470DE" w:rsidRPr="00505047">
          <w:rPr>
            <w:webHidden/>
          </w:rPr>
        </w:r>
        <w:r w:rsidR="00B470DE" w:rsidRPr="00505047">
          <w:rPr>
            <w:webHidden/>
          </w:rPr>
          <w:fldChar w:fldCharType="separate"/>
        </w:r>
        <w:r w:rsidR="00AD405B" w:rsidRPr="00505047">
          <w:rPr>
            <w:webHidden/>
          </w:rPr>
          <w:t>56</w:t>
        </w:r>
        <w:r w:rsidR="00B470DE" w:rsidRPr="00505047">
          <w:rPr>
            <w:webHidden/>
          </w:rPr>
          <w:fldChar w:fldCharType="end"/>
        </w:r>
      </w:hyperlink>
    </w:p>
    <w:p w14:paraId="1C706C75" w14:textId="7E222014" w:rsidR="00B470DE" w:rsidRPr="00505047" w:rsidRDefault="008F346B">
      <w:pPr>
        <w:pStyle w:val="22"/>
        <w:rPr>
          <w:rFonts w:asciiTheme="minorHAnsi" w:hAnsiTheme="minorHAnsi" w:cstheme="minorBidi"/>
          <w:smallCaps w:val="0"/>
          <w:szCs w:val="22"/>
        </w:rPr>
      </w:pPr>
      <w:hyperlink w:anchor="_Toc69721907" w:history="1">
        <w:r w:rsidR="00B470DE" w:rsidRPr="00505047">
          <w:rPr>
            <w:rStyle w:val="afa"/>
            <w:color w:val="auto"/>
          </w:rPr>
          <w:t>様式５－８　地球環境・環境共生への配慮に関する提案事項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_Toc69721907 \h </w:instrText>
        </w:r>
        <w:r w:rsidR="00B470DE" w:rsidRPr="00505047">
          <w:rPr>
            <w:webHidden/>
          </w:rPr>
        </w:r>
        <w:r w:rsidR="00B470DE" w:rsidRPr="00505047">
          <w:rPr>
            <w:webHidden/>
          </w:rPr>
          <w:fldChar w:fldCharType="separate"/>
        </w:r>
        <w:r w:rsidR="00AD405B" w:rsidRPr="00505047">
          <w:rPr>
            <w:webHidden/>
          </w:rPr>
          <w:t>57</w:t>
        </w:r>
        <w:r w:rsidR="00B470DE" w:rsidRPr="00505047">
          <w:rPr>
            <w:webHidden/>
          </w:rPr>
          <w:fldChar w:fldCharType="end"/>
        </w:r>
      </w:hyperlink>
    </w:p>
    <w:p w14:paraId="1FFD9188" w14:textId="69929795" w:rsidR="00B470DE" w:rsidRPr="00505047" w:rsidRDefault="008F346B">
      <w:pPr>
        <w:pStyle w:val="22"/>
        <w:rPr>
          <w:rFonts w:asciiTheme="minorHAnsi" w:hAnsiTheme="minorHAnsi" w:cstheme="minorBidi"/>
          <w:smallCaps w:val="0"/>
          <w:szCs w:val="22"/>
        </w:rPr>
      </w:pPr>
      <w:hyperlink w:anchor="_Toc69721908" w:history="1">
        <w:r w:rsidR="00B470DE" w:rsidRPr="00505047">
          <w:rPr>
            <w:rStyle w:val="afa"/>
            <w:color w:val="auto"/>
          </w:rPr>
          <w:t>様式６－１　施工計画に関する提案書表紙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_Toc69721908 \h </w:instrText>
        </w:r>
        <w:r w:rsidR="00B470DE" w:rsidRPr="00505047">
          <w:rPr>
            <w:webHidden/>
          </w:rPr>
        </w:r>
        <w:r w:rsidR="00B470DE" w:rsidRPr="00505047">
          <w:rPr>
            <w:webHidden/>
          </w:rPr>
          <w:fldChar w:fldCharType="separate"/>
        </w:r>
        <w:r w:rsidR="00AD405B" w:rsidRPr="00505047">
          <w:rPr>
            <w:webHidden/>
          </w:rPr>
          <w:t>58</w:t>
        </w:r>
        <w:r w:rsidR="00B470DE" w:rsidRPr="00505047">
          <w:rPr>
            <w:webHidden/>
          </w:rPr>
          <w:fldChar w:fldCharType="end"/>
        </w:r>
      </w:hyperlink>
    </w:p>
    <w:p w14:paraId="5DC4DDC1" w14:textId="774ED759" w:rsidR="00B470DE" w:rsidRPr="00505047" w:rsidRDefault="008F346B">
      <w:pPr>
        <w:pStyle w:val="22"/>
        <w:rPr>
          <w:rFonts w:asciiTheme="minorHAnsi" w:hAnsiTheme="minorHAnsi" w:cstheme="minorBidi"/>
          <w:smallCaps w:val="0"/>
          <w:szCs w:val="22"/>
        </w:rPr>
      </w:pPr>
      <w:hyperlink w:anchor="_Toc69721909" w:history="1">
        <w:r w:rsidR="00B470DE" w:rsidRPr="00505047">
          <w:rPr>
            <w:rStyle w:val="afa"/>
            <w:color w:val="auto"/>
          </w:rPr>
          <w:t>様式６</w:t>
        </w:r>
        <w:r w:rsidR="00B470DE" w:rsidRPr="00505047">
          <w:rPr>
            <w:rStyle w:val="afa"/>
            <w:rFonts w:ascii="ＭＳ ゴシック" w:hAnsi="ＭＳ ゴシック"/>
            <w:color w:val="auto"/>
          </w:rPr>
          <w:t>－２</w:t>
        </w:r>
        <w:r w:rsidR="00B470DE" w:rsidRPr="00505047">
          <w:rPr>
            <w:rStyle w:val="afa"/>
            <w:color w:val="auto"/>
          </w:rPr>
          <w:t xml:space="preserve">　解体の工法の工夫に関する提案事項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_Toc69721909 \h </w:instrText>
        </w:r>
        <w:r w:rsidR="00B470DE" w:rsidRPr="00505047">
          <w:rPr>
            <w:webHidden/>
          </w:rPr>
        </w:r>
        <w:r w:rsidR="00B470DE" w:rsidRPr="00505047">
          <w:rPr>
            <w:webHidden/>
          </w:rPr>
          <w:fldChar w:fldCharType="separate"/>
        </w:r>
        <w:r w:rsidR="00AD405B" w:rsidRPr="00505047">
          <w:rPr>
            <w:webHidden/>
          </w:rPr>
          <w:t>59</w:t>
        </w:r>
        <w:r w:rsidR="00B470DE" w:rsidRPr="00505047">
          <w:rPr>
            <w:webHidden/>
          </w:rPr>
          <w:fldChar w:fldCharType="end"/>
        </w:r>
      </w:hyperlink>
    </w:p>
    <w:p w14:paraId="647C1CAA" w14:textId="253B3BFD" w:rsidR="00B470DE" w:rsidRPr="00505047" w:rsidRDefault="008F346B">
      <w:pPr>
        <w:pStyle w:val="22"/>
        <w:rPr>
          <w:rFonts w:asciiTheme="minorHAnsi" w:hAnsiTheme="minorHAnsi" w:cstheme="minorBidi"/>
          <w:smallCaps w:val="0"/>
          <w:szCs w:val="22"/>
        </w:rPr>
      </w:pPr>
      <w:hyperlink w:anchor="_Toc69721910" w:history="1">
        <w:r w:rsidR="00B470DE" w:rsidRPr="00505047">
          <w:rPr>
            <w:rStyle w:val="afa"/>
            <w:color w:val="auto"/>
          </w:rPr>
          <w:t>様式６</w:t>
        </w:r>
        <w:r w:rsidR="00B470DE" w:rsidRPr="00505047">
          <w:rPr>
            <w:rStyle w:val="afa"/>
            <w:rFonts w:ascii="ＭＳ ゴシック" w:hAnsi="ＭＳ ゴシック"/>
            <w:color w:val="auto"/>
          </w:rPr>
          <w:t>－３</w:t>
        </w:r>
        <w:r w:rsidR="00B470DE" w:rsidRPr="00505047">
          <w:rPr>
            <w:rStyle w:val="afa"/>
            <w:color w:val="auto"/>
          </w:rPr>
          <w:t xml:space="preserve">　搬入出の安全性に関する提案事項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_Toc69721910 \h </w:instrText>
        </w:r>
        <w:r w:rsidR="00B470DE" w:rsidRPr="00505047">
          <w:rPr>
            <w:webHidden/>
          </w:rPr>
        </w:r>
        <w:r w:rsidR="00B470DE" w:rsidRPr="00505047">
          <w:rPr>
            <w:webHidden/>
          </w:rPr>
          <w:fldChar w:fldCharType="separate"/>
        </w:r>
        <w:r w:rsidR="00AD405B" w:rsidRPr="00505047">
          <w:rPr>
            <w:webHidden/>
          </w:rPr>
          <w:t>60</w:t>
        </w:r>
        <w:r w:rsidR="00B470DE" w:rsidRPr="00505047">
          <w:rPr>
            <w:webHidden/>
          </w:rPr>
          <w:fldChar w:fldCharType="end"/>
        </w:r>
      </w:hyperlink>
    </w:p>
    <w:p w14:paraId="086480A6" w14:textId="7ADFE381" w:rsidR="00B470DE" w:rsidRPr="00505047" w:rsidRDefault="008F346B">
      <w:pPr>
        <w:pStyle w:val="22"/>
        <w:rPr>
          <w:rFonts w:asciiTheme="minorHAnsi" w:hAnsiTheme="minorHAnsi" w:cstheme="minorBidi"/>
          <w:smallCaps w:val="0"/>
          <w:szCs w:val="22"/>
        </w:rPr>
      </w:pPr>
      <w:hyperlink w:anchor="_Toc69721911" w:history="1">
        <w:r w:rsidR="00B470DE" w:rsidRPr="00505047">
          <w:rPr>
            <w:rStyle w:val="afa"/>
            <w:color w:val="auto"/>
          </w:rPr>
          <w:t>様式６</w:t>
        </w:r>
        <w:r w:rsidR="00B470DE" w:rsidRPr="00505047">
          <w:rPr>
            <w:rStyle w:val="afa"/>
            <w:rFonts w:ascii="ＭＳ ゴシック" w:hAnsi="ＭＳ ゴシック"/>
            <w:color w:val="auto"/>
          </w:rPr>
          <w:t>－４</w:t>
        </w:r>
        <w:r w:rsidR="00B470DE" w:rsidRPr="00505047">
          <w:rPr>
            <w:rStyle w:val="afa"/>
            <w:color w:val="auto"/>
          </w:rPr>
          <w:t xml:space="preserve">　建設の工法の工夫に関する提案事項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_Toc69721911 \h </w:instrText>
        </w:r>
        <w:r w:rsidR="00B470DE" w:rsidRPr="00505047">
          <w:rPr>
            <w:webHidden/>
          </w:rPr>
        </w:r>
        <w:r w:rsidR="00B470DE" w:rsidRPr="00505047">
          <w:rPr>
            <w:webHidden/>
          </w:rPr>
          <w:fldChar w:fldCharType="separate"/>
        </w:r>
        <w:r w:rsidR="00AD405B" w:rsidRPr="00505047">
          <w:rPr>
            <w:webHidden/>
          </w:rPr>
          <w:t>61</w:t>
        </w:r>
        <w:r w:rsidR="00B470DE" w:rsidRPr="00505047">
          <w:rPr>
            <w:webHidden/>
          </w:rPr>
          <w:fldChar w:fldCharType="end"/>
        </w:r>
      </w:hyperlink>
    </w:p>
    <w:p w14:paraId="12A82072" w14:textId="632001AE" w:rsidR="00B470DE" w:rsidRPr="00505047" w:rsidRDefault="008F346B">
      <w:pPr>
        <w:pStyle w:val="22"/>
        <w:rPr>
          <w:rFonts w:asciiTheme="minorHAnsi" w:hAnsiTheme="minorHAnsi" w:cstheme="minorBidi"/>
          <w:smallCaps w:val="0"/>
          <w:szCs w:val="22"/>
        </w:rPr>
      </w:pPr>
      <w:hyperlink w:anchor="_Toc69721912" w:history="1">
        <w:r w:rsidR="00B470DE" w:rsidRPr="00505047">
          <w:rPr>
            <w:rStyle w:val="afa"/>
            <w:color w:val="auto"/>
          </w:rPr>
          <w:t>様式７－１　長寿命化・維持管理に関する提案書表紙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_Toc69721912 \h </w:instrText>
        </w:r>
        <w:r w:rsidR="00B470DE" w:rsidRPr="00505047">
          <w:rPr>
            <w:webHidden/>
          </w:rPr>
        </w:r>
        <w:r w:rsidR="00B470DE" w:rsidRPr="00505047">
          <w:rPr>
            <w:webHidden/>
          </w:rPr>
          <w:fldChar w:fldCharType="separate"/>
        </w:r>
        <w:r w:rsidR="00AD405B" w:rsidRPr="00505047">
          <w:rPr>
            <w:webHidden/>
          </w:rPr>
          <w:t>62</w:t>
        </w:r>
        <w:r w:rsidR="00B470DE" w:rsidRPr="00505047">
          <w:rPr>
            <w:webHidden/>
          </w:rPr>
          <w:fldChar w:fldCharType="end"/>
        </w:r>
      </w:hyperlink>
    </w:p>
    <w:p w14:paraId="56F17B79" w14:textId="76CAFD86" w:rsidR="00B470DE" w:rsidRPr="00505047" w:rsidRDefault="008F346B">
      <w:pPr>
        <w:pStyle w:val="22"/>
        <w:rPr>
          <w:rFonts w:asciiTheme="minorHAnsi" w:hAnsiTheme="minorHAnsi" w:cstheme="minorBidi"/>
          <w:smallCaps w:val="0"/>
          <w:szCs w:val="22"/>
        </w:rPr>
      </w:pPr>
      <w:hyperlink w:anchor="_Toc69721913" w:history="1">
        <w:r w:rsidR="00B470DE" w:rsidRPr="00505047">
          <w:rPr>
            <w:rStyle w:val="afa"/>
            <w:color w:val="auto"/>
          </w:rPr>
          <w:t>様式７－２　ライフサイクルコスト計画に関する提案事項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_Toc69721913 \h </w:instrText>
        </w:r>
        <w:r w:rsidR="00B470DE" w:rsidRPr="00505047">
          <w:rPr>
            <w:webHidden/>
          </w:rPr>
        </w:r>
        <w:r w:rsidR="00B470DE" w:rsidRPr="00505047">
          <w:rPr>
            <w:webHidden/>
          </w:rPr>
          <w:fldChar w:fldCharType="separate"/>
        </w:r>
        <w:r w:rsidR="00AD405B" w:rsidRPr="00505047">
          <w:rPr>
            <w:webHidden/>
          </w:rPr>
          <w:t>63</w:t>
        </w:r>
        <w:r w:rsidR="00B470DE" w:rsidRPr="00505047">
          <w:rPr>
            <w:webHidden/>
          </w:rPr>
          <w:fldChar w:fldCharType="end"/>
        </w:r>
      </w:hyperlink>
    </w:p>
    <w:p w14:paraId="091AA46E" w14:textId="4493D601" w:rsidR="00B470DE" w:rsidRPr="00505047" w:rsidRDefault="008F346B">
      <w:pPr>
        <w:pStyle w:val="22"/>
        <w:rPr>
          <w:rFonts w:asciiTheme="minorHAnsi" w:hAnsiTheme="minorHAnsi" w:cstheme="minorBidi"/>
          <w:smallCaps w:val="0"/>
          <w:szCs w:val="22"/>
        </w:rPr>
      </w:pPr>
      <w:hyperlink w:anchor="_Toc69721914" w:history="1">
        <w:r w:rsidR="00B470DE" w:rsidRPr="00505047">
          <w:rPr>
            <w:rStyle w:val="afa"/>
            <w:color w:val="auto"/>
          </w:rPr>
          <w:t>様式７－３　管理・更新の容易性に関する提案事項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_Toc69721914 \h </w:instrText>
        </w:r>
        <w:r w:rsidR="00B470DE" w:rsidRPr="00505047">
          <w:rPr>
            <w:webHidden/>
          </w:rPr>
        </w:r>
        <w:r w:rsidR="00B470DE" w:rsidRPr="00505047">
          <w:rPr>
            <w:webHidden/>
          </w:rPr>
          <w:fldChar w:fldCharType="separate"/>
        </w:r>
        <w:r w:rsidR="00AD405B" w:rsidRPr="00505047">
          <w:rPr>
            <w:webHidden/>
          </w:rPr>
          <w:t>64</w:t>
        </w:r>
        <w:r w:rsidR="00B470DE" w:rsidRPr="00505047">
          <w:rPr>
            <w:webHidden/>
          </w:rPr>
          <w:fldChar w:fldCharType="end"/>
        </w:r>
      </w:hyperlink>
    </w:p>
    <w:p w14:paraId="5E22D0C6" w14:textId="02C20F5F" w:rsidR="00B470DE" w:rsidRPr="00505047" w:rsidRDefault="008F346B">
      <w:pPr>
        <w:pStyle w:val="22"/>
        <w:rPr>
          <w:rFonts w:asciiTheme="minorHAnsi" w:hAnsiTheme="minorHAnsi" w:cstheme="minorBidi"/>
          <w:smallCaps w:val="0"/>
          <w:szCs w:val="22"/>
        </w:rPr>
      </w:pPr>
      <w:hyperlink w:anchor="_Toc69721915" w:history="1">
        <w:r w:rsidR="00B470DE" w:rsidRPr="00505047">
          <w:rPr>
            <w:rStyle w:val="afa"/>
            <w:color w:val="auto"/>
          </w:rPr>
          <w:t>様式７－４　入居者への配慮に関する提案事項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_Toc69721915 \h </w:instrText>
        </w:r>
        <w:r w:rsidR="00B470DE" w:rsidRPr="00505047">
          <w:rPr>
            <w:webHidden/>
          </w:rPr>
        </w:r>
        <w:r w:rsidR="00B470DE" w:rsidRPr="00505047">
          <w:rPr>
            <w:webHidden/>
          </w:rPr>
          <w:fldChar w:fldCharType="separate"/>
        </w:r>
        <w:r w:rsidR="00AD405B" w:rsidRPr="00505047">
          <w:rPr>
            <w:webHidden/>
          </w:rPr>
          <w:t>65</w:t>
        </w:r>
        <w:r w:rsidR="00B470DE" w:rsidRPr="00505047">
          <w:rPr>
            <w:webHidden/>
          </w:rPr>
          <w:fldChar w:fldCharType="end"/>
        </w:r>
      </w:hyperlink>
    </w:p>
    <w:p w14:paraId="78B01A56" w14:textId="11BE6E6B" w:rsidR="00B470DE" w:rsidRPr="00505047" w:rsidRDefault="008F346B">
      <w:pPr>
        <w:pStyle w:val="22"/>
        <w:rPr>
          <w:rFonts w:asciiTheme="minorHAnsi" w:hAnsiTheme="minorHAnsi" w:cstheme="minorBidi"/>
          <w:smallCaps w:val="0"/>
          <w:szCs w:val="22"/>
        </w:rPr>
      </w:pPr>
      <w:hyperlink w:anchor="_Toc69721916" w:history="1">
        <w:r w:rsidR="00B470DE" w:rsidRPr="00505047">
          <w:rPr>
            <w:rStyle w:val="afa"/>
            <w:color w:val="auto"/>
          </w:rPr>
          <w:t>様式８－１　入居者移転支援に関する提案書表紙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_Toc69721916 \h </w:instrText>
        </w:r>
        <w:r w:rsidR="00B470DE" w:rsidRPr="00505047">
          <w:rPr>
            <w:webHidden/>
          </w:rPr>
        </w:r>
        <w:r w:rsidR="00B470DE" w:rsidRPr="00505047">
          <w:rPr>
            <w:webHidden/>
          </w:rPr>
          <w:fldChar w:fldCharType="separate"/>
        </w:r>
        <w:r w:rsidR="00AD405B" w:rsidRPr="00505047">
          <w:rPr>
            <w:webHidden/>
          </w:rPr>
          <w:t>66</w:t>
        </w:r>
        <w:r w:rsidR="00B470DE" w:rsidRPr="00505047">
          <w:rPr>
            <w:webHidden/>
          </w:rPr>
          <w:fldChar w:fldCharType="end"/>
        </w:r>
      </w:hyperlink>
    </w:p>
    <w:p w14:paraId="16EF505A" w14:textId="516623E8" w:rsidR="00B470DE" w:rsidRPr="00505047" w:rsidRDefault="008F346B">
      <w:pPr>
        <w:pStyle w:val="22"/>
        <w:rPr>
          <w:rFonts w:asciiTheme="minorHAnsi" w:hAnsiTheme="minorHAnsi" w:cstheme="minorBidi"/>
          <w:smallCaps w:val="0"/>
          <w:szCs w:val="22"/>
        </w:rPr>
      </w:pPr>
      <w:hyperlink w:anchor="_Toc69721917" w:history="1">
        <w:r w:rsidR="00B470DE" w:rsidRPr="00505047">
          <w:rPr>
            <w:rStyle w:val="afa"/>
            <w:color w:val="auto"/>
          </w:rPr>
          <w:t>様式８－２　円滑な移転支援・居住者対応サービスに関する提案事項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_Toc69721917 \h </w:instrText>
        </w:r>
        <w:r w:rsidR="00B470DE" w:rsidRPr="00505047">
          <w:rPr>
            <w:webHidden/>
          </w:rPr>
        </w:r>
        <w:r w:rsidR="00B470DE" w:rsidRPr="00505047">
          <w:rPr>
            <w:webHidden/>
          </w:rPr>
          <w:fldChar w:fldCharType="separate"/>
        </w:r>
        <w:r w:rsidR="00AD405B" w:rsidRPr="00505047">
          <w:rPr>
            <w:webHidden/>
          </w:rPr>
          <w:t>67</w:t>
        </w:r>
        <w:r w:rsidR="00B470DE" w:rsidRPr="00505047">
          <w:rPr>
            <w:webHidden/>
          </w:rPr>
          <w:fldChar w:fldCharType="end"/>
        </w:r>
      </w:hyperlink>
    </w:p>
    <w:p w14:paraId="75EA50F4" w14:textId="7C756570" w:rsidR="00B470DE" w:rsidRPr="00505047" w:rsidRDefault="008F346B">
      <w:pPr>
        <w:pStyle w:val="22"/>
        <w:rPr>
          <w:rFonts w:asciiTheme="minorHAnsi" w:hAnsiTheme="minorHAnsi" w:cstheme="minorBidi"/>
          <w:smallCaps w:val="0"/>
          <w:szCs w:val="22"/>
        </w:rPr>
      </w:pPr>
      <w:hyperlink w:anchor="_Toc69721918" w:history="1">
        <w:r w:rsidR="00B470DE" w:rsidRPr="00505047">
          <w:rPr>
            <w:rStyle w:val="afa"/>
            <w:color w:val="auto"/>
          </w:rPr>
          <w:t>様式８－３　円滑に業務を進めるための人員・体制に関する提案事項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_Toc69721918 \h </w:instrText>
        </w:r>
        <w:r w:rsidR="00B470DE" w:rsidRPr="00505047">
          <w:rPr>
            <w:webHidden/>
          </w:rPr>
        </w:r>
        <w:r w:rsidR="00B470DE" w:rsidRPr="00505047">
          <w:rPr>
            <w:webHidden/>
          </w:rPr>
          <w:fldChar w:fldCharType="separate"/>
        </w:r>
        <w:r w:rsidR="00AD405B" w:rsidRPr="00505047">
          <w:rPr>
            <w:webHidden/>
          </w:rPr>
          <w:t>68</w:t>
        </w:r>
        <w:r w:rsidR="00B470DE" w:rsidRPr="00505047">
          <w:rPr>
            <w:webHidden/>
          </w:rPr>
          <w:fldChar w:fldCharType="end"/>
        </w:r>
      </w:hyperlink>
    </w:p>
    <w:p w14:paraId="39308CB0" w14:textId="1D48EA34" w:rsidR="00B470DE" w:rsidRPr="00505047" w:rsidRDefault="008F346B">
      <w:pPr>
        <w:pStyle w:val="22"/>
        <w:rPr>
          <w:rFonts w:asciiTheme="minorHAnsi" w:hAnsiTheme="minorHAnsi" w:cstheme="minorBidi"/>
          <w:smallCaps w:val="0"/>
          <w:szCs w:val="22"/>
        </w:rPr>
      </w:pPr>
      <w:hyperlink w:anchor="_Toc69721919" w:history="1">
        <w:r w:rsidR="00B470DE" w:rsidRPr="00505047">
          <w:rPr>
            <w:rStyle w:val="afa"/>
            <w:color w:val="auto"/>
          </w:rPr>
          <w:t>様式９－１　近隣・周辺に対する影響への配慮に関する提案書表紙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_Toc69721919 \h </w:instrText>
        </w:r>
        <w:r w:rsidR="00B470DE" w:rsidRPr="00505047">
          <w:rPr>
            <w:webHidden/>
          </w:rPr>
        </w:r>
        <w:r w:rsidR="00B470DE" w:rsidRPr="00505047">
          <w:rPr>
            <w:webHidden/>
          </w:rPr>
          <w:fldChar w:fldCharType="separate"/>
        </w:r>
        <w:r w:rsidR="00AD405B" w:rsidRPr="00505047">
          <w:rPr>
            <w:webHidden/>
          </w:rPr>
          <w:t>69</w:t>
        </w:r>
        <w:r w:rsidR="00B470DE" w:rsidRPr="00505047">
          <w:rPr>
            <w:webHidden/>
          </w:rPr>
          <w:fldChar w:fldCharType="end"/>
        </w:r>
      </w:hyperlink>
    </w:p>
    <w:p w14:paraId="16921315" w14:textId="682AE653" w:rsidR="00B470DE" w:rsidRPr="00505047" w:rsidRDefault="008F346B">
      <w:pPr>
        <w:pStyle w:val="22"/>
        <w:rPr>
          <w:rFonts w:asciiTheme="minorHAnsi" w:hAnsiTheme="minorHAnsi" w:cstheme="minorBidi"/>
          <w:smallCaps w:val="0"/>
          <w:szCs w:val="22"/>
        </w:rPr>
      </w:pPr>
      <w:hyperlink w:anchor="_Toc69721920" w:history="1">
        <w:r w:rsidR="00B470DE" w:rsidRPr="00505047">
          <w:rPr>
            <w:rStyle w:val="afa"/>
            <w:color w:val="auto"/>
          </w:rPr>
          <w:t>様式９－２　騒音・悪臭についての提案事項</w:t>
        </w:r>
        <w:r w:rsidR="00B470DE" w:rsidRPr="00505047">
          <w:rPr>
            <w:webHidden/>
          </w:rPr>
          <w:tab/>
        </w:r>
        <w:r w:rsidR="00B470DE" w:rsidRPr="00505047">
          <w:rPr>
            <w:webHidden/>
          </w:rPr>
          <w:fldChar w:fldCharType="begin"/>
        </w:r>
        <w:r w:rsidR="00B470DE" w:rsidRPr="00505047">
          <w:rPr>
            <w:webHidden/>
          </w:rPr>
          <w:instrText xml:space="preserve"> PAGEREF _Toc69721920 \h </w:instrText>
        </w:r>
        <w:r w:rsidR="00B470DE" w:rsidRPr="00505047">
          <w:rPr>
            <w:webHidden/>
          </w:rPr>
        </w:r>
        <w:r w:rsidR="00B470DE" w:rsidRPr="00505047">
          <w:rPr>
            <w:webHidden/>
          </w:rPr>
          <w:fldChar w:fldCharType="separate"/>
        </w:r>
        <w:r w:rsidR="00AD405B" w:rsidRPr="00505047">
          <w:rPr>
            <w:webHidden/>
          </w:rPr>
          <w:t>70</w:t>
        </w:r>
        <w:r w:rsidR="00B470DE" w:rsidRPr="00505047">
          <w:rPr>
            <w:webHidden/>
          </w:rPr>
          <w:fldChar w:fldCharType="end"/>
        </w:r>
      </w:hyperlink>
    </w:p>
    <w:p w14:paraId="7CF2C99E" w14:textId="44A951F4" w:rsidR="00B470DE" w:rsidRPr="00505047" w:rsidRDefault="008F346B">
      <w:pPr>
        <w:pStyle w:val="22"/>
        <w:rPr>
          <w:rFonts w:cstheme="minorBidi"/>
          <w:smallCaps w:val="0"/>
          <w:szCs w:val="22"/>
        </w:rPr>
      </w:pPr>
      <w:hyperlink w:anchor="_Toc69721921" w:history="1">
        <w:r w:rsidR="00B470DE" w:rsidRPr="00505047">
          <w:rPr>
            <w:rStyle w:val="afa"/>
            <w:color w:val="auto"/>
          </w:rPr>
          <w:t>様式９－３　周辺へのプライバシー対策に関する提案事項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_Toc69721921 \h </w:instrText>
        </w:r>
        <w:r w:rsidR="00B470DE" w:rsidRPr="00505047">
          <w:rPr>
            <w:webHidden/>
          </w:rPr>
        </w:r>
        <w:r w:rsidR="00B470DE" w:rsidRPr="00505047">
          <w:rPr>
            <w:webHidden/>
          </w:rPr>
          <w:fldChar w:fldCharType="separate"/>
        </w:r>
        <w:r w:rsidR="00AD405B" w:rsidRPr="00505047">
          <w:rPr>
            <w:webHidden/>
          </w:rPr>
          <w:t>71</w:t>
        </w:r>
        <w:r w:rsidR="00B470DE" w:rsidRPr="00505047">
          <w:rPr>
            <w:webHidden/>
          </w:rPr>
          <w:fldChar w:fldCharType="end"/>
        </w:r>
      </w:hyperlink>
    </w:p>
    <w:p w14:paraId="092DAD0F" w14:textId="29BA84CC" w:rsidR="00B470DE" w:rsidRPr="00505047" w:rsidRDefault="008F346B">
      <w:pPr>
        <w:pStyle w:val="22"/>
        <w:rPr>
          <w:rFonts w:cstheme="minorBidi"/>
          <w:smallCaps w:val="0"/>
          <w:szCs w:val="22"/>
        </w:rPr>
      </w:pPr>
      <w:hyperlink w:anchor="_Toc69721922" w:history="1">
        <w:r w:rsidR="00B470DE" w:rsidRPr="00505047">
          <w:rPr>
            <w:rStyle w:val="afa"/>
            <w:color w:val="auto"/>
          </w:rPr>
          <w:t>様式10－１　地元産業への貢献に関する提案書表紙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_Toc69721922 \h </w:instrText>
        </w:r>
        <w:r w:rsidR="00B470DE" w:rsidRPr="00505047">
          <w:rPr>
            <w:webHidden/>
          </w:rPr>
        </w:r>
        <w:r w:rsidR="00B470DE" w:rsidRPr="00505047">
          <w:rPr>
            <w:webHidden/>
          </w:rPr>
          <w:fldChar w:fldCharType="separate"/>
        </w:r>
        <w:r w:rsidR="00AD405B" w:rsidRPr="00505047">
          <w:rPr>
            <w:webHidden/>
          </w:rPr>
          <w:t>72</w:t>
        </w:r>
        <w:r w:rsidR="00B470DE" w:rsidRPr="00505047">
          <w:rPr>
            <w:webHidden/>
          </w:rPr>
          <w:fldChar w:fldCharType="end"/>
        </w:r>
      </w:hyperlink>
    </w:p>
    <w:p w14:paraId="3854D943" w14:textId="5DC4AA33" w:rsidR="00B470DE" w:rsidRPr="00505047" w:rsidRDefault="008F346B">
      <w:pPr>
        <w:pStyle w:val="22"/>
        <w:rPr>
          <w:rFonts w:cstheme="minorBidi"/>
          <w:smallCaps w:val="0"/>
          <w:szCs w:val="22"/>
        </w:rPr>
      </w:pPr>
      <w:hyperlink w:anchor="_Toc69721923" w:history="1">
        <w:r w:rsidR="00B470DE" w:rsidRPr="00505047">
          <w:rPr>
            <w:rStyle w:val="afa"/>
            <w:color w:val="auto"/>
          </w:rPr>
          <w:t>様式10－２　市内企業への発注に関する誓約書</w:t>
        </w:r>
        <w:r w:rsidR="00B470DE" w:rsidRPr="00505047">
          <w:rPr>
            <w:webHidden/>
          </w:rPr>
          <w:tab/>
        </w:r>
        <w:r w:rsidR="00B470DE" w:rsidRPr="00505047">
          <w:rPr>
            <w:webHidden/>
          </w:rPr>
          <w:fldChar w:fldCharType="begin"/>
        </w:r>
        <w:r w:rsidR="00B470DE" w:rsidRPr="00505047">
          <w:rPr>
            <w:webHidden/>
          </w:rPr>
          <w:instrText xml:space="preserve"> PAGEREF _Toc69721923 \h </w:instrText>
        </w:r>
        <w:r w:rsidR="00B470DE" w:rsidRPr="00505047">
          <w:rPr>
            <w:webHidden/>
          </w:rPr>
        </w:r>
        <w:r w:rsidR="00B470DE" w:rsidRPr="00505047">
          <w:rPr>
            <w:webHidden/>
          </w:rPr>
          <w:fldChar w:fldCharType="separate"/>
        </w:r>
        <w:r w:rsidR="00AD405B" w:rsidRPr="00505047">
          <w:rPr>
            <w:webHidden/>
          </w:rPr>
          <w:t>73</w:t>
        </w:r>
        <w:r w:rsidR="00B470DE" w:rsidRPr="00505047">
          <w:rPr>
            <w:webHidden/>
          </w:rPr>
          <w:fldChar w:fldCharType="end"/>
        </w:r>
      </w:hyperlink>
    </w:p>
    <w:p w14:paraId="2A1FBDC0" w14:textId="251A9194" w:rsidR="00B470DE" w:rsidRPr="00505047" w:rsidRDefault="008F346B">
      <w:pPr>
        <w:pStyle w:val="22"/>
        <w:rPr>
          <w:rFonts w:cstheme="minorBidi"/>
          <w:smallCaps w:val="0"/>
          <w:szCs w:val="22"/>
        </w:rPr>
      </w:pPr>
      <w:hyperlink w:anchor="_Toc69721924" w:history="1">
        <w:r w:rsidR="00B470DE" w:rsidRPr="00505047">
          <w:rPr>
            <w:rStyle w:val="afa"/>
            <w:color w:val="auto"/>
          </w:rPr>
          <w:t>様式10－３　市内企業の活用についての提案</w:t>
        </w:r>
        <w:r w:rsidR="00B470DE" w:rsidRPr="00505047">
          <w:rPr>
            <w:webHidden/>
          </w:rPr>
          <w:tab/>
        </w:r>
        <w:r w:rsidR="00B470DE" w:rsidRPr="00505047">
          <w:rPr>
            <w:webHidden/>
          </w:rPr>
          <w:fldChar w:fldCharType="begin"/>
        </w:r>
        <w:r w:rsidR="00B470DE" w:rsidRPr="00505047">
          <w:rPr>
            <w:webHidden/>
          </w:rPr>
          <w:instrText xml:space="preserve"> PAGEREF _Toc69721924 \h </w:instrText>
        </w:r>
        <w:r w:rsidR="00B470DE" w:rsidRPr="00505047">
          <w:rPr>
            <w:webHidden/>
          </w:rPr>
        </w:r>
        <w:r w:rsidR="00B470DE" w:rsidRPr="00505047">
          <w:rPr>
            <w:webHidden/>
          </w:rPr>
          <w:fldChar w:fldCharType="separate"/>
        </w:r>
        <w:r w:rsidR="00AD405B" w:rsidRPr="00505047">
          <w:rPr>
            <w:webHidden/>
          </w:rPr>
          <w:t>74</w:t>
        </w:r>
        <w:r w:rsidR="00B470DE" w:rsidRPr="00505047">
          <w:rPr>
            <w:webHidden/>
          </w:rPr>
          <w:fldChar w:fldCharType="end"/>
        </w:r>
      </w:hyperlink>
    </w:p>
    <w:p w14:paraId="1EBF437F" w14:textId="1501D051" w:rsidR="00B470DE" w:rsidRPr="00505047" w:rsidRDefault="008F346B">
      <w:pPr>
        <w:pStyle w:val="22"/>
        <w:rPr>
          <w:rFonts w:cstheme="minorBidi"/>
          <w:smallCaps w:val="0"/>
          <w:szCs w:val="22"/>
        </w:rPr>
      </w:pPr>
      <w:hyperlink w:anchor="_Toc69721925" w:history="1">
        <w:r w:rsidR="00B470DE" w:rsidRPr="00505047">
          <w:rPr>
            <w:rStyle w:val="afa"/>
            <w:color w:val="auto"/>
          </w:rPr>
          <w:t>様式11－１　(仮称)新上小阪東住宅等に関する図面集表紙</w:t>
        </w:r>
        <w:r w:rsidR="00B470DE" w:rsidRPr="00505047">
          <w:rPr>
            <w:webHidden/>
          </w:rPr>
          <w:tab/>
        </w:r>
        <w:r w:rsidR="00B470DE" w:rsidRPr="00505047">
          <w:rPr>
            <w:webHidden/>
          </w:rPr>
          <w:fldChar w:fldCharType="begin"/>
        </w:r>
        <w:r w:rsidR="00B470DE" w:rsidRPr="00505047">
          <w:rPr>
            <w:webHidden/>
          </w:rPr>
          <w:instrText xml:space="preserve"> PAGEREF _Toc69721925 \h </w:instrText>
        </w:r>
        <w:r w:rsidR="00B470DE" w:rsidRPr="00505047">
          <w:rPr>
            <w:webHidden/>
          </w:rPr>
        </w:r>
        <w:r w:rsidR="00B470DE" w:rsidRPr="00505047">
          <w:rPr>
            <w:webHidden/>
          </w:rPr>
          <w:fldChar w:fldCharType="separate"/>
        </w:r>
        <w:r w:rsidR="00AD405B" w:rsidRPr="00505047">
          <w:rPr>
            <w:webHidden/>
          </w:rPr>
          <w:t>75</w:t>
        </w:r>
        <w:r w:rsidR="00B470DE" w:rsidRPr="00505047">
          <w:rPr>
            <w:webHidden/>
          </w:rPr>
          <w:fldChar w:fldCharType="end"/>
        </w:r>
      </w:hyperlink>
    </w:p>
    <w:p w14:paraId="2A8D2353" w14:textId="270F87F0" w:rsidR="00B470DE" w:rsidRPr="00505047" w:rsidRDefault="008F346B">
      <w:pPr>
        <w:pStyle w:val="22"/>
        <w:rPr>
          <w:rFonts w:cstheme="minorBidi"/>
          <w:smallCaps w:val="0"/>
          <w:szCs w:val="22"/>
        </w:rPr>
      </w:pPr>
      <w:hyperlink w:anchor="_Toc69721926" w:history="1">
        <w:r w:rsidR="00B470DE" w:rsidRPr="00505047">
          <w:rPr>
            <w:rStyle w:val="afa"/>
            <w:color w:val="auto"/>
          </w:rPr>
          <w:t>様式11－２　建築計画概要及び面積表</w:t>
        </w:r>
        <w:r w:rsidR="00B470DE" w:rsidRPr="00505047">
          <w:rPr>
            <w:webHidden/>
          </w:rPr>
          <w:tab/>
        </w:r>
        <w:r w:rsidR="00B470DE" w:rsidRPr="00505047">
          <w:rPr>
            <w:webHidden/>
          </w:rPr>
          <w:fldChar w:fldCharType="begin"/>
        </w:r>
        <w:r w:rsidR="00B470DE" w:rsidRPr="00505047">
          <w:rPr>
            <w:webHidden/>
          </w:rPr>
          <w:instrText xml:space="preserve"> PAGEREF _Toc69721926 \h </w:instrText>
        </w:r>
        <w:r w:rsidR="00B470DE" w:rsidRPr="00505047">
          <w:rPr>
            <w:webHidden/>
          </w:rPr>
        </w:r>
        <w:r w:rsidR="00B470DE" w:rsidRPr="00505047">
          <w:rPr>
            <w:webHidden/>
          </w:rPr>
          <w:fldChar w:fldCharType="separate"/>
        </w:r>
        <w:r w:rsidR="00AD405B" w:rsidRPr="00505047">
          <w:rPr>
            <w:webHidden/>
          </w:rPr>
          <w:t>76</w:t>
        </w:r>
        <w:r w:rsidR="00B470DE" w:rsidRPr="00505047">
          <w:rPr>
            <w:webHidden/>
          </w:rPr>
          <w:fldChar w:fldCharType="end"/>
        </w:r>
      </w:hyperlink>
    </w:p>
    <w:p w14:paraId="0390E5DF" w14:textId="1344B165" w:rsidR="00B470DE" w:rsidRPr="00505047" w:rsidRDefault="008F346B">
      <w:pPr>
        <w:pStyle w:val="22"/>
        <w:rPr>
          <w:rFonts w:cstheme="minorBidi"/>
          <w:smallCaps w:val="0"/>
          <w:szCs w:val="22"/>
        </w:rPr>
      </w:pPr>
      <w:hyperlink w:anchor="_Toc69721927" w:history="1">
        <w:r w:rsidR="00B470DE" w:rsidRPr="00505047">
          <w:rPr>
            <w:rStyle w:val="afa"/>
            <w:color w:val="auto"/>
          </w:rPr>
          <w:t>様式11－３～14　(仮称)新上小阪東住宅等整備に関わる図面集　共通様式</w:t>
        </w:r>
        <w:r w:rsidR="00B470DE" w:rsidRPr="00505047">
          <w:rPr>
            <w:webHidden/>
          </w:rPr>
          <w:tab/>
        </w:r>
        <w:r w:rsidR="00B470DE" w:rsidRPr="00505047">
          <w:rPr>
            <w:webHidden/>
          </w:rPr>
          <w:fldChar w:fldCharType="begin"/>
        </w:r>
        <w:r w:rsidR="00B470DE" w:rsidRPr="00505047">
          <w:rPr>
            <w:webHidden/>
          </w:rPr>
          <w:instrText xml:space="preserve"> PAGEREF _Toc69721927 \h </w:instrText>
        </w:r>
        <w:r w:rsidR="00B470DE" w:rsidRPr="00505047">
          <w:rPr>
            <w:webHidden/>
          </w:rPr>
        </w:r>
        <w:r w:rsidR="00B470DE" w:rsidRPr="00505047">
          <w:rPr>
            <w:webHidden/>
          </w:rPr>
          <w:fldChar w:fldCharType="separate"/>
        </w:r>
        <w:r w:rsidR="00AD405B" w:rsidRPr="00505047">
          <w:rPr>
            <w:webHidden/>
          </w:rPr>
          <w:t>77</w:t>
        </w:r>
        <w:r w:rsidR="00B470DE" w:rsidRPr="00505047">
          <w:rPr>
            <w:webHidden/>
          </w:rPr>
          <w:fldChar w:fldCharType="end"/>
        </w:r>
      </w:hyperlink>
    </w:p>
    <w:p w14:paraId="01CF390F" w14:textId="566D6FCA" w:rsidR="00052685" w:rsidRPr="00505047" w:rsidRDefault="007C13AF" w:rsidP="00300193">
      <w:pPr>
        <w:tabs>
          <w:tab w:val="left" w:leader="middleDot" w:pos="7980"/>
        </w:tabs>
        <w:snapToGrid w:val="0"/>
        <w:spacing w:line="440" w:lineRule="atLeast"/>
        <w:rPr>
          <w:rFonts w:hAnsi="ＭＳ 明朝"/>
        </w:rPr>
      </w:pPr>
      <w:r w:rsidRPr="00505047">
        <w:rPr>
          <w:rFonts w:hAnsi="ＭＳ 明朝"/>
        </w:rPr>
        <w:fldChar w:fldCharType="end"/>
      </w:r>
    </w:p>
    <w:p w14:paraId="05CCB03F" w14:textId="77777777" w:rsidR="00BC346E" w:rsidRPr="00505047" w:rsidRDefault="00BC346E">
      <w:pPr>
        <w:sectPr w:rsidR="00BC346E" w:rsidRPr="00505047" w:rsidSect="00BC346E">
          <w:footerReference w:type="first" r:id="rId10"/>
          <w:pgSz w:w="11906" w:h="16838" w:code="9"/>
          <w:pgMar w:top="1134" w:right="1418" w:bottom="1134" w:left="1418" w:header="454" w:footer="454" w:gutter="0"/>
          <w:pgNumType w:start="1"/>
          <w:cols w:space="425"/>
          <w:titlePg/>
          <w:docGrid w:type="lines" w:linePitch="360"/>
        </w:sectPr>
      </w:pPr>
    </w:p>
    <w:p w14:paraId="1892126B" w14:textId="77777777" w:rsidR="00BC346E" w:rsidRPr="00505047" w:rsidRDefault="00BC346E" w:rsidP="006C5853">
      <w:pPr>
        <w:pStyle w:val="aff8"/>
        <w:spacing w:after="180"/>
        <w:ind w:left="1050" w:hanging="336"/>
      </w:pPr>
      <w:bookmarkStart w:id="0" w:name="_Toc440570900"/>
    </w:p>
    <w:p w14:paraId="36D95FD0" w14:textId="77777777" w:rsidR="00BC346E" w:rsidRPr="00505047" w:rsidRDefault="00BC346E" w:rsidP="00BC346E"/>
    <w:p w14:paraId="4C3D8E0F" w14:textId="77777777" w:rsidR="00BC346E" w:rsidRPr="00505047" w:rsidRDefault="00BC346E" w:rsidP="00BC346E"/>
    <w:p w14:paraId="707FAF5C" w14:textId="77777777" w:rsidR="00BC346E" w:rsidRPr="00505047" w:rsidRDefault="00BC346E" w:rsidP="00BC346E"/>
    <w:p w14:paraId="6D775B6C" w14:textId="77777777" w:rsidR="00BC346E" w:rsidRPr="00505047" w:rsidRDefault="00BC346E" w:rsidP="00BC346E"/>
    <w:p w14:paraId="16FB39F2" w14:textId="77777777" w:rsidR="00BC346E" w:rsidRPr="00505047" w:rsidRDefault="00BC346E" w:rsidP="00BC346E"/>
    <w:p w14:paraId="3EEAA832" w14:textId="77777777" w:rsidR="00BC346E" w:rsidRPr="00505047" w:rsidRDefault="00BC346E" w:rsidP="00BC346E"/>
    <w:p w14:paraId="4B43513E" w14:textId="77777777" w:rsidR="00BC346E" w:rsidRPr="00505047" w:rsidRDefault="00BC346E" w:rsidP="00BC346E"/>
    <w:p w14:paraId="70909182" w14:textId="77777777" w:rsidR="00BC346E" w:rsidRPr="00505047" w:rsidRDefault="00BC346E" w:rsidP="00BC346E"/>
    <w:p w14:paraId="752B2E32" w14:textId="77777777" w:rsidR="00BC346E" w:rsidRPr="00505047" w:rsidRDefault="00BC346E" w:rsidP="00BC346E"/>
    <w:p w14:paraId="14982BAD" w14:textId="77777777" w:rsidR="00BC346E" w:rsidRPr="00505047" w:rsidRDefault="00BC346E" w:rsidP="00BC346E"/>
    <w:p w14:paraId="2CD05AE6" w14:textId="77777777" w:rsidR="00BC346E" w:rsidRPr="00505047" w:rsidRDefault="00BC346E" w:rsidP="00BC346E"/>
    <w:p w14:paraId="503BF53B" w14:textId="77777777" w:rsidR="00BC346E" w:rsidRPr="00505047" w:rsidRDefault="00BC346E" w:rsidP="00BC346E"/>
    <w:p w14:paraId="273BC3CF" w14:textId="77777777" w:rsidR="00BC346E" w:rsidRPr="00505047" w:rsidRDefault="00BC346E" w:rsidP="00BC346E"/>
    <w:p w14:paraId="3AD39AD7" w14:textId="77777777" w:rsidR="00BC346E" w:rsidRPr="00505047" w:rsidRDefault="00BC346E" w:rsidP="00BC346E"/>
    <w:p w14:paraId="62E7FE40" w14:textId="77777777" w:rsidR="00BC346E" w:rsidRPr="00505047" w:rsidRDefault="00BC346E" w:rsidP="00BC346E"/>
    <w:p w14:paraId="7911B669" w14:textId="77777777" w:rsidR="00BC346E" w:rsidRPr="00505047" w:rsidRDefault="00BC346E" w:rsidP="00BC346E"/>
    <w:p w14:paraId="378FE031" w14:textId="77777777" w:rsidR="00BC346E" w:rsidRPr="00505047" w:rsidRDefault="00BC346E" w:rsidP="00BC346E">
      <w:pPr>
        <w:pStyle w:val="1"/>
        <w:rPr>
          <w:color w:val="auto"/>
          <w:szCs w:val="32"/>
        </w:rPr>
      </w:pPr>
      <w:bookmarkStart w:id="1" w:name="_Toc69721861"/>
      <w:r w:rsidRPr="00505047">
        <w:rPr>
          <w:rFonts w:hint="eastAsia"/>
          <w:color w:val="auto"/>
          <w:szCs w:val="32"/>
        </w:rPr>
        <w:t xml:space="preserve">第１　</w:t>
      </w:r>
      <w:r w:rsidR="000F69B9" w:rsidRPr="00505047">
        <w:rPr>
          <w:rFonts w:hint="eastAsia"/>
          <w:color w:val="auto"/>
        </w:rPr>
        <w:t>第一次審査（資格審査及び実績審査）</w:t>
      </w:r>
      <w:r w:rsidRPr="00505047">
        <w:rPr>
          <w:rFonts w:hint="eastAsia"/>
          <w:color w:val="auto"/>
          <w:szCs w:val="32"/>
        </w:rPr>
        <w:t>に関わる様式集</w:t>
      </w:r>
      <w:bookmarkEnd w:id="1"/>
    </w:p>
    <w:p w14:paraId="25988FFE" w14:textId="77777777" w:rsidR="00BC346E" w:rsidRPr="00505047" w:rsidRDefault="00BC346E" w:rsidP="00BC346E">
      <w:pPr>
        <w:rPr>
          <w:rFonts w:ascii="ＭＳ ゴシック" w:eastAsia="ＭＳ ゴシック" w:hAnsi="ＭＳ ゴシック"/>
          <w:sz w:val="22"/>
        </w:rPr>
      </w:pPr>
    </w:p>
    <w:p w14:paraId="68D8D518" w14:textId="77777777" w:rsidR="00D94B80" w:rsidRPr="00505047" w:rsidRDefault="00D94B80" w:rsidP="00BC346E">
      <w:pPr>
        <w:ind w:firstLineChars="100" w:firstLine="220"/>
        <w:rPr>
          <w:rFonts w:ascii="ＭＳ ゴシック" w:eastAsia="ＭＳ ゴシック" w:hAnsi="ＭＳ ゴシック"/>
          <w:sz w:val="22"/>
        </w:rPr>
      </w:pPr>
    </w:p>
    <w:p w14:paraId="6173E10B" w14:textId="77777777" w:rsidR="00D94B80" w:rsidRPr="00505047" w:rsidRDefault="00D94B80" w:rsidP="00D94B80">
      <w:pPr>
        <w:rPr>
          <w:rFonts w:ascii="ＭＳ ゴシック" w:eastAsia="ＭＳ ゴシック" w:hAnsi="ＭＳ ゴシック"/>
          <w:sz w:val="22"/>
        </w:rPr>
      </w:pPr>
    </w:p>
    <w:p w14:paraId="358D4F58" w14:textId="77777777" w:rsidR="00D94B80" w:rsidRPr="00505047" w:rsidRDefault="00D94B80" w:rsidP="00D94B80">
      <w:pPr>
        <w:rPr>
          <w:rFonts w:ascii="ＭＳ ゴシック" w:eastAsia="ＭＳ ゴシック" w:hAnsi="ＭＳ ゴシック"/>
          <w:sz w:val="22"/>
        </w:rPr>
      </w:pPr>
    </w:p>
    <w:p w14:paraId="0929AF79" w14:textId="77777777" w:rsidR="00D94B80" w:rsidRPr="00505047" w:rsidRDefault="00D94B80" w:rsidP="00D94B80">
      <w:pPr>
        <w:rPr>
          <w:rFonts w:ascii="ＭＳ ゴシック" w:eastAsia="ＭＳ ゴシック" w:hAnsi="ＭＳ ゴシック"/>
          <w:sz w:val="22"/>
        </w:rPr>
      </w:pPr>
    </w:p>
    <w:p w14:paraId="1F3D79E5" w14:textId="77777777" w:rsidR="00D94B80" w:rsidRPr="00505047" w:rsidRDefault="00D94B80" w:rsidP="00D94B80">
      <w:pPr>
        <w:rPr>
          <w:rFonts w:ascii="ＭＳ ゴシック" w:eastAsia="ＭＳ ゴシック" w:hAnsi="ＭＳ ゴシック"/>
          <w:sz w:val="22"/>
        </w:rPr>
      </w:pPr>
    </w:p>
    <w:p w14:paraId="1479FDDE" w14:textId="77777777" w:rsidR="00D94B80" w:rsidRPr="00505047" w:rsidRDefault="00D94B80" w:rsidP="00D94B80">
      <w:pPr>
        <w:rPr>
          <w:rFonts w:ascii="ＭＳ ゴシック" w:eastAsia="ＭＳ ゴシック" w:hAnsi="ＭＳ ゴシック"/>
          <w:sz w:val="22"/>
        </w:rPr>
      </w:pPr>
    </w:p>
    <w:p w14:paraId="270CDF8D" w14:textId="77777777" w:rsidR="00D94B80" w:rsidRPr="00505047" w:rsidRDefault="00D94B80" w:rsidP="00D94B80">
      <w:pPr>
        <w:rPr>
          <w:rFonts w:ascii="ＭＳ ゴシック" w:eastAsia="ＭＳ ゴシック" w:hAnsi="ＭＳ ゴシック"/>
          <w:sz w:val="22"/>
        </w:rPr>
      </w:pPr>
    </w:p>
    <w:p w14:paraId="33E8FD04" w14:textId="77777777" w:rsidR="00D94B80" w:rsidRPr="00505047" w:rsidRDefault="00D94B80" w:rsidP="00D94B80">
      <w:pPr>
        <w:jc w:val="center"/>
        <w:rPr>
          <w:rFonts w:ascii="ＭＳ ゴシック" w:eastAsia="ＭＳ ゴシック" w:hAnsi="ＭＳ ゴシック"/>
          <w:sz w:val="22"/>
        </w:rPr>
      </w:pPr>
    </w:p>
    <w:p w14:paraId="0C3F3F4C" w14:textId="77777777" w:rsidR="00D94B80" w:rsidRPr="00505047" w:rsidRDefault="00D94B80" w:rsidP="00D94B80">
      <w:pPr>
        <w:rPr>
          <w:rFonts w:ascii="ＭＳ ゴシック" w:eastAsia="ＭＳ ゴシック" w:hAnsi="ＭＳ ゴシック"/>
          <w:sz w:val="22"/>
        </w:rPr>
      </w:pPr>
    </w:p>
    <w:p w14:paraId="716C0CF7" w14:textId="77777777" w:rsidR="00BC346E" w:rsidRPr="00505047" w:rsidRDefault="00BC346E" w:rsidP="00D94B80">
      <w:pPr>
        <w:rPr>
          <w:rFonts w:ascii="ＭＳ ゴシック" w:eastAsia="ＭＳ ゴシック" w:hAnsi="ＭＳ ゴシック"/>
          <w:sz w:val="22"/>
        </w:rPr>
        <w:sectPr w:rsidR="00BC346E" w:rsidRPr="00505047" w:rsidSect="00BC346E">
          <w:footerReference w:type="default" r:id="rId11"/>
          <w:pgSz w:w="11906" w:h="16838" w:code="9"/>
          <w:pgMar w:top="1134" w:right="1418" w:bottom="1134" w:left="1418" w:header="454" w:footer="454" w:gutter="0"/>
          <w:pgNumType w:start="1"/>
          <w:cols w:space="425"/>
          <w:docGrid w:type="lines" w:linePitch="360"/>
        </w:sectPr>
      </w:pPr>
    </w:p>
    <w:p w14:paraId="593A4F13" w14:textId="77777777" w:rsidR="00BC346E" w:rsidRPr="00505047" w:rsidRDefault="00BC346E" w:rsidP="00BC346E">
      <w:pPr>
        <w:pStyle w:val="2"/>
      </w:pPr>
      <w:bookmarkStart w:id="2" w:name="_Toc69721862"/>
      <w:r w:rsidRPr="00505047">
        <w:rPr>
          <w:rFonts w:hint="eastAsia"/>
        </w:rPr>
        <w:lastRenderedPageBreak/>
        <w:t>様式１－１　提出書類一覧表</w:t>
      </w:r>
      <w:bookmarkEnd w:id="0"/>
      <w:bookmarkEnd w:id="2"/>
    </w:p>
    <w:p w14:paraId="2CF862BF" w14:textId="77777777" w:rsidR="00D94B80" w:rsidRPr="00505047" w:rsidRDefault="00D94B80" w:rsidP="00D94B80"/>
    <w:p w14:paraId="4FF100DE" w14:textId="77777777" w:rsidR="00BC346E" w:rsidRPr="00505047" w:rsidRDefault="00BC346E" w:rsidP="00225CF6">
      <w:pPr>
        <w:pStyle w:val="02"/>
      </w:pPr>
      <w:r w:rsidRPr="00505047">
        <w:rPr>
          <w:rFonts w:hint="eastAsia"/>
        </w:rPr>
        <w:t>提出書類一覧表</w:t>
      </w:r>
    </w:p>
    <w:p w14:paraId="6BBB296D" w14:textId="77777777" w:rsidR="00D94B80" w:rsidRPr="00505047" w:rsidRDefault="00D94B80" w:rsidP="00BC346E"/>
    <w:p w14:paraId="06312034" w14:textId="77777777" w:rsidR="00BC346E" w:rsidRPr="00505047" w:rsidRDefault="00BC346E" w:rsidP="00BC346E">
      <w:r w:rsidRPr="00505047">
        <w:rPr>
          <w:rFonts w:hint="eastAsia"/>
        </w:rPr>
        <w:t>提出者確認欄にチェックし、提出すること。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50"/>
        <w:gridCol w:w="844"/>
        <w:gridCol w:w="843"/>
        <w:gridCol w:w="2100"/>
      </w:tblGrid>
      <w:tr w:rsidR="00505047" w:rsidRPr="00505047" w14:paraId="2375319E" w14:textId="77777777" w:rsidTr="00D94B80">
        <w:tc>
          <w:tcPr>
            <w:tcW w:w="3823" w:type="dxa"/>
            <w:shd w:val="clear" w:color="auto" w:fill="BFBFBF"/>
            <w:vAlign w:val="center"/>
          </w:tcPr>
          <w:p w14:paraId="25AD2A0F"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書類</w:t>
            </w:r>
          </w:p>
        </w:tc>
        <w:tc>
          <w:tcPr>
            <w:tcW w:w="1450" w:type="dxa"/>
            <w:shd w:val="clear" w:color="auto" w:fill="BFBFBF"/>
            <w:vAlign w:val="center"/>
          </w:tcPr>
          <w:p w14:paraId="7F3339A4" w14:textId="77777777" w:rsidR="00BC346E" w:rsidRPr="00505047" w:rsidRDefault="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様式</w:t>
            </w:r>
          </w:p>
        </w:tc>
        <w:tc>
          <w:tcPr>
            <w:tcW w:w="844" w:type="dxa"/>
            <w:shd w:val="clear" w:color="auto" w:fill="BFBFBF"/>
            <w:vAlign w:val="center"/>
          </w:tcPr>
          <w:p w14:paraId="6B37519F"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提出者確認欄</w:t>
            </w:r>
          </w:p>
        </w:tc>
        <w:tc>
          <w:tcPr>
            <w:tcW w:w="843" w:type="dxa"/>
            <w:shd w:val="clear" w:color="auto" w:fill="BFBFBF"/>
            <w:vAlign w:val="center"/>
          </w:tcPr>
          <w:p w14:paraId="44432325"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市</w:t>
            </w:r>
          </w:p>
          <w:p w14:paraId="5EA808F3"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確認欄</w:t>
            </w:r>
          </w:p>
        </w:tc>
        <w:tc>
          <w:tcPr>
            <w:tcW w:w="2100" w:type="dxa"/>
            <w:shd w:val="clear" w:color="auto" w:fill="BFBFBF"/>
            <w:vAlign w:val="center"/>
          </w:tcPr>
          <w:p w14:paraId="6F6C2931"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備考</w:t>
            </w:r>
          </w:p>
        </w:tc>
      </w:tr>
      <w:tr w:rsidR="00505047" w:rsidRPr="00505047" w14:paraId="156FF8C6" w14:textId="77777777" w:rsidTr="00D94B80">
        <w:tc>
          <w:tcPr>
            <w:tcW w:w="3823" w:type="dxa"/>
            <w:shd w:val="clear" w:color="auto" w:fill="auto"/>
            <w:vAlign w:val="center"/>
          </w:tcPr>
          <w:p w14:paraId="61FD34C4" w14:textId="77777777" w:rsidR="00BC346E" w:rsidRPr="00505047" w:rsidRDefault="00BC346E" w:rsidP="00225CF6">
            <w:pPr>
              <w:pStyle w:val="350"/>
              <w:ind w:left="42" w:right="42"/>
            </w:pPr>
            <w:r w:rsidRPr="00505047">
              <w:rPr>
                <w:rFonts w:hint="eastAsia"/>
              </w:rPr>
              <w:t>提出書類一覧表</w:t>
            </w:r>
          </w:p>
        </w:tc>
        <w:tc>
          <w:tcPr>
            <w:tcW w:w="1450" w:type="dxa"/>
            <w:shd w:val="clear" w:color="auto" w:fill="auto"/>
            <w:vAlign w:val="center"/>
          </w:tcPr>
          <w:p w14:paraId="49DE3026" w14:textId="77777777" w:rsidR="00BC346E" w:rsidRPr="00505047" w:rsidRDefault="00BC346E" w:rsidP="00C81901">
            <w:pPr>
              <w:jc w:val="center"/>
            </w:pPr>
            <w:r w:rsidRPr="00505047">
              <w:rPr>
                <w:rFonts w:hint="eastAsia"/>
              </w:rPr>
              <w:t>様式１－１</w:t>
            </w:r>
          </w:p>
        </w:tc>
        <w:tc>
          <w:tcPr>
            <w:tcW w:w="844" w:type="dxa"/>
            <w:shd w:val="clear" w:color="auto" w:fill="auto"/>
            <w:vAlign w:val="center"/>
          </w:tcPr>
          <w:p w14:paraId="6BE9FFB0" w14:textId="77777777" w:rsidR="00BC346E" w:rsidRPr="00505047" w:rsidRDefault="00BC346E" w:rsidP="00BC346E">
            <w:pPr>
              <w:jc w:val="both"/>
            </w:pPr>
          </w:p>
        </w:tc>
        <w:tc>
          <w:tcPr>
            <w:tcW w:w="843" w:type="dxa"/>
            <w:shd w:val="clear" w:color="auto" w:fill="auto"/>
          </w:tcPr>
          <w:p w14:paraId="0B02F3A2" w14:textId="77777777" w:rsidR="00BC346E" w:rsidRPr="00505047" w:rsidRDefault="00BC346E" w:rsidP="00BC346E"/>
        </w:tc>
        <w:tc>
          <w:tcPr>
            <w:tcW w:w="2100" w:type="dxa"/>
            <w:shd w:val="clear" w:color="auto" w:fill="auto"/>
          </w:tcPr>
          <w:p w14:paraId="0B494886" w14:textId="77777777" w:rsidR="00BC346E" w:rsidRPr="00505047" w:rsidRDefault="00BC346E" w:rsidP="00225CF6">
            <w:pPr>
              <w:pStyle w:val="350"/>
              <w:ind w:left="42" w:right="42"/>
            </w:pPr>
            <w:r w:rsidRPr="00505047">
              <w:rPr>
                <w:rFonts w:hint="eastAsia"/>
              </w:rPr>
              <w:t>片面刷り</w:t>
            </w:r>
          </w:p>
        </w:tc>
      </w:tr>
      <w:tr w:rsidR="00505047" w:rsidRPr="00505047" w14:paraId="25FC5988" w14:textId="77777777" w:rsidTr="00D94B80">
        <w:tc>
          <w:tcPr>
            <w:tcW w:w="3823" w:type="dxa"/>
            <w:shd w:val="clear" w:color="auto" w:fill="auto"/>
            <w:vAlign w:val="center"/>
          </w:tcPr>
          <w:p w14:paraId="03A79156" w14:textId="77777777" w:rsidR="00BC346E" w:rsidRPr="00505047" w:rsidRDefault="00BC346E" w:rsidP="00225CF6">
            <w:pPr>
              <w:pStyle w:val="350"/>
              <w:ind w:left="42" w:right="42"/>
            </w:pPr>
            <w:r w:rsidRPr="00505047">
              <w:rPr>
                <w:rFonts w:hint="eastAsia"/>
              </w:rPr>
              <w:t>入札参加表明書</w:t>
            </w:r>
          </w:p>
        </w:tc>
        <w:tc>
          <w:tcPr>
            <w:tcW w:w="1450" w:type="dxa"/>
            <w:shd w:val="clear" w:color="auto" w:fill="auto"/>
            <w:vAlign w:val="center"/>
          </w:tcPr>
          <w:p w14:paraId="4E7F35B5" w14:textId="77777777" w:rsidR="00BC346E" w:rsidRPr="00505047" w:rsidRDefault="00BC346E" w:rsidP="00C81901">
            <w:pPr>
              <w:jc w:val="center"/>
            </w:pPr>
            <w:r w:rsidRPr="00505047">
              <w:rPr>
                <w:rFonts w:hint="eastAsia"/>
              </w:rPr>
              <w:t>様式１－２</w:t>
            </w:r>
          </w:p>
        </w:tc>
        <w:tc>
          <w:tcPr>
            <w:tcW w:w="844" w:type="dxa"/>
            <w:shd w:val="clear" w:color="auto" w:fill="auto"/>
            <w:vAlign w:val="center"/>
          </w:tcPr>
          <w:p w14:paraId="013C33B4" w14:textId="77777777" w:rsidR="00BC346E" w:rsidRPr="00505047" w:rsidRDefault="00BC346E" w:rsidP="00BC346E">
            <w:pPr>
              <w:jc w:val="both"/>
            </w:pPr>
          </w:p>
        </w:tc>
        <w:tc>
          <w:tcPr>
            <w:tcW w:w="843" w:type="dxa"/>
            <w:shd w:val="clear" w:color="auto" w:fill="auto"/>
          </w:tcPr>
          <w:p w14:paraId="7D9836C9" w14:textId="77777777" w:rsidR="00BC346E" w:rsidRPr="00505047" w:rsidRDefault="00BC346E" w:rsidP="00BC346E"/>
        </w:tc>
        <w:tc>
          <w:tcPr>
            <w:tcW w:w="2100" w:type="dxa"/>
            <w:shd w:val="clear" w:color="auto" w:fill="auto"/>
          </w:tcPr>
          <w:p w14:paraId="537AB847" w14:textId="77777777" w:rsidR="00BC346E" w:rsidRPr="00505047" w:rsidRDefault="00BC346E" w:rsidP="00225CF6">
            <w:pPr>
              <w:pStyle w:val="350"/>
              <w:ind w:left="42" w:right="42"/>
            </w:pPr>
            <w:r w:rsidRPr="00505047">
              <w:rPr>
                <w:rFonts w:hint="eastAsia"/>
              </w:rPr>
              <w:t>片面刷り</w:t>
            </w:r>
          </w:p>
        </w:tc>
      </w:tr>
      <w:tr w:rsidR="00505047" w:rsidRPr="00505047" w14:paraId="7C6C0D18" w14:textId="77777777" w:rsidTr="00D94B80">
        <w:tc>
          <w:tcPr>
            <w:tcW w:w="3823" w:type="dxa"/>
            <w:shd w:val="clear" w:color="auto" w:fill="auto"/>
            <w:vAlign w:val="center"/>
          </w:tcPr>
          <w:p w14:paraId="5D0372CC" w14:textId="77777777" w:rsidR="00BC346E" w:rsidRPr="00505047" w:rsidRDefault="00BC346E" w:rsidP="00225CF6">
            <w:pPr>
              <w:pStyle w:val="350"/>
              <w:ind w:left="42" w:right="42"/>
            </w:pPr>
            <w:r w:rsidRPr="00505047">
              <w:rPr>
                <w:rFonts w:hint="eastAsia"/>
              </w:rPr>
              <w:t>入札参加資格確認審査申請書</w:t>
            </w:r>
          </w:p>
        </w:tc>
        <w:tc>
          <w:tcPr>
            <w:tcW w:w="1450" w:type="dxa"/>
            <w:shd w:val="clear" w:color="auto" w:fill="auto"/>
            <w:vAlign w:val="center"/>
          </w:tcPr>
          <w:p w14:paraId="6857E562" w14:textId="77777777" w:rsidR="00BC346E" w:rsidRPr="00505047" w:rsidRDefault="00BC346E" w:rsidP="00C81901">
            <w:pPr>
              <w:jc w:val="center"/>
            </w:pPr>
            <w:r w:rsidRPr="00505047">
              <w:rPr>
                <w:rFonts w:hint="eastAsia"/>
              </w:rPr>
              <w:t>様式１－３</w:t>
            </w:r>
          </w:p>
        </w:tc>
        <w:tc>
          <w:tcPr>
            <w:tcW w:w="844" w:type="dxa"/>
            <w:shd w:val="clear" w:color="auto" w:fill="auto"/>
            <w:vAlign w:val="center"/>
          </w:tcPr>
          <w:p w14:paraId="0F07C250" w14:textId="77777777" w:rsidR="00BC346E" w:rsidRPr="00505047" w:rsidRDefault="00BC346E" w:rsidP="00BC346E">
            <w:pPr>
              <w:jc w:val="both"/>
            </w:pPr>
          </w:p>
        </w:tc>
        <w:tc>
          <w:tcPr>
            <w:tcW w:w="843" w:type="dxa"/>
            <w:shd w:val="clear" w:color="auto" w:fill="auto"/>
          </w:tcPr>
          <w:p w14:paraId="37B62525" w14:textId="77777777" w:rsidR="00BC346E" w:rsidRPr="00505047" w:rsidRDefault="00BC346E" w:rsidP="00BC346E"/>
        </w:tc>
        <w:tc>
          <w:tcPr>
            <w:tcW w:w="2100" w:type="dxa"/>
            <w:shd w:val="clear" w:color="auto" w:fill="auto"/>
          </w:tcPr>
          <w:p w14:paraId="61BBCB1D" w14:textId="77777777" w:rsidR="00BC346E" w:rsidRPr="00505047" w:rsidRDefault="00BC346E" w:rsidP="00225CF6">
            <w:pPr>
              <w:pStyle w:val="350"/>
              <w:ind w:left="42" w:right="42"/>
            </w:pPr>
            <w:r w:rsidRPr="00505047">
              <w:rPr>
                <w:rFonts w:hint="eastAsia"/>
              </w:rPr>
              <w:t>片面刷り</w:t>
            </w:r>
          </w:p>
        </w:tc>
      </w:tr>
      <w:tr w:rsidR="00505047" w:rsidRPr="00505047" w14:paraId="515953C5" w14:textId="77777777" w:rsidTr="00D94B80">
        <w:tc>
          <w:tcPr>
            <w:tcW w:w="3823" w:type="dxa"/>
            <w:shd w:val="clear" w:color="auto" w:fill="auto"/>
            <w:vAlign w:val="center"/>
          </w:tcPr>
          <w:p w14:paraId="583F51B2" w14:textId="77777777" w:rsidR="00BC346E" w:rsidRPr="00505047" w:rsidRDefault="00BC346E" w:rsidP="00225CF6">
            <w:pPr>
              <w:pStyle w:val="350"/>
              <w:ind w:left="42" w:right="42"/>
            </w:pPr>
            <w:r w:rsidRPr="00505047">
              <w:rPr>
                <w:rFonts w:hint="eastAsia"/>
              </w:rPr>
              <w:t>構成企業一覧表</w:t>
            </w:r>
          </w:p>
        </w:tc>
        <w:tc>
          <w:tcPr>
            <w:tcW w:w="1450" w:type="dxa"/>
            <w:shd w:val="clear" w:color="auto" w:fill="auto"/>
            <w:vAlign w:val="center"/>
          </w:tcPr>
          <w:p w14:paraId="102DFCCC" w14:textId="77777777" w:rsidR="00BC346E" w:rsidRPr="00505047" w:rsidRDefault="00BC346E" w:rsidP="00C81901">
            <w:pPr>
              <w:jc w:val="center"/>
            </w:pPr>
            <w:r w:rsidRPr="00505047">
              <w:rPr>
                <w:rFonts w:hint="eastAsia"/>
              </w:rPr>
              <w:t>様式１－４</w:t>
            </w:r>
          </w:p>
        </w:tc>
        <w:tc>
          <w:tcPr>
            <w:tcW w:w="844" w:type="dxa"/>
            <w:shd w:val="clear" w:color="auto" w:fill="auto"/>
            <w:vAlign w:val="center"/>
          </w:tcPr>
          <w:p w14:paraId="4F47DD80" w14:textId="77777777" w:rsidR="00BC346E" w:rsidRPr="00505047" w:rsidRDefault="00BC346E" w:rsidP="00BC346E">
            <w:pPr>
              <w:jc w:val="both"/>
            </w:pPr>
          </w:p>
        </w:tc>
        <w:tc>
          <w:tcPr>
            <w:tcW w:w="843" w:type="dxa"/>
            <w:shd w:val="clear" w:color="auto" w:fill="auto"/>
          </w:tcPr>
          <w:p w14:paraId="1309449B" w14:textId="77777777" w:rsidR="00BC346E" w:rsidRPr="00505047" w:rsidRDefault="00BC346E" w:rsidP="00BC346E"/>
        </w:tc>
        <w:tc>
          <w:tcPr>
            <w:tcW w:w="2100" w:type="dxa"/>
            <w:shd w:val="clear" w:color="auto" w:fill="auto"/>
          </w:tcPr>
          <w:p w14:paraId="65999E43" w14:textId="77777777" w:rsidR="00BC346E" w:rsidRPr="00505047" w:rsidRDefault="00BC346E" w:rsidP="00225CF6">
            <w:pPr>
              <w:pStyle w:val="350"/>
              <w:ind w:left="42" w:right="42"/>
            </w:pPr>
          </w:p>
        </w:tc>
      </w:tr>
      <w:tr w:rsidR="00505047" w:rsidRPr="00505047" w14:paraId="6CD58328" w14:textId="77777777" w:rsidTr="00D94B80">
        <w:tc>
          <w:tcPr>
            <w:tcW w:w="3823" w:type="dxa"/>
            <w:shd w:val="clear" w:color="auto" w:fill="auto"/>
            <w:vAlign w:val="center"/>
          </w:tcPr>
          <w:p w14:paraId="6AEF87D4" w14:textId="77777777" w:rsidR="00BC346E" w:rsidRPr="00505047" w:rsidRDefault="00BC346E" w:rsidP="00225CF6">
            <w:pPr>
              <w:pStyle w:val="350"/>
              <w:ind w:left="42" w:right="42"/>
            </w:pPr>
            <w:r w:rsidRPr="00505047">
              <w:rPr>
                <w:rFonts w:hint="eastAsia"/>
              </w:rPr>
              <w:t>委任状</w:t>
            </w:r>
          </w:p>
        </w:tc>
        <w:tc>
          <w:tcPr>
            <w:tcW w:w="1450" w:type="dxa"/>
            <w:shd w:val="clear" w:color="auto" w:fill="auto"/>
            <w:vAlign w:val="center"/>
          </w:tcPr>
          <w:p w14:paraId="023AB300" w14:textId="77777777" w:rsidR="00BC346E" w:rsidRPr="00505047" w:rsidRDefault="00BC346E" w:rsidP="00C81901">
            <w:pPr>
              <w:jc w:val="center"/>
            </w:pPr>
            <w:r w:rsidRPr="00505047">
              <w:rPr>
                <w:rFonts w:hint="eastAsia"/>
              </w:rPr>
              <w:t>様式１－５</w:t>
            </w:r>
          </w:p>
        </w:tc>
        <w:tc>
          <w:tcPr>
            <w:tcW w:w="844" w:type="dxa"/>
            <w:shd w:val="clear" w:color="auto" w:fill="auto"/>
            <w:vAlign w:val="center"/>
          </w:tcPr>
          <w:p w14:paraId="20F1B888" w14:textId="77777777" w:rsidR="00BC346E" w:rsidRPr="00505047" w:rsidRDefault="00BC346E" w:rsidP="00BC346E">
            <w:pPr>
              <w:jc w:val="both"/>
            </w:pPr>
          </w:p>
        </w:tc>
        <w:tc>
          <w:tcPr>
            <w:tcW w:w="843" w:type="dxa"/>
            <w:shd w:val="clear" w:color="auto" w:fill="auto"/>
          </w:tcPr>
          <w:p w14:paraId="7440EF5B" w14:textId="77777777" w:rsidR="00BC346E" w:rsidRPr="00505047" w:rsidRDefault="00BC346E" w:rsidP="00BC346E"/>
        </w:tc>
        <w:tc>
          <w:tcPr>
            <w:tcW w:w="2100" w:type="dxa"/>
            <w:shd w:val="clear" w:color="auto" w:fill="auto"/>
          </w:tcPr>
          <w:p w14:paraId="7A2B5E81" w14:textId="77777777" w:rsidR="00BC346E" w:rsidRPr="00505047" w:rsidRDefault="00BC346E" w:rsidP="00225CF6">
            <w:pPr>
              <w:pStyle w:val="350"/>
              <w:ind w:left="42" w:right="42"/>
            </w:pPr>
          </w:p>
        </w:tc>
      </w:tr>
      <w:tr w:rsidR="00505047" w:rsidRPr="00505047" w14:paraId="784707DC" w14:textId="77777777" w:rsidTr="00D94B80">
        <w:tc>
          <w:tcPr>
            <w:tcW w:w="3823" w:type="dxa"/>
            <w:shd w:val="clear" w:color="auto" w:fill="auto"/>
            <w:vAlign w:val="center"/>
          </w:tcPr>
          <w:p w14:paraId="56157EF4" w14:textId="77777777" w:rsidR="00BC346E" w:rsidRPr="00505047" w:rsidRDefault="00BC346E" w:rsidP="00225CF6">
            <w:pPr>
              <w:pStyle w:val="350"/>
              <w:ind w:left="42" w:right="42"/>
            </w:pPr>
            <w:r w:rsidRPr="00505047">
              <w:rPr>
                <w:rFonts w:hint="eastAsia"/>
              </w:rPr>
              <w:t>設計企業に関する資格</w:t>
            </w:r>
          </w:p>
        </w:tc>
        <w:tc>
          <w:tcPr>
            <w:tcW w:w="1450" w:type="dxa"/>
            <w:shd w:val="clear" w:color="auto" w:fill="auto"/>
            <w:vAlign w:val="center"/>
          </w:tcPr>
          <w:p w14:paraId="11B4465D" w14:textId="77777777" w:rsidR="00BC346E" w:rsidRPr="00505047" w:rsidRDefault="00BC346E" w:rsidP="00C81901">
            <w:pPr>
              <w:jc w:val="center"/>
            </w:pPr>
            <w:r w:rsidRPr="00505047">
              <w:rPr>
                <w:rFonts w:hint="eastAsia"/>
              </w:rPr>
              <w:t>様式１－６</w:t>
            </w:r>
          </w:p>
        </w:tc>
        <w:tc>
          <w:tcPr>
            <w:tcW w:w="844" w:type="dxa"/>
            <w:shd w:val="clear" w:color="auto" w:fill="auto"/>
            <w:vAlign w:val="center"/>
          </w:tcPr>
          <w:p w14:paraId="4BFC0A98" w14:textId="77777777" w:rsidR="00BC346E" w:rsidRPr="00505047" w:rsidRDefault="00BC346E" w:rsidP="00BC346E">
            <w:pPr>
              <w:jc w:val="both"/>
            </w:pPr>
          </w:p>
        </w:tc>
        <w:tc>
          <w:tcPr>
            <w:tcW w:w="843" w:type="dxa"/>
            <w:shd w:val="clear" w:color="auto" w:fill="auto"/>
          </w:tcPr>
          <w:p w14:paraId="1F2F3486" w14:textId="77777777" w:rsidR="00BC346E" w:rsidRPr="00505047" w:rsidRDefault="00BC346E" w:rsidP="00BC346E"/>
        </w:tc>
        <w:tc>
          <w:tcPr>
            <w:tcW w:w="2100" w:type="dxa"/>
            <w:shd w:val="clear" w:color="auto" w:fill="auto"/>
          </w:tcPr>
          <w:p w14:paraId="70FEC135"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65308E5A" w14:textId="77777777" w:rsidTr="00D94B80">
        <w:tc>
          <w:tcPr>
            <w:tcW w:w="3823" w:type="dxa"/>
            <w:shd w:val="clear" w:color="auto" w:fill="auto"/>
            <w:vAlign w:val="center"/>
          </w:tcPr>
          <w:p w14:paraId="58057BA1" w14:textId="77777777" w:rsidR="00BC346E" w:rsidRPr="00505047" w:rsidRDefault="00BC346E" w:rsidP="00225CF6">
            <w:pPr>
              <w:pStyle w:val="350"/>
              <w:ind w:left="42" w:right="42"/>
            </w:pPr>
            <w:r w:rsidRPr="00505047">
              <w:rPr>
                <w:rFonts w:hint="eastAsia"/>
              </w:rPr>
              <w:t>建設企業に関する資格</w:t>
            </w:r>
          </w:p>
        </w:tc>
        <w:tc>
          <w:tcPr>
            <w:tcW w:w="1450" w:type="dxa"/>
            <w:shd w:val="clear" w:color="auto" w:fill="auto"/>
            <w:vAlign w:val="center"/>
          </w:tcPr>
          <w:p w14:paraId="6564C14D" w14:textId="77777777" w:rsidR="00BC346E" w:rsidRPr="00505047" w:rsidRDefault="00BC346E" w:rsidP="00C81901">
            <w:pPr>
              <w:jc w:val="center"/>
            </w:pPr>
            <w:r w:rsidRPr="00505047">
              <w:rPr>
                <w:rFonts w:hint="eastAsia"/>
              </w:rPr>
              <w:t>様式１－７</w:t>
            </w:r>
          </w:p>
        </w:tc>
        <w:tc>
          <w:tcPr>
            <w:tcW w:w="844" w:type="dxa"/>
            <w:shd w:val="clear" w:color="auto" w:fill="auto"/>
            <w:vAlign w:val="center"/>
          </w:tcPr>
          <w:p w14:paraId="6558A3CD" w14:textId="77777777" w:rsidR="00BC346E" w:rsidRPr="00505047" w:rsidRDefault="00BC346E" w:rsidP="00BC346E">
            <w:pPr>
              <w:jc w:val="both"/>
            </w:pPr>
          </w:p>
        </w:tc>
        <w:tc>
          <w:tcPr>
            <w:tcW w:w="843" w:type="dxa"/>
            <w:shd w:val="clear" w:color="auto" w:fill="auto"/>
          </w:tcPr>
          <w:p w14:paraId="1490E0D8" w14:textId="77777777" w:rsidR="00BC346E" w:rsidRPr="00505047" w:rsidRDefault="00BC346E" w:rsidP="00BC346E"/>
        </w:tc>
        <w:tc>
          <w:tcPr>
            <w:tcW w:w="2100" w:type="dxa"/>
            <w:shd w:val="clear" w:color="auto" w:fill="auto"/>
          </w:tcPr>
          <w:p w14:paraId="150E6B21"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15B6BC42" w14:textId="77777777" w:rsidTr="00D94B80">
        <w:tc>
          <w:tcPr>
            <w:tcW w:w="3823" w:type="dxa"/>
            <w:shd w:val="clear" w:color="auto" w:fill="auto"/>
            <w:vAlign w:val="center"/>
          </w:tcPr>
          <w:p w14:paraId="12D209D6" w14:textId="77777777" w:rsidR="00BC346E" w:rsidRPr="00505047" w:rsidRDefault="00BC346E" w:rsidP="00225CF6">
            <w:pPr>
              <w:pStyle w:val="350"/>
              <w:ind w:left="42" w:right="42"/>
            </w:pPr>
            <w:r w:rsidRPr="00505047">
              <w:rPr>
                <w:rFonts w:hint="eastAsia"/>
              </w:rPr>
              <w:t>工事実績調書</w:t>
            </w:r>
          </w:p>
        </w:tc>
        <w:tc>
          <w:tcPr>
            <w:tcW w:w="1450" w:type="dxa"/>
            <w:shd w:val="clear" w:color="auto" w:fill="auto"/>
            <w:vAlign w:val="center"/>
          </w:tcPr>
          <w:p w14:paraId="1ED002E1" w14:textId="77777777" w:rsidR="00BC346E" w:rsidRPr="00505047" w:rsidRDefault="00BC346E" w:rsidP="00C81901">
            <w:pPr>
              <w:jc w:val="center"/>
            </w:pPr>
            <w:r w:rsidRPr="00505047">
              <w:rPr>
                <w:rFonts w:hint="eastAsia"/>
              </w:rPr>
              <w:t>様式１－８</w:t>
            </w:r>
          </w:p>
        </w:tc>
        <w:tc>
          <w:tcPr>
            <w:tcW w:w="844" w:type="dxa"/>
            <w:shd w:val="clear" w:color="auto" w:fill="auto"/>
            <w:vAlign w:val="center"/>
          </w:tcPr>
          <w:p w14:paraId="2D0B24B1" w14:textId="77777777" w:rsidR="00BC346E" w:rsidRPr="00505047" w:rsidRDefault="00BC346E" w:rsidP="00BC346E">
            <w:pPr>
              <w:jc w:val="both"/>
            </w:pPr>
          </w:p>
        </w:tc>
        <w:tc>
          <w:tcPr>
            <w:tcW w:w="843" w:type="dxa"/>
            <w:shd w:val="clear" w:color="auto" w:fill="auto"/>
          </w:tcPr>
          <w:p w14:paraId="1F8B618F" w14:textId="77777777" w:rsidR="00BC346E" w:rsidRPr="00505047" w:rsidRDefault="00BC346E" w:rsidP="00BC346E"/>
        </w:tc>
        <w:tc>
          <w:tcPr>
            <w:tcW w:w="2100" w:type="dxa"/>
            <w:shd w:val="clear" w:color="auto" w:fill="auto"/>
          </w:tcPr>
          <w:p w14:paraId="412A7AD3" w14:textId="77777777" w:rsidR="00BC346E" w:rsidRPr="00505047" w:rsidRDefault="00BC346E" w:rsidP="00225CF6">
            <w:pPr>
              <w:pStyle w:val="350"/>
              <w:ind w:left="42" w:right="42"/>
            </w:pPr>
          </w:p>
        </w:tc>
      </w:tr>
      <w:tr w:rsidR="00505047" w:rsidRPr="00505047" w14:paraId="11457114" w14:textId="77777777" w:rsidTr="00D94B80">
        <w:tc>
          <w:tcPr>
            <w:tcW w:w="3823" w:type="dxa"/>
            <w:shd w:val="clear" w:color="auto" w:fill="auto"/>
            <w:vAlign w:val="center"/>
          </w:tcPr>
          <w:p w14:paraId="1E60EE05" w14:textId="77777777" w:rsidR="00BC346E" w:rsidRPr="00505047" w:rsidRDefault="00BC346E" w:rsidP="00225CF6">
            <w:pPr>
              <w:pStyle w:val="350"/>
              <w:ind w:left="42" w:right="42"/>
            </w:pPr>
            <w:r w:rsidRPr="00505047">
              <w:rPr>
                <w:rFonts w:hint="eastAsia"/>
              </w:rPr>
              <w:t>工事施工証明書</w:t>
            </w:r>
          </w:p>
        </w:tc>
        <w:tc>
          <w:tcPr>
            <w:tcW w:w="1450" w:type="dxa"/>
            <w:shd w:val="clear" w:color="auto" w:fill="auto"/>
            <w:vAlign w:val="center"/>
          </w:tcPr>
          <w:p w14:paraId="0797F895" w14:textId="77777777" w:rsidR="00BC346E" w:rsidRPr="00505047" w:rsidRDefault="00BC346E" w:rsidP="00C81901">
            <w:pPr>
              <w:jc w:val="center"/>
            </w:pPr>
            <w:r w:rsidRPr="00505047">
              <w:rPr>
                <w:rFonts w:hint="eastAsia"/>
              </w:rPr>
              <w:t>様式１－９</w:t>
            </w:r>
          </w:p>
        </w:tc>
        <w:tc>
          <w:tcPr>
            <w:tcW w:w="844" w:type="dxa"/>
            <w:shd w:val="clear" w:color="auto" w:fill="auto"/>
            <w:vAlign w:val="center"/>
          </w:tcPr>
          <w:p w14:paraId="6C281988" w14:textId="77777777" w:rsidR="00BC346E" w:rsidRPr="00505047" w:rsidRDefault="00BC346E" w:rsidP="00BC346E">
            <w:pPr>
              <w:jc w:val="both"/>
            </w:pPr>
          </w:p>
        </w:tc>
        <w:tc>
          <w:tcPr>
            <w:tcW w:w="843" w:type="dxa"/>
            <w:shd w:val="clear" w:color="auto" w:fill="auto"/>
          </w:tcPr>
          <w:p w14:paraId="59687974" w14:textId="77777777" w:rsidR="00BC346E" w:rsidRPr="00505047" w:rsidRDefault="00BC346E" w:rsidP="00BC346E"/>
        </w:tc>
        <w:tc>
          <w:tcPr>
            <w:tcW w:w="2100" w:type="dxa"/>
            <w:shd w:val="clear" w:color="auto" w:fill="auto"/>
          </w:tcPr>
          <w:p w14:paraId="18084B82"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55E6C5C6" w14:textId="77777777" w:rsidTr="00D94B80">
        <w:tc>
          <w:tcPr>
            <w:tcW w:w="3823" w:type="dxa"/>
            <w:shd w:val="clear" w:color="auto" w:fill="auto"/>
            <w:vAlign w:val="center"/>
          </w:tcPr>
          <w:p w14:paraId="300FBE3E" w14:textId="77777777" w:rsidR="00BC346E" w:rsidRPr="00505047" w:rsidRDefault="00BC346E" w:rsidP="00225CF6">
            <w:pPr>
              <w:pStyle w:val="350"/>
              <w:ind w:left="42" w:right="42"/>
            </w:pPr>
            <w:r w:rsidRPr="00505047">
              <w:rPr>
                <w:rFonts w:hint="eastAsia"/>
              </w:rPr>
              <w:t>工事監理企業に関する資格</w:t>
            </w:r>
          </w:p>
        </w:tc>
        <w:tc>
          <w:tcPr>
            <w:tcW w:w="1450" w:type="dxa"/>
            <w:shd w:val="clear" w:color="auto" w:fill="auto"/>
            <w:vAlign w:val="center"/>
          </w:tcPr>
          <w:p w14:paraId="67023048" w14:textId="77777777" w:rsidR="00BC346E" w:rsidRPr="00505047" w:rsidRDefault="00BC346E" w:rsidP="00C81901">
            <w:pPr>
              <w:jc w:val="center"/>
            </w:pPr>
            <w:r w:rsidRPr="00505047">
              <w:rPr>
                <w:rFonts w:hint="eastAsia"/>
              </w:rPr>
              <w:t>様式１－10</w:t>
            </w:r>
          </w:p>
        </w:tc>
        <w:tc>
          <w:tcPr>
            <w:tcW w:w="844" w:type="dxa"/>
            <w:shd w:val="clear" w:color="auto" w:fill="auto"/>
            <w:vAlign w:val="center"/>
          </w:tcPr>
          <w:p w14:paraId="5A03193D" w14:textId="77777777" w:rsidR="00BC346E" w:rsidRPr="00505047" w:rsidRDefault="00BC346E" w:rsidP="00BC346E">
            <w:pPr>
              <w:jc w:val="both"/>
            </w:pPr>
          </w:p>
        </w:tc>
        <w:tc>
          <w:tcPr>
            <w:tcW w:w="843" w:type="dxa"/>
            <w:shd w:val="clear" w:color="auto" w:fill="auto"/>
          </w:tcPr>
          <w:p w14:paraId="43EC2641" w14:textId="77777777" w:rsidR="00BC346E" w:rsidRPr="00505047" w:rsidRDefault="00BC346E" w:rsidP="00BC346E"/>
        </w:tc>
        <w:tc>
          <w:tcPr>
            <w:tcW w:w="2100" w:type="dxa"/>
            <w:shd w:val="clear" w:color="auto" w:fill="auto"/>
          </w:tcPr>
          <w:p w14:paraId="5584776F"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65CD6977" w14:textId="77777777" w:rsidTr="00D94B80">
        <w:tc>
          <w:tcPr>
            <w:tcW w:w="3823" w:type="dxa"/>
            <w:shd w:val="clear" w:color="auto" w:fill="auto"/>
            <w:vAlign w:val="center"/>
          </w:tcPr>
          <w:p w14:paraId="113E1EB7" w14:textId="77777777" w:rsidR="00BC346E" w:rsidRPr="00505047" w:rsidRDefault="00BC346E" w:rsidP="00225CF6">
            <w:pPr>
              <w:pStyle w:val="350"/>
              <w:ind w:left="42" w:right="42"/>
            </w:pPr>
            <w:r w:rsidRPr="00505047">
              <w:rPr>
                <w:rFonts w:hint="eastAsia"/>
              </w:rPr>
              <w:t>入居者移転支援業務企業に関する資格</w:t>
            </w:r>
          </w:p>
        </w:tc>
        <w:tc>
          <w:tcPr>
            <w:tcW w:w="1450" w:type="dxa"/>
            <w:shd w:val="clear" w:color="auto" w:fill="auto"/>
            <w:vAlign w:val="center"/>
          </w:tcPr>
          <w:p w14:paraId="172D0788" w14:textId="77777777" w:rsidR="00BC346E" w:rsidRPr="00505047" w:rsidRDefault="00BC346E" w:rsidP="00C81901">
            <w:pPr>
              <w:jc w:val="center"/>
            </w:pPr>
            <w:r w:rsidRPr="00505047">
              <w:rPr>
                <w:rFonts w:hint="eastAsia"/>
              </w:rPr>
              <w:t>様式１－11</w:t>
            </w:r>
          </w:p>
        </w:tc>
        <w:tc>
          <w:tcPr>
            <w:tcW w:w="844" w:type="dxa"/>
            <w:shd w:val="clear" w:color="auto" w:fill="auto"/>
            <w:vAlign w:val="center"/>
          </w:tcPr>
          <w:p w14:paraId="3586B6F6" w14:textId="77777777" w:rsidR="00BC346E" w:rsidRPr="00505047" w:rsidRDefault="00BC346E" w:rsidP="00BC346E">
            <w:pPr>
              <w:jc w:val="both"/>
            </w:pPr>
          </w:p>
        </w:tc>
        <w:tc>
          <w:tcPr>
            <w:tcW w:w="843" w:type="dxa"/>
            <w:shd w:val="clear" w:color="auto" w:fill="auto"/>
          </w:tcPr>
          <w:p w14:paraId="0C25CAF2" w14:textId="77777777" w:rsidR="00BC346E" w:rsidRPr="00505047" w:rsidRDefault="00BC346E" w:rsidP="00BC346E"/>
        </w:tc>
        <w:tc>
          <w:tcPr>
            <w:tcW w:w="2100" w:type="dxa"/>
            <w:shd w:val="clear" w:color="auto" w:fill="auto"/>
          </w:tcPr>
          <w:p w14:paraId="20E755A5"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6CB70258" w14:textId="77777777" w:rsidTr="00D94B80">
        <w:tc>
          <w:tcPr>
            <w:tcW w:w="3823" w:type="dxa"/>
            <w:shd w:val="clear" w:color="auto" w:fill="auto"/>
            <w:vAlign w:val="center"/>
          </w:tcPr>
          <w:p w14:paraId="1453E1DC" w14:textId="77777777" w:rsidR="00BC346E" w:rsidRPr="00505047" w:rsidRDefault="001C7000" w:rsidP="00225CF6">
            <w:pPr>
              <w:pStyle w:val="350"/>
              <w:ind w:left="42" w:right="42"/>
            </w:pPr>
            <w:r w:rsidRPr="00505047">
              <w:rPr>
                <w:rFonts w:hint="eastAsia"/>
              </w:rPr>
              <w:t>参加資格要件に関する</w:t>
            </w:r>
            <w:r w:rsidR="00BC346E" w:rsidRPr="00505047">
              <w:rPr>
                <w:rFonts w:hint="eastAsia"/>
              </w:rPr>
              <w:t>誓約書</w:t>
            </w:r>
          </w:p>
        </w:tc>
        <w:tc>
          <w:tcPr>
            <w:tcW w:w="1450" w:type="dxa"/>
            <w:shd w:val="clear" w:color="auto" w:fill="auto"/>
            <w:vAlign w:val="center"/>
          </w:tcPr>
          <w:p w14:paraId="710C706A" w14:textId="77777777" w:rsidR="00BC346E" w:rsidRPr="00505047" w:rsidRDefault="00BC346E" w:rsidP="00C81901">
            <w:pPr>
              <w:jc w:val="center"/>
            </w:pPr>
            <w:r w:rsidRPr="00505047">
              <w:rPr>
                <w:rFonts w:hint="eastAsia"/>
              </w:rPr>
              <w:t>様式１－</w:t>
            </w:r>
            <w:r w:rsidR="000F69B9" w:rsidRPr="00505047">
              <w:t>12</w:t>
            </w:r>
          </w:p>
        </w:tc>
        <w:tc>
          <w:tcPr>
            <w:tcW w:w="844" w:type="dxa"/>
            <w:shd w:val="clear" w:color="auto" w:fill="auto"/>
            <w:vAlign w:val="center"/>
          </w:tcPr>
          <w:p w14:paraId="054174E4" w14:textId="77777777" w:rsidR="00BC346E" w:rsidRPr="00505047" w:rsidRDefault="00BC346E" w:rsidP="00BC346E">
            <w:pPr>
              <w:jc w:val="both"/>
            </w:pPr>
          </w:p>
        </w:tc>
        <w:tc>
          <w:tcPr>
            <w:tcW w:w="843" w:type="dxa"/>
            <w:shd w:val="clear" w:color="auto" w:fill="auto"/>
          </w:tcPr>
          <w:p w14:paraId="3B2E1556" w14:textId="77777777" w:rsidR="00BC346E" w:rsidRPr="00505047" w:rsidRDefault="00BC346E" w:rsidP="00BC346E"/>
        </w:tc>
        <w:tc>
          <w:tcPr>
            <w:tcW w:w="2100" w:type="dxa"/>
            <w:shd w:val="clear" w:color="auto" w:fill="auto"/>
          </w:tcPr>
          <w:p w14:paraId="71F55B28" w14:textId="77777777" w:rsidR="00BC346E" w:rsidRPr="00505047" w:rsidRDefault="00BC346E" w:rsidP="00BC346E"/>
        </w:tc>
      </w:tr>
      <w:tr w:rsidR="00505047" w:rsidRPr="00505047" w14:paraId="323D2267" w14:textId="77777777" w:rsidTr="00D94B80">
        <w:tc>
          <w:tcPr>
            <w:tcW w:w="3823" w:type="dxa"/>
            <w:shd w:val="clear" w:color="auto" w:fill="auto"/>
            <w:vAlign w:val="center"/>
          </w:tcPr>
          <w:p w14:paraId="43E1CAB4" w14:textId="77777777" w:rsidR="00BC346E" w:rsidRPr="00505047" w:rsidRDefault="00BC346E" w:rsidP="00225CF6">
            <w:pPr>
              <w:pStyle w:val="350"/>
              <w:ind w:left="42" w:right="42"/>
            </w:pPr>
            <w:r w:rsidRPr="00505047">
              <w:rPr>
                <w:rFonts w:hint="eastAsia"/>
              </w:rPr>
              <w:t>東大阪市暴力団排除条例に伴う誓約書</w:t>
            </w:r>
          </w:p>
        </w:tc>
        <w:tc>
          <w:tcPr>
            <w:tcW w:w="1450" w:type="dxa"/>
            <w:shd w:val="clear" w:color="auto" w:fill="auto"/>
            <w:vAlign w:val="center"/>
          </w:tcPr>
          <w:p w14:paraId="482A220C" w14:textId="77777777" w:rsidR="00BC346E" w:rsidRPr="00505047" w:rsidRDefault="00BB07EC" w:rsidP="00C81901">
            <w:pPr>
              <w:jc w:val="center"/>
            </w:pPr>
            <w:r w:rsidRPr="00505047">
              <w:rPr>
                <w:rFonts w:hint="eastAsia"/>
              </w:rPr>
              <w:t>様式１－</w:t>
            </w:r>
            <w:r w:rsidR="000F69B9" w:rsidRPr="00505047">
              <w:t>13</w:t>
            </w:r>
          </w:p>
        </w:tc>
        <w:tc>
          <w:tcPr>
            <w:tcW w:w="844" w:type="dxa"/>
            <w:shd w:val="clear" w:color="auto" w:fill="auto"/>
            <w:vAlign w:val="center"/>
          </w:tcPr>
          <w:p w14:paraId="13690B37" w14:textId="77777777" w:rsidR="00BC346E" w:rsidRPr="00505047" w:rsidRDefault="00BC346E" w:rsidP="00BC346E">
            <w:pPr>
              <w:jc w:val="both"/>
            </w:pPr>
          </w:p>
        </w:tc>
        <w:tc>
          <w:tcPr>
            <w:tcW w:w="843" w:type="dxa"/>
            <w:shd w:val="clear" w:color="auto" w:fill="auto"/>
          </w:tcPr>
          <w:p w14:paraId="3FE00330" w14:textId="77777777" w:rsidR="00BC346E" w:rsidRPr="00505047" w:rsidRDefault="00BC346E" w:rsidP="00BC346E"/>
        </w:tc>
        <w:tc>
          <w:tcPr>
            <w:tcW w:w="2100" w:type="dxa"/>
            <w:shd w:val="clear" w:color="auto" w:fill="auto"/>
          </w:tcPr>
          <w:p w14:paraId="0FE729D9" w14:textId="77777777" w:rsidR="00BC346E" w:rsidRPr="00505047" w:rsidRDefault="00BC346E" w:rsidP="00BC346E"/>
        </w:tc>
      </w:tr>
      <w:tr w:rsidR="000F69B9" w:rsidRPr="00505047" w14:paraId="1E756FAB" w14:textId="77777777" w:rsidTr="000F69B9">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E5DA893" w14:textId="77777777" w:rsidR="000F69B9" w:rsidRPr="00505047" w:rsidRDefault="000F69B9" w:rsidP="00225CF6">
            <w:pPr>
              <w:pStyle w:val="350"/>
              <w:ind w:left="42" w:right="42"/>
            </w:pPr>
            <w:r w:rsidRPr="00505047">
              <w:rPr>
                <w:rFonts w:hint="eastAsia"/>
              </w:rPr>
              <w:t>その他の添付書類</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1A190378" w14:textId="77777777" w:rsidR="000F69B9" w:rsidRPr="00505047" w:rsidRDefault="000F69B9" w:rsidP="00C81901">
            <w:pPr>
              <w:jc w:val="center"/>
            </w:pPr>
            <w:r w:rsidRPr="00505047">
              <w:rPr>
                <w:rFonts w:hint="eastAsia"/>
              </w:rPr>
              <w:t>様式１－14</w:t>
            </w: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4CA6D401" w14:textId="77777777" w:rsidR="000F69B9" w:rsidRPr="00505047" w:rsidRDefault="000F69B9" w:rsidP="00852166">
            <w:pPr>
              <w:jc w:val="both"/>
            </w:pPr>
          </w:p>
        </w:tc>
        <w:tc>
          <w:tcPr>
            <w:tcW w:w="843" w:type="dxa"/>
            <w:tcBorders>
              <w:top w:val="single" w:sz="4" w:space="0" w:color="auto"/>
              <w:left w:val="single" w:sz="4" w:space="0" w:color="auto"/>
              <w:bottom w:val="single" w:sz="4" w:space="0" w:color="auto"/>
              <w:right w:val="single" w:sz="4" w:space="0" w:color="auto"/>
            </w:tcBorders>
            <w:shd w:val="clear" w:color="auto" w:fill="auto"/>
          </w:tcPr>
          <w:p w14:paraId="37201A28" w14:textId="77777777" w:rsidR="000F69B9" w:rsidRPr="00505047" w:rsidRDefault="000F69B9" w:rsidP="00852166"/>
        </w:tc>
        <w:tc>
          <w:tcPr>
            <w:tcW w:w="2100" w:type="dxa"/>
            <w:tcBorders>
              <w:top w:val="single" w:sz="4" w:space="0" w:color="auto"/>
              <w:left w:val="single" w:sz="4" w:space="0" w:color="auto"/>
              <w:bottom w:val="single" w:sz="4" w:space="0" w:color="auto"/>
              <w:right w:val="single" w:sz="4" w:space="0" w:color="auto"/>
            </w:tcBorders>
            <w:shd w:val="clear" w:color="auto" w:fill="auto"/>
          </w:tcPr>
          <w:p w14:paraId="65984AAB" w14:textId="77777777" w:rsidR="000F69B9" w:rsidRPr="00505047" w:rsidRDefault="000F69B9" w:rsidP="00852166"/>
        </w:tc>
      </w:tr>
    </w:tbl>
    <w:p w14:paraId="1A49BC07" w14:textId="77777777" w:rsidR="00BC346E" w:rsidRPr="00505047" w:rsidRDefault="00BC346E" w:rsidP="00BC346E"/>
    <w:p w14:paraId="19BF2845" w14:textId="0A34D861" w:rsidR="00BC346E" w:rsidRPr="00505047" w:rsidRDefault="007D39AA" w:rsidP="00BC346E">
      <w:r w:rsidRPr="00505047">
        <w:rPr>
          <w:rFonts w:hint="eastAsia"/>
        </w:rPr>
        <w:t>※企業印は印鑑登録の印であること。</w:t>
      </w:r>
    </w:p>
    <w:p w14:paraId="285DCA4C" w14:textId="7C746199" w:rsidR="00644DDA" w:rsidRPr="00505047" w:rsidRDefault="00644DDA" w:rsidP="00BC346E">
      <w:r w:rsidRPr="00505047">
        <w:rPr>
          <w:rFonts w:hint="eastAsia"/>
        </w:rPr>
        <w:t>※提出部数は、</w:t>
      </w:r>
      <w:r w:rsidR="00E109CE" w:rsidRPr="00505047">
        <w:rPr>
          <w:rFonts w:hint="eastAsia"/>
        </w:rPr>
        <w:t>様式</w:t>
      </w:r>
      <w:r w:rsidR="00173E72" w:rsidRPr="00505047">
        <w:rPr>
          <w:rFonts w:hint="eastAsia"/>
        </w:rPr>
        <w:t>１</w:t>
      </w:r>
      <w:r w:rsidR="00E109CE" w:rsidRPr="00505047">
        <w:rPr>
          <w:rFonts w:hint="eastAsia"/>
        </w:rPr>
        <w:t>-14以外は全て、</w:t>
      </w:r>
      <w:r w:rsidRPr="00505047">
        <w:rPr>
          <w:rFonts w:hint="eastAsia"/>
        </w:rPr>
        <w:t>正本１部、副本３部とする。</w:t>
      </w:r>
    </w:p>
    <w:p w14:paraId="55789CBB" w14:textId="77777777" w:rsidR="00BC346E" w:rsidRPr="00505047" w:rsidRDefault="00BC346E" w:rsidP="00BC346E"/>
    <w:p w14:paraId="0F219E95" w14:textId="77777777" w:rsidR="00BC346E" w:rsidRPr="00505047" w:rsidRDefault="00BC346E" w:rsidP="00BC346E"/>
    <w:p w14:paraId="17CD7C25" w14:textId="77777777" w:rsidR="00BC346E" w:rsidRPr="00505047" w:rsidRDefault="00BC346E" w:rsidP="00BC346E">
      <w:pPr>
        <w:sectPr w:rsidR="00BC346E" w:rsidRPr="00505047" w:rsidSect="00BC346E">
          <w:footerReference w:type="first" r:id="rId12"/>
          <w:pgSz w:w="11906" w:h="16838" w:code="9"/>
          <w:pgMar w:top="1134" w:right="1418" w:bottom="1134" w:left="1418" w:header="454" w:footer="454" w:gutter="0"/>
          <w:cols w:space="425"/>
          <w:titlePg/>
          <w:docGrid w:type="lines" w:linePitch="360"/>
        </w:sectPr>
      </w:pPr>
    </w:p>
    <w:p w14:paraId="41204BE4" w14:textId="77777777" w:rsidR="00BC346E" w:rsidRPr="00505047" w:rsidRDefault="00BC346E" w:rsidP="00BC346E">
      <w:pPr>
        <w:pStyle w:val="2"/>
      </w:pPr>
      <w:bookmarkStart w:id="3" w:name="_Toc440570901"/>
      <w:bookmarkStart w:id="4" w:name="_Toc69721863"/>
      <w:r w:rsidRPr="00505047">
        <w:rPr>
          <w:rFonts w:hint="eastAsia"/>
        </w:rPr>
        <w:lastRenderedPageBreak/>
        <w:t>様式１－２　入札参加表明書</w:t>
      </w:r>
      <w:bookmarkEnd w:id="3"/>
      <w:bookmarkEnd w:id="4"/>
    </w:p>
    <w:p w14:paraId="0F0C495D" w14:textId="77777777" w:rsidR="00D94B80" w:rsidRPr="00505047" w:rsidRDefault="00D94B80" w:rsidP="00D94B80"/>
    <w:p w14:paraId="65673EF6" w14:textId="7096D726" w:rsidR="00BC346E" w:rsidRPr="00505047" w:rsidRDefault="00B147E0" w:rsidP="00043159">
      <w:pPr>
        <w:pStyle w:val="01"/>
      </w:pPr>
      <w:r w:rsidRPr="00505047">
        <w:rPr>
          <w:rFonts w:hint="eastAsia"/>
        </w:rPr>
        <w:t>令和</w:t>
      </w:r>
      <w:r w:rsidR="00BC346E" w:rsidRPr="00505047">
        <w:rPr>
          <w:rFonts w:hint="eastAsia"/>
        </w:rPr>
        <w:t xml:space="preserve">　　年　　月　　日</w:t>
      </w:r>
    </w:p>
    <w:p w14:paraId="44E75CD3" w14:textId="77777777" w:rsidR="00BC346E" w:rsidRPr="00505047" w:rsidRDefault="00BC346E" w:rsidP="00BC346E">
      <w:pPr>
        <w:rPr>
          <w:rFonts w:ascii="ＭＳ ゴシック" w:eastAsia="ＭＳ ゴシック" w:hAnsi="ＭＳ ゴシック"/>
        </w:rPr>
      </w:pPr>
    </w:p>
    <w:p w14:paraId="7AE0F559" w14:textId="77777777" w:rsidR="00BC346E" w:rsidRPr="00505047" w:rsidRDefault="00BC346E" w:rsidP="00043159">
      <w:pPr>
        <w:pStyle w:val="02"/>
      </w:pPr>
      <w:r w:rsidRPr="00505047">
        <w:rPr>
          <w:rFonts w:hint="eastAsia"/>
        </w:rPr>
        <w:t>入札参加表明書</w:t>
      </w:r>
    </w:p>
    <w:p w14:paraId="23314A59" w14:textId="77777777" w:rsidR="00BC346E" w:rsidRPr="00505047" w:rsidRDefault="00BC346E" w:rsidP="00BC346E">
      <w:pPr>
        <w:jc w:val="both"/>
        <w:rPr>
          <w:rFonts w:ascii="ＭＳ ゴシック" w:eastAsia="ＭＳ ゴシック" w:hAnsi="ＭＳ ゴシック"/>
        </w:rPr>
      </w:pPr>
    </w:p>
    <w:p w14:paraId="34FE0B47" w14:textId="77777777" w:rsidR="00BC346E" w:rsidRPr="00505047" w:rsidRDefault="006C5853" w:rsidP="00BC346E">
      <w:pPr>
        <w:rPr>
          <w:rFonts w:hAnsi="ＭＳ ゴシック"/>
        </w:rPr>
      </w:pPr>
      <w:r w:rsidRPr="00505047">
        <w:rPr>
          <w:rFonts w:hint="eastAsia"/>
        </w:rPr>
        <w:t>（あて先）</w:t>
      </w:r>
      <w:r w:rsidR="00BC346E" w:rsidRPr="00505047">
        <w:rPr>
          <w:rFonts w:hint="eastAsia"/>
        </w:rPr>
        <w:t xml:space="preserve">東大阪市長　</w:t>
      </w:r>
    </w:p>
    <w:p w14:paraId="11037F8F" w14:textId="77777777" w:rsidR="00BC346E" w:rsidRPr="00505047" w:rsidRDefault="00BC346E" w:rsidP="00BC346E"/>
    <w:tbl>
      <w:tblPr>
        <w:tblW w:w="0" w:type="auto"/>
        <w:tblInd w:w="3652" w:type="dxa"/>
        <w:tblLayout w:type="fixed"/>
        <w:tblLook w:val="0000" w:firstRow="0" w:lastRow="0" w:firstColumn="0" w:lastColumn="0" w:noHBand="0" w:noVBand="0"/>
      </w:tblPr>
      <w:tblGrid>
        <w:gridCol w:w="1701"/>
        <w:gridCol w:w="3827"/>
      </w:tblGrid>
      <w:tr w:rsidR="00505047" w:rsidRPr="00505047" w14:paraId="36C372AC" w14:textId="77777777" w:rsidTr="00BC346E">
        <w:trPr>
          <w:trHeight w:val="685"/>
        </w:trPr>
        <w:tc>
          <w:tcPr>
            <w:tcW w:w="1701" w:type="dxa"/>
            <w:shd w:val="clear" w:color="auto" w:fill="FFFFFF"/>
            <w:vAlign w:val="center"/>
          </w:tcPr>
          <w:p w14:paraId="4E413F7B" w14:textId="77777777" w:rsidR="00BC346E" w:rsidRPr="00505047" w:rsidRDefault="00BC346E" w:rsidP="00BC346E">
            <w:pPr>
              <w:autoSpaceDE w:val="0"/>
              <w:autoSpaceDN w:val="0"/>
              <w:adjustRightInd w:val="0"/>
            </w:pPr>
            <w:r w:rsidRPr="00505047">
              <w:rPr>
                <w:rFonts w:hint="eastAsia"/>
                <w:fitText w:val="1470" w:id="1098609152"/>
              </w:rPr>
              <w:t>応募グループ名</w:t>
            </w:r>
          </w:p>
        </w:tc>
        <w:tc>
          <w:tcPr>
            <w:tcW w:w="3827" w:type="dxa"/>
            <w:vAlign w:val="center"/>
          </w:tcPr>
          <w:p w14:paraId="382D23CE" w14:textId="77777777" w:rsidR="00BC346E" w:rsidRPr="00505047" w:rsidRDefault="00BC346E" w:rsidP="00BC346E">
            <w:pPr>
              <w:autoSpaceDE w:val="0"/>
              <w:autoSpaceDN w:val="0"/>
              <w:adjustRightInd w:val="0"/>
            </w:pPr>
          </w:p>
        </w:tc>
      </w:tr>
      <w:tr w:rsidR="00505047" w:rsidRPr="00505047" w14:paraId="42C11A18" w14:textId="77777777" w:rsidTr="00BC346E">
        <w:trPr>
          <w:trHeight w:val="180"/>
        </w:trPr>
        <w:tc>
          <w:tcPr>
            <w:tcW w:w="1701" w:type="dxa"/>
            <w:shd w:val="clear" w:color="auto" w:fill="FFFFFF"/>
            <w:vAlign w:val="center"/>
          </w:tcPr>
          <w:p w14:paraId="03130C5A" w14:textId="77777777" w:rsidR="00BC346E" w:rsidRPr="00505047" w:rsidRDefault="00BC346E" w:rsidP="00BC346E">
            <w:pPr>
              <w:autoSpaceDE w:val="0"/>
              <w:autoSpaceDN w:val="0"/>
              <w:adjustRightInd w:val="0"/>
            </w:pPr>
            <w:r w:rsidRPr="00505047">
              <w:rPr>
                <w:rFonts w:hint="eastAsia"/>
                <w:spacing w:val="15"/>
                <w:fitText w:val="1470" w:id="1098609153"/>
              </w:rPr>
              <w:t>（代表企業</w:t>
            </w:r>
            <w:r w:rsidRPr="00505047">
              <w:rPr>
                <w:rFonts w:hint="eastAsia"/>
                <w:spacing w:val="30"/>
                <w:fitText w:val="1470" w:id="1098609153"/>
              </w:rPr>
              <w:t>）</w:t>
            </w:r>
          </w:p>
        </w:tc>
        <w:tc>
          <w:tcPr>
            <w:tcW w:w="3827" w:type="dxa"/>
            <w:vAlign w:val="center"/>
          </w:tcPr>
          <w:p w14:paraId="0CCD8056" w14:textId="77777777" w:rsidR="00BC346E" w:rsidRPr="00505047" w:rsidRDefault="00BC346E" w:rsidP="00BC346E">
            <w:pPr>
              <w:autoSpaceDE w:val="0"/>
              <w:autoSpaceDN w:val="0"/>
              <w:adjustRightInd w:val="0"/>
            </w:pPr>
          </w:p>
        </w:tc>
      </w:tr>
      <w:tr w:rsidR="00505047" w:rsidRPr="00505047" w14:paraId="1C6BA191" w14:textId="77777777" w:rsidTr="00BC346E">
        <w:trPr>
          <w:trHeight w:val="420"/>
        </w:trPr>
        <w:tc>
          <w:tcPr>
            <w:tcW w:w="1701" w:type="dxa"/>
            <w:shd w:val="clear" w:color="auto" w:fill="FFFFFF"/>
            <w:vAlign w:val="center"/>
          </w:tcPr>
          <w:p w14:paraId="0512D3B2" w14:textId="77777777" w:rsidR="00BC346E" w:rsidRPr="00505047" w:rsidRDefault="00BC346E" w:rsidP="00BC346E">
            <w:pPr>
              <w:autoSpaceDE w:val="0"/>
              <w:autoSpaceDN w:val="0"/>
              <w:adjustRightInd w:val="0"/>
            </w:pPr>
            <w:r w:rsidRPr="00505047">
              <w:rPr>
                <w:rFonts w:hint="eastAsia"/>
                <w:spacing w:val="15"/>
                <w:fitText w:val="1470" w:id="1098609154"/>
              </w:rPr>
              <w:t>商号又は名</w:t>
            </w:r>
            <w:r w:rsidRPr="00505047">
              <w:rPr>
                <w:rFonts w:hint="eastAsia"/>
                <w:spacing w:val="30"/>
                <w:fitText w:val="1470" w:id="1098609154"/>
              </w:rPr>
              <w:t>称</w:t>
            </w:r>
          </w:p>
        </w:tc>
        <w:tc>
          <w:tcPr>
            <w:tcW w:w="3827" w:type="dxa"/>
            <w:vAlign w:val="center"/>
          </w:tcPr>
          <w:p w14:paraId="3E4FF4B5" w14:textId="77777777" w:rsidR="00BC346E" w:rsidRPr="00505047" w:rsidRDefault="00BC346E" w:rsidP="00BC346E">
            <w:pPr>
              <w:autoSpaceDE w:val="0"/>
              <w:autoSpaceDN w:val="0"/>
              <w:adjustRightInd w:val="0"/>
            </w:pPr>
          </w:p>
        </w:tc>
      </w:tr>
      <w:tr w:rsidR="00505047" w:rsidRPr="00505047" w14:paraId="2A7AAA51" w14:textId="77777777" w:rsidTr="00BC346E">
        <w:trPr>
          <w:trHeight w:val="420"/>
        </w:trPr>
        <w:tc>
          <w:tcPr>
            <w:tcW w:w="1701" w:type="dxa"/>
            <w:shd w:val="clear" w:color="auto" w:fill="FFFFFF"/>
            <w:vAlign w:val="center"/>
          </w:tcPr>
          <w:p w14:paraId="6821FB09" w14:textId="77777777" w:rsidR="00BC346E" w:rsidRPr="00505047" w:rsidRDefault="00BC346E" w:rsidP="00BC346E">
            <w:pPr>
              <w:autoSpaceDE w:val="0"/>
              <w:autoSpaceDN w:val="0"/>
              <w:adjustRightInd w:val="0"/>
            </w:pPr>
            <w:r w:rsidRPr="00505047">
              <w:rPr>
                <w:rFonts w:hint="eastAsia"/>
                <w:spacing w:val="210"/>
                <w:fitText w:val="1470" w:id="1098609155"/>
              </w:rPr>
              <w:t>所在</w:t>
            </w:r>
            <w:r w:rsidRPr="00505047">
              <w:rPr>
                <w:rFonts w:hint="eastAsia"/>
                <w:fitText w:val="1470" w:id="1098609155"/>
              </w:rPr>
              <w:t>地</w:t>
            </w:r>
          </w:p>
        </w:tc>
        <w:tc>
          <w:tcPr>
            <w:tcW w:w="3827" w:type="dxa"/>
            <w:vAlign w:val="center"/>
          </w:tcPr>
          <w:p w14:paraId="7AA86D6B" w14:textId="77777777" w:rsidR="00BC346E" w:rsidRPr="00505047" w:rsidRDefault="00BC346E" w:rsidP="00BC346E">
            <w:pPr>
              <w:autoSpaceDE w:val="0"/>
              <w:autoSpaceDN w:val="0"/>
              <w:adjustRightInd w:val="0"/>
              <w:rPr>
                <w:lang w:eastAsia="en-US"/>
              </w:rPr>
            </w:pPr>
          </w:p>
        </w:tc>
      </w:tr>
      <w:tr w:rsidR="00505047" w:rsidRPr="00505047" w14:paraId="4BEB1E2A" w14:textId="77777777" w:rsidTr="00BC346E">
        <w:trPr>
          <w:trHeight w:val="420"/>
        </w:trPr>
        <w:tc>
          <w:tcPr>
            <w:tcW w:w="1701" w:type="dxa"/>
            <w:shd w:val="clear" w:color="auto" w:fill="FFFFFF"/>
            <w:vAlign w:val="center"/>
          </w:tcPr>
          <w:p w14:paraId="3EE4B66C" w14:textId="77777777" w:rsidR="00BC346E" w:rsidRPr="00505047" w:rsidRDefault="00BC346E" w:rsidP="00BC346E">
            <w:pPr>
              <w:autoSpaceDE w:val="0"/>
              <w:autoSpaceDN w:val="0"/>
              <w:adjustRightInd w:val="0"/>
              <w:rPr>
                <w:szCs w:val="21"/>
              </w:rPr>
            </w:pPr>
            <w:r w:rsidRPr="00505047">
              <w:rPr>
                <w:rFonts w:hint="eastAsia"/>
                <w:spacing w:val="105"/>
                <w:szCs w:val="21"/>
                <w:fitText w:val="1470" w:id="1098609156"/>
              </w:rPr>
              <w:t>代表者</w:t>
            </w:r>
            <w:r w:rsidRPr="00505047">
              <w:rPr>
                <w:rFonts w:hint="eastAsia"/>
                <w:szCs w:val="21"/>
                <w:fitText w:val="1470" w:id="1098609156"/>
              </w:rPr>
              <w:t>名</w:t>
            </w:r>
          </w:p>
        </w:tc>
        <w:tc>
          <w:tcPr>
            <w:tcW w:w="3827" w:type="dxa"/>
            <w:vAlign w:val="center"/>
          </w:tcPr>
          <w:p w14:paraId="673734A2" w14:textId="77777777" w:rsidR="00BC346E" w:rsidRPr="00505047" w:rsidRDefault="00BC346E" w:rsidP="00BC346E">
            <w:pPr>
              <w:autoSpaceDE w:val="0"/>
              <w:autoSpaceDN w:val="0"/>
              <w:adjustRightInd w:val="0"/>
              <w:jc w:val="right"/>
            </w:pPr>
            <w:r w:rsidRPr="00505047">
              <w:rPr>
                <w:rFonts w:hint="eastAsia"/>
              </w:rPr>
              <w:t>印</w:t>
            </w:r>
          </w:p>
        </w:tc>
      </w:tr>
    </w:tbl>
    <w:p w14:paraId="15F12001" w14:textId="77777777" w:rsidR="00BC346E" w:rsidRPr="00505047" w:rsidRDefault="00BC346E" w:rsidP="00BC346E">
      <w:pPr>
        <w:ind w:leftChars="100" w:left="210" w:firstLineChars="100" w:firstLine="210"/>
      </w:pPr>
    </w:p>
    <w:p w14:paraId="5E658BAC" w14:textId="77777777" w:rsidR="00BC346E" w:rsidRPr="00505047" w:rsidRDefault="00BC346E" w:rsidP="00BC346E">
      <w:pPr>
        <w:ind w:leftChars="100" w:left="210" w:firstLineChars="100" w:firstLine="210"/>
      </w:pPr>
    </w:p>
    <w:p w14:paraId="78AC1FFF" w14:textId="77777777" w:rsidR="00BC346E" w:rsidRPr="00505047" w:rsidRDefault="00BC346E" w:rsidP="00BC346E">
      <w:pPr>
        <w:ind w:leftChars="100" w:left="210" w:firstLineChars="100" w:firstLine="210"/>
      </w:pPr>
    </w:p>
    <w:p w14:paraId="7E5463A8" w14:textId="77777777" w:rsidR="00BC346E" w:rsidRPr="00505047" w:rsidRDefault="00BC346E" w:rsidP="00BC346E">
      <w:pPr>
        <w:ind w:leftChars="100" w:left="210" w:firstLineChars="100" w:firstLine="210"/>
      </w:pPr>
    </w:p>
    <w:p w14:paraId="06802523" w14:textId="3FA5E1CF" w:rsidR="00BC346E" w:rsidRPr="00505047" w:rsidRDefault="00B147E0" w:rsidP="00BC346E">
      <w:pPr>
        <w:ind w:leftChars="100" w:left="210" w:firstLineChars="100" w:firstLine="210"/>
      </w:pPr>
      <w:r w:rsidRPr="00505047">
        <w:rPr>
          <w:rFonts w:hint="eastAsia"/>
        </w:rPr>
        <w:t>令和</w:t>
      </w:r>
      <w:r w:rsidR="00EB4AE0" w:rsidRPr="00505047">
        <w:rPr>
          <w:rFonts w:hint="eastAsia"/>
        </w:rPr>
        <w:t>３</w:t>
      </w:r>
      <w:r w:rsidR="00BC346E" w:rsidRPr="00505047">
        <w:rPr>
          <w:rFonts w:hint="eastAsia"/>
        </w:rPr>
        <w:t>年</w:t>
      </w:r>
      <w:r w:rsidR="00EB4AE0" w:rsidRPr="00505047">
        <w:rPr>
          <w:rFonts w:hint="eastAsia"/>
        </w:rPr>
        <w:t>５</w:t>
      </w:r>
      <w:r w:rsidR="00BC346E" w:rsidRPr="00505047">
        <w:rPr>
          <w:rFonts w:hint="eastAsia"/>
        </w:rPr>
        <w:t>月</w:t>
      </w:r>
      <w:r w:rsidR="00EB4AE0" w:rsidRPr="00505047">
        <w:rPr>
          <w:rFonts w:hint="eastAsia"/>
        </w:rPr>
        <w:t>1</w:t>
      </w:r>
      <w:r w:rsidR="00EB4AE0" w:rsidRPr="00505047">
        <w:t>0</w:t>
      </w:r>
      <w:r w:rsidR="00BC346E" w:rsidRPr="00505047">
        <w:rPr>
          <w:rFonts w:hint="eastAsia"/>
        </w:rPr>
        <w:t>日付で公表された</w:t>
      </w:r>
      <w:r w:rsidRPr="00505047">
        <w:rPr>
          <w:rFonts w:hint="eastAsia"/>
        </w:rPr>
        <w:t>東大阪市営旧上小阪東住宅</w:t>
      </w:r>
      <w:r w:rsidR="00BC346E" w:rsidRPr="00505047">
        <w:rPr>
          <w:rFonts w:hAnsi="ＭＳ 明朝" w:hint="eastAsia"/>
          <w:szCs w:val="21"/>
        </w:rPr>
        <w:t>建替事業</w:t>
      </w:r>
      <w:r w:rsidR="00BC346E" w:rsidRPr="00505047">
        <w:rPr>
          <w:rFonts w:hint="eastAsia"/>
        </w:rPr>
        <w:t>入札説明書に基づき、別途「様式１－４　構成企業一覧表」で示す構成企業により</w:t>
      </w:r>
      <w:r w:rsidR="005A21A0" w:rsidRPr="00505047">
        <w:rPr>
          <w:rFonts w:hint="eastAsia"/>
        </w:rPr>
        <w:t>東大阪市営旧上小阪東住宅</w:t>
      </w:r>
      <w:r w:rsidR="005A21A0" w:rsidRPr="00505047">
        <w:rPr>
          <w:rFonts w:hAnsi="ＭＳ 明朝" w:hint="eastAsia"/>
          <w:szCs w:val="21"/>
        </w:rPr>
        <w:t>建替事業</w:t>
      </w:r>
      <w:r w:rsidR="00BC346E" w:rsidRPr="00505047">
        <w:rPr>
          <w:rFonts w:hint="eastAsia"/>
        </w:rPr>
        <w:t>の入札に参加することを表明します。</w:t>
      </w:r>
    </w:p>
    <w:p w14:paraId="7D1D61FD" w14:textId="77777777" w:rsidR="00BC346E" w:rsidRPr="00505047" w:rsidRDefault="00BC346E" w:rsidP="00BC346E"/>
    <w:p w14:paraId="6B45228A" w14:textId="77777777" w:rsidR="00BC346E" w:rsidRPr="00505047" w:rsidRDefault="00BC346E" w:rsidP="00BC346E"/>
    <w:p w14:paraId="564AFD3F" w14:textId="77777777" w:rsidR="00BC346E" w:rsidRPr="00505047" w:rsidRDefault="00BC346E" w:rsidP="00BC346E"/>
    <w:p w14:paraId="15E23022" w14:textId="77777777" w:rsidR="00BC346E" w:rsidRPr="00505047" w:rsidRDefault="00BC346E" w:rsidP="00BC346E"/>
    <w:p w14:paraId="215D3E74" w14:textId="77777777" w:rsidR="00BC346E" w:rsidRPr="00505047" w:rsidRDefault="00BC346E" w:rsidP="00BC346E"/>
    <w:p w14:paraId="1131A12A" w14:textId="77777777" w:rsidR="00BC346E" w:rsidRPr="00505047" w:rsidRDefault="00BC346E" w:rsidP="00BC346E"/>
    <w:p w14:paraId="38008480" w14:textId="77777777" w:rsidR="00BC346E" w:rsidRPr="00505047" w:rsidRDefault="00BC346E" w:rsidP="00BC346E"/>
    <w:p w14:paraId="06E7FDD7" w14:textId="77777777" w:rsidR="00BC346E" w:rsidRPr="00505047" w:rsidRDefault="00BC346E" w:rsidP="00BC346E"/>
    <w:p w14:paraId="0D01E4B2" w14:textId="77777777" w:rsidR="00BC346E" w:rsidRPr="00505047" w:rsidRDefault="00BC346E" w:rsidP="00BC346E"/>
    <w:p w14:paraId="1CAF2E00" w14:textId="77777777" w:rsidR="00BC346E" w:rsidRPr="00505047" w:rsidRDefault="00BC346E" w:rsidP="00BC346E"/>
    <w:p w14:paraId="0784655C" w14:textId="77777777" w:rsidR="00BC346E" w:rsidRPr="00505047" w:rsidRDefault="00BC346E" w:rsidP="00BC346E"/>
    <w:p w14:paraId="7D31261A" w14:textId="77777777" w:rsidR="00BC346E" w:rsidRPr="00505047" w:rsidRDefault="00BC346E" w:rsidP="00BC346E"/>
    <w:p w14:paraId="618FAFAD" w14:textId="77777777" w:rsidR="00BC346E" w:rsidRPr="00505047" w:rsidRDefault="00BC346E" w:rsidP="00BC346E"/>
    <w:p w14:paraId="60535FFB" w14:textId="77777777" w:rsidR="00BC346E" w:rsidRPr="00505047" w:rsidRDefault="00BC346E" w:rsidP="00BC346E"/>
    <w:p w14:paraId="7995FBBE" w14:textId="77777777" w:rsidR="00BC346E" w:rsidRPr="00505047" w:rsidRDefault="00BC346E" w:rsidP="00BC346E">
      <w:pPr>
        <w:sectPr w:rsidR="00BC346E" w:rsidRPr="00505047" w:rsidSect="00BC346E">
          <w:pgSz w:w="11906" w:h="16838" w:code="9"/>
          <w:pgMar w:top="1134" w:right="1418" w:bottom="1134" w:left="1418" w:header="454" w:footer="454" w:gutter="0"/>
          <w:cols w:space="425"/>
          <w:titlePg/>
          <w:docGrid w:type="lines" w:linePitch="360"/>
        </w:sectPr>
      </w:pPr>
    </w:p>
    <w:p w14:paraId="09E7A6E1" w14:textId="77777777" w:rsidR="00BC346E" w:rsidRPr="00505047" w:rsidRDefault="00BC346E" w:rsidP="00BC346E">
      <w:pPr>
        <w:pStyle w:val="2"/>
      </w:pPr>
      <w:bookmarkStart w:id="5" w:name="_Toc380154670"/>
      <w:bookmarkStart w:id="6" w:name="_Toc440570902"/>
      <w:bookmarkStart w:id="7" w:name="_Toc69721864"/>
      <w:r w:rsidRPr="00505047">
        <w:rPr>
          <w:rFonts w:hint="eastAsia"/>
        </w:rPr>
        <w:lastRenderedPageBreak/>
        <w:t>様式１－３　入札参加資格確認審査申請書</w:t>
      </w:r>
      <w:bookmarkEnd w:id="5"/>
      <w:bookmarkEnd w:id="6"/>
      <w:bookmarkEnd w:id="7"/>
    </w:p>
    <w:p w14:paraId="16F9CD26" w14:textId="77777777" w:rsidR="00BC346E" w:rsidRPr="00505047" w:rsidRDefault="00BC346E" w:rsidP="00BC346E"/>
    <w:p w14:paraId="01E42AD8" w14:textId="77777777" w:rsidR="005A21A0" w:rsidRPr="00505047" w:rsidRDefault="005A21A0" w:rsidP="00043159">
      <w:pPr>
        <w:pStyle w:val="01"/>
      </w:pPr>
      <w:r w:rsidRPr="00505047">
        <w:rPr>
          <w:rFonts w:hint="eastAsia"/>
        </w:rPr>
        <w:t>令和　　年　　月　　日</w:t>
      </w:r>
    </w:p>
    <w:p w14:paraId="15D79AFA" w14:textId="77777777" w:rsidR="00D94B80" w:rsidRPr="00505047" w:rsidRDefault="00D94B80" w:rsidP="00BC346E"/>
    <w:p w14:paraId="0B61279D" w14:textId="77777777" w:rsidR="00BC346E" w:rsidRPr="00505047" w:rsidRDefault="00BC346E" w:rsidP="00043159">
      <w:pPr>
        <w:pStyle w:val="02"/>
      </w:pPr>
      <w:r w:rsidRPr="00505047">
        <w:rPr>
          <w:rFonts w:hint="eastAsia"/>
        </w:rPr>
        <w:t>入札参加資格確認審査申請書</w:t>
      </w:r>
    </w:p>
    <w:p w14:paraId="29396DC1" w14:textId="77777777" w:rsidR="00BC346E" w:rsidRPr="00505047" w:rsidRDefault="00BC346E" w:rsidP="00BC346E"/>
    <w:p w14:paraId="1B34560A" w14:textId="77777777" w:rsidR="006C5853" w:rsidRPr="00505047" w:rsidRDefault="006C5853" w:rsidP="006C5853">
      <w:pPr>
        <w:rPr>
          <w:rFonts w:hAnsi="ＭＳ ゴシック"/>
        </w:rPr>
      </w:pPr>
      <w:r w:rsidRPr="00505047">
        <w:rPr>
          <w:rFonts w:hint="eastAsia"/>
        </w:rPr>
        <w:t xml:space="preserve">（あて先）東大阪市長　</w:t>
      </w:r>
    </w:p>
    <w:p w14:paraId="41D577B4" w14:textId="77777777" w:rsidR="00BC346E" w:rsidRPr="00505047" w:rsidRDefault="00BC346E" w:rsidP="00BC346E"/>
    <w:tbl>
      <w:tblPr>
        <w:tblW w:w="0" w:type="auto"/>
        <w:tblInd w:w="3652" w:type="dxa"/>
        <w:tblLayout w:type="fixed"/>
        <w:tblLook w:val="0000" w:firstRow="0" w:lastRow="0" w:firstColumn="0" w:lastColumn="0" w:noHBand="0" w:noVBand="0"/>
      </w:tblPr>
      <w:tblGrid>
        <w:gridCol w:w="1701"/>
        <w:gridCol w:w="3827"/>
      </w:tblGrid>
      <w:tr w:rsidR="00505047" w:rsidRPr="00505047" w14:paraId="0C05E2FE" w14:textId="77777777" w:rsidTr="00BC346E">
        <w:trPr>
          <w:trHeight w:val="685"/>
        </w:trPr>
        <w:tc>
          <w:tcPr>
            <w:tcW w:w="1701" w:type="dxa"/>
            <w:shd w:val="clear" w:color="auto" w:fill="FFFFFF"/>
            <w:vAlign w:val="center"/>
          </w:tcPr>
          <w:p w14:paraId="355E0577" w14:textId="77777777" w:rsidR="00BC346E" w:rsidRPr="00505047" w:rsidRDefault="00BC346E" w:rsidP="00BC346E">
            <w:pPr>
              <w:autoSpaceDE w:val="0"/>
              <w:autoSpaceDN w:val="0"/>
              <w:adjustRightInd w:val="0"/>
            </w:pPr>
            <w:r w:rsidRPr="00505047">
              <w:rPr>
                <w:rFonts w:hint="eastAsia"/>
                <w:fitText w:val="1470" w:id="1098609157"/>
              </w:rPr>
              <w:t>応募グループ名</w:t>
            </w:r>
          </w:p>
        </w:tc>
        <w:tc>
          <w:tcPr>
            <w:tcW w:w="3827" w:type="dxa"/>
            <w:vAlign w:val="center"/>
          </w:tcPr>
          <w:p w14:paraId="73046E3C" w14:textId="77777777" w:rsidR="00BC346E" w:rsidRPr="00505047" w:rsidRDefault="00BC346E" w:rsidP="00BC346E">
            <w:pPr>
              <w:autoSpaceDE w:val="0"/>
              <w:autoSpaceDN w:val="0"/>
              <w:adjustRightInd w:val="0"/>
            </w:pPr>
          </w:p>
        </w:tc>
      </w:tr>
      <w:tr w:rsidR="00505047" w:rsidRPr="00505047" w14:paraId="683FE192" w14:textId="77777777" w:rsidTr="00BC346E">
        <w:trPr>
          <w:trHeight w:val="180"/>
        </w:trPr>
        <w:tc>
          <w:tcPr>
            <w:tcW w:w="1701" w:type="dxa"/>
            <w:shd w:val="clear" w:color="auto" w:fill="FFFFFF"/>
            <w:vAlign w:val="center"/>
          </w:tcPr>
          <w:p w14:paraId="58E1F307" w14:textId="77777777" w:rsidR="00BC346E" w:rsidRPr="00505047" w:rsidRDefault="00BC346E" w:rsidP="00BC346E">
            <w:pPr>
              <w:autoSpaceDE w:val="0"/>
              <w:autoSpaceDN w:val="0"/>
              <w:adjustRightInd w:val="0"/>
            </w:pPr>
            <w:r w:rsidRPr="00505047">
              <w:rPr>
                <w:rFonts w:hint="eastAsia"/>
                <w:spacing w:val="15"/>
                <w:fitText w:val="1470" w:id="1098609158"/>
              </w:rPr>
              <w:t>（代表企業</w:t>
            </w:r>
            <w:r w:rsidRPr="00505047">
              <w:rPr>
                <w:rFonts w:hint="eastAsia"/>
                <w:spacing w:val="30"/>
                <w:fitText w:val="1470" w:id="1098609158"/>
              </w:rPr>
              <w:t>）</w:t>
            </w:r>
          </w:p>
        </w:tc>
        <w:tc>
          <w:tcPr>
            <w:tcW w:w="3827" w:type="dxa"/>
            <w:vAlign w:val="center"/>
          </w:tcPr>
          <w:p w14:paraId="6F353BB1" w14:textId="77777777" w:rsidR="00BC346E" w:rsidRPr="00505047" w:rsidRDefault="00BC346E" w:rsidP="00BC346E">
            <w:pPr>
              <w:autoSpaceDE w:val="0"/>
              <w:autoSpaceDN w:val="0"/>
              <w:adjustRightInd w:val="0"/>
            </w:pPr>
          </w:p>
        </w:tc>
      </w:tr>
      <w:tr w:rsidR="00505047" w:rsidRPr="00505047" w14:paraId="3D87E313" w14:textId="77777777" w:rsidTr="00BC346E">
        <w:trPr>
          <w:trHeight w:val="420"/>
        </w:trPr>
        <w:tc>
          <w:tcPr>
            <w:tcW w:w="1701" w:type="dxa"/>
            <w:shd w:val="clear" w:color="auto" w:fill="FFFFFF"/>
            <w:vAlign w:val="center"/>
          </w:tcPr>
          <w:p w14:paraId="75BD8A02" w14:textId="77777777" w:rsidR="00BC346E" w:rsidRPr="00505047" w:rsidRDefault="00BC346E" w:rsidP="00BC346E">
            <w:pPr>
              <w:autoSpaceDE w:val="0"/>
              <w:autoSpaceDN w:val="0"/>
              <w:adjustRightInd w:val="0"/>
            </w:pPr>
            <w:r w:rsidRPr="00505047">
              <w:rPr>
                <w:rFonts w:hint="eastAsia"/>
                <w:spacing w:val="15"/>
                <w:fitText w:val="1470" w:id="1098609159"/>
              </w:rPr>
              <w:t>商号又は名</w:t>
            </w:r>
            <w:r w:rsidRPr="00505047">
              <w:rPr>
                <w:rFonts w:hint="eastAsia"/>
                <w:spacing w:val="30"/>
                <w:fitText w:val="1470" w:id="1098609159"/>
              </w:rPr>
              <w:t>称</w:t>
            </w:r>
          </w:p>
        </w:tc>
        <w:tc>
          <w:tcPr>
            <w:tcW w:w="3827" w:type="dxa"/>
            <w:vAlign w:val="center"/>
          </w:tcPr>
          <w:p w14:paraId="0364651E" w14:textId="77777777" w:rsidR="00BC346E" w:rsidRPr="00505047" w:rsidRDefault="00BC346E" w:rsidP="00BC346E">
            <w:pPr>
              <w:autoSpaceDE w:val="0"/>
              <w:autoSpaceDN w:val="0"/>
              <w:adjustRightInd w:val="0"/>
            </w:pPr>
          </w:p>
        </w:tc>
      </w:tr>
      <w:tr w:rsidR="00505047" w:rsidRPr="00505047" w14:paraId="0E666BAB" w14:textId="77777777" w:rsidTr="00BC346E">
        <w:trPr>
          <w:trHeight w:val="420"/>
        </w:trPr>
        <w:tc>
          <w:tcPr>
            <w:tcW w:w="1701" w:type="dxa"/>
            <w:shd w:val="clear" w:color="auto" w:fill="FFFFFF"/>
            <w:vAlign w:val="center"/>
          </w:tcPr>
          <w:p w14:paraId="211F2C11" w14:textId="77777777" w:rsidR="00BC346E" w:rsidRPr="00505047" w:rsidRDefault="00BC346E" w:rsidP="00BC346E">
            <w:pPr>
              <w:autoSpaceDE w:val="0"/>
              <w:autoSpaceDN w:val="0"/>
              <w:adjustRightInd w:val="0"/>
              <w:rPr>
                <w:lang w:eastAsia="en-US"/>
              </w:rPr>
            </w:pPr>
            <w:r w:rsidRPr="00505047">
              <w:rPr>
                <w:rFonts w:hint="eastAsia"/>
                <w:spacing w:val="210"/>
                <w:fitText w:val="1470" w:id="1098609160"/>
                <w:lang w:eastAsia="en-US"/>
              </w:rPr>
              <w:t>所在</w:t>
            </w:r>
            <w:r w:rsidRPr="00505047">
              <w:rPr>
                <w:rFonts w:hint="eastAsia"/>
                <w:fitText w:val="1470" w:id="1098609160"/>
                <w:lang w:eastAsia="en-US"/>
              </w:rPr>
              <w:t>地</w:t>
            </w:r>
          </w:p>
        </w:tc>
        <w:tc>
          <w:tcPr>
            <w:tcW w:w="3827" w:type="dxa"/>
            <w:vAlign w:val="center"/>
          </w:tcPr>
          <w:p w14:paraId="43EA4BB0" w14:textId="77777777" w:rsidR="00BC346E" w:rsidRPr="00505047" w:rsidRDefault="00BC346E" w:rsidP="00BC346E">
            <w:pPr>
              <w:autoSpaceDE w:val="0"/>
              <w:autoSpaceDN w:val="0"/>
              <w:adjustRightInd w:val="0"/>
              <w:rPr>
                <w:lang w:eastAsia="en-US"/>
              </w:rPr>
            </w:pPr>
          </w:p>
        </w:tc>
      </w:tr>
      <w:tr w:rsidR="00505047" w:rsidRPr="00505047" w14:paraId="4B633C01" w14:textId="77777777" w:rsidTr="00BC346E">
        <w:trPr>
          <w:trHeight w:val="420"/>
        </w:trPr>
        <w:tc>
          <w:tcPr>
            <w:tcW w:w="1701" w:type="dxa"/>
            <w:shd w:val="clear" w:color="auto" w:fill="FFFFFF"/>
            <w:vAlign w:val="center"/>
          </w:tcPr>
          <w:p w14:paraId="0A3D329A" w14:textId="77777777" w:rsidR="00BC346E" w:rsidRPr="00505047" w:rsidRDefault="00BC346E" w:rsidP="00BC346E">
            <w:pPr>
              <w:autoSpaceDE w:val="0"/>
              <w:autoSpaceDN w:val="0"/>
              <w:adjustRightInd w:val="0"/>
              <w:rPr>
                <w:szCs w:val="21"/>
                <w:lang w:eastAsia="en-US"/>
              </w:rPr>
            </w:pPr>
            <w:r w:rsidRPr="00505047">
              <w:rPr>
                <w:rFonts w:hint="eastAsia"/>
                <w:spacing w:val="105"/>
                <w:szCs w:val="21"/>
                <w:fitText w:val="1470" w:id="1098609161"/>
              </w:rPr>
              <w:t>代表者</w:t>
            </w:r>
            <w:r w:rsidRPr="00505047">
              <w:rPr>
                <w:rFonts w:hint="eastAsia"/>
                <w:szCs w:val="21"/>
                <w:fitText w:val="1470" w:id="1098609161"/>
              </w:rPr>
              <w:t>名</w:t>
            </w:r>
          </w:p>
        </w:tc>
        <w:tc>
          <w:tcPr>
            <w:tcW w:w="3827" w:type="dxa"/>
            <w:vAlign w:val="center"/>
          </w:tcPr>
          <w:p w14:paraId="68CAE940" w14:textId="77777777" w:rsidR="00BC346E" w:rsidRPr="00505047" w:rsidRDefault="00BC346E" w:rsidP="00BC346E">
            <w:pPr>
              <w:autoSpaceDE w:val="0"/>
              <w:autoSpaceDN w:val="0"/>
              <w:adjustRightInd w:val="0"/>
              <w:jc w:val="right"/>
            </w:pPr>
            <w:r w:rsidRPr="00505047">
              <w:rPr>
                <w:rFonts w:hint="eastAsia"/>
              </w:rPr>
              <w:t>印</w:t>
            </w:r>
          </w:p>
        </w:tc>
      </w:tr>
    </w:tbl>
    <w:p w14:paraId="3901C097" w14:textId="77777777" w:rsidR="00BC346E" w:rsidRPr="00505047" w:rsidRDefault="00BC346E" w:rsidP="00BC346E"/>
    <w:p w14:paraId="13462C9C" w14:textId="77777777" w:rsidR="00BC346E" w:rsidRPr="00505047" w:rsidRDefault="00BC346E" w:rsidP="00BC346E"/>
    <w:p w14:paraId="062A28A7" w14:textId="1E35DDD8" w:rsidR="00BC346E" w:rsidRPr="00505047" w:rsidRDefault="005A21A0" w:rsidP="00BC346E">
      <w:pPr>
        <w:ind w:firstLineChars="100" w:firstLine="210"/>
      </w:pPr>
      <w:r w:rsidRPr="00505047">
        <w:rPr>
          <w:rFonts w:hint="eastAsia"/>
        </w:rPr>
        <w:t>令和</w:t>
      </w:r>
      <w:r w:rsidR="00EB4AE0" w:rsidRPr="00505047">
        <w:rPr>
          <w:rFonts w:hint="eastAsia"/>
        </w:rPr>
        <w:t>３</w:t>
      </w:r>
      <w:r w:rsidRPr="00505047">
        <w:rPr>
          <w:rFonts w:hint="eastAsia"/>
        </w:rPr>
        <w:t>年</w:t>
      </w:r>
      <w:r w:rsidR="00EB4AE0" w:rsidRPr="00505047">
        <w:rPr>
          <w:rFonts w:hint="eastAsia"/>
        </w:rPr>
        <w:t>５</w:t>
      </w:r>
      <w:r w:rsidRPr="00505047">
        <w:rPr>
          <w:rFonts w:hint="eastAsia"/>
        </w:rPr>
        <w:t>月</w:t>
      </w:r>
      <w:r w:rsidR="00EB4AE0" w:rsidRPr="00505047">
        <w:rPr>
          <w:rFonts w:hint="eastAsia"/>
        </w:rPr>
        <w:t>1</w:t>
      </w:r>
      <w:r w:rsidR="00EB4AE0" w:rsidRPr="00505047">
        <w:t>0</w:t>
      </w:r>
      <w:r w:rsidRPr="00505047">
        <w:rPr>
          <w:rFonts w:hint="eastAsia"/>
        </w:rPr>
        <w:t>日付で公表された東大阪市営旧上小阪東住宅</w:t>
      </w:r>
      <w:r w:rsidRPr="00505047">
        <w:rPr>
          <w:rFonts w:hAnsi="ＭＳ 明朝" w:hint="eastAsia"/>
          <w:szCs w:val="21"/>
        </w:rPr>
        <w:t>建替事業</w:t>
      </w:r>
      <w:r w:rsidRPr="00505047">
        <w:rPr>
          <w:rFonts w:hint="eastAsia"/>
        </w:rPr>
        <w:t>入札説明書</w:t>
      </w:r>
      <w:r w:rsidR="00BC346E" w:rsidRPr="00505047">
        <w:rPr>
          <w:rFonts w:hint="eastAsia"/>
        </w:rPr>
        <w:t>に基づき、必要書類を添えて入札参加資格確認審査を申請します。</w:t>
      </w:r>
    </w:p>
    <w:p w14:paraId="1A664931" w14:textId="77777777" w:rsidR="00BC346E" w:rsidRPr="00505047" w:rsidRDefault="00BC346E" w:rsidP="00BC346E"/>
    <w:p w14:paraId="61128AF4" w14:textId="77777777" w:rsidR="00BC346E" w:rsidRPr="00505047" w:rsidRDefault="00BC346E" w:rsidP="00BC346E"/>
    <w:p w14:paraId="1F69AEA6" w14:textId="77777777" w:rsidR="00BC346E" w:rsidRPr="00505047" w:rsidRDefault="00BC346E" w:rsidP="00BC346E"/>
    <w:p w14:paraId="345DE162" w14:textId="157D4DD7" w:rsidR="00BC346E" w:rsidRPr="00505047" w:rsidRDefault="00BC346E" w:rsidP="00BC346E">
      <w:pPr>
        <w:ind w:firstLineChars="300" w:firstLine="630"/>
      </w:pPr>
      <w:r w:rsidRPr="00505047">
        <w:rPr>
          <w:rFonts w:hint="eastAsia"/>
        </w:rPr>
        <w:t>事 業 名　：</w:t>
      </w:r>
      <w:r w:rsidR="005A21A0" w:rsidRPr="00505047">
        <w:rPr>
          <w:rFonts w:hint="eastAsia"/>
        </w:rPr>
        <w:t>東大阪市営旧上小阪東住宅建替事業</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BC346E" w:rsidRPr="00505047" w14:paraId="564CEE77" w14:textId="77777777" w:rsidTr="00BC346E">
        <w:trPr>
          <w:trHeight w:val="386"/>
        </w:trPr>
        <w:tc>
          <w:tcPr>
            <w:tcW w:w="8409" w:type="dxa"/>
            <w:tcBorders>
              <w:top w:val="single" w:sz="4" w:space="0" w:color="000000"/>
              <w:left w:val="nil"/>
              <w:bottom w:val="nil"/>
              <w:right w:val="nil"/>
            </w:tcBorders>
          </w:tcPr>
          <w:p w14:paraId="109C4698" w14:textId="77777777" w:rsidR="00BC346E" w:rsidRPr="00505047" w:rsidRDefault="00BC346E" w:rsidP="00BC346E">
            <w:pPr>
              <w:spacing w:line="384" w:lineRule="atLeast"/>
              <w:rPr>
                <w:sz w:val="24"/>
              </w:rPr>
            </w:pPr>
          </w:p>
        </w:tc>
      </w:tr>
    </w:tbl>
    <w:p w14:paraId="60651C60" w14:textId="77777777" w:rsidR="00BC346E" w:rsidRPr="00505047" w:rsidRDefault="00BC346E" w:rsidP="00BC346E"/>
    <w:p w14:paraId="21FE8437" w14:textId="77777777" w:rsidR="00BC346E" w:rsidRPr="00505047" w:rsidRDefault="00BC346E" w:rsidP="00BC346E"/>
    <w:p w14:paraId="3C22F6B1" w14:textId="77777777" w:rsidR="00BC346E" w:rsidRPr="00505047" w:rsidRDefault="00BC346E" w:rsidP="00BC346E"/>
    <w:p w14:paraId="245EAD6F" w14:textId="77777777" w:rsidR="00BC346E" w:rsidRPr="00505047" w:rsidRDefault="00BC346E" w:rsidP="00BC346E"/>
    <w:p w14:paraId="5F303997" w14:textId="77777777" w:rsidR="00BC346E" w:rsidRPr="00505047" w:rsidRDefault="00BC346E" w:rsidP="00BC346E"/>
    <w:p w14:paraId="581E2D85" w14:textId="77777777" w:rsidR="00BC346E" w:rsidRPr="00505047" w:rsidRDefault="00BC346E" w:rsidP="00BC346E"/>
    <w:p w14:paraId="18C53517" w14:textId="77777777" w:rsidR="00BC346E" w:rsidRPr="00505047" w:rsidRDefault="00BC346E" w:rsidP="00BC346E"/>
    <w:p w14:paraId="60926ACD" w14:textId="77777777" w:rsidR="00BC346E" w:rsidRPr="00505047" w:rsidRDefault="00BC346E" w:rsidP="00BC346E"/>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95"/>
        <w:gridCol w:w="1440"/>
        <w:gridCol w:w="5832"/>
      </w:tblGrid>
      <w:tr w:rsidR="00505047" w:rsidRPr="00505047" w14:paraId="7BAC4BF6" w14:textId="77777777" w:rsidTr="00BC346E">
        <w:trPr>
          <w:trHeight w:val="180"/>
        </w:trPr>
        <w:tc>
          <w:tcPr>
            <w:tcW w:w="1695" w:type="dxa"/>
            <w:vMerge w:val="restart"/>
            <w:tcBorders>
              <w:top w:val="single" w:sz="4" w:space="0" w:color="000000"/>
              <w:left w:val="single" w:sz="4" w:space="0" w:color="000000"/>
              <w:bottom w:val="nil"/>
              <w:right w:val="single" w:sz="4" w:space="0" w:color="000000"/>
            </w:tcBorders>
            <w:vAlign w:val="center"/>
          </w:tcPr>
          <w:p w14:paraId="6C182432"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2"/>
              </w:rPr>
              <w:t>担当</w:t>
            </w:r>
            <w:r w:rsidRPr="00505047">
              <w:rPr>
                <w:rFonts w:hint="eastAsia"/>
                <w:spacing w:val="7"/>
                <w:szCs w:val="21"/>
                <w:fitText w:val="1489" w:id="1098609162"/>
              </w:rPr>
              <w:t>者</w:t>
            </w:r>
          </w:p>
        </w:tc>
        <w:tc>
          <w:tcPr>
            <w:tcW w:w="1440" w:type="dxa"/>
            <w:tcBorders>
              <w:top w:val="single" w:sz="4" w:space="0" w:color="000000"/>
              <w:left w:val="single" w:sz="4" w:space="0" w:color="000000"/>
              <w:bottom w:val="single" w:sz="4" w:space="0" w:color="auto"/>
              <w:right w:val="single" w:sz="4" w:space="0" w:color="000000"/>
            </w:tcBorders>
            <w:vAlign w:val="center"/>
          </w:tcPr>
          <w:p w14:paraId="75317750"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3"/>
              </w:rPr>
              <w:t>氏</w:t>
            </w:r>
            <w:r w:rsidRPr="00505047">
              <w:rPr>
                <w:rFonts w:hint="eastAsia"/>
                <w:szCs w:val="21"/>
                <w:fitText w:val="1050" w:id="1098609163"/>
              </w:rPr>
              <w:t>名</w:t>
            </w:r>
          </w:p>
        </w:tc>
        <w:tc>
          <w:tcPr>
            <w:tcW w:w="5832" w:type="dxa"/>
            <w:tcBorders>
              <w:top w:val="single" w:sz="4" w:space="0" w:color="000000"/>
              <w:left w:val="single" w:sz="4" w:space="0" w:color="000000"/>
              <w:bottom w:val="single" w:sz="4" w:space="0" w:color="auto"/>
              <w:right w:val="single" w:sz="4" w:space="0" w:color="000000"/>
            </w:tcBorders>
            <w:vAlign w:val="center"/>
          </w:tcPr>
          <w:p w14:paraId="05BB40A9" w14:textId="77777777" w:rsidR="00BC346E" w:rsidRPr="00505047" w:rsidRDefault="00BC346E" w:rsidP="00BC346E">
            <w:pPr>
              <w:autoSpaceDE w:val="0"/>
              <w:autoSpaceDN w:val="0"/>
              <w:adjustRightInd w:val="0"/>
              <w:rPr>
                <w:szCs w:val="21"/>
              </w:rPr>
            </w:pPr>
          </w:p>
        </w:tc>
      </w:tr>
      <w:tr w:rsidR="00505047" w:rsidRPr="00505047" w14:paraId="3B23ECA1" w14:textId="77777777" w:rsidTr="00BC346E">
        <w:trPr>
          <w:trHeight w:val="210"/>
        </w:trPr>
        <w:tc>
          <w:tcPr>
            <w:tcW w:w="1695" w:type="dxa"/>
            <w:vMerge/>
            <w:tcBorders>
              <w:top w:val="single" w:sz="4" w:space="0" w:color="000000"/>
              <w:left w:val="single" w:sz="4" w:space="0" w:color="000000"/>
              <w:bottom w:val="nil"/>
              <w:right w:val="single" w:sz="4" w:space="0" w:color="000000"/>
            </w:tcBorders>
            <w:vAlign w:val="center"/>
          </w:tcPr>
          <w:p w14:paraId="1BEB21E4" w14:textId="77777777" w:rsidR="00BC346E" w:rsidRPr="00505047"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267FF5AE"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4"/>
              </w:rPr>
              <w:t>所</w:t>
            </w:r>
            <w:r w:rsidRPr="00505047">
              <w:rPr>
                <w:rFonts w:hint="eastAsia"/>
                <w:szCs w:val="21"/>
                <w:fitText w:val="1050" w:id="1098609164"/>
              </w:rPr>
              <w:t>属</w:t>
            </w:r>
          </w:p>
        </w:tc>
        <w:tc>
          <w:tcPr>
            <w:tcW w:w="5832" w:type="dxa"/>
            <w:tcBorders>
              <w:top w:val="single" w:sz="4" w:space="0" w:color="auto"/>
              <w:left w:val="single" w:sz="4" w:space="0" w:color="000000"/>
              <w:bottom w:val="single" w:sz="4" w:space="0" w:color="auto"/>
              <w:right w:val="single" w:sz="4" w:space="0" w:color="000000"/>
            </w:tcBorders>
            <w:vAlign w:val="center"/>
          </w:tcPr>
          <w:p w14:paraId="1600E37D" w14:textId="77777777" w:rsidR="00BC346E" w:rsidRPr="00505047" w:rsidRDefault="00BC346E" w:rsidP="00BC346E">
            <w:pPr>
              <w:spacing w:line="384" w:lineRule="atLeast"/>
              <w:rPr>
                <w:sz w:val="24"/>
              </w:rPr>
            </w:pPr>
          </w:p>
        </w:tc>
      </w:tr>
      <w:tr w:rsidR="00505047" w:rsidRPr="00505047" w14:paraId="248FE92E" w14:textId="77777777" w:rsidTr="00BC346E">
        <w:trPr>
          <w:trHeight w:val="165"/>
        </w:trPr>
        <w:tc>
          <w:tcPr>
            <w:tcW w:w="1695" w:type="dxa"/>
            <w:vMerge/>
            <w:tcBorders>
              <w:top w:val="single" w:sz="4" w:space="0" w:color="000000"/>
              <w:left w:val="single" w:sz="4" w:space="0" w:color="000000"/>
              <w:bottom w:val="nil"/>
              <w:right w:val="single" w:sz="4" w:space="0" w:color="000000"/>
            </w:tcBorders>
            <w:vAlign w:val="center"/>
          </w:tcPr>
          <w:p w14:paraId="6C39BB7F" w14:textId="77777777" w:rsidR="00BC346E" w:rsidRPr="00505047"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7DDADD43"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5"/>
              </w:rPr>
              <w:t>TEL／FA</w:t>
            </w:r>
            <w:r w:rsidRPr="00505047">
              <w:rPr>
                <w:rFonts w:hint="eastAsia"/>
                <w:szCs w:val="21"/>
                <w:fitText w:val="1050" w:id="1098609165"/>
              </w:rPr>
              <w:t>X</w:t>
            </w:r>
          </w:p>
        </w:tc>
        <w:tc>
          <w:tcPr>
            <w:tcW w:w="5832" w:type="dxa"/>
            <w:tcBorders>
              <w:top w:val="single" w:sz="4" w:space="0" w:color="auto"/>
              <w:left w:val="single" w:sz="4" w:space="0" w:color="000000"/>
              <w:bottom w:val="single" w:sz="4" w:space="0" w:color="auto"/>
              <w:right w:val="single" w:sz="4" w:space="0" w:color="000000"/>
            </w:tcBorders>
            <w:vAlign w:val="center"/>
          </w:tcPr>
          <w:p w14:paraId="5067435B" w14:textId="77777777" w:rsidR="00BC346E" w:rsidRPr="00505047" w:rsidRDefault="00BC346E" w:rsidP="00BC346E">
            <w:pPr>
              <w:spacing w:line="384" w:lineRule="atLeast"/>
              <w:rPr>
                <w:sz w:val="24"/>
              </w:rPr>
            </w:pPr>
            <w:r w:rsidRPr="00505047">
              <w:rPr>
                <w:rFonts w:hint="eastAsia"/>
                <w:szCs w:val="21"/>
              </w:rPr>
              <w:t xml:space="preserve">　　　　　　　　　　　　　／</w:t>
            </w:r>
          </w:p>
        </w:tc>
      </w:tr>
      <w:tr w:rsidR="00BC346E" w:rsidRPr="00505047" w14:paraId="3230C444" w14:textId="77777777" w:rsidTr="00BC346E">
        <w:trPr>
          <w:trHeight w:val="386"/>
        </w:trPr>
        <w:tc>
          <w:tcPr>
            <w:tcW w:w="1695" w:type="dxa"/>
            <w:vMerge/>
            <w:tcBorders>
              <w:top w:val="nil"/>
              <w:left w:val="single" w:sz="4" w:space="0" w:color="000000"/>
              <w:bottom w:val="single" w:sz="4" w:space="0" w:color="000000"/>
              <w:right w:val="single" w:sz="4" w:space="0" w:color="000000"/>
            </w:tcBorders>
            <w:vAlign w:val="center"/>
          </w:tcPr>
          <w:p w14:paraId="3FF14B80" w14:textId="77777777" w:rsidR="00BC346E" w:rsidRPr="00505047" w:rsidRDefault="00BC346E" w:rsidP="00BC346E">
            <w:pPr>
              <w:rPr>
                <w:sz w:val="24"/>
              </w:rPr>
            </w:pPr>
          </w:p>
        </w:tc>
        <w:tc>
          <w:tcPr>
            <w:tcW w:w="1440" w:type="dxa"/>
            <w:tcBorders>
              <w:top w:val="single" w:sz="4" w:space="0" w:color="auto"/>
              <w:left w:val="single" w:sz="4" w:space="0" w:color="000000"/>
              <w:bottom w:val="single" w:sz="4" w:space="0" w:color="000000"/>
              <w:right w:val="single" w:sz="4" w:space="0" w:color="000000"/>
            </w:tcBorders>
            <w:vAlign w:val="center"/>
          </w:tcPr>
          <w:p w14:paraId="26EA3369"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6"/>
              </w:rPr>
              <w:t>E-mai</w:t>
            </w:r>
            <w:r w:rsidRPr="00505047">
              <w:rPr>
                <w:rFonts w:hint="eastAsia"/>
                <w:spacing w:val="45"/>
                <w:fitText w:val="1050" w:id="1098609166"/>
              </w:rPr>
              <w:t>l</w:t>
            </w:r>
          </w:p>
        </w:tc>
        <w:tc>
          <w:tcPr>
            <w:tcW w:w="5832" w:type="dxa"/>
            <w:tcBorders>
              <w:top w:val="single" w:sz="4" w:space="0" w:color="auto"/>
              <w:left w:val="single" w:sz="4" w:space="0" w:color="000000"/>
              <w:bottom w:val="single" w:sz="4" w:space="0" w:color="000000"/>
              <w:right w:val="single" w:sz="4" w:space="0" w:color="000000"/>
            </w:tcBorders>
            <w:vAlign w:val="center"/>
          </w:tcPr>
          <w:p w14:paraId="01C308AF" w14:textId="77777777" w:rsidR="00BC346E" w:rsidRPr="00505047" w:rsidRDefault="00BC346E" w:rsidP="00BC346E">
            <w:pPr>
              <w:autoSpaceDE w:val="0"/>
              <w:autoSpaceDN w:val="0"/>
              <w:adjustRightInd w:val="0"/>
              <w:rPr>
                <w:szCs w:val="21"/>
              </w:rPr>
            </w:pPr>
          </w:p>
        </w:tc>
      </w:tr>
    </w:tbl>
    <w:p w14:paraId="13E6425E" w14:textId="77777777" w:rsidR="00BC346E" w:rsidRPr="00505047" w:rsidRDefault="00BC346E" w:rsidP="00BC346E">
      <w:pPr>
        <w:rPr>
          <w:rFonts w:ascii="ＭＳ ゴシック" w:eastAsia="ＭＳ ゴシック" w:hAnsi="ＭＳ ゴシック"/>
        </w:rPr>
      </w:pPr>
    </w:p>
    <w:p w14:paraId="038CDC94" w14:textId="77777777" w:rsidR="00BC346E" w:rsidRPr="00505047" w:rsidRDefault="00BC346E" w:rsidP="00BC346E">
      <w:pPr>
        <w:jc w:val="center"/>
        <w:rPr>
          <w:rFonts w:ascii="ＭＳ ゴシック" w:eastAsia="ＭＳ ゴシック" w:hAnsi="ＭＳ ゴシック"/>
          <w:b/>
          <w:spacing w:val="139"/>
        </w:rPr>
        <w:sectPr w:rsidR="00BC346E" w:rsidRPr="00505047" w:rsidSect="00BC346E">
          <w:footerReference w:type="default" r:id="rId13"/>
          <w:pgSz w:w="11906" w:h="16838" w:code="9"/>
          <w:pgMar w:top="1134" w:right="1418" w:bottom="1134" w:left="1418" w:header="454" w:footer="454" w:gutter="0"/>
          <w:cols w:space="425"/>
          <w:docGrid w:type="lines" w:linePitch="360"/>
        </w:sectPr>
      </w:pPr>
    </w:p>
    <w:p w14:paraId="4DF6D7BB" w14:textId="77777777" w:rsidR="00BC346E" w:rsidRPr="00505047" w:rsidRDefault="00BC346E" w:rsidP="00BC346E">
      <w:pPr>
        <w:pStyle w:val="2"/>
      </w:pPr>
      <w:bookmarkStart w:id="8" w:name="_Toc380154671"/>
      <w:bookmarkStart w:id="9" w:name="_Toc440570903"/>
      <w:bookmarkStart w:id="10" w:name="_Toc69721865"/>
      <w:r w:rsidRPr="00505047">
        <w:rPr>
          <w:rFonts w:hint="eastAsia"/>
        </w:rPr>
        <w:lastRenderedPageBreak/>
        <w:t>様式１－４　構成企業一覧表</w:t>
      </w:r>
      <w:bookmarkEnd w:id="8"/>
      <w:bookmarkEnd w:id="9"/>
      <w:bookmarkEnd w:id="10"/>
    </w:p>
    <w:p w14:paraId="11BF0318" w14:textId="77777777" w:rsidR="00D94B80" w:rsidRPr="00505047" w:rsidRDefault="00D94B80" w:rsidP="00D94B80"/>
    <w:p w14:paraId="0719A38D" w14:textId="77777777" w:rsidR="005A21A0" w:rsidRPr="00505047" w:rsidRDefault="005A21A0" w:rsidP="00043159">
      <w:pPr>
        <w:pStyle w:val="01"/>
      </w:pPr>
      <w:r w:rsidRPr="00505047">
        <w:rPr>
          <w:rFonts w:hint="eastAsia"/>
        </w:rPr>
        <w:t>令和　　年　　月　　日</w:t>
      </w:r>
    </w:p>
    <w:p w14:paraId="0C2D8A34" w14:textId="77777777" w:rsidR="00CB701C" w:rsidRPr="00505047" w:rsidRDefault="00CB701C" w:rsidP="00CB701C"/>
    <w:p w14:paraId="4A1B97F9" w14:textId="77777777" w:rsidR="00BC346E" w:rsidRPr="00505047" w:rsidRDefault="00BC346E" w:rsidP="00043159">
      <w:pPr>
        <w:pStyle w:val="02"/>
      </w:pPr>
      <w:r w:rsidRPr="00505047">
        <w:rPr>
          <w:rFonts w:hint="eastAsia"/>
        </w:rPr>
        <w:t>構成企業一覧表</w:t>
      </w:r>
    </w:p>
    <w:p w14:paraId="1FA2164F" w14:textId="77777777" w:rsidR="004042D0" w:rsidRPr="00505047" w:rsidRDefault="004042D0" w:rsidP="004042D0">
      <w:pPr>
        <w:rPr>
          <w:rFonts w:ascii="ＭＳ ゴシック" w:eastAsia="ＭＳ ゴシック"/>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7087"/>
      </w:tblGrid>
      <w:tr w:rsidR="00505047" w:rsidRPr="00505047" w14:paraId="62C9D41C" w14:textId="77777777" w:rsidTr="004042D0">
        <w:trPr>
          <w:trHeight w:val="685"/>
        </w:trPr>
        <w:tc>
          <w:tcPr>
            <w:tcW w:w="1843" w:type="dxa"/>
            <w:shd w:val="clear" w:color="auto" w:fill="FFFFFF"/>
            <w:vAlign w:val="center"/>
          </w:tcPr>
          <w:p w14:paraId="283E88ED" w14:textId="77777777" w:rsidR="00BC346E" w:rsidRPr="00505047" w:rsidRDefault="00BC346E" w:rsidP="00BC346E">
            <w:pPr>
              <w:autoSpaceDE w:val="0"/>
              <w:autoSpaceDN w:val="0"/>
              <w:adjustRightInd w:val="0"/>
              <w:rPr>
                <w:rFonts w:hAnsi="ＭＳ 明朝"/>
              </w:rPr>
            </w:pPr>
            <w:r w:rsidRPr="00505047">
              <w:rPr>
                <w:rFonts w:hAnsi="ＭＳ 明朝" w:hint="eastAsia"/>
              </w:rPr>
              <w:t>応募グループ名</w:t>
            </w:r>
          </w:p>
        </w:tc>
        <w:tc>
          <w:tcPr>
            <w:tcW w:w="7087" w:type="dxa"/>
            <w:vAlign w:val="center"/>
          </w:tcPr>
          <w:p w14:paraId="0217B6BB" w14:textId="77777777" w:rsidR="00BC346E" w:rsidRPr="00505047" w:rsidRDefault="00BC346E" w:rsidP="00BC346E">
            <w:pPr>
              <w:autoSpaceDE w:val="0"/>
              <w:autoSpaceDN w:val="0"/>
              <w:adjustRightInd w:val="0"/>
              <w:rPr>
                <w:rFonts w:ascii="ＭＳ ゴシック" w:eastAsia="ＭＳ ゴシック"/>
              </w:rPr>
            </w:pPr>
          </w:p>
        </w:tc>
      </w:tr>
    </w:tbl>
    <w:p w14:paraId="73DB2E82" w14:textId="77777777" w:rsidR="00BC346E" w:rsidRPr="00505047" w:rsidRDefault="00BC346E" w:rsidP="00BC346E">
      <w:pPr>
        <w:rPr>
          <w:rFonts w:ascii="ＭＳ ゴシック" w:eastAsia="ＭＳ ゴシック"/>
        </w:rPr>
      </w:pPr>
    </w:p>
    <w:p w14:paraId="3A941721" w14:textId="77777777" w:rsidR="00BC346E" w:rsidRPr="00505047" w:rsidRDefault="00BC346E" w:rsidP="00BC346E">
      <w:pPr>
        <w:rPr>
          <w:rFonts w:ascii="ＭＳ ゴシック" w:eastAsia="ＭＳ ゴシック"/>
        </w:rPr>
      </w:pPr>
    </w:p>
    <w:tbl>
      <w:tblPr>
        <w:tblW w:w="8968"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1"/>
        <w:gridCol w:w="7167"/>
      </w:tblGrid>
      <w:tr w:rsidR="00BC346E" w:rsidRPr="00505047" w14:paraId="21B82B94" w14:textId="77777777" w:rsidTr="008910A6">
        <w:tc>
          <w:tcPr>
            <w:tcW w:w="1801" w:type="dxa"/>
          </w:tcPr>
          <w:p w14:paraId="5E482806" w14:textId="77777777" w:rsidR="00BC346E" w:rsidRPr="00505047" w:rsidRDefault="00BC346E" w:rsidP="00BC346E">
            <w:pPr>
              <w:pStyle w:val="afb"/>
              <w:ind w:leftChars="0" w:left="0" w:firstLineChars="0" w:firstLine="0"/>
            </w:pPr>
            <w:r w:rsidRPr="00505047">
              <w:rPr>
                <w:rFonts w:hint="eastAsia"/>
              </w:rPr>
              <w:t>特別目的会社設置の有無</w:t>
            </w:r>
          </w:p>
        </w:tc>
        <w:tc>
          <w:tcPr>
            <w:tcW w:w="7167" w:type="dxa"/>
            <w:vAlign w:val="center"/>
          </w:tcPr>
          <w:p w14:paraId="1134629F" w14:textId="77777777" w:rsidR="00BC346E" w:rsidRPr="00505047" w:rsidRDefault="00BC346E" w:rsidP="00BC346E">
            <w:pPr>
              <w:pStyle w:val="afb"/>
              <w:ind w:leftChars="0" w:left="0" w:firstLine="210"/>
              <w:jc w:val="center"/>
            </w:pPr>
            <w:r w:rsidRPr="00505047">
              <w:rPr>
                <w:rFonts w:hint="eastAsia"/>
              </w:rPr>
              <w:t>予定している　　　　・　　　　予定していない</w:t>
            </w:r>
          </w:p>
        </w:tc>
      </w:tr>
    </w:tbl>
    <w:p w14:paraId="316CA0FC" w14:textId="77777777" w:rsidR="00BC346E" w:rsidRPr="00505047" w:rsidRDefault="00BC346E" w:rsidP="00BC346E">
      <w:pPr>
        <w:rPr>
          <w:rFonts w:ascii="ＭＳ ゴシック" w:eastAsia="ＭＳ ゴシック"/>
        </w:rPr>
      </w:pPr>
    </w:p>
    <w:p w14:paraId="2F68C3AE" w14:textId="77777777" w:rsidR="00BC346E" w:rsidRPr="00505047" w:rsidRDefault="00BC346E" w:rsidP="00BC346E">
      <w:pPr>
        <w:rPr>
          <w:rFonts w:ascii="ＭＳ ゴシック" w:eastAsia="ＭＳ ゴシック"/>
        </w:rPr>
      </w:pPr>
      <w:r w:rsidRPr="00505047">
        <w:rPr>
          <w:rFonts w:ascii="ＭＳ ゴシック" w:eastAsia="ＭＳ ゴシック" w:hint="eastAsia"/>
        </w:rPr>
        <w:t>■代表企業</w:t>
      </w:r>
    </w:p>
    <w:p w14:paraId="6127C5C6" w14:textId="53ACBBA9" w:rsidR="00BC346E" w:rsidRPr="00505047" w:rsidRDefault="00BC346E" w:rsidP="00BC346E">
      <w:pPr>
        <w:rPr>
          <w:rFonts w:ascii="ＭＳ ゴシック" w:eastAsia="ＭＳ ゴシック"/>
        </w:rPr>
      </w:pPr>
      <w:r w:rsidRPr="00505047">
        <w:rPr>
          <w:rFonts w:ascii="ＭＳ ゴシック" w:eastAsia="ＭＳ ゴシック" w:hint="eastAsia"/>
        </w:rPr>
        <w:t>【設計企業、建設企業、工事監理企業及び入居者移転支援</w:t>
      </w:r>
      <w:r w:rsidR="00E141AE" w:rsidRPr="00505047">
        <w:rPr>
          <w:rFonts w:ascii="ＭＳ ゴシック" w:eastAsia="ＭＳ ゴシック" w:hint="eastAsia"/>
        </w:rPr>
        <w:t>業務</w:t>
      </w:r>
      <w:r w:rsidRPr="00505047">
        <w:rPr>
          <w:rFonts w:ascii="ＭＳ ゴシック" w:eastAsia="ＭＳ ゴシック" w:hint="eastAsia"/>
        </w:rPr>
        <w:t>企業】</w:t>
      </w:r>
    </w:p>
    <w:p w14:paraId="4DDB156B" w14:textId="77777777" w:rsidR="00BC346E" w:rsidRPr="00505047" w:rsidRDefault="00BC346E" w:rsidP="00BC346E">
      <w:pPr>
        <w:ind w:firstLineChars="100" w:firstLine="210"/>
        <w:rPr>
          <w:rFonts w:eastAsia="ＭＳ ゴシック"/>
          <w:sz w:val="32"/>
          <w:szCs w:val="32"/>
        </w:rPr>
      </w:pPr>
      <w:r w:rsidRPr="00505047">
        <w:rPr>
          <w:rFonts w:ascii="ＭＳ ゴシック" w:eastAsia="ＭＳ ゴシック" w:hint="eastAsia"/>
        </w:rPr>
        <w:t>※代表企業の種別に○を付けること</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4A3FF1CC" w14:textId="77777777" w:rsidTr="00EF5409">
        <w:trPr>
          <w:trHeight w:val="480"/>
        </w:trPr>
        <w:tc>
          <w:tcPr>
            <w:tcW w:w="1680" w:type="dxa"/>
            <w:shd w:val="clear" w:color="auto" w:fill="FFFFFF"/>
            <w:vAlign w:val="center"/>
          </w:tcPr>
          <w:p w14:paraId="68D19790" w14:textId="77777777" w:rsidR="00BC346E" w:rsidRPr="00505047" w:rsidRDefault="00BC346E" w:rsidP="00BC346E">
            <w:pPr>
              <w:autoSpaceDE w:val="0"/>
              <w:autoSpaceDN w:val="0"/>
              <w:adjustRightInd w:val="0"/>
              <w:jc w:val="center"/>
            </w:pPr>
            <w:r w:rsidRPr="00505047">
              <w:rPr>
                <w:rFonts w:ascii="ＭＳ ゴシック" w:eastAsia="ＭＳ ゴシック" w:hint="eastAsia"/>
              </w:rPr>
              <w:t>種別</w:t>
            </w:r>
          </w:p>
        </w:tc>
        <w:tc>
          <w:tcPr>
            <w:tcW w:w="7152" w:type="dxa"/>
            <w:gridSpan w:val="2"/>
            <w:vAlign w:val="center"/>
          </w:tcPr>
          <w:p w14:paraId="4BB06C84" w14:textId="77777777" w:rsidR="00BC346E" w:rsidRPr="00505047" w:rsidRDefault="00BC346E" w:rsidP="00BC346E">
            <w:pPr>
              <w:autoSpaceDE w:val="0"/>
              <w:autoSpaceDN w:val="0"/>
              <w:adjustRightInd w:val="0"/>
              <w:jc w:val="center"/>
            </w:pPr>
            <w:r w:rsidRPr="00505047">
              <w:rPr>
                <w:rFonts w:ascii="ＭＳ ゴシック" w:eastAsia="ＭＳ ゴシック" w:hint="eastAsia"/>
              </w:rPr>
              <w:t>設計企業　　建設企業　　工事監理企業　　入居者移転支援</w:t>
            </w:r>
            <w:r w:rsidR="00401838" w:rsidRPr="00505047">
              <w:rPr>
                <w:rFonts w:ascii="ＭＳ ゴシック" w:eastAsia="ＭＳ ゴシック" w:hint="eastAsia"/>
              </w:rPr>
              <w:t>業務</w:t>
            </w:r>
            <w:r w:rsidRPr="00505047">
              <w:rPr>
                <w:rFonts w:ascii="ＭＳ ゴシック" w:eastAsia="ＭＳ ゴシック" w:hint="eastAsia"/>
              </w:rPr>
              <w:t>企業</w:t>
            </w:r>
          </w:p>
        </w:tc>
      </w:tr>
      <w:tr w:rsidR="00505047" w:rsidRPr="00505047" w14:paraId="719BCEB3" w14:textId="77777777" w:rsidTr="00EF5409">
        <w:trPr>
          <w:trHeight w:val="480"/>
        </w:trPr>
        <w:tc>
          <w:tcPr>
            <w:tcW w:w="1680" w:type="dxa"/>
            <w:shd w:val="clear" w:color="auto" w:fill="FFFFFF"/>
            <w:vAlign w:val="center"/>
          </w:tcPr>
          <w:p w14:paraId="122C03E4" w14:textId="77777777" w:rsidR="00BC346E" w:rsidRPr="00505047" w:rsidRDefault="007C13AF" w:rsidP="00BC346E">
            <w:pPr>
              <w:autoSpaceDE w:val="0"/>
              <w:autoSpaceDN w:val="0"/>
              <w:adjustRightInd w:val="0"/>
              <w:jc w:val="center"/>
            </w:pPr>
            <w:r w:rsidRPr="00505047">
              <w:rPr>
                <w:rFonts w:hint="eastAsia"/>
                <w:spacing w:val="8"/>
                <w:fitText w:val="1304" w:id="1098609167"/>
              </w:rPr>
              <w:t>商号又は名</w:t>
            </w:r>
            <w:r w:rsidRPr="00505047">
              <w:rPr>
                <w:rFonts w:hint="eastAsia"/>
                <w:spacing w:val="-17"/>
                <w:fitText w:val="1304" w:id="1098609167"/>
              </w:rPr>
              <w:t>称</w:t>
            </w:r>
          </w:p>
        </w:tc>
        <w:tc>
          <w:tcPr>
            <w:tcW w:w="7152" w:type="dxa"/>
            <w:gridSpan w:val="2"/>
            <w:vAlign w:val="center"/>
          </w:tcPr>
          <w:p w14:paraId="3D9E0111" w14:textId="77777777" w:rsidR="00BC346E" w:rsidRPr="00505047" w:rsidRDefault="00BC346E" w:rsidP="00BC346E">
            <w:pPr>
              <w:autoSpaceDE w:val="0"/>
              <w:autoSpaceDN w:val="0"/>
              <w:adjustRightInd w:val="0"/>
            </w:pPr>
          </w:p>
        </w:tc>
      </w:tr>
      <w:tr w:rsidR="00505047" w:rsidRPr="00505047" w14:paraId="2D65CA0E" w14:textId="77777777" w:rsidTr="00EF5409">
        <w:trPr>
          <w:trHeight w:val="480"/>
        </w:trPr>
        <w:tc>
          <w:tcPr>
            <w:tcW w:w="1680" w:type="dxa"/>
            <w:shd w:val="clear" w:color="auto" w:fill="FFFFFF"/>
            <w:vAlign w:val="center"/>
          </w:tcPr>
          <w:p w14:paraId="0155ADF4"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8"/>
                <w:lang w:eastAsia="en-US"/>
              </w:rPr>
              <w:t>所在</w:t>
            </w:r>
            <w:r w:rsidRPr="00505047">
              <w:rPr>
                <w:rFonts w:hint="eastAsia"/>
                <w:spacing w:val="4"/>
                <w:fitText w:val="1304" w:id="1098609168"/>
                <w:lang w:eastAsia="en-US"/>
              </w:rPr>
              <w:t>地</w:t>
            </w:r>
          </w:p>
        </w:tc>
        <w:tc>
          <w:tcPr>
            <w:tcW w:w="7152" w:type="dxa"/>
            <w:gridSpan w:val="2"/>
            <w:vAlign w:val="center"/>
          </w:tcPr>
          <w:p w14:paraId="4EFF261B" w14:textId="77777777" w:rsidR="00BC346E" w:rsidRPr="00505047" w:rsidRDefault="00BC346E" w:rsidP="00BC346E">
            <w:pPr>
              <w:autoSpaceDE w:val="0"/>
              <w:autoSpaceDN w:val="0"/>
              <w:adjustRightInd w:val="0"/>
              <w:rPr>
                <w:lang w:eastAsia="en-US"/>
              </w:rPr>
            </w:pPr>
          </w:p>
        </w:tc>
      </w:tr>
      <w:tr w:rsidR="00505047" w:rsidRPr="00505047" w14:paraId="498C63BE" w14:textId="77777777" w:rsidTr="00EF5409">
        <w:trPr>
          <w:trHeight w:val="480"/>
        </w:trPr>
        <w:tc>
          <w:tcPr>
            <w:tcW w:w="1680" w:type="dxa"/>
            <w:shd w:val="clear" w:color="auto" w:fill="FFFFFF"/>
            <w:vAlign w:val="center"/>
          </w:tcPr>
          <w:p w14:paraId="35053DC6"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2"/>
                <w:lang w:eastAsia="en-US"/>
              </w:rPr>
              <w:t>代表者</w:t>
            </w:r>
            <w:r w:rsidRPr="00505047">
              <w:rPr>
                <w:rFonts w:hint="eastAsia"/>
                <w:spacing w:val="1"/>
                <w:fitText w:val="1304" w:id="1098609152"/>
                <w:lang w:eastAsia="en-US"/>
              </w:rPr>
              <w:t>名</w:t>
            </w:r>
          </w:p>
        </w:tc>
        <w:tc>
          <w:tcPr>
            <w:tcW w:w="7152" w:type="dxa"/>
            <w:gridSpan w:val="2"/>
            <w:vAlign w:val="center"/>
          </w:tcPr>
          <w:p w14:paraId="251FA1BC"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10C6B580" w14:textId="77777777" w:rsidTr="00EF5409">
        <w:trPr>
          <w:trHeight w:val="120"/>
        </w:trPr>
        <w:tc>
          <w:tcPr>
            <w:tcW w:w="1680" w:type="dxa"/>
            <w:vMerge w:val="restart"/>
            <w:shd w:val="clear" w:color="auto" w:fill="FFFFFF"/>
            <w:vAlign w:val="center"/>
          </w:tcPr>
          <w:p w14:paraId="196DF3AA"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3"/>
              </w:rPr>
              <w:t>担当</w:t>
            </w:r>
            <w:r w:rsidRPr="00505047">
              <w:rPr>
                <w:rFonts w:hint="eastAsia"/>
                <w:spacing w:val="7"/>
                <w:szCs w:val="21"/>
                <w:fitText w:val="1489" w:id="1098609153"/>
              </w:rPr>
              <w:t>者</w:t>
            </w:r>
          </w:p>
        </w:tc>
        <w:tc>
          <w:tcPr>
            <w:tcW w:w="1341" w:type="dxa"/>
            <w:vAlign w:val="center"/>
          </w:tcPr>
          <w:p w14:paraId="2A298E9C"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4"/>
              </w:rPr>
              <w:t>氏</w:t>
            </w:r>
            <w:r w:rsidRPr="00505047">
              <w:rPr>
                <w:rFonts w:hint="eastAsia"/>
                <w:szCs w:val="21"/>
                <w:fitText w:val="1050" w:id="1098609154"/>
              </w:rPr>
              <w:t>名</w:t>
            </w:r>
          </w:p>
        </w:tc>
        <w:tc>
          <w:tcPr>
            <w:tcW w:w="5811" w:type="dxa"/>
            <w:vAlign w:val="center"/>
          </w:tcPr>
          <w:p w14:paraId="1750C5F3" w14:textId="77777777" w:rsidR="00BC346E" w:rsidRPr="00505047" w:rsidRDefault="00BC346E" w:rsidP="00BC346E">
            <w:pPr>
              <w:autoSpaceDE w:val="0"/>
              <w:autoSpaceDN w:val="0"/>
              <w:adjustRightInd w:val="0"/>
              <w:rPr>
                <w:szCs w:val="21"/>
              </w:rPr>
            </w:pPr>
          </w:p>
        </w:tc>
      </w:tr>
      <w:tr w:rsidR="00505047" w:rsidRPr="00505047" w14:paraId="68045879" w14:textId="77777777" w:rsidTr="00EF5409">
        <w:trPr>
          <w:trHeight w:val="225"/>
        </w:trPr>
        <w:tc>
          <w:tcPr>
            <w:tcW w:w="1680" w:type="dxa"/>
            <w:vMerge/>
            <w:shd w:val="clear" w:color="auto" w:fill="FFFFFF"/>
            <w:vAlign w:val="center"/>
          </w:tcPr>
          <w:p w14:paraId="322DA826" w14:textId="77777777" w:rsidR="00BC346E" w:rsidRPr="00505047" w:rsidRDefault="00BC346E" w:rsidP="00BC346E">
            <w:pPr>
              <w:autoSpaceDE w:val="0"/>
              <w:autoSpaceDN w:val="0"/>
              <w:adjustRightInd w:val="0"/>
              <w:rPr>
                <w:szCs w:val="21"/>
              </w:rPr>
            </w:pPr>
          </w:p>
        </w:tc>
        <w:tc>
          <w:tcPr>
            <w:tcW w:w="1341" w:type="dxa"/>
            <w:vAlign w:val="center"/>
          </w:tcPr>
          <w:p w14:paraId="1C987992"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5"/>
              </w:rPr>
              <w:t>所</w:t>
            </w:r>
            <w:r w:rsidRPr="00505047">
              <w:rPr>
                <w:rFonts w:hint="eastAsia"/>
                <w:szCs w:val="21"/>
                <w:fitText w:val="1050" w:id="1098609155"/>
              </w:rPr>
              <w:t>属</w:t>
            </w:r>
          </w:p>
        </w:tc>
        <w:tc>
          <w:tcPr>
            <w:tcW w:w="5811" w:type="dxa"/>
            <w:vAlign w:val="center"/>
          </w:tcPr>
          <w:p w14:paraId="207C9F9F" w14:textId="77777777" w:rsidR="00BC346E" w:rsidRPr="00505047" w:rsidRDefault="00BC346E" w:rsidP="00BC346E">
            <w:pPr>
              <w:autoSpaceDE w:val="0"/>
              <w:autoSpaceDN w:val="0"/>
              <w:adjustRightInd w:val="0"/>
              <w:rPr>
                <w:szCs w:val="21"/>
              </w:rPr>
            </w:pPr>
          </w:p>
        </w:tc>
      </w:tr>
      <w:tr w:rsidR="00505047" w:rsidRPr="00505047" w14:paraId="4F334D9B" w14:textId="77777777" w:rsidTr="00EF5409">
        <w:trPr>
          <w:trHeight w:val="195"/>
        </w:trPr>
        <w:tc>
          <w:tcPr>
            <w:tcW w:w="1680" w:type="dxa"/>
            <w:vMerge/>
            <w:shd w:val="clear" w:color="auto" w:fill="FFFFFF"/>
            <w:vAlign w:val="center"/>
          </w:tcPr>
          <w:p w14:paraId="09C2FF44" w14:textId="77777777" w:rsidR="00BC346E" w:rsidRPr="00505047" w:rsidRDefault="00BC346E" w:rsidP="00BC346E">
            <w:pPr>
              <w:autoSpaceDE w:val="0"/>
              <w:autoSpaceDN w:val="0"/>
              <w:adjustRightInd w:val="0"/>
              <w:rPr>
                <w:szCs w:val="21"/>
              </w:rPr>
            </w:pPr>
          </w:p>
        </w:tc>
        <w:tc>
          <w:tcPr>
            <w:tcW w:w="1341" w:type="dxa"/>
            <w:vAlign w:val="center"/>
          </w:tcPr>
          <w:p w14:paraId="18C776FF"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6"/>
              </w:rPr>
              <w:t>TEL／FA</w:t>
            </w:r>
            <w:r w:rsidRPr="00505047">
              <w:rPr>
                <w:rFonts w:hint="eastAsia"/>
                <w:szCs w:val="21"/>
                <w:fitText w:val="1050" w:id="1098609156"/>
              </w:rPr>
              <w:t>X</w:t>
            </w:r>
          </w:p>
        </w:tc>
        <w:tc>
          <w:tcPr>
            <w:tcW w:w="5811" w:type="dxa"/>
            <w:vAlign w:val="center"/>
          </w:tcPr>
          <w:p w14:paraId="372CDD51"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3E8B5A3F" w14:textId="77777777" w:rsidTr="00EF5409">
        <w:trPr>
          <w:trHeight w:val="150"/>
        </w:trPr>
        <w:tc>
          <w:tcPr>
            <w:tcW w:w="1680" w:type="dxa"/>
            <w:vMerge/>
            <w:shd w:val="clear" w:color="auto" w:fill="FFFFFF"/>
            <w:vAlign w:val="center"/>
          </w:tcPr>
          <w:p w14:paraId="7E3523B3" w14:textId="77777777" w:rsidR="00BC346E" w:rsidRPr="00505047" w:rsidRDefault="00BC346E" w:rsidP="00BC346E">
            <w:pPr>
              <w:autoSpaceDE w:val="0"/>
              <w:autoSpaceDN w:val="0"/>
              <w:adjustRightInd w:val="0"/>
              <w:rPr>
                <w:szCs w:val="21"/>
              </w:rPr>
            </w:pPr>
          </w:p>
        </w:tc>
        <w:tc>
          <w:tcPr>
            <w:tcW w:w="1341" w:type="dxa"/>
            <w:vAlign w:val="center"/>
          </w:tcPr>
          <w:p w14:paraId="57A7758C"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7"/>
              </w:rPr>
              <w:t>E-mai</w:t>
            </w:r>
            <w:r w:rsidRPr="00505047">
              <w:rPr>
                <w:rFonts w:hint="eastAsia"/>
                <w:spacing w:val="45"/>
                <w:fitText w:val="1050" w:id="1098609157"/>
              </w:rPr>
              <w:t>l</w:t>
            </w:r>
          </w:p>
        </w:tc>
        <w:tc>
          <w:tcPr>
            <w:tcW w:w="5811" w:type="dxa"/>
            <w:vAlign w:val="center"/>
          </w:tcPr>
          <w:p w14:paraId="4E556EE0" w14:textId="77777777" w:rsidR="00BC346E" w:rsidRPr="00505047" w:rsidRDefault="00BC346E" w:rsidP="00BC346E">
            <w:pPr>
              <w:autoSpaceDE w:val="0"/>
              <w:autoSpaceDN w:val="0"/>
              <w:adjustRightInd w:val="0"/>
              <w:rPr>
                <w:szCs w:val="21"/>
              </w:rPr>
            </w:pPr>
          </w:p>
        </w:tc>
      </w:tr>
    </w:tbl>
    <w:p w14:paraId="0311F8AF" w14:textId="77777777" w:rsidR="00BC346E" w:rsidRPr="00505047" w:rsidRDefault="00BC346E" w:rsidP="00BC346E">
      <w:pPr>
        <w:rPr>
          <w:rFonts w:ascii="ＭＳ ゴシック" w:eastAsia="ＭＳ ゴシック"/>
        </w:rPr>
      </w:pPr>
    </w:p>
    <w:p w14:paraId="637E0439" w14:textId="77777777" w:rsidR="00BC346E" w:rsidRPr="00505047" w:rsidRDefault="00BC346E" w:rsidP="00BC346E">
      <w:pPr>
        <w:rPr>
          <w:rFonts w:hAnsi="ＭＳ ゴシック"/>
        </w:rPr>
      </w:pPr>
      <w:r w:rsidRPr="00505047">
        <w:rPr>
          <w:rFonts w:ascii="ＭＳ ゴシック" w:eastAsia="ＭＳ ゴシック" w:hint="eastAsia"/>
        </w:rPr>
        <w:t>■構成企業　【構成員番号：設計企業１】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607782FE" w14:textId="77777777" w:rsidTr="00EF5409">
        <w:trPr>
          <w:trHeight w:val="450"/>
        </w:trPr>
        <w:tc>
          <w:tcPr>
            <w:tcW w:w="1680" w:type="dxa"/>
            <w:shd w:val="clear" w:color="auto" w:fill="FFFFFF"/>
            <w:vAlign w:val="center"/>
          </w:tcPr>
          <w:p w14:paraId="7474F6D1" w14:textId="77777777" w:rsidR="00BC346E" w:rsidRPr="00505047" w:rsidRDefault="007C13AF" w:rsidP="00BC346E">
            <w:pPr>
              <w:autoSpaceDE w:val="0"/>
              <w:autoSpaceDN w:val="0"/>
              <w:adjustRightInd w:val="0"/>
              <w:jc w:val="center"/>
            </w:pPr>
            <w:r w:rsidRPr="00505047">
              <w:rPr>
                <w:rFonts w:hint="eastAsia"/>
                <w:spacing w:val="8"/>
                <w:fitText w:val="1304" w:id="1098609158"/>
              </w:rPr>
              <w:t>商号又は名</w:t>
            </w:r>
            <w:r w:rsidRPr="00505047">
              <w:rPr>
                <w:rFonts w:hint="eastAsia"/>
                <w:spacing w:val="-17"/>
                <w:fitText w:val="1304" w:id="1098609158"/>
              </w:rPr>
              <w:t>称</w:t>
            </w:r>
          </w:p>
        </w:tc>
        <w:tc>
          <w:tcPr>
            <w:tcW w:w="7152" w:type="dxa"/>
            <w:gridSpan w:val="2"/>
            <w:vAlign w:val="center"/>
          </w:tcPr>
          <w:p w14:paraId="462DA749" w14:textId="77777777" w:rsidR="00BC346E" w:rsidRPr="00505047" w:rsidRDefault="00BC346E" w:rsidP="00BC346E">
            <w:pPr>
              <w:autoSpaceDE w:val="0"/>
              <w:autoSpaceDN w:val="0"/>
              <w:adjustRightInd w:val="0"/>
            </w:pPr>
          </w:p>
        </w:tc>
      </w:tr>
      <w:tr w:rsidR="00505047" w:rsidRPr="00505047" w14:paraId="6F476B4C" w14:textId="77777777" w:rsidTr="00EF5409">
        <w:trPr>
          <w:trHeight w:val="450"/>
        </w:trPr>
        <w:tc>
          <w:tcPr>
            <w:tcW w:w="1680" w:type="dxa"/>
            <w:shd w:val="clear" w:color="auto" w:fill="FFFFFF"/>
            <w:vAlign w:val="center"/>
          </w:tcPr>
          <w:p w14:paraId="63E9448E" w14:textId="77777777" w:rsidR="00BC346E" w:rsidRPr="00505047" w:rsidRDefault="007C13AF" w:rsidP="00BC346E">
            <w:pPr>
              <w:autoSpaceDE w:val="0"/>
              <w:autoSpaceDN w:val="0"/>
              <w:adjustRightInd w:val="0"/>
              <w:jc w:val="center"/>
              <w:rPr>
                <w:lang w:eastAsia="en-US"/>
              </w:rPr>
            </w:pPr>
            <w:r w:rsidRPr="00505047">
              <w:rPr>
                <w:rFonts w:hint="eastAsia"/>
                <w:spacing w:val="169"/>
                <w:fitText w:val="1304" w:id="1098609159"/>
                <w:lang w:eastAsia="en-US"/>
              </w:rPr>
              <w:t>所在</w:t>
            </w:r>
            <w:r w:rsidRPr="00505047">
              <w:rPr>
                <w:rFonts w:hint="eastAsia"/>
                <w:fitText w:val="1304" w:id="1098609159"/>
                <w:lang w:eastAsia="en-US"/>
              </w:rPr>
              <w:t>地</w:t>
            </w:r>
          </w:p>
        </w:tc>
        <w:tc>
          <w:tcPr>
            <w:tcW w:w="7152" w:type="dxa"/>
            <w:gridSpan w:val="2"/>
            <w:vAlign w:val="center"/>
          </w:tcPr>
          <w:p w14:paraId="06F7E636" w14:textId="77777777" w:rsidR="00BC346E" w:rsidRPr="00505047" w:rsidRDefault="00BC346E" w:rsidP="00BC346E">
            <w:pPr>
              <w:autoSpaceDE w:val="0"/>
              <w:autoSpaceDN w:val="0"/>
              <w:adjustRightInd w:val="0"/>
              <w:rPr>
                <w:lang w:eastAsia="en-US"/>
              </w:rPr>
            </w:pPr>
          </w:p>
        </w:tc>
      </w:tr>
      <w:tr w:rsidR="00505047" w:rsidRPr="00505047" w14:paraId="7067BA36" w14:textId="77777777" w:rsidTr="00EF5409">
        <w:trPr>
          <w:trHeight w:val="450"/>
        </w:trPr>
        <w:tc>
          <w:tcPr>
            <w:tcW w:w="1680" w:type="dxa"/>
            <w:shd w:val="clear" w:color="auto" w:fill="FFFFFF"/>
            <w:vAlign w:val="center"/>
          </w:tcPr>
          <w:p w14:paraId="21EC3FF7" w14:textId="77777777" w:rsidR="00BC346E" w:rsidRPr="00505047" w:rsidRDefault="007C13AF" w:rsidP="00BC346E">
            <w:pPr>
              <w:autoSpaceDE w:val="0"/>
              <w:autoSpaceDN w:val="0"/>
              <w:adjustRightInd w:val="0"/>
              <w:jc w:val="center"/>
              <w:rPr>
                <w:sz w:val="20"/>
                <w:lang w:eastAsia="en-US"/>
              </w:rPr>
            </w:pPr>
            <w:r w:rsidRPr="00505047">
              <w:rPr>
                <w:rFonts w:hint="eastAsia"/>
                <w:spacing w:val="77"/>
                <w:fitText w:val="1304" w:id="1098609160"/>
                <w:lang w:eastAsia="en-US"/>
              </w:rPr>
              <w:t>代表者</w:t>
            </w:r>
            <w:r w:rsidRPr="00505047">
              <w:rPr>
                <w:rFonts w:hint="eastAsia"/>
                <w:spacing w:val="1"/>
                <w:fitText w:val="1304" w:id="1098609160"/>
                <w:lang w:eastAsia="en-US"/>
              </w:rPr>
              <w:t>名</w:t>
            </w:r>
          </w:p>
        </w:tc>
        <w:tc>
          <w:tcPr>
            <w:tcW w:w="7152" w:type="dxa"/>
            <w:gridSpan w:val="2"/>
            <w:vAlign w:val="center"/>
          </w:tcPr>
          <w:p w14:paraId="7F5EBC38"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5F3942E0" w14:textId="77777777" w:rsidTr="00EF5409">
        <w:trPr>
          <w:trHeight w:val="120"/>
        </w:trPr>
        <w:tc>
          <w:tcPr>
            <w:tcW w:w="1680" w:type="dxa"/>
            <w:vMerge w:val="restart"/>
            <w:shd w:val="clear" w:color="auto" w:fill="FFFFFF"/>
            <w:vAlign w:val="center"/>
          </w:tcPr>
          <w:p w14:paraId="59D6B57C"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1"/>
              </w:rPr>
              <w:t>担当</w:t>
            </w:r>
            <w:r w:rsidRPr="00505047">
              <w:rPr>
                <w:rFonts w:hint="eastAsia"/>
                <w:spacing w:val="7"/>
                <w:szCs w:val="21"/>
                <w:fitText w:val="1489" w:id="1098609161"/>
              </w:rPr>
              <w:t>者</w:t>
            </w:r>
          </w:p>
        </w:tc>
        <w:tc>
          <w:tcPr>
            <w:tcW w:w="1341" w:type="dxa"/>
            <w:vAlign w:val="center"/>
          </w:tcPr>
          <w:p w14:paraId="1CFD3DC0"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2"/>
              </w:rPr>
              <w:t>氏</w:t>
            </w:r>
            <w:r w:rsidRPr="00505047">
              <w:rPr>
                <w:rFonts w:hint="eastAsia"/>
                <w:szCs w:val="21"/>
                <w:fitText w:val="1050" w:id="1098609162"/>
              </w:rPr>
              <w:t>名</w:t>
            </w:r>
          </w:p>
        </w:tc>
        <w:tc>
          <w:tcPr>
            <w:tcW w:w="5811" w:type="dxa"/>
            <w:vAlign w:val="center"/>
          </w:tcPr>
          <w:p w14:paraId="3A36B136" w14:textId="77777777" w:rsidR="00BC346E" w:rsidRPr="00505047" w:rsidRDefault="00BC346E" w:rsidP="00BC346E">
            <w:pPr>
              <w:autoSpaceDE w:val="0"/>
              <w:autoSpaceDN w:val="0"/>
              <w:adjustRightInd w:val="0"/>
              <w:rPr>
                <w:szCs w:val="21"/>
              </w:rPr>
            </w:pPr>
          </w:p>
        </w:tc>
      </w:tr>
      <w:tr w:rsidR="00505047" w:rsidRPr="00505047" w14:paraId="6E6301FC" w14:textId="77777777" w:rsidTr="00EF5409">
        <w:trPr>
          <w:trHeight w:val="225"/>
        </w:trPr>
        <w:tc>
          <w:tcPr>
            <w:tcW w:w="1680" w:type="dxa"/>
            <w:vMerge/>
            <w:shd w:val="clear" w:color="auto" w:fill="FFFFFF"/>
            <w:vAlign w:val="center"/>
          </w:tcPr>
          <w:p w14:paraId="32C7788C" w14:textId="77777777" w:rsidR="00BC346E" w:rsidRPr="00505047" w:rsidRDefault="00BC346E" w:rsidP="00BC346E">
            <w:pPr>
              <w:autoSpaceDE w:val="0"/>
              <w:autoSpaceDN w:val="0"/>
              <w:adjustRightInd w:val="0"/>
              <w:rPr>
                <w:szCs w:val="21"/>
              </w:rPr>
            </w:pPr>
          </w:p>
        </w:tc>
        <w:tc>
          <w:tcPr>
            <w:tcW w:w="1341" w:type="dxa"/>
            <w:vAlign w:val="center"/>
          </w:tcPr>
          <w:p w14:paraId="29685F4A"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3"/>
              </w:rPr>
              <w:t>所</w:t>
            </w:r>
            <w:r w:rsidRPr="00505047">
              <w:rPr>
                <w:rFonts w:hint="eastAsia"/>
                <w:szCs w:val="21"/>
                <w:fitText w:val="1050" w:id="1098609163"/>
              </w:rPr>
              <w:t>属</w:t>
            </w:r>
          </w:p>
        </w:tc>
        <w:tc>
          <w:tcPr>
            <w:tcW w:w="5811" w:type="dxa"/>
            <w:vAlign w:val="center"/>
          </w:tcPr>
          <w:p w14:paraId="241C57DA" w14:textId="77777777" w:rsidR="00BC346E" w:rsidRPr="00505047" w:rsidRDefault="00BC346E" w:rsidP="00BC346E">
            <w:pPr>
              <w:autoSpaceDE w:val="0"/>
              <w:autoSpaceDN w:val="0"/>
              <w:adjustRightInd w:val="0"/>
              <w:rPr>
                <w:szCs w:val="21"/>
              </w:rPr>
            </w:pPr>
          </w:p>
        </w:tc>
      </w:tr>
      <w:tr w:rsidR="00505047" w:rsidRPr="00505047" w14:paraId="0B1A23F9" w14:textId="77777777" w:rsidTr="00EF5409">
        <w:trPr>
          <w:trHeight w:val="195"/>
        </w:trPr>
        <w:tc>
          <w:tcPr>
            <w:tcW w:w="1680" w:type="dxa"/>
            <w:vMerge/>
            <w:shd w:val="clear" w:color="auto" w:fill="FFFFFF"/>
            <w:vAlign w:val="center"/>
          </w:tcPr>
          <w:p w14:paraId="67501ECD" w14:textId="77777777" w:rsidR="00BC346E" w:rsidRPr="00505047" w:rsidRDefault="00BC346E" w:rsidP="00BC346E">
            <w:pPr>
              <w:autoSpaceDE w:val="0"/>
              <w:autoSpaceDN w:val="0"/>
              <w:adjustRightInd w:val="0"/>
              <w:rPr>
                <w:szCs w:val="21"/>
              </w:rPr>
            </w:pPr>
          </w:p>
        </w:tc>
        <w:tc>
          <w:tcPr>
            <w:tcW w:w="1341" w:type="dxa"/>
            <w:vAlign w:val="center"/>
          </w:tcPr>
          <w:p w14:paraId="07BA7ADD"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4"/>
              </w:rPr>
              <w:t>TEL／FA</w:t>
            </w:r>
            <w:r w:rsidRPr="00505047">
              <w:rPr>
                <w:rFonts w:hint="eastAsia"/>
                <w:szCs w:val="21"/>
                <w:fitText w:val="1050" w:id="1098609164"/>
              </w:rPr>
              <w:t>X</w:t>
            </w:r>
          </w:p>
        </w:tc>
        <w:tc>
          <w:tcPr>
            <w:tcW w:w="5811" w:type="dxa"/>
            <w:vAlign w:val="center"/>
          </w:tcPr>
          <w:p w14:paraId="18082257"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091B4D50" w14:textId="77777777" w:rsidTr="00EF5409">
        <w:trPr>
          <w:trHeight w:val="150"/>
        </w:trPr>
        <w:tc>
          <w:tcPr>
            <w:tcW w:w="1680" w:type="dxa"/>
            <w:vMerge/>
            <w:shd w:val="clear" w:color="auto" w:fill="FFFFFF"/>
            <w:vAlign w:val="center"/>
          </w:tcPr>
          <w:p w14:paraId="04E2BC10" w14:textId="77777777" w:rsidR="00BC346E" w:rsidRPr="00505047" w:rsidRDefault="00BC346E" w:rsidP="00BC346E">
            <w:pPr>
              <w:autoSpaceDE w:val="0"/>
              <w:autoSpaceDN w:val="0"/>
              <w:adjustRightInd w:val="0"/>
              <w:rPr>
                <w:szCs w:val="21"/>
              </w:rPr>
            </w:pPr>
          </w:p>
        </w:tc>
        <w:tc>
          <w:tcPr>
            <w:tcW w:w="1341" w:type="dxa"/>
            <w:vAlign w:val="center"/>
          </w:tcPr>
          <w:p w14:paraId="0955528F"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5"/>
              </w:rPr>
              <w:t>E-mai</w:t>
            </w:r>
            <w:r w:rsidRPr="00505047">
              <w:rPr>
                <w:rFonts w:hint="eastAsia"/>
                <w:spacing w:val="45"/>
                <w:fitText w:val="1050" w:id="1098609165"/>
              </w:rPr>
              <w:t>l</w:t>
            </w:r>
          </w:p>
        </w:tc>
        <w:tc>
          <w:tcPr>
            <w:tcW w:w="5811" w:type="dxa"/>
            <w:vAlign w:val="center"/>
          </w:tcPr>
          <w:p w14:paraId="294CF9E3" w14:textId="77777777" w:rsidR="00BC346E" w:rsidRPr="00505047" w:rsidRDefault="00BC346E" w:rsidP="00BC346E">
            <w:pPr>
              <w:autoSpaceDE w:val="0"/>
              <w:autoSpaceDN w:val="0"/>
              <w:adjustRightInd w:val="0"/>
              <w:rPr>
                <w:szCs w:val="21"/>
              </w:rPr>
            </w:pPr>
          </w:p>
        </w:tc>
      </w:tr>
    </w:tbl>
    <w:p w14:paraId="7771B35A" w14:textId="77777777" w:rsidR="00BC346E" w:rsidRPr="00505047" w:rsidRDefault="00BC346E" w:rsidP="00BC346E">
      <w:pPr>
        <w:rPr>
          <w:rFonts w:hAnsi="ＭＳ ゴシック"/>
        </w:rPr>
      </w:pPr>
    </w:p>
    <w:p w14:paraId="5FFA73DD" w14:textId="77777777" w:rsidR="00BC346E" w:rsidRPr="00505047" w:rsidRDefault="00BC346E" w:rsidP="00BC346E">
      <w:pPr>
        <w:rPr>
          <w:rFonts w:hAnsi="ＭＳ ゴシック"/>
        </w:rPr>
        <w:sectPr w:rsidR="00BC346E" w:rsidRPr="00505047" w:rsidSect="00BC346E">
          <w:pgSz w:w="11906" w:h="16838" w:code="9"/>
          <w:pgMar w:top="1134" w:right="1418" w:bottom="1134" w:left="1418" w:header="454" w:footer="454" w:gutter="0"/>
          <w:cols w:space="425"/>
          <w:docGrid w:type="lines" w:linePitch="360"/>
        </w:sectPr>
      </w:pPr>
    </w:p>
    <w:p w14:paraId="263BBBFB" w14:textId="77777777" w:rsidR="00BC346E" w:rsidRPr="00505047" w:rsidRDefault="00BC346E" w:rsidP="00BC346E">
      <w:pPr>
        <w:rPr>
          <w:rFonts w:hAnsi="ＭＳ ゴシック"/>
        </w:rPr>
      </w:pPr>
      <w:r w:rsidRPr="00505047">
        <w:rPr>
          <w:rFonts w:ascii="ＭＳ ゴシック" w:eastAsia="ＭＳ ゴシック" w:hint="eastAsia"/>
        </w:rPr>
        <w:lastRenderedPageBreak/>
        <w:t>■構成企業　【構成員番号：設計企業２】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3F83CEB6" w14:textId="77777777" w:rsidTr="00EF5409">
        <w:trPr>
          <w:trHeight w:val="450"/>
        </w:trPr>
        <w:tc>
          <w:tcPr>
            <w:tcW w:w="1680" w:type="dxa"/>
            <w:shd w:val="clear" w:color="auto" w:fill="FFFFFF"/>
            <w:vAlign w:val="center"/>
          </w:tcPr>
          <w:p w14:paraId="5CA745BA" w14:textId="77777777" w:rsidR="00BC346E" w:rsidRPr="00505047" w:rsidRDefault="007C13AF" w:rsidP="00BC346E">
            <w:pPr>
              <w:autoSpaceDE w:val="0"/>
              <w:autoSpaceDN w:val="0"/>
              <w:adjustRightInd w:val="0"/>
              <w:jc w:val="center"/>
            </w:pPr>
            <w:r w:rsidRPr="00505047">
              <w:rPr>
                <w:rFonts w:hint="eastAsia"/>
                <w:spacing w:val="8"/>
                <w:fitText w:val="1304" w:id="1098609166"/>
              </w:rPr>
              <w:t>商号又は名</w:t>
            </w:r>
            <w:r w:rsidRPr="00505047">
              <w:rPr>
                <w:rFonts w:hint="eastAsia"/>
                <w:spacing w:val="-17"/>
                <w:fitText w:val="1304" w:id="1098609166"/>
              </w:rPr>
              <w:t>称</w:t>
            </w:r>
          </w:p>
        </w:tc>
        <w:tc>
          <w:tcPr>
            <w:tcW w:w="7152" w:type="dxa"/>
            <w:gridSpan w:val="2"/>
            <w:vAlign w:val="center"/>
          </w:tcPr>
          <w:p w14:paraId="182ADD98" w14:textId="77777777" w:rsidR="00BC346E" w:rsidRPr="00505047" w:rsidRDefault="00BC346E" w:rsidP="00BC346E">
            <w:pPr>
              <w:autoSpaceDE w:val="0"/>
              <w:autoSpaceDN w:val="0"/>
              <w:adjustRightInd w:val="0"/>
            </w:pPr>
          </w:p>
        </w:tc>
      </w:tr>
      <w:tr w:rsidR="00505047" w:rsidRPr="00505047" w14:paraId="0D2B2BE3" w14:textId="77777777" w:rsidTr="00EF5409">
        <w:trPr>
          <w:trHeight w:val="450"/>
        </w:trPr>
        <w:tc>
          <w:tcPr>
            <w:tcW w:w="1680" w:type="dxa"/>
            <w:shd w:val="clear" w:color="auto" w:fill="FFFFFF"/>
            <w:vAlign w:val="center"/>
          </w:tcPr>
          <w:p w14:paraId="3E9DE253"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7"/>
                <w:lang w:eastAsia="en-US"/>
              </w:rPr>
              <w:t>所在</w:t>
            </w:r>
            <w:r w:rsidRPr="00505047">
              <w:rPr>
                <w:rFonts w:hint="eastAsia"/>
                <w:spacing w:val="4"/>
                <w:fitText w:val="1304" w:id="1098609167"/>
                <w:lang w:eastAsia="en-US"/>
              </w:rPr>
              <w:t>地</w:t>
            </w:r>
          </w:p>
        </w:tc>
        <w:tc>
          <w:tcPr>
            <w:tcW w:w="7152" w:type="dxa"/>
            <w:gridSpan w:val="2"/>
            <w:vAlign w:val="center"/>
          </w:tcPr>
          <w:p w14:paraId="4A006B8F" w14:textId="77777777" w:rsidR="00BC346E" w:rsidRPr="00505047" w:rsidRDefault="00BC346E" w:rsidP="00BC346E">
            <w:pPr>
              <w:autoSpaceDE w:val="0"/>
              <w:autoSpaceDN w:val="0"/>
              <w:adjustRightInd w:val="0"/>
              <w:rPr>
                <w:lang w:eastAsia="en-US"/>
              </w:rPr>
            </w:pPr>
          </w:p>
        </w:tc>
      </w:tr>
      <w:tr w:rsidR="00505047" w:rsidRPr="00505047" w14:paraId="1F161B56" w14:textId="77777777" w:rsidTr="00EF5409">
        <w:trPr>
          <w:trHeight w:val="450"/>
        </w:trPr>
        <w:tc>
          <w:tcPr>
            <w:tcW w:w="1680" w:type="dxa"/>
            <w:shd w:val="clear" w:color="auto" w:fill="FFFFFF"/>
            <w:vAlign w:val="center"/>
          </w:tcPr>
          <w:p w14:paraId="4C3F5C43"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68"/>
                <w:lang w:eastAsia="en-US"/>
              </w:rPr>
              <w:t>代表者</w:t>
            </w:r>
            <w:r w:rsidRPr="00505047">
              <w:rPr>
                <w:rFonts w:hint="eastAsia"/>
                <w:spacing w:val="1"/>
                <w:fitText w:val="1304" w:id="1098609168"/>
                <w:lang w:eastAsia="en-US"/>
              </w:rPr>
              <w:t>名</w:t>
            </w:r>
          </w:p>
        </w:tc>
        <w:tc>
          <w:tcPr>
            <w:tcW w:w="7152" w:type="dxa"/>
            <w:gridSpan w:val="2"/>
            <w:vAlign w:val="center"/>
          </w:tcPr>
          <w:p w14:paraId="35C3440B"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10BE75FB" w14:textId="77777777" w:rsidTr="00EF5409">
        <w:trPr>
          <w:trHeight w:val="120"/>
        </w:trPr>
        <w:tc>
          <w:tcPr>
            <w:tcW w:w="1680" w:type="dxa"/>
            <w:vMerge w:val="restart"/>
            <w:shd w:val="clear" w:color="auto" w:fill="FFFFFF"/>
            <w:vAlign w:val="center"/>
          </w:tcPr>
          <w:p w14:paraId="6E9CA0BF"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2"/>
              </w:rPr>
              <w:t>担当</w:t>
            </w:r>
            <w:r w:rsidRPr="00505047">
              <w:rPr>
                <w:rFonts w:hint="eastAsia"/>
                <w:spacing w:val="7"/>
                <w:szCs w:val="21"/>
                <w:fitText w:val="1489" w:id="1098609152"/>
              </w:rPr>
              <w:t>者</w:t>
            </w:r>
          </w:p>
        </w:tc>
        <w:tc>
          <w:tcPr>
            <w:tcW w:w="1341" w:type="dxa"/>
            <w:vAlign w:val="center"/>
          </w:tcPr>
          <w:p w14:paraId="09CFA3B8"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3"/>
              </w:rPr>
              <w:t>氏</w:t>
            </w:r>
            <w:r w:rsidRPr="00505047">
              <w:rPr>
                <w:rFonts w:hint="eastAsia"/>
                <w:szCs w:val="21"/>
                <w:fitText w:val="1050" w:id="1098609153"/>
              </w:rPr>
              <w:t>名</w:t>
            </w:r>
          </w:p>
        </w:tc>
        <w:tc>
          <w:tcPr>
            <w:tcW w:w="5811" w:type="dxa"/>
            <w:vAlign w:val="center"/>
          </w:tcPr>
          <w:p w14:paraId="7DC885B5" w14:textId="77777777" w:rsidR="00BC346E" w:rsidRPr="00505047" w:rsidRDefault="00BC346E" w:rsidP="00BC346E">
            <w:pPr>
              <w:autoSpaceDE w:val="0"/>
              <w:autoSpaceDN w:val="0"/>
              <w:adjustRightInd w:val="0"/>
              <w:rPr>
                <w:szCs w:val="21"/>
              </w:rPr>
            </w:pPr>
          </w:p>
        </w:tc>
      </w:tr>
      <w:tr w:rsidR="00505047" w:rsidRPr="00505047" w14:paraId="3F17D797" w14:textId="77777777" w:rsidTr="00EF5409">
        <w:trPr>
          <w:trHeight w:val="225"/>
        </w:trPr>
        <w:tc>
          <w:tcPr>
            <w:tcW w:w="1680" w:type="dxa"/>
            <w:vMerge/>
            <w:shd w:val="clear" w:color="auto" w:fill="FFFFFF"/>
            <w:vAlign w:val="center"/>
          </w:tcPr>
          <w:p w14:paraId="75C0D028" w14:textId="77777777" w:rsidR="00BC346E" w:rsidRPr="00505047" w:rsidRDefault="00BC346E" w:rsidP="00BC346E">
            <w:pPr>
              <w:autoSpaceDE w:val="0"/>
              <w:autoSpaceDN w:val="0"/>
              <w:adjustRightInd w:val="0"/>
              <w:rPr>
                <w:szCs w:val="21"/>
              </w:rPr>
            </w:pPr>
          </w:p>
        </w:tc>
        <w:tc>
          <w:tcPr>
            <w:tcW w:w="1341" w:type="dxa"/>
            <w:vAlign w:val="center"/>
          </w:tcPr>
          <w:p w14:paraId="00FE94A8"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4"/>
              </w:rPr>
              <w:t>所</w:t>
            </w:r>
            <w:r w:rsidRPr="00505047">
              <w:rPr>
                <w:rFonts w:hint="eastAsia"/>
                <w:szCs w:val="21"/>
                <w:fitText w:val="1050" w:id="1098609154"/>
              </w:rPr>
              <w:t>属</w:t>
            </w:r>
          </w:p>
        </w:tc>
        <w:tc>
          <w:tcPr>
            <w:tcW w:w="5811" w:type="dxa"/>
            <w:vAlign w:val="center"/>
          </w:tcPr>
          <w:p w14:paraId="4199A9E7" w14:textId="77777777" w:rsidR="00BC346E" w:rsidRPr="00505047" w:rsidRDefault="00BC346E" w:rsidP="00BC346E">
            <w:pPr>
              <w:autoSpaceDE w:val="0"/>
              <w:autoSpaceDN w:val="0"/>
              <w:adjustRightInd w:val="0"/>
              <w:rPr>
                <w:szCs w:val="21"/>
              </w:rPr>
            </w:pPr>
          </w:p>
        </w:tc>
      </w:tr>
      <w:tr w:rsidR="00505047" w:rsidRPr="00505047" w14:paraId="152379A5" w14:textId="77777777" w:rsidTr="00EF5409">
        <w:trPr>
          <w:trHeight w:val="195"/>
        </w:trPr>
        <w:tc>
          <w:tcPr>
            <w:tcW w:w="1680" w:type="dxa"/>
            <w:vMerge/>
            <w:shd w:val="clear" w:color="auto" w:fill="FFFFFF"/>
            <w:vAlign w:val="center"/>
          </w:tcPr>
          <w:p w14:paraId="10B6848A" w14:textId="77777777" w:rsidR="00BC346E" w:rsidRPr="00505047" w:rsidRDefault="00BC346E" w:rsidP="00BC346E">
            <w:pPr>
              <w:autoSpaceDE w:val="0"/>
              <w:autoSpaceDN w:val="0"/>
              <w:adjustRightInd w:val="0"/>
              <w:rPr>
                <w:szCs w:val="21"/>
              </w:rPr>
            </w:pPr>
          </w:p>
        </w:tc>
        <w:tc>
          <w:tcPr>
            <w:tcW w:w="1341" w:type="dxa"/>
            <w:vAlign w:val="center"/>
          </w:tcPr>
          <w:p w14:paraId="45075CF4"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5"/>
              </w:rPr>
              <w:t>TEL／FA</w:t>
            </w:r>
            <w:r w:rsidRPr="00505047">
              <w:rPr>
                <w:rFonts w:hint="eastAsia"/>
                <w:szCs w:val="21"/>
                <w:fitText w:val="1050" w:id="1098609155"/>
              </w:rPr>
              <w:t>X</w:t>
            </w:r>
          </w:p>
        </w:tc>
        <w:tc>
          <w:tcPr>
            <w:tcW w:w="5811" w:type="dxa"/>
            <w:vAlign w:val="center"/>
          </w:tcPr>
          <w:p w14:paraId="4685C6AB"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4716B39E" w14:textId="77777777" w:rsidTr="00EF5409">
        <w:trPr>
          <w:trHeight w:val="150"/>
        </w:trPr>
        <w:tc>
          <w:tcPr>
            <w:tcW w:w="1680" w:type="dxa"/>
            <w:vMerge/>
            <w:shd w:val="clear" w:color="auto" w:fill="FFFFFF"/>
            <w:vAlign w:val="center"/>
          </w:tcPr>
          <w:p w14:paraId="0CFE7B86" w14:textId="77777777" w:rsidR="00BC346E" w:rsidRPr="00505047" w:rsidRDefault="00BC346E" w:rsidP="00BC346E">
            <w:pPr>
              <w:autoSpaceDE w:val="0"/>
              <w:autoSpaceDN w:val="0"/>
              <w:adjustRightInd w:val="0"/>
              <w:rPr>
                <w:szCs w:val="21"/>
              </w:rPr>
            </w:pPr>
          </w:p>
        </w:tc>
        <w:tc>
          <w:tcPr>
            <w:tcW w:w="1341" w:type="dxa"/>
            <w:vAlign w:val="center"/>
          </w:tcPr>
          <w:p w14:paraId="19D56939"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6"/>
              </w:rPr>
              <w:t>E-mai</w:t>
            </w:r>
            <w:r w:rsidRPr="00505047">
              <w:rPr>
                <w:rFonts w:hint="eastAsia"/>
                <w:spacing w:val="45"/>
                <w:fitText w:val="1050" w:id="1098609156"/>
              </w:rPr>
              <w:t>l</w:t>
            </w:r>
          </w:p>
        </w:tc>
        <w:tc>
          <w:tcPr>
            <w:tcW w:w="5811" w:type="dxa"/>
            <w:vAlign w:val="center"/>
          </w:tcPr>
          <w:p w14:paraId="2B326342" w14:textId="77777777" w:rsidR="00BC346E" w:rsidRPr="00505047" w:rsidRDefault="00BC346E" w:rsidP="00BC346E">
            <w:pPr>
              <w:autoSpaceDE w:val="0"/>
              <w:autoSpaceDN w:val="0"/>
              <w:adjustRightInd w:val="0"/>
              <w:rPr>
                <w:szCs w:val="21"/>
              </w:rPr>
            </w:pPr>
          </w:p>
        </w:tc>
      </w:tr>
    </w:tbl>
    <w:p w14:paraId="4CF589AB" w14:textId="77777777" w:rsidR="00BC346E" w:rsidRPr="00505047" w:rsidRDefault="00BC346E" w:rsidP="00726C5E"/>
    <w:p w14:paraId="02AF33BA" w14:textId="77777777" w:rsidR="00BC346E" w:rsidRPr="00505047" w:rsidRDefault="00BC346E" w:rsidP="00BC346E">
      <w:pPr>
        <w:rPr>
          <w:rFonts w:hAnsi="ＭＳ ゴシック"/>
        </w:rPr>
      </w:pPr>
      <w:r w:rsidRPr="00505047">
        <w:rPr>
          <w:rFonts w:ascii="ＭＳ ゴシック" w:eastAsia="ＭＳ ゴシック" w:hint="eastAsia"/>
        </w:rPr>
        <w:t>■構成企業　【構成員番号：建設企業１】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4AD4BEFE" w14:textId="77777777" w:rsidTr="00EF5409">
        <w:trPr>
          <w:trHeight w:val="450"/>
        </w:trPr>
        <w:tc>
          <w:tcPr>
            <w:tcW w:w="1680" w:type="dxa"/>
            <w:shd w:val="clear" w:color="auto" w:fill="FFFFFF"/>
            <w:vAlign w:val="center"/>
          </w:tcPr>
          <w:p w14:paraId="16600871" w14:textId="77777777" w:rsidR="00BC346E" w:rsidRPr="00505047" w:rsidRDefault="007C13AF" w:rsidP="00BC346E">
            <w:pPr>
              <w:autoSpaceDE w:val="0"/>
              <w:autoSpaceDN w:val="0"/>
              <w:adjustRightInd w:val="0"/>
              <w:jc w:val="center"/>
            </w:pPr>
            <w:r w:rsidRPr="00505047">
              <w:rPr>
                <w:rFonts w:hint="eastAsia"/>
                <w:spacing w:val="8"/>
                <w:fitText w:val="1304" w:id="1098609157"/>
              </w:rPr>
              <w:t>商号又は名</w:t>
            </w:r>
            <w:r w:rsidRPr="00505047">
              <w:rPr>
                <w:rFonts w:hint="eastAsia"/>
                <w:spacing w:val="-17"/>
                <w:fitText w:val="1304" w:id="1098609157"/>
              </w:rPr>
              <w:t>称</w:t>
            </w:r>
          </w:p>
        </w:tc>
        <w:tc>
          <w:tcPr>
            <w:tcW w:w="7152" w:type="dxa"/>
            <w:gridSpan w:val="2"/>
            <w:vAlign w:val="center"/>
          </w:tcPr>
          <w:p w14:paraId="7D308E6C" w14:textId="77777777" w:rsidR="00BC346E" w:rsidRPr="00505047" w:rsidRDefault="00BC346E" w:rsidP="00BC346E">
            <w:pPr>
              <w:autoSpaceDE w:val="0"/>
              <w:autoSpaceDN w:val="0"/>
              <w:adjustRightInd w:val="0"/>
            </w:pPr>
          </w:p>
        </w:tc>
      </w:tr>
      <w:tr w:rsidR="00505047" w:rsidRPr="00505047" w14:paraId="54880F3D" w14:textId="77777777" w:rsidTr="00EF5409">
        <w:trPr>
          <w:trHeight w:val="450"/>
        </w:trPr>
        <w:tc>
          <w:tcPr>
            <w:tcW w:w="1680" w:type="dxa"/>
            <w:shd w:val="clear" w:color="auto" w:fill="FFFFFF"/>
            <w:vAlign w:val="center"/>
          </w:tcPr>
          <w:p w14:paraId="5EAFF68E"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58"/>
                <w:lang w:eastAsia="en-US"/>
              </w:rPr>
              <w:t>所在</w:t>
            </w:r>
            <w:r w:rsidRPr="00505047">
              <w:rPr>
                <w:rFonts w:hint="eastAsia"/>
                <w:spacing w:val="4"/>
                <w:fitText w:val="1304" w:id="1098609158"/>
                <w:lang w:eastAsia="en-US"/>
              </w:rPr>
              <w:t>地</w:t>
            </w:r>
          </w:p>
        </w:tc>
        <w:tc>
          <w:tcPr>
            <w:tcW w:w="7152" w:type="dxa"/>
            <w:gridSpan w:val="2"/>
            <w:vAlign w:val="center"/>
          </w:tcPr>
          <w:p w14:paraId="1F928F16" w14:textId="77777777" w:rsidR="00BC346E" w:rsidRPr="00505047" w:rsidRDefault="00BC346E" w:rsidP="00BC346E">
            <w:pPr>
              <w:autoSpaceDE w:val="0"/>
              <w:autoSpaceDN w:val="0"/>
              <w:adjustRightInd w:val="0"/>
              <w:rPr>
                <w:lang w:eastAsia="en-US"/>
              </w:rPr>
            </w:pPr>
          </w:p>
        </w:tc>
      </w:tr>
      <w:tr w:rsidR="00505047" w:rsidRPr="00505047" w14:paraId="1DA305D0" w14:textId="77777777" w:rsidTr="00EF5409">
        <w:trPr>
          <w:trHeight w:val="450"/>
        </w:trPr>
        <w:tc>
          <w:tcPr>
            <w:tcW w:w="1680" w:type="dxa"/>
            <w:shd w:val="clear" w:color="auto" w:fill="FFFFFF"/>
            <w:vAlign w:val="center"/>
          </w:tcPr>
          <w:p w14:paraId="02BD859C"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9"/>
                <w:lang w:eastAsia="en-US"/>
              </w:rPr>
              <w:t>代表者</w:t>
            </w:r>
            <w:r w:rsidRPr="00505047">
              <w:rPr>
                <w:rFonts w:hint="eastAsia"/>
                <w:spacing w:val="1"/>
                <w:fitText w:val="1304" w:id="1098609159"/>
                <w:lang w:eastAsia="en-US"/>
              </w:rPr>
              <w:t>名</w:t>
            </w:r>
          </w:p>
        </w:tc>
        <w:tc>
          <w:tcPr>
            <w:tcW w:w="7152" w:type="dxa"/>
            <w:gridSpan w:val="2"/>
            <w:vAlign w:val="center"/>
          </w:tcPr>
          <w:p w14:paraId="3BBB5B1C"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39B597D5" w14:textId="77777777" w:rsidTr="00EF5409">
        <w:trPr>
          <w:trHeight w:val="120"/>
        </w:trPr>
        <w:tc>
          <w:tcPr>
            <w:tcW w:w="1680" w:type="dxa"/>
            <w:vMerge w:val="restart"/>
            <w:shd w:val="clear" w:color="auto" w:fill="FFFFFF"/>
            <w:vAlign w:val="center"/>
          </w:tcPr>
          <w:p w14:paraId="3CF1A9F9"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0"/>
              </w:rPr>
              <w:t>担当</w:t>
            </w:r>
            <w:r w:rsidRPr="00505047">
              <w:rPr>
                <w:rFonts w:hint="eastAsia"/>
                <w:spacing w:val="7"/>
                <w:szCs w:val="21"/>
                <w:fitText w:val="1489" w:id="1098609160"/>
              </w:rPr>
              <w:t>者</w:t>
            </w:r>
          </w:p>
        </w:tc>
        <w:tc>
          <w:tcPr>
            <w:tcW w:w="1341" w:type="dxa"/>
            <w:vAlign w:val="center"/>
          </w:tcPr>
          <w:p w14:paraId="1E127A8B"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1"/>
              </w:rPr>
              <w:t>氏</w:t>
            </w:r>
            <w:r w:rsidRPr="00505047">
              <w:rPr>
                <w:rFonts w:hint="eastAsia"/>
                <w:szCs w:val="21"/>
                <w:fitText w:val="1050" w:id="1098609161"/>
              </w:rPr>
              <w:t>名</w:t>
            </w:r>
          </w:p>
        </w:tc>
        <w:tc>
          <w:tcPr>
            <w:tcW w:w="5811" w:type="dxa"/>
            <w:vAlign w:val="center"/>
          </w:tcPr>
          <w:p w14:paraId="45F3EC1B" w14:textId="77777777" w:rsidR="00BC346E" w:rsidRPr="00505047" w:rsidRDefault="00BC346E" w:rsidP="00BC346E">
            <w:pPr>
              <w:autoSpaceDE w:val="0"/>
              <w:autoSpaceDN w:val="0"/>
              <w:adjustRightInd w:val="0"/>
              <w:rPr>
                <w:szCs w:val="21"/>
              </w:rPr>
            </w:pPr>
          </w:p>
        </w:tc>
      </w:tr>
      <w:tr w:rsidR="00505047" w:rsidRPr="00505047" w14:paraId="0518DBE3" w14:textId="77777777" w:rsidTr="00EF5409">
        <w:trPr>
          <w:trHeight w:val="225"/>
        </w:trPr>
        <w:tc>
          <w:tcPr>
            <w:tcW w:w="1680" w:type="dxa"/>
            <w:vMerge/>
            <w:shd w:val="clear" w:color="auto" w:fill="FFFFFF"/>
            <w:vAlign w:val="center"/>
          </w:tcPr>
          <w:p w14:paraId="068E9FEC" w14:textId="77777777" w:rsidR="00BC346E" w:rsidRPr="00505047" w:rsidRDefault="00BC346E" w:rsidP="00BC346E">
            <w:pPr>
              <w:autoSpaceDE w:val="0"/>
              <w:autoSpaceDN w:val="0"/>
              <w:adjustRightInd w:val="0"/>
              <w:rPr>
                <w:szCs w:val="21"/>
              </w:rPr>
            </w:pPr>
          </w:p>
        </w:tc>
        <w:tc>
          <w:tcPr>
            <w:tcW w:w="1341" w:type="dxa"/>
            <w:vAlign w:val="center"/>
          </w:tcPr>
          <w:p w14:paraId="2899D689"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2"/>
              </w:rPr>
              <w:t>所</w:t>
            </w:r>
            <w:r w:rsidRPr="00505047">
              <w:rPr>
                <w:rFonts w:hint="eastAsia"/>
                <w:szCs w:val="21"/>
                <w:fitText w:val="1050" w:id="1098609162"/>
              </w:rPr>
              <w:t>属</w:t>
            </w:r>
          </w:p>
        </w:tc>
        <w:tc>
          <w:tcPr>
            <w:tcW w:w="5811" w:type="dxa"/>
            <w:vAlign w:val="center"/>
          </w:tcPr>
          <w:p w14:paraId="30C80948" w14:textId="77777777" w:rsidR="00BC346E" w:rsidRPr="00505047" w:rsidRDefault="00BC346E" w:rsidP="00BC346E">
            <w:pPr>
              <w:autoSpaceDE w:val="0"/>
              <w:autoSpaceDN w:val="0"/>
              <w:adjustRightInd w:val="0"/>
              <w:rPr>
                <w:szCs w:val="21"/>
              </w:rPr>
            </w:pPr>
          </w:p>
        </w:tc>
      </w:tr>
      <w:tr w:rsidR="00505047" w:rsidRPr="00505047" w14:paraId="4ED5E64E" w14:textId="77777777" w:rsidTr="00EF5409">
        <w:trPr>
          <w:trHeight w:val="195"/>
        </w:trPr>
        <w:tc>
          <w:tcPr>
            <w:tcW w:w="1680" w:type="dxa"/>
            <w:vMerge/>
            <w:shd w:val="clear" w:color="auto" w:fill="FFFFFF"/>
            <w:vAlign w:val="center"/>
          </w:tcPr>
          <w:p w14:paraId="25B846F1" w14:textId="77777777" w:rsidR="00BC346E" w:rsidRPr="00505047" w:rsidRDefault="00BC346E" w:rsidP="00BC346E">
            <w:pPr>
              <w:autoSpaceDE w:val="0"/>
              <w:autoSpaceDN w:val="0"/>
              <w:adjustRightInd w:val="0"/>
              <w:rPr>
                <w:szCs w:val="21"/>
              </w:rPr>
            </w:pPr>
          </w:p>
        </w:tc>
        <w:tc>
          <w:tcPr>
            <w:tcW w:w="1341" w:type="dxa"/>
            <w:vAlign w:val="center"/>
          </w:tcPr>
          <w:p w14:paraId="29865D39"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3"/>
              </w:rPr>
              <w:t>TEL／FA</w:t>
            </w:r>
            <w:r w:rsidRPr="00505047">
              <w:rPr>
                <w:rFonts w:hint="eastAsia"/>
                <w:szCs w:val="21"/>
                <w:fitText w:val="1050" w:id="1098609163"/>
              </w:rPr>
              <w:t>X</w:t>
            </w:r>
          </w:p>
        </w:tc>
        <w:tc>
          <w:tcPr>
            <w:tcW w:w="5811" w:type="dxa"/>
            <w:vAlign w:val="center"/>
          </w:tcPr>
          <w:p w14:paraId="22B32D19"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61781DEA" w14:textId="77777777" w:rsidTr="00EF5409">
        <w:trPr>
          <w:trHeight w:val="150"/>
        </w:trPr>
        <w:tc>
          <w:tcPr>
            <w:tcW w:w="1680" w:type="dxa"/>
            <w:vMerge/>
            <w:shd w:val="clear" w:color="auto" w:fill="FFFFFF"/>
            <w:vAlign w:val="center"/>
          </w:tcPr>
          <w:p w14:paraId="7EF13073" w14:textId="77777777" w:rsidR="00BC346E" w:rsidRPr="00505047" w:rsidRDefault="00BC346E" w:rsidP="00BC346E">
            <w:pPr>
              <w:autoSpaceDE w:val="0"/>
              <w:autoSpaceDN w:val="0"/>
              <w:adjustRightInd w:val="0"/>
              <w:rPr>
                <w:szCs w:val="21"/>
              </w:rPr>
            </w:pPr>
          </w:p>
        </w:tc>
        <w:tc>
          <w:tcPr>
            <w:tcW w:w="1341" w:type="dxa"/>
            <w:vAlign w:val="center"/>
          </w:tcPr>
          <w:p w14:paraId="05DC9E1F"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4"/>
              </w:rPr>
              <w:t>E-mai</w:t>
            </w:r>
            <w:r w:rsidRPr="00505047">
              <w:rPr>
                <w:rFonts w:hint="eastAsia"/>
                <w:spacing w:val="45"/>
                <w:fitText w:val="1050" w:id="1098609164"/>
              </w:rPr>
              <w:t>l</w:t>
            </w:r>
          </w:p>
        </w:tc>
        <w:tc>
          <w:tcPr>
            <w:tcW w:w="5811" w:type="dxa"/>
            <w:vAlign w:val="center"/>
          </w:tcPr>
          <w:p w14:paraId="7BAAC5ED" w14:textId="77777777" w:rsidR="00BC346E" w:rsidRPr="00505047" w:rsidRDefault="00BC346E" w:rsidP="00BC346E">
            <w:pPr>
              <w:autoSpaceDE w:val="0"/>
              <w:autoSpaceDN w:val="0"/>
              <w:adjustRightInd w:val="0"/>
              <w:rPr>
                <w:szCs w:val="21"/>
              </w:rPr>
            </w:pPr>
          </w:p>
        </w:tc>
      </w:tr>
    </w:tbl>
    <w:p w14:paraId="58208DEC" w14:textId="77777777" w:rsidR="00BC346E" w:rsidRPr="00505047" w:rsidRDefault="00BC346E" w:rsidP="00726C5E"/>
    <w:p w14:paraId="73F1707F" w14:textId="77777777" w:rsidR="00BC346E" w:rsidRPr="00505047" w:rsidRDefault="00BC346E" w:rsidP="00BC346E">
      <w:pPr>
        <w:rPr>
          <w:rFonts w:ascii="ＭＳ ゴシック" w:eastAsia="ＭＳ ゴシック"/>
        </w:rPr>
      </w:pPr>
      <w:r w:rsidRPr="00505047">
        <w:rPr>
          <w:rFonts w:ascii="ＭＳ ゴシック" w:eastAsia="ＭＳ ゴシック" w:hint="eastAsia"/>
        </w:rPr>
        <w:t>■構成企業　【構成員番号：建設企業２】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63B6D623" w14:textId="77777777" w:rsidTr="00EF5409">
        <w:trPr>
          <w:trHeight w:val="450"/>
        </w:trPr>
        <w:tc>
          <w:tcPr>
            <w:tcW w:w="1680" w:type="dxa"/>
            <w:shd w:val="clear" w:color="auto" w:fill="FFFFFF"/>
            <w:vAlign w:val="center"/>
          </w:tcPr>
          <w:p w14:paraId="1075A935" w14:textId="77777777" w:rsidR="00BC346E" w:rsidRPr="00505047" w:rsidRDefault="007C13AF" w:rsidP="00BC346E">
            <w:pPr>
              <w:autoSpaceDE w:val="0"/>
              <w:autoSpaceDN w:val="0"/>
              <w:adjustRightInd w:val="0"/>
              <w:jc w:val="center"/>
            </w:pPr>
            <w:r w:rsidRPr="00505047">
              <w:rPr>
                <w:rFonts w:hint="eastAsia"/>
                <w:spacing w:val="8"/>
                <w:fitText w:val="1304" w:id="1098609165"/>
              </w:rPr>
              <w:t>商号又は名</w:t>
            </w:r>
            <w:r w:rsidRPr="00505047">
              <w:rPr>
                <w:rFonts w:hint="eastAsia"/>
                <w:spacing w:val="-17"/>
                <w:fitText w:val="1304" w:id="1098609165"/>
              </w:rPr>
              <w:t>称</w:t>
            </w:r>
          </w:p>
        </w:tc>
        <w:tc>
          <w:tcPr>
            <w:tcW w:w="7152" w:type="dxa"/>
            <w:gridSpan w:val="2"/>
            <w:vAlign w:val="center"/>
          </w:tcPr>
          <w:p w14:paraId="0CE90D7B" w14:textId="77777777" w:rsidR="00BC346E" w:rsidRPr="00505047" w:rsidRDefault="00BC346E" w:rsidP="00BC346E">
            <w:pPr>
              <w:autoSpaceDE w:val="0"/>
              <w:autoSpaceDN w:val="0"/>
              <w:adjustRightInd w:val="0"/>
            </w:pPr>
          </w:p>
        </w:tc>
      </w:tr>
      <w:tr w:rsidR="00505047" w:rsidRPr="00505047" w14:paraId="55C98DF7" w14:textId="77777777" w:rsidTr="00EF5409">
        <w:trPr>
          <w:trHeight w:val="450"/>
        </w:trPr>
        <w:tc>
          <w:tcPr>
            <w:tcW w:w="1680" w:type="dxa"/>
            <w:shd w:val="clear" w:color="auto" w:fill="FFFFFF"/>
            <w:vAlign w:val="center"/>
          </w:tcPr>
          <w:p w14:paraId="7841EE3A"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6"/>
                <w:lang w:eastAsia="en-US"/>
              </w:rPr>
              <w:t>所在</w:t>
            </w:r>
            <w:r w:rsidRPr="00505047">
              <w:rPr>
                <w:rFonts w:hint="eastAsia"/>
                <w:spacing w:val="4"/>
                <w:fitText w:val="1304" w:id="1098609166"/>
                <w:lang w:eastAsia="en-US"/>
              </w:rPr>
              <w:t>地</w:t>
            </w:r>
          </w:p>
        </w:tc>
        <w:tc>
          <w:tcPr>
            <w:tcW w:w="7152" w:type="dxa"/>
            <w:gridSpan w:val="2"/>
            <w:vAlign w:val="center"/>
          </w:tcPr>
          <w:p w14:paraId="145D2E65" w14:textId="77777777" w:rsidR="00BC346E" w:rsidRPr="00505047" w:rsidRDefault="00BC346E" w:rsidP="00BC346E">
            <w:pPr>
              <w:autoSpaceDE w:val="0"/>
              <w:autoSpaceDN w:val="0"/>
              <w:adjustRightInd w:val="0"/>
              <w:rPr>
                <w:lang w:eastAsia="en-US"/>
              </w:rPr>
            </w:pPr>
          </w:p>
        </w:tc>
      </w:tr>
      <w:tr w:rsidR="00505047" w:rsidRPr="00505047" w14:paraId="5337154E" w14:textId="77777777" w:rsidTr="00EF5409">
        <w:trPr>
          <w:trHeight w:val="450"/>
        </w:trPr>
        <w:tc>
          <w:tcPr>
            <w:tcW w:w="1680" w:type="dxa"/>
            <w:shd w:val="clear" w:color="auto" w:fill="FFFFFF"/>
            <w:vAlign w:val="center"/>
          </w:tcPr>
          <w:p w14:paraId="30581C31"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67"/>
                <w:lang w:eastAsia="en-US"/>
              </w:rPr>
              <w:t>代表者</w:t>
            </w:r>
            <w:r w:rsidRPr="00505047">
              <w:rPr>
                <w:rFonts w:hint="eastAsia"/>
                <w:spacing w:val="1"/>
                <w:fitText w:val="1304" w:id="1098609167"/>
                <w:lang w:eastAsia="en-US"/>
              </w:rPr>
              <w:t>名</w:t>
            </w:r>
          </w:p>
        </w:tc>
        <w:tc>
          <w:tcPr>
            <w:tcW w:w="7152" w:type="dxa"/>
            <w:gridSpan w:val="2"/>
            <w:vAlign w:val="center"/>
          </w:tcPr>
          <w:p w14:paraId="3F3E4703"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627D89C2" w14:textId="77777777" w:rsidTr="00EF5409">
        <w:trPr>
          <w:trHeight w:val="120"/>
        </w:trPr>
        <w:tc>
          <w:tcPr>
            <w:tcW w:w="1680" w:type="dxa"/>
            <w:vMerge w:val="restart"/>
            <w:shd w:val="clear" w:color="auto" w:fill="FFFFFF"/>
            <w:vAlign w:val="center"/>
          </w:tcPr>
          <w:p w14:paraId="17B23F18"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8"/>
              </w:rPr>
              <w:t>担当</w:t>
            </w:r>
            <w:r w:rsidRPr="00505047">
              <w:rPr>
                <w:rFonts w:hint="eastAsia"/>
                <w:spacing w:val="7"/>
                <w:szCs w:val="21"/>
                <w:fitText w:val="1489" w:id="1098609168"/>
              </w:rPr>
              <w:t>者</w:t>
            </w:r>
          </w:p>
        </w:tc>
        <w:tc>
          <w:tcPr>
            <w:tcW w:w="1341" w:type="dxa"/>
            <w:vAlign w:val="center"/>
          </w:tcPr>
          <w:p w14:paraId="2C2B36FD"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2"/>
              </w:rPr>
              <w:t>氏</w:t>
            </w:r>
            <w:r w:rsidRPr="00505047">
              <w:rPr>
                <w:rFonts w:hint="eastAsia"/>
                <w:szCs w:val="21"/>
                <w:fitText w:val="1050" w:id="1098609152"/>
              </w:rPr>
              <w:t>名</w:t>
            </w:r>
          </w:p>
        </w:tc>
        <w:tc>
          <w:tcPr>
            <w:tcW w:w="5811" w:type="dxa"/>
            <w:vAlign w:val="center"/>
          </w:tcPr>
          <w:p w14:paraId="10E95564" w14:textId="77777777" w:rsidR="00BC346E" w:rsidRPr="00505047" w:rsidRDefault="00BC346E" w:rsidP="00BC346E">
            <w:pPr>
              <w:autoSpaceDE w:val="0"/>
              <w:autoSpaceDN w:val="0"/>
              <w:adjustRightInd w:val="0"/>
              <w:rPr>
                <w:szCs w:val="21"/>
              </w:rPr>
            </w:pPr>
          </w:p>
        </w:tc>
      </w:tr>
      <w:tr w:rsidR="00505047" w:rsidRPr="00505047" w14:paraId="6FCB5457" w14:textId="77777777" w:rsidTr="00EF5409">
        <w:trPr>
          <w:trHeight w:val="225"/>
        </w:trPr>
        <w:tc>
          <w:tcPr>
            <w:tcW w:w="1680" w:type="dxa"/>
            <w:vMerge/>
            <w:shd w:val="clear" w:color="auto" w:fill="FFFFFF"/>
            <w:vAlign w:val="center"/>
          </w:tcPr>
          <w:p w14:paraId="051ACCAB" w14:textId="77777777" w:rsidR="00BC346E" w:rsidRPr="00505047" w:rsidRDefault="00BC346E" w:rsidP="00BC346E">
            <w:pPr>
              <w:autoSpaceDE w:val="0"/>
              <w:autoSpaceDN w:val="0"/>
              <w:adjustRightInd w:val="0"/>
              <w:rPr>
                <w:szCs w:val="21"/>
              </w:rPr>
            </w:pPr>
          </w:p>
        </w:tc>
        <w:tc>
          <w:tcPr>
            <w:tcW w:w="1341" w:type="dxa"/>
            <w:vAlign w:val="center"/>
          </w:tcPr>
          <w:p w14:paraId="702A72E4"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3"/>
              </w:rPr>
              <w:t>所</w:t>
            </w:r>
            <w:r w:rsidRPr="00505047">
              <w:rPr>
                <w:rFonts w:hint="eastAsia"/>
                <w:szCs w:val="21"/>
                <w:fitText w:val="1050" w:id="1098609153"/>
              </w:rPr>
              <w:t>属</w:t>
            </w:r>
          </w:p>
        </w:tc>
        <w:tc>
          <w:tcPr>
            <w:tcW w:w="5811" w:type="dxa"/>
            <w:vAlign w:val="center"/>
          </w:tcPr>
          <w:p w14:paraId="27868C91" w14:textId="77777777" w:rsidR="00BC346E" w:rsidRPr="00505047" w:rsidRDefault="00BC346E" w:rsidP="00BC346E">
            <w:pPr>
              <w:autoSpaceDE w:val="0"/>
              <w:autoSpaceDN w:val="0"/>
              <w:adjustRightInd w:val="0"/>
              <w:rPr>
                <w:szCs w:val="21"/>
              </w:rPr>
            </w:pPr>
          </w:p>
        </w:tc>
      </w:tr>
      <w:tr w:rsidR="00505047" w:rsidRPr="00505047" w14:paraId="1280C781" w14:textId="77777777" w:rsidTr="00EF5409">
        <w:trPr>
          <w:trHeight w:val="195"/>
        </w:trPr>
        <w:tc>
          <w:tcPr>
            <w:tcW w:w="1680" w:type="dxa"/>
            <w:vMerge/>
            <w:shd w:val="clear" w:color="auto" w:fill="FFFFFF"/>
            <w:vAlign w:val="center"/>
          </w:tcPr>
          <w:p w14:paraId="666F7A40" w14:textId="77777777" w:rsidR="00BC346E" w:rsidRPr="00505047" w:rsidRDefault="00BC346E" w:rsidP="00BC346E">
            <w:pPr>
              <w:autoSpaceDE w:val="0"/>
              <w:autoSpaceDN w:val="0"/>
              <w:adjustRightInd w:val="0"/>
              <w:rPr>
                <w:szCs w:val="21"/>
              </w:rPr>
            </w:pPr>
          </w:p>
        </w:tc>
        <w:tc>
          <w:tcPr>
            <w:tcW w:w="1341" w:type="dxa"/>
            <w:vAlign w:val="center"/>
          </w:tcPr>
          <w:p w14:paraId="5DB1D1C6"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4"/>
              </w:rPr>
              <w:t>TEL／FA</w:t>
            </w:r>
            <w:r w:rsidRPr="00505047">
              <w:rPr>
                <w:rFonts w:hint="eastAsia"/>
                <w:szCs w:val="21"/>
                <w:fitText w:val="1050" w:id="1098609154"/>
              </w:rPr>
              <w:t>X</w:t>
            </w:r>
          </w:p>
        </w:tc>
        <w:tc>
          <w:tcPr>
            <w:tcW w:w="5811" w:type="dxa"/>
            <w:vAlign w:val="center"/>
          </w:tcPr>
          <w:p w14:paraId="09C981AF"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2B8AC3A3" w14:textId="77777777" w:rsidTr="00EF5409">
        <w:trPr>
          <w:trHeight w:val="150"/>
        </w:trPr>
        <w:tc>
          <w:tcPr>
            <w:tcW w:w="1680" w:type="dxa"/>
            <w:vMerge/>
            <w:shd w:val="clear" w:color="auto" w:fill="FFFFFF"/>
            <w:vAlign w:val="center"/>
          </w:tcPr>
          <w:p w14:paraId="71726ACA" w14:textId="77777777" w:rsidR="00BC346E" w:rsidRPr="00505047" w:rsidRDefault="00BC346E" w:rsidP="00BC346E">
            <w:pPr>
              <w:autoSpaceDE w:val="0"/>
              <w:autoSpaceDN w:val="0"/>
              <w:adjustRightInd w:val="0"/>
              <w:rPr>
                <w:szCs w:val="21"/>
              </w:rPr>
            </w:pPr>
          </w:p>
        </w:tc>
        <w:tc>
          <w:tcPr>
            <w:tcW w:w="1341" w:type="dxa"/>
            <w:vAlign w:val="center"/>
          </w:tcPr>
          <w:p w14:paraId="4D77B9CC"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5"/>
              </w:rPr>
              <w:t>E-mai</w:t>
            </w:r>
            <w:r w:rsidRPr="00505047">
              <w:rPr>
                <w:rFonts w:hint="eastAsia"/>
                <w:spacing w:val="45"/>
                <w:fitText w:val="1050" w:id="1098609155"/>
              </w:rPr>
              <w:t>l</w:t>
            </w:r>
          </w:p>
        </w:tc>
        <w:tc>
          <w:tcPr>
            <w:tcW w:w="5811" w:type="dxa"/>
            <w:vAlign w:val="center"/>
          </w:tcPr>
          <w:p w14:paraId="051FAF0A" w14:textId="77777777" w:rsidR="00BC346E" w:rsidRPr="00505047" w:rsidRDefault="00BC346E" w:rsidP="00BC346E">
            <w:pPr>
              <w:autoSpaceDE w:val="0"/>
              <w:autoSpaceDN w:val="0"/>
              <w:adjustRightInd w:val="0"/>
              <w:rPr>
                <w:szCs w:val="21"/>
              </w:rPr>
            </w:pPr>
          </w:p>
        </w:tc>
      </w:tr>
    </w:tbl>
    <w:p w14:paraId="0580161E" w14:textId="77777777" w:rsidR="008910A6" w:rsidRPr="00505047" w:rsidRDefault="008910A6" w:rsidP="00BC346E">
      <w:pPr>
        <w:autoSpaceDE w:val="0"/>
        <w:autoSpaceDN w:val="0"/>
        <w:adjustRightInd w:val="0"/>
        <w:outlineLvl w:val="0"/>
        <w:sectPr w:rsidR="008910A6" w:rsidRPr="00505047" w:rsidSect="00BC346E">
          <w:pgSz w:w="11906" w:h="16838" w:code="9"/>
          <w:pgMar w:top="1134" w:right="1418" w:bottom="1134" w:left="1418" w:header="454" w:footer="454" w:gutter="0"/>
          <w:cols w:space="425"/>
          <w:docGrid w:type="lines" w:linePitch="360"/>
        </w:sectPr>
      </w:pPr>
    </w:p>
    <w:p w14:paraId="1DDD1E78" w14:textId="77777777" w:rsidR="00BC346E" w:rsidRPr="00505047" w:rsidRDefault="00BC346E" w:rsidP="00BC346E">
      <w:pPr>
        <w:rPr>
          <w:rFonts w:hAnsi="ＭＳ ゴシック"/>
        </w:rPr>
      </w:pPr>
      <w:r w:rsidRPr="00505047">
        <w:rPr>
          <w:rFonts w:ascii="ＭＳ ゴシック" w:eastAsia="ＭＳ ゴシック" w:hint="eastAsia"/>
        </w:rPr>
        <w:lastRenderedPageBreak/>
        <w:t>■構成企業　【構成員番号：工事監理企業１】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042B4D05" w14:textId="77777777" w:rsidTr="00EF5409">
        <w:trPr>
          <w:trHeight w:val="450"/>
        </w:trPr>
        <w:tc>
          <w:tcPr>
            <w:tcW w:w="1680" w:type="dxa"/>
            <w:shd w:val="clear" w:color="auto" w:fill="FFFFFF"/>
            <w:vAlign w:val="center"/>
          </w:tcPr>
          <w:p w14:paraId="46E6A375" w14:textId="77777777" w:rsidR="00BC346E" w:rsidRPr="00505047" w:rsidRDefault="007C13AF" w:rsidP="00BC346E">
            <w:pPr>
              <w:autoSpaceDE w:val="0"/>
              <w:autoSpaceDN w:val="0"/>
              <w:adjustRightInd w:val="0"/>
              <w:jc w:val="center"/>
            </w:pPr>
            <w:r w:rsidRPr="00505047">
              <w:rPr>
                <w:rFonts w:hint="eastAsia"/>
                <w:spacing w:val="8"/>
                <w:fitText w:val="1304" w:id="1098609156"/>
              </w:rPr>
              <w:t>商号又は名</w:t>
            </w:r>
            <w:r w:rsidRPr="00505047">
              <w:rPr>
                <w:rFonts w:hint="eastAsia"/>
                <w:spacing w:val="-17"/>
                <w:fitText w:val="1304" w:id="1098609156"/>
              </w:rPr>
              <w:t>称</w:t>
            </w:r>
          </w:p>
        </w:tc>
        <w:tc>
          <w:tcPr>
            <w:tcW w:w="7152" w:type="dxa"/>
            <w:gridSpan w:val="2"/>
            <w:vAlign w:val="center"/>
          </w:tcPr>
          <w:p w14:paraId="19198C62" w14:textId="77777777" w:rsidR="00BC346E" w:rsidRPr="00505047" w:rsidRDefault="00BC346E" w:rsidP="00BC346E">
            <w:pPr>
              <w:autoSpaceDE w:val="0"/>
              <w:autoSpaceDN w:val="0"/>
              <w:adjustRightInd w:val="0"/>
            </w:pPr>
          </w:p>
        </w:tc>
      </w:tr>
      <w:tr w:rsidR="00505047" w:rsidRPr="00505047" w14:paraId="073B5CB6" w14:textId="77777777" w:rsidTr="00EF5409">
        <w:trPr>
          <w:trHeight w:val="450"/>
        </w:trPr>
        <w:tc>
          <w:tcPr>
            <w:tcW w:w="1680" w:type="dxa"/>
            <w:shd w:val="clear" w:color="auto" w:fill="FFFFFF"/>
            <w:vAlign w:val="center"/>
          </w:tcPr>
          <w:p w14:paraId="0C365BE3"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57"/>
                <w:lang w:eastAsia="en-US"/>
              </w:rPr>
              <w:t>所在</w:t>
            </w:r>
            <w:r w:rsidRPr="00505047">
              <w:rPr>
                <w:rFonts w:hint="eastAsia"/>
                <w:spacing w:val="4"/>
                <w:fitText w:val="1304" w:id="1098609157"/>
                <w:lang w:eastAsia="en-US"/>
              </w:rPr>
              <w:t>地</w:t>
            </w:r>
          </w:p>
        </w:tc>
        <w:tc>
          <w:tcPr>
            <w:tcW w:w="7152" w:type="dxa"/>
            <w:gridSpan w:val="2"/>
            <w:vAlign w:val="center"/>
          </w:tcPr>
          <w:p w14:paraId="1C6FC73E" w14:textId="77777777" w:rsidR="00BC346E" w:rsidRPr="00505047" w:rsidRDefault="00BC346E" w:rsidP="00BC346E">
            <w:pPr>
              <w:autoSpaceDE w:val="0"/>
              <w:autoSpaceDN w:val="0"/>
              <w:adjustRightInd w:val="0"/>
              <w:rPr>
                <w:lang w:eastAsia="en-US"/>
              </w:rPr>
            </w:pPr>
          </w:p>
        </w:tc>
      </w:tr>
      <w:tr w:rsidR="00505047" w:rsidRPr="00505047" w14:paraId="59C40DED" w14:textId="77777777" w:rsidTr="00EF5409">
        <w:trPr>
          <w:trHeight w:val="450"/>
        </w:trPr>
        <w:tc>
          <w:tcPr>
            <w:tcW w:w="1680" w:type="dxa"/>
            <w:shd w:val="clear" w:color="auto" w:fill="FFFFFF"/>
            <w:vAlign w:val="center"/>
          </w:tcPr>
          <w:p w14:paraId="0B6054AA"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8"/>
                <w:lang w:eastAsia="en-US"/>
              </w:rPr>
              <w:t>代表者</w:t>
            </w:r>
            <w:r w:rsidRPr="00505047">
              <w:rPr>
                <w:rFonts w:hint="eastAsia"/>
                <w:spacing w:val="1"/>
                <w:fitText w:val="1304" w:id="1098609158"/>
                <w:lang w:eastAsia="en-US"/>
              </w:rPr>
              <w:t>名</w:t>
            </w:r>
          </w:p>
        </w:tc>
        <w:tc>
          <w:tcPr>
            <w:tcW w:w="7152" w:type="dxa"/>
            <w:gridSpan w:val="2"/>
            <w:vAlign w:val="center"/>
          </w:tcPr>
          <w:p w14:paraId="099CA71F"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26461658" w14:textId="77777777" w:rsidTr="00EF5409">
        <w:trPr>
          <w:trHeight w:val="120"/>
        </w:trPr>
        <w:tc>
          <w:tcPr>
            <w:tcW w:w="1680" w:type="dxa"/>
            <w:vMerge w:val="restart"/>
            <w:shd w:val="clear" w:color="auto" w:fill="FFFFFF"/>
            <w:vAlign w:val="center"/>
          </w:tcPr>
          <w:p w14:paraId="5A6ED12E"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9"/>
              </w:rPr>
              <w:t>担当</w:t>
            </w:r>
            <w:r w:rsidRPr="00505047">
              <w:rPr>
                <w:rFonts w:hint="eastAsia"/>
                <w:spacing w:val="7"/>
                <w:szCs w:val="21"/>
                <w:fitText w:val="1489" w:id="1098609159"/>
              </w:rPr>
              <w:t>者</w:t>
            </w:r>
          </w:p>
        </w:tc>
        <w:tc>
          <w:tcPr>
            <w:tcW w:w="1341" w:type="dxa"/>
            <w:vAlign w:val="center"/>
          </w:tcPr>
          <w:p w14:paraId="685BC253"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0"/>
              </w:rPr>
              <w:t>氏</w:t>
            </w:r>
            <w:r w:rsidRPr="00505047">
              <w:rPr>
                <w:rFonts w:hint="eastAsia"/>
                <w:szCs w:val="21"/>
                <w:fitText w:val="1050" w:id="1098609160"/>
              </w:rPr>
              <w:t>名</w:t>
            </w:r>
          </w:p>
        </w:tc>
        <w:tc>
          <w:tcPr>
            <w:tcW w:w="5811" w:type="dxa"/>
            <w:vAlign w:val="center"/>
          </w:tcPr>
          <w:p w14:paraId="233AEA95" w14:textId="77777777" w:rsidR="00BC346E" w:rsidRPr="00505047" w:rsidRDefault="00BC346E" w:rsidP="00BC346E">
            <w:pPr>
              <w:autoSpaceDE w:val="0"/>
              <w:autoSpaceDN w:val="0"/>
              <w:adjustRightInd w:val="0"/>
              <w:rPr>
                <w:szCs w:val="21"/>
              </w:rPr>
            </w:pPr>
          </w:p>
        </w:tc>
      </w:tr>
      <w:tr w:rsidR="00505047" w:rsidRPr="00505047" w14:paraId="7D0E87F7" w14:textId="77777777" w:rsidTr="00EF5409">
        <w:trPr>
          <w:trHeight w:val="225"/>
        </w:trPr>
        <w:tc>
          <w:tcPr>
            <w:tcW w:w="1680" w:type="dxa"/>
            <w:vMerge/>
            <w:shd w:val="clear" w:color="auto" w:fill="FFFFFF"/>
            <w:vAlign w:val="center"/>
          </w:tcPr>
          <w:p w14:paraId="69D3FAFE" w14:textId="77777777" w:rsidR="00BC346E" w:rsidRPr="00505047" w:rsidRDefault="00BC346E" w:rsidP="00BC346E">
            <w:pPr>
              <w:autoSpaceDE w:val="0"/>
              <w:autoSpaceDN w:val="0"/>
              <w:adjustRightInd w:val="0"/>
              <w:rPr>
                <w:szCs w:val="21"/>
              </w:rPr>
            </w:pPr>
          </w:p>
        </w:tc>
        <w:tc>
          <w:tcPr>
            <w:tcW w:w="1341" w:type="dxa"/>
            <w:vAlign w:val="center"/>
          </w:tcPr>
          <w:p w14:paraId="0450D7FD"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1"/>
              </w:rPr>
              <w:t>所</w:t>
            </w:r>
            <w:r w:rsidRPr="00505047">
              <w:rPr>
                <w:rFonts w:hint="eastAsia"/>
                <w:szCs w:val="21"/>
                <w:fitText w:val="1050" w:id="1098609161"/>
              </w:rPr>
              <w:t>属</w:t>
            </w:r>
          </w:p>
        </w:tc>
        <w:tc>
          <w:tcPr>
            <w:tcW w:w="5811" w:type="dxa"/>
            <w:vAlign w:val="center"/>
          </w:tcPr>
          <w:p w14:paraId="2C7AC619" w14:textId="77777777" w:rsidR="00BC346E" w:rsidRPr="00505047" w:rsidRDefault="00BC346E" w:rsidP="00BC346E">
            <w:pPr>
              <w:autoSpaceDE w:val="0"/>
              <w:autoSpaceDN w:val="0"/>
              <w:adjustRightInd w:val="0"/>
              <w:rPr>
                <w:szCs w:val="21"/>
              </w:rPr>
            </w:pPr>
          </w:p>
        </w:tc>
      </w:tr>
      <w:tr w:rsidR="00505047" w:rsidRPr="00505047" w14:paraId="61C53089" w14:textId="77777777" w:rsidTr="00EF5409">
        <w:trPr>
          <w:trHeight w:val="195"/>
        </w:trPr>
        <w:tc>
          <w:tcPr>
            <w:tcW w:w="1680" w:type="dxa"/>
            <w:vMerge/>
            <w:shd w:val="clear" w:color="auto" w:fill="FFFFFF"/>
            <w:vAlign w:val="center"/>
          </w:tcPr>
          <w:p w14:paraId="31831B99" w14:textId="77777777" w:rsidR="00BC346E" w:rsidRPr="00505047" w:rsidRDefault="00BC346E" w:rsidP="00BC346E">
            <w:pPr>
              <w:autoSpaceDE w:val="0"/>
              <w:autoSpaceDN w:val="0"/>
              <w:adjustRightInd w:val="0"/>
              <w:rPr>
                <w:szCs w:val="21"/>
              </w:rPr>
            </w:pPr>
          </w:p>
        </w:tc>
        <w:tc>
          <w:tcPr>
            <w:tcW w:w="1341" w:type="dxa"/>
            <w:vAlign w:val="center"/>
          </w:tcPr>
          <w:p w14:paraId="0DC682A5"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2"/>
              </w:rPr>
              <w:t>TEL／FA</w:t>
            </w:r>
            <w:r w:rsidRPr="00505047">
              <w:rPr>
                <w:rFonts w:hint="eastAsia"/>
                <w:szCs w:val="21"/>
                <w:fitText w:val="1050" w:id="1098609162"/>
              </w:rPr>
              <w:t>X</w:t>
            </w:r>
          </w:p>
        </w:tc>
        <w:tc>
          <w:tcPr>
            <w:tcW w:w="5811" w:type="dxa"/>
            <w:vAlign w:val="center"/>
          </w:tcPr>
          <w:p w14:paraId="138EA10D"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27255005" w14:textId="77777777" w:rsidTr="00EF5409">
        <w:trPr>
          <w:trHeight w:val="150"/>
        </w:trPr>
        <w:tc>
          <w:tcPr>
            <w:tcW w:w="1680" w:type="dxa"/>
            <w:vMerge/>
            <w:shd w:val="clear" w:color="auto" w:fill="FFFFFF"/>
            <w:vAlign w:val="center"/>
          </w:tcPr>
          <w:p w14:paraId="64E3D62D" w14:textId="77777777" w:rsidR="00BC346E" w:rsidRPr="00505047" w:rsidRDefault="00BC346E" w:rsidP="00BC346E">
            <w:pPr>
              <w:autoSpaceDE w:val="0"/>
              <w:autoSpaceDN w:val="0"/>
              <w:adjustRightInd w:val="0"/>
              <w:rPr>
                <w:szCs w:val="21"/>
              </w:rPr>
            </w:pPr>
          </w:p>
        </w:tc>
        <w:tc>
          <w:tcPr>
            <w:tcW w:w="1341" w:type="dxa"/>
            <w:vAlign w:val="center"/>
          </w:tcPr>
          <w:p w14:paraId="139C7775"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3"/>
              </w:rPr>
              <w:t>E-mai</w:t>
            </w:r>
            <w:r w:rsidRPr="00505047">
              <w:rPr>
                <w:rFonts w:hint="eastAsia"/>
                <w:spacing w:val="45"/>
                <w:fitText w:val="1050" w:id="1098609163"/>
              </w:rPr>
              <w:t>l</w:t>
            </w:r>
          </w:p>
        </w:tc>
        <w:tc>
          <w:tcPr>
            <w:tcW w:w="5811" w:type="dxa"/>
            <w:vAlign w:val="center"/>
          </w:tcPr>
          <w:p w14:paraId="749F87B0" w14:textId="77777777" w:rsidR="00BC346E" w:rsidRPr="00505047" w:rsidRDefault="00BC346E" w:rsidP="00BC346E">
            <w:pPr>
              <w:autoSpaceDE w:val="0"/>
              <w:autoSpaceDN w:val="0"/>
              <w:adjustRightInd w:val="0"/>
              <w:rPr>
                <w:szCs w:val="21"/>
              </w:rPr>
            </w:pPr>
          </w:p>
        </w:tc>
      </w:tr>
    </w:tbl>
    <w:p w14:paraId="5D7B84A4" w14:textId="77777777" w:rsidR="00BC346E" w:rsidRPr="00505047" w:rsidRDefault="00BC346E" w:rsidP="00726C5E"/>
    <w:p w14:paraId="669C6397" w14:textId="77777777" w:rsidR="00BC346E" w:rsidRPr="00505047" w:rsidRDefault="00BC346E" w:rsidP="00BC346E">
      <w:pPr>
        <w:rPr>
          <w:rFonts w:hAnsi="ＭＳ ゴシック"/>
        </w:rPr>
      </w:pPr>
      <w:r w:rsidRPr="00505047">
        <w:rPr>
          <w:rFonts w:ascii="ＭＳ ゴシック" w:eastAsia="ＭＳ ゴシック" w:hint="eastAsia"/>
        </w:rPr>
        <w:t>■構成企業　【構成員番号：工事監理企業２】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322CD092" w14:textId="77777777" w:rsidTr="00EF5409">
        <w:trPr>
          <w:trHeight w:val="450"/>
        </w:trPr>
        <w:tc>
          <w:tcPr>
            <w:tcW w:w="1680" w:type="dxa"/>
            <w:shd w:val="clear" w:color="auto" w:fill="FFFFFF"/>
            <w:vAlign w:val="center"/>
          </w:tcPr>
          <w:p w14:paraId="18A573CC" w14:textId="77777777" w:rsidR="00BC346E" w:rsidRPr="00505047" w:rsidRDefault="007C13AF" w:rsidP="00BC346E">
            <w:pPr>
              <w:autoSpaceDE w:val="0"/>
              <w:autoSpaceDN w:val="0"/>
              <w:adjustRightInd w:val="0"/>
              <w:jc w:val="center"/>
            </w:pPr>
            <w:r w:rsidRPr="00505047">
              <w:rPr>
                <w:rFonts w:hint="eastAsia"/>
                <w:spacing w:val="8"/>
                <w:fitText w:val="1304" w:id="1098609164"/>
              </w:rPr>
              <w:t>商号又は名</w:t>
            </w:r>
            <w:r w:rsidRPr="00505047">
              <w:rPr>
                <w:rFonts w:hint="eastAsia"/>
                <w:spacing w:val="-17"/>
                <w:fitText w:val="1304" w:id="1098609164"/>
              </w:rPr>
              <w:t>称</w:t>
            </w:r>
          </w:p>
        </w:tc>
        <w:tc>
          <w:tcPr>
            <w:tcW w:w="7152" w:type="dxa"/>
            <w:gridSpan w:val="2"/>
            <w:vAlign w:val="center"/>
          </w:tcPr>
          <w:p w14:paraId="1E5807B8" w14:textId="77777777" w:rsidR="00BC346E" w:rsidRPr="00505047" w:rsidRDefault="00BC346E" w:rsidP="00BC346E">
            <w:pPr>
              <w:autoSpaceDE w:val="0"/>
              <w:autoSpaceDN w:val="0"/>
              <w:adjustRightInd w:val="0"/>
            </w:pPr>
          </w:p>
        </w:tc>
      </w:tr>
      <w:tr w:rsidR="00505047" w:rsidRPr="00505047" w14:paraId="12304041" w14:textId="77777777" w:rsidTr="00EF5409">
        <w:trPr>
          <w:trHeight w:val="450"/>
        </w:trPr>
        <w:tc>
          <w:tcPr>
            <w:tcW w:w="1680" w:type="dxa"/>
            <w:shd w:val="clear" w:color="auto" w:fill="FFFFFF"/>
            <w:vAlign w:val="center"/>
          </w:tcPr>
          <w:p w14:paraId="7C4A49C0"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5"/>
                <w:lang w:eastAsia="en-US"/>
              </w:rPr>
              <w:t>所在</w:t>
            </w:r>
            <w:r w:rsidRPr="00505047">
              <w:rPr>
                <w:rFonts w:hint="eastAsia"/>
                <w:spacing w:val="4"/>
                <w:fitText w:val="1304" w:id="1098609165"/>
                <w:lang w:eastAsia="en-US"/>
              </w:rPr>
              <w:t>地</w:t>
            </w:r>
          </w:p>
        </w:tc>
        <w:tc>
          <w:tcPr>
            <w:tcW w:w="7152" w:type="dxa"/>
            <w:gridSpan w:val="2"/>
            <w:vAlign w:val="center"/>
          </w:tcPr>
          <w:p w14:paraId="48FC4D5A" w14:textId="77777777" w:rsidR="00BC346E" w:rsidRPr="00505047" w:rsidRDefault="00BC346E" w:rsidP="00BC346E">
            <w:pPr>
              <w:autoSpaceDE w:val="0"/>
              <w:autoSpaceDN w:val="0"/>
              <w:adjustRightInd w:val="0"/>
              <w:rPr>
                <w:lang w:eastAsia="en-US"/>
              </w:rPr>
            </w:pPr>
          </w:p>
        </w:tc>
      </w:tr>
      <w:tr w:rsidR="00505047" w:rsidRPr="00505047" w14:paraId="485CE7E9" w14:textId="77777777" w:rsidTr="00EF5409">
        <w:trPr>
          <w:trHeight w:val="450"/>
        </w:trPr>
        <w:tc>
          <w:tcPr>
            <w:tcW w:w="1680" w:type="dxa"/>
            <w:shd w:val="clear" w:color="auto" w:fill="FFFFFF"/>
            <w:vAlign w:val="center"/>
          </w:tcPr>
          <w:p w14:paraId="601DA6D2"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66"/>
                <w:lang w:eastAsia="en-US"/>
              </w:rPr>
              <w:t>代表者</w:t>
            </w:r>
            <w:r w:rsidRPr="00505047">
              <w:rPr>
                <w:rFonts w:hint="eastAsia"/>
                <w:spacing w:val="1"/>
                <w:fitText w:val="1304" w:id="1098609166"/>
                <w:lang w:eastAsia="en-US"/>
              </w:rPr>
              <w:t>名</w:t>
            </w:r>
          </w:p>
        </w:tc>
        <w:tc>
          <w:tcPr>
            <w:tcW w:w="7152" w:type="dxa"/>
            <w:gridSpan w:val="2"/>
            <w:vAlign w:val="center"/>
          </w:tcPr>
          <w:p w14:paraId="6C95C2BE"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196007ED" w14:textId="77777777" w:rsidTr="00EF5409">
        <w:trPr>
          <w:trHeight w:val="120"/>
        </w:trPr>
        <w:tc>
          <w:tcPr>
            <w:tcW w:w="1680" w:type="dxa"/>
            <w:vMerge w:val="restart"/>
            <w:shd w:val="clear" w:color="auto" w:fill="FFFFFF"/>
            <w:vAlign w:val="center"/>
          </w:tcPr>
          <w:p w14:paraId="25742E55"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7"/>
              </w:rPr>
              <w:t>担当</w:t>
            </w:r>
            <w:r w:rsidRPr="00505047">
              <w:rPr>
                <w:rFonts w:hint="eastAsia"/>
                <w:spacing w:val="7"/>
                <w:szCs w:val="21"/>
                <w:fitText w:val="1489" w:id="1098609167"/>
              </w:rPr>
              <w:t>者</w:t>
            </w:r>
          </w:p>
        </w:tc>
        <w:tc>
          <w:tcPr>
            <w:tcW w:w="1341" w:type="dxa"/>
            <w:vAlign w:val="center"/>
          </w:tcPr>
          <w:p w14:paraId="752242D3"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8"/>
              </w:rPr>
              <w:t>氏</w:t>
            </w:r>
            <w:r w:rsidRPr="00505047">
              <w:rPr>
                <w:rFonts w:hint="eastAsia"/>
                <w:szCs w:val="21"/>
                <w:fitText w:val="1050" w:id="1098609168"/>
              </w:rPr>
              <w:t>名</w:t>
            </w:r>
          </w:p>
        </w:tc>
        <w:tc>
          <w:tcPr>
            <w:tcW w:w="5811" w:type="dxa"/>
            <w:vAlign w:val="center"/>
          </w:tcPr>
          <w:p w14:paraId="3E6A9196" w14:textId="77777777" w:rsidR="00BC346E" w:rsidRPr="00505047" w:rsidRDefault="00BC346E" w:rsidP="00BC346E">
            <w:pPr>
              <w:autoSpaceDE w:val="0"/>
              <w:autoSpaceDN w:val="0"/>
              <w:adjustRightInd w:val="0"/>
              <w:rPr>
                <w:szCs w:val="21"/>
              </w:rPr>
            </w:pPr>
          </w:p>
        </w:tc>
      </w:tr>
      <w:tr w:rsidR="00505047" w:rsidRPr="00505047" w14:paraId="0CA8A091" w14:textId="77777777" w:rsidTr="00EF5409">
        <w:trPr>
          <w:trHeight w:val="225"/>
        </w:trPr>
        <w:tc>
          <w:tcPr>
            <w:tcW w:w="1680" w:type="dxa"/>
            <w:vMerge/>
            <w:shd w:val="clear" w:color="auto" w:fill="FFFFFF"/>
            <w:vAlign w:val="center"/>
          </w:tcPr>
          <w:p w14:paraId="141CE02C" w14:textId="77777777" w:rsidR="00BC346E" w:rsidRPr="00505047" w:rsidRDefault="00BC346E" w:rsidP="00BC346E">
            <w:pPr>
              <w:autoSpaceDE w:val="0"/>
              <w:autoSpaceDN w:val="0"/>
              <w:adjustRightInd w:val="0"/>
              <w:rPr>
                <w:szCs w:val="21"/>
              </w:rPr>
            </w:pPr>
          </w:p>
        </w:tc>
        <w:tc>
          <w:tcPr>
            <w:tcW w:w="1341" w:type="dxa"/>
            <w:vAlign w:val="center"/>
          </w:tcPr>
          <w:p w14:paraId="32D0BFFE"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2"/>
              </w:rPr>
              <w:t>所</w:t>
            </w:r>
            <w:r w:rsidRPr="00505047">
              <w:rPr>
                <w:rFonts w:hint="eastAsia"/>
                <w:szCs w:val="21"/>
                <w:fitText w:val="1050" w:id="1098609152"/>
              </w:rPr>
              <w:t>属</w:t>
            </w:r>
          </w:p>
        </w:tc>
        <w:tc>
          <w:tcPr>
            <w:tcW w:w="5811" w:type="dxa"/>
            <w:vAlign w:val="center"/>
          </w:tcPr>
          <w:p w14:paraId="0D623C1B" w14:textId="77777777" w:rsidR="00BC346E" w:rsidRPr="00505047" w:rsidRDefault="00BC346E" w:rsidP="00BC346E">
            <w:pPr>
              <w:autoSpaceDE w:val="0"/>
              <w:autoSpaceDN w:val="0"/>
              <w:adjustRightInd w:val="0"/>
              <w:rPr>
                <w:szCs w:val="21"/>
              </w:rPr>
            </w:pPr>
          </w:p>
        </w:tc>
      </w:tr>
      <w:tr w:rsidR="00505047" w:rsidRPr="00505047" w14:paraId="06075118" w14:textId="77777777" w:rsidTr="00EF5409">
        <w:trPr>
          <w:trHeight w:val="195"/>
        </w:trPr>
        <w:tc>
          <w:tcPr>
            <w:tcW w:w="1680" w:type="dxa"/>
            <w:vMerge/>
            <w:shd w:val="clear" w:color="auto" w:fill="FFFFFF"/>
            <w:vAlign w:val="center"/>
          </w:tcPr>
          <w:p w14:paraId="3C249C77" w14:textId="77777777" w:rsidR="00BC346E" w:rsidRPr="00505047" w:rsidRDefault="00BC346E" w:rsidP="00BC346E">
            <w:pPr>
              <w:autoSpaceDE w:val="0"/>
              <w:autoSpaceDN w:val="0"/>
              <w:adjustRightInd w:val="0"/>
              <w:rPr>
                <w:szCs w:val="21"/>
              </w:rPr>
            </w:pPr>
          </w:p>
        </w:tc>
        <w:tc>
          <w:tcPr>
            <w:tcW w:w="1341" w:type="dxa"/>
            <w:vAlign w:val="center"/>
          </w:tcPr>
          <w:p w14:paraId="63934723"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3"/>
              </w:rPr>
              <w:t>TEL／FA</w:t>
            </w:r>
            <w:r w:rsidRPr="00505047">
              <w:rPr>
                <w:rFonts w:hint="eastAsia"/>
                <w:szCs w:val="21"/>
                <w:fitText w:val="1050" w:id="1098609153"/>
              </w:rPr>
              <w:t>X</w:t>
            </w:r>
          </w:p>
        </w:tc>
        <w:tc>
          <w:tcPr>
            <w:tcW w:w="5811" w:type="dxa"/>
            <w:vAlign w:val="center"/>
          </w:tcPr>
          <w:p w14:paraId="241CF59D"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63FFE3EA" w14:textId="77777777" w:rsidTr="00EF5409">
        <w:trPr>
          <w:trHeight w:val="150"/>
        </w:trPr>
        <w:tc>
          <w:tcPr>
            <w:tcW w:w="1680" w:type="dxa"/>
            <w:vMerge/>
            <w:shd w:val="clear" w:color="auto" w:fill="FFFFFF"/>
            <w:vAlign w:val="center"/>
          </w:tcPr>
          <w:p w14:paraId="61BEBD04" w14:textId="77777777" w:rsidR="00BC346E" w:rsidRPr="00505047" w:rsidRDefault="00BC346E" w:rsidP="00BC346E">
            <w:pPr>
              <w:autoSpaceDE w:val="0"/>
              <w:autoSpaceDN w:val="0"/>
              <w:adjustRightInd w:val="0"/>
              <w:rPr>
                <w:szCs w:val="21"/>
              </w:rPr>
            </w:pPr>
          </w:p>
        </w:tc>
        <w:tc>
          <w:tcPr>
            <w:tcW w:w="1341" w:type="dxa"/>
            <w:vAlign w:val="center"/>
          </w:tcPr>
          <w:p w14:paraId="6D661E3D"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4"/>
              </w:rPr>
              <w:t>E-mai</w:t>
            </w:r>
            <w:r w:rsidRPr="00505047">
              <w:rPr>
                <w:rFonts w:hint="eastAsia"/>
                <w:spacing w:val="45"/>
                <w:fitText w:val="1050" w:id="1098609154"/>
              </w:rPr>
              <w:t>l</w:t>
            </w:r>
          </w:p>
        </w:tc>
        <w:tc>
          <w:tcPr>
            <w:tcW w:w="5811" w:type="dxa"/>
            <w:vAlign w:val="center"/>
          </w:tcPr>
          <w:p w14:paraId="01A2F78F" w14:textId="77777777" w:rsidR="00BC346E" w:rsidRPr="00505047" w:rsidRDefault="00BC346E" w:rsidP="00BC346E">
            <w:pPr>
              <w:autoSpaceDE w:val="0"/>
              <w:autoSpaceDN w:val="0"/>
              <w:adjustRightInd w:val="0"/>
              <w:rPr>
                <w:szCs w:val="21"/>
              </w:rPr>
            </w:pPr>
          </w:p>
        </w:tc>
      </w:tr>
    </w:tbl>
    <w:p w14:paraId="6AD78656" w14:textId="77777777" w:rsidR="00BC346E" w:rsidRPr="00505047" w:rsidRDefault="00BC346E" w:rsidP="00726C5E"/>
    <w:p w14:paraId="69497FFC" w14:textId="77777777" w:rsidR="00BC346E" w:rsidRPr="00505047" w:rsidRDefault="00BC346E" w:rsidP="00BC346E">
      <w:pPr>
        <w:rPr>
          <w:rFonts w:ascii="ＭＳ ゴシック" w:eastAsia="ＭＳ ゴシック" w:hAnsi="ＭＳ ゴシック"/>
        </w:rPr>
      </w:pPr>
      <w:r w:rsidRPr="00505047">
        <w:rPr>
          <w:rFonts w:ascii="ＭＳ ゴシック" w:eastAsia="ＭＳ ゴシック" w:hAnsi="ＭＳ ゴシック" w:hint="eastAsia"/>
        </w:rPr>
        <w:t>■構成企業　【構成員番号：入居者移転支援</w:t>
      </w:r>
      <w:r w:rsidR="00401838" w:rsidRPr="00505047">
        <w:rPr>
          <w:rFonts w:ascii="ＭＳ ゴシック" w:eastAsia="ＭＳ ゴシック" w:hAnsi="ＭＳ ゴシック" w:hint="eastAsia"/>
        </w:rPr>
        <w:t>業務</w:t>
      </w:r>
      <w:r w:rsidRPr="00505047">
        <w:rPr>
          <w:rFonts w:ascii="ＭＳ ゴシック" w:eastAsia="ＭＳ ゴシック" w:hAnsi="ＭＳ ゴシック" w:hint="eastAsia"/>
        </w:rPr>
        <w:t>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734BF75C" w14:textId="77777777" w:rsidTr="00EF5409">
        <w:trPr>
          <w:trHeight w:val="450"/>
        </w:trPr>
        <w:tc>
          <w:tcPr>
            <w:tcW w:w="1680" w:type="dxa"/>
            <w:shd w:val="clear" w:color="auto" w:fill="FFFFFF"/>
            <w:vAlign w:val="center"/>
          </w:tcPr>
          <w:p w14:paraId="43BFD25E" w14:textId="77777777" w:rsidR="00BC346E" w:rsidRPr="00505047" w:rsidRDefault="007C13AF" w:rsidP="00BC346E">
            <w:pPr>
              <w:autoSpaceDE w:val="0"/>
              <w:autoSpaceDN w:val="0"/>
              <w:adjustRightInd w:val="0"/>
              <w:jc w:val="center"/>
            </w:pPr>
            <w:r w:rsidRPr="00505047">
              <w:rPr>
                <w:rFonts w:hint="eastAsia"/>
                <w:spacing w:val="8"/>
                <w:fitText w:val="1304" w:id="1098609155"/>
              </w:rPr>
              <w:t>商号又は名</w:t>
            </w:r>
            <w:r w:rsidRPr="00505047">
              <w:rPr>
                <w:rFonts w:hint="eastAsia"/>
                <w:spacing w:val="-17"/>
                <w:fitText w:val="1304" w:id="1098609155"/>
              </w:rPr>
              <w:t>称</w:t>
            </w:r>
          </w:p>
        </w:tc>
        <w:tc>
          <w:tcPr>
            <w:tcW w:w="7152" w:type="dxa"/>
            <w:gridSpan w:val="2"/>
            <w:vAlign w:val="center"/>
          </w:tcPr>
          <w:p w14:paraId="30F6489A" w14:textId="77777777" w:rsidR="00BC346E" w:rsidRPr="00505047" w:rsidRDefault="00BC346E" w:rsidP="00BC346E">
            <w:pPr>
              <w:autoSpaceDE w:val="0"/>
              <w:autoSpaceDN w:val="0"/>
              <w:adjustRightInd w:val="0"/>
            </w:pPr>
          </w:p>
        </w:tc>
      </w:tr>
      <w:tr w:rsidR="00505047" w:rsidRPr="00505047" w14:paraId="2D527E34" w14:textId="77777777" w:rsidTr="00EF5409">
        <w:trPr>
          <w:trHeight w:val="450"/>
        </w:trPr>
        <w:tc>
          <w:tcPr>
            <w:tcW w:w="1680" w:type="dxa"/>
            <w:shd w:val="clear" w:color="auto" w:fill="FFFFFF"/>
            <w:vAlign w:val="center"/>
          </w:tcPr>
          <w:p w14:paraId="445D8633"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56"/>
                <w:lang w:eastAsia="en-US"/>
              </w:rPr>
              <w:t>所在</w:t>
            </w:r>
            <w:r w:rsidRPr="00505047">
              <w:rPr>
                <w:rFonts w:hint="eastAsia"/>
                <w:spacing w:val="4"/>
                <w:fitText w:val="1304" w:id="1098609156"/>
                <w:lang w:eastAsia="en-US"/>
              </w:rPr>
              <w:t>地</w:t>
            </w:r>
          </w:p>
        </w:tc>
        <w:tc>
          <w:tcPr>
            <w:tcW w:w="7152" w:type="dxa"/>
            <w:gridSpan w:val="2"/>
            <w:vAlign w:val="center"/>
          </w:tcPr>
          <w:p w14:paraId="52F21D15" w14:textId="77777777" w:rsidR="00BC346E" w:rsidRPr="00505047" w:rsidRDefault="00BC346E" w:rsidP="00BC346E">
            <w:pPr>
              <w:autoSpaceDE w:val="0"/>
              <w:autoSpaceDN w:val="0"/>
              <w:adjustRightInd w:val="0"/>
              <w:rPr>
                <w:lang w:eastAsia="en-US"/>
              </w:rPr>
            </w:pPr>
          </w:p>
        </w:tc>
      </w:tr>
      <w:tr w:rsidR="00505047" w:rsidRPr="00505047" w14:paraId="0A78BA2B" w14:textId="77777777" w:rsidTr="00EF5409">
        <w:trPr>
          <w:trHeight w:val="450"/>
        </w:trPr>
        <w:tc>
          <w:tcPr>
            <w:tcW w:w="1680" w:type="dxa"/>
            <w:shd w:val="clear" w:color="auto" w:fill="FFFFFF"/>
            <w:vAlign w:val="center"/>
          </w:tcPr>
          <w:p w14:paraId="50C066FC"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7"/>
                <w:lang w:eastAsia="en-US"/>
              </w:rPr>
              <w:t>代表者</w:t>
            </w:r>
            <w:r w:rsidRPr="00505047">
              <w:rPr>
                <w:rFonts w:hint="eastAsia"/>
                <w:spacing w:val="1"/>
                <w:fitText w:val="1304" w:id="1098609157"/>
                <w:lang w:eastAsia="en-US"/>
              </w:rPr>
              <w:t>名</w:t>
            </w:r>
          </w:p>
        </w:tc>
        <w:tc>
          <w:tcPr>
            <w:tcW w:w="7152" w:type="dxa"/>
            <w:gridSpan w:val="2"/>
            <w:vAlign w:val="center"/>
          </w:tcPr>
          <w:p w14:paraId="003BA013"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20FB5EDE" w14:textId="77777777" w:rsidTr="00EF5409">
        <w:trPr>
          <w:trHeight w:val="120"/>
        </w:trPr>
        <w:tc>
          <w:tcPr>
            <w:tcW w:w="1680" w:type="dxa"/>
            <w:vMerge w:val="restart"/>
            <w:shd w:val="clear" w:color="auto" w:fill="FFFFFF"/>
            <w:vAlign w:val="center"/>
          </w:tcPr>
          <w:p w14:paraId="7974669A"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8"/>
              </w:rPr>
              <w:t>担当</w:t>
            </w:r>
            <w:r w:rsidRPr="00505047">
              <w:rPr>
                <w:rFonts w:hint="eastAsia"/>
                <w:spacing w:val="7"/>
                <w:szCs w:val="21"/>
                <w:fitText w:val="1489" w:id="1098609158"/>
              </w:rPr>
              <w:t>者</w:t>
            </w:r>
          </w:p>
        </w:tc>
        <w:tc>
          <w:tcPr>
            <w:tcW w:w="1341" w:type="dxa"/>
            <w:vAlign w:val="center"/>
          </w:tcPr>
          <w:p w14:paraId="019112CB"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9"/>
              </w:rPr>
              <w:t>氏</w:t>
            </w:r>
            <w:r w:rsidRPr="00505047">
              <w:rPr>
                <w:rFonts w:hint="eastAsia"/>
                <w:szCs w:val="21"/>
                <w:fitText w:val="1050" w:id="1098609159"/>
              </w:rPr>
              <w:t>名</w:t>
            </w:r>
          </w:p>
        </w:tc>
        <w:tc>
          <w:tcPr>
            <w:tcW w:w="5811" w:type="dxa"/>
            <w:vAlign w:val="center"/>
          </w:tcPr>
          <w:p w14:paraId="358A9824" w14:textId="77777777" w:rsidR="00BC346E" w:rsidRPr="00505047" w:rsidRDefault="00BC346E" w:rsidP="00BC346E">
            <w:pPr>
              <w:autoSpaceDE w:val="0"/>
              <w:autoSpaceDN w:val="0"/>
              <w:adjustRightInd w:val="0"/>
              <w:rPr>
                <w:szCs w:val="21"/>
              </w:rPr>
            </w:pPr>
          </w:p>
        </w:tc>
      </w:tr>
      <w:tr w:rsidR="00505047" w:rsidRPr="00505047" w14:paraId="3E46D321" w14:textId="77777777" w:rsidTr="00EF5409">
        <w:trPr>
          <w:trHeight w:val="225"/>
        </w:trPr>
        <w:tc>
          <w:tcPr>
            <w:tcW w:w="1680" w:type="dxa"/>
            <w:vMerge/>
            <w:shd w:val="clear" w:color="auto" w:fill="FFFFFF"/>
            <w:vAlign w:val="center"/>
          </w:tcPr>
          <w:p w14:paraId="66733C05" w14:textId="77777777" w:rsidR="00BC346E" w:rsidRPr="00505047" w:rsidRDefault="00BC346E" w:rsidP="00BC346E">
            <w:pPr>
              <w:autoSpaceDE w:val="0"/>
              <w:autoSpaceDN w:val="0"/>
              <w:adjustRightInd w:val="0"/>
              <w:rPr>
                <w:szCs w:val="21"/>
              </w:rPr>
            </w:pPr>
          </w:p>
        </w:tc>
        <w:tc>
          <w:tcPr>
            <w:tcW w:w="1341" w:type="dxa"/>
            <w:vAlign w:val="center"/>
          </w:tcPr>
          <w:p w14:paraId="6DD26FB1"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0"/>
              </w:rPr>
              <w:t>所</w:t>
            </w:r>
            <w:r w:rsidRPr="00505047">
              <w:rPr>
                <w:rFonts w:hint="eastAsia"/>
                <w:szCs w:val="21"/>
                <w:fitText w:val="1050" w:id="1098609160"/>
              </w:rPr>
              <w:t>属</w:t>
            </w:r>
          </w:p>
        </w:tc>
        <w:tc>
          <w:tcPr>
            <w:tcW w:w="5811" w:type="dxa"/>
            <w:vAlign w:val="center"/>
          </w:tcPr>
          <w:p w14:paraId="3D13DE60" w14:textId="77777777" w:rsidR="00BC346E" w:rsidRPr="00505047" w:rsidRDefault="00BC346E" w:rsidP="00BC346E">
            <w:pPr>
              <w:autoSpaceDE w:val="0"/>
              <w:autoSpaceDN w:val="0"/>
              <w:adjustRightInd w:val="0"/>
              <w:rPr>
                <w:szCs w:val="21"/>
              </w:rPr>
            </w:pPr>
          </w:p>
        </w:tc>
      </w:tr>
      <w:tr w:rsidR="00505047" w:rsidRPr="00505047" w14:paraId="751C0A59" w14:textId="77777777" w:rsidTr="00EF5409">
        <w:trPr>
          <w:trHeight w:val="195"/>
        </w:trPr>
        <w:tc>
          <w:tcPr>
            <w:tcW w:w="1680" w:type="dxa"/>
            <w:vMerge/>
            <w:shd w:val="clear" w:color="auto" w:fill="FFFFFF"/>
            <w:vAlign w:val="center"/>
          </w:tcPr>
          <w:p w14:paraId="3E1E730D" w14:textId="77777777" w:rsidR="00BC346E" w:rsidRPr="00505047" w:rsidRDefault="00BC346E" w:rsidP="00BC346E">
            <w:pPr>
              <w:autoSpaceDE w:val="0"/>
              <w:autoSpaceDN w:val="0"/>
              <w:adjustRightInd w:val="0"/>
              <w:rPr>
                <w:szCs w:val="21"/>
              </w:rPr>
            </w:pPr>
          </w:p>
        </w:tc>
        <w:tc>
          <w:tcPr>
            <w:tcW w:w="1341" w:type="dxa"/>
            <w:vAlign w:val="center"/>
          </w:tcPr>
          <w:p w14:paraId="3130A04D"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1"/>
              </w:rPr>
              <w:t>TEL／FA</w:t>
            </w:r>
            <w:r w:rsidRPr="00505047">
              <w:rPr>
                <w:rFonts w:hint="eastAsia"/>
                <w:szCs w:val="21"/>
                <w:fitText w:val="1050" w:id="1098609161"/>
              </w:rPr>
              <w:t>X</w:t>
            </w:r>
          </w:p>
        </w:tc>
        <w:tc>
          <w:tcPr>
            <w:tcW w:w="5811" w:type="dxa"/>
            <w:vAlign w:val="center"/>
          </w:tcPr>
          <w:p w14:paraId="31827700"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739ADF7E" w14:textId="77777777" w:rsidTr="00EF5409">
        <w:trPr>
          <w:trHeight w:val="150"/>
        </w:trPr>
        <w:tc>
          <w:tcPr>
            <w:tcW w:w="1680" w:type="dxa"/>
            <w:vMerge/>
            <w:shd w:val="clear" w:color="auto" w:fill="FFFFFF"/>
            <w:vAlign w:val="center"/>
          </w:tcPr>
          <w:p w14:paraId="4FC5DFE2" w14:textId="77777777" w:rsidR="00BC346E" w:rsidRPr="00505047" w:rsidRDefault="00BC346E" w:rsidP="00BC346E">
            <w:pPr>
              <w:autoSpaceDE w:val="0"/>
              <w:autoSpaceDN w:val="0"/>
              <w:adjustRightInd w:val="0"/>
              <w:rPr>
                <w:szCs w:val="21"/>
              </w:rPr>
            </w:pPr>
          </w:p>
        </w:tc>
        <w:tc>
          <w:tcPr>
            <w:tcW w:w="1341" w:type="dxa"/>
            <w:vAlign w:val="center"/>
          </w:tcPr>
          <w:p w14:paraId="752ABC23"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2"/>
              </w:rPr>
              <w:t>E-mai</w:t>
            </w:r>
            <w:r w:rsidRPr="00505047">
              <w:rPr>
                <w:rFonts w:hint="eastAsia"/>
                <w:spacing w:val="45"/>
                <w:fitText w:val="1050" w:id="1098609162"/>
              </w:rPr>
              <w:t>l</w:t>
            </w:r>
          </w:p>
        </w:tc>
        <w:tc>
          <w:tcPr>
            <w:tcW w:w="5811" w:type="dxa"/>
            <w:vAlign w:val="center"/>
          </w:tcPr>
          <w:p w14:paraId="03807F28" w14:textId="77777777" w:rsidR="00BC346E" w:rsidRPr="00505047" w:rsidRDefault="00BC346E" w:rsidP="00BC346E">
            <w:pPr>
              <w:autoSpaceDE w:val="0"/>
              <w:autoSpaceDN w:val="0"/>
              <w:adjustRightInd w:val="0"/>
              <w:rPr>
                <w:szCs w:val="21"/>
              </w:rPr>
            </w:pPr>
          </w:p>
        </w:tc>
      </w:tr>
    </w:tbl>
    <w:p w14:paraId="3DF67D78" w14:textId="77777777" w:rsidR="008910A6" w:rsidRPr="00505047" w:rsidRDefault="008910A6" w:rsidP="00BC346E">
      <w:pPr>
        <w:rPr>
          <w:rFonts w:ascii="ＭＳ ゴシック" w:eastAsia="ＭＳ ゴシック"/>
        </w:rPr>
      </w:pPr>
    </w:p>
    <w:p w14:paraId="0E079B1A" w14:textId="77777777" w:rsidR="00DF4F57" w:rsidRPr="00505047" w:rsidRDefault="00DF4F57" w:rsidP="00DF4F57">
      <w:pPr>
        <w:rPr>
          <w:rFonts w:ascii="ＭＳ ゴシック" w:eastAsia="ＭＳ ゴシック" w:hAnsi="ＭＳ ゴシック"/>
        </w:rPr>
      </w:pPr>
      <w:r w:rsidRPr="00505047">
        <w:rPr>
          <w:rFonts w:ascii="ＭＳ ゴシック" w:eastAsia="ＭＳ ゴシック" w:hAnsi="ＭＳ ゴシック" w:hint="eastAsia"/>
        </w:rPr>
        <w:t>■構成企業　【構成員番号：入居者移転支援業務企業２】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12C8761D" w14:textId="77777777" w:rsidTr="00794E35">
        <w:trPr>
          <w:trHeight w:val="450"/>
        </w:trPr>
        <w:tc>
          <w:tcPr>
            <w:tcW w:w="1680" w:type="dxa"/>
            <w:shd w:val="clear" w:color="auto" w:fill="FFFFFF"/>
            <w:vAlign w:val="center"/>
          </w:tcPr>
          <w:p w14:paraId="54D5EA05" w14:textId="77777777" w:rsidR="00DF4F57" w:rsidRPr="00505047" w:rsidRDefault="00DF4F57" w:rsidP="00794E35">
            <w:pPr>
              <w:autoSpaceDE w:val="0"/>
              <w:autoSpaceDN w:val="0"/>
              <w:adjustRightInd w:val="0"/>
              <w:jc w:val="center"/>
            </w:pPr>
            <w:r w:rsidRPr="00505047">
              <w:rPr>
                <w:rFonts w:hint="eastAsia"/>
                <w:spacing w:val="8"/>
                <w:fitText w:val="1304" w:id="-1819547136"/>
              </w:rPr>
              <w:t>商号又は名</w:t>
            </w:r>
            <w:r w:rsidRPr="00505047">
              <w:rPr>
                <w:rFonts w:hint="eastAsia"/>
                <w:spacing w:val="-17"/>
                <w:fitText w:val="1304" w:id="-1819547136"/>
              </w:rPr>
              <w:t>称</w:t>
            </w:r>
          </w:p>
        </w:tc>
        <w:tc>
          <w:tcPr>
            <w:tcW w:w="7152" w:type="dxa"/>
            <w:gridSpan w:val="2"/>
            <w:vAlign w:val="center"/>
          </w:tcPr>
          <w:p w14:paraId="2D7F96C9" w14:textId="77777777" w:rsidR="00DF4F57" w:rsidRPr="00505047" w:rsidRDefault="00DF4F57" w:rsidP="00794E35">
            <w:pPr>
              <w:autoSpaceDE w:val="0"/>
              <w:autoSpaceDN w:val="0"/>
              <w:adjustRightInd w:val="0"/>
            </w:pPr>
          </w:p>
        </w:tc>
      </w:tr>
      <w:tr w:rsidR="00505047" w:rsidRPr="00505047" w14:paraId="774C4BDE" w14:textId="77777777" w:rsidTr="00794E35">
        <w:trPr>
          <w:trHeight w:val="450"/>
        </w:trPr>
        <w:tc>
          <w:tcPr>
            <w:tcW w:w="1680" w:type="dxa"/>
            <w:shd w:val="clear" w:color="auto" w:fill="FFFFFF"/>
            <w:vAlign w:val="center"/>
          </w:tcPr>
          <w:p w14:paraId="2F67E8E3" w14:textId="77777777" w:rsidR="00DF4F57" w:rsidRPr="00505047" w:rsidRDefault="00DF4F57" w:rsidP="00794E35">
            <w:pPr>
              <w:autoSpaceDE w:val="0"/>
              <w:autoSpaceDN w:val="0"/>
              <w:adjustRightInd w:val="0"/>
              <w:jc w:val="center"/>
              <w:rPr>
                <w:lang w:eastAsia="en-US"/>
              </w:rPr>
            </w:pPr>
            <w:r w:rsidRPr="00505047">
              <w:rPr>
                <w:rFonts w:hint="eastAsia"/>
                <w:spacing w:val="165"/>
                <w:fitText w:val="1304" w:id="-1819547135"/>
                <w:lang w:eastAsia="en-US"/>
              </w:rPr>
              <w:t>所在</w:t>
            </w:r>
            <w:r w:rsidRPr="00505047">
              <w:rPr>
                <w:rFonts w:hint="eastAsia"/>
                <w:spacing w:val="4"/>
                <w:fitText w:val="1304" w:id="-1819547135"/>
                <w:lang w:eastAsia="en-US"/>
              </w:rPr>
              <w:t>地</w:t>
            </w:r>
          </w:p>
        </w:tc>
        <w:tc>
          <w:tcPr>
            <w:tcW w:w="7152" w:type="dxa"/>
            <w:gridSpan w:val="2"/>
            <w:vAlign w:val="center"/>
          </w:tcPr>
          <w:p w14:paraId="405E28B4" w14:textId="77777777" w:rsidR="00DF4F57" w:rsidRPr="00505047" w:rsidRDefault="00DF4F57" w:rsidP="00794E35">
            <w:pPr>
              <w:autoSpaceDE w:val="0"/>
              <w:autoSpaceDN w:val="0"/>
              <w:adjustRightInd w:val="0"/>
              <w:rPr>
                <w:lang w:eastAsia="en-US"/>
              </w:rPr>
            </w:pPr>
          </w:p>
        </w:tc>
      </w:tr>
      <w:tr w:rsidR="00505047" w:rsidRPr="00505047" w14:paraId="2378C20F" w14:textId="77777777" w:rsidTr="00794E35">
        <w:trPr>
          <w:trHeight w:val="450"/>
        </w:trPr>
        <w:tc>
          <w:tcPr>
            <w:tcW w:w="1680" w:type="dxa"/>
            <w:shd w:val="clear" w:color="auto" w:fill="FFFFFF"/>
            <w:vAlign w:val="center"/>
          </w:tcPr>
          <w:p w14:paraId="4507729E" w14:textId="77777777" w:rsidR="00DF4F57" w:rsidRPr="00505047" w:rsidRDefault="00DF4F57" w:rsidP="00794E35">
            <w:pPr>
              <w:autoSpaceDE w:val="0"/>
              <w:autoSpaceDN w:val="0"/>
              <w:adjustRightInd w:val="0"/>
              <w:jc w:val="center"/>
              <w:rPr>
                <w:sz w:val="20"/>
                <w:lang w:eastAsia="en-US"/>
              </w:rPr>
            </w:pPr>
            <w:r w:rsidRPr="00505047">
              <w:rPr>
                <w:rFonts w:hint="eastAsia"/>
                <w:spacing w:val="77"/>
                <w:fitText w:val="1304" w:id="-1819547134"/>
                <w:lang w:eastAsia="en-US"/>
              </w:rPr>
              <w:t>代表者</w:t>
            </w:r>
            <w:r w:rsidRPr="00505047">
              <w:rPr>
                <w:rFonts w:hint="eastAsia"/>
                <w:spacing w:val="1"/>
                <w:fitText w:val="1304" w:id="-1819547134"/>
                <w:lang w:eastAsia="en-US"/>
              </w:rPr>
              <w:t>名</w:t>
            </w:r>
          </w:p>
        </w:tc>
        <w:tc>
          <w:tcPr>
            <w:tcW w:w="7152" w:type="dxa"/>
            <w:gridSpan w:val="2"/>
            <w:vAlign w:val="center"/>
          </w:tcPr>
          <w:p w14:paraId="49C4F1B0" w14:textId="77777777" w:rsidR="00DF4F57" w:rsidRPr="00505047" w:rsidRDefault="00DF4F57" w:rsidP="00794E35">
            <w:pPr>
              <w:autoSpaceDE w:val="0"/>
              <w:autoSpaceDN w:val="0"/>
              <w:adjustRightInd w:val="0"/>
              <w:ind w:left="6214"/>
              <w:rPr>
                <w:sz w:val="20"/>
                <w:lang w:eastAsia="en-US"/>
              </w:rPr>
            </w:pPr>
            <w:r w:rsidRPr="00505047">
              <w:rPr>
                <w:rFonts w:hint="eastAsia"/>
                <w:lang w:eastAsia="en-US"/>
              </w:rPr>
              <w:t>印</w:t>
            </w:r>
          </w:p>
        </w:tc>
      </w:tr>
      <w:tr w:rsidR="00505047" w:rsidRPr="00505047" w14:paraId="70B3A7EA" w14:textId="77777777" w:rsidTr="00794E35">
        <w:trPr>
          <w:trHeight w:val="120"/>
        </w:trPr>
        <w:tc>
          <w:tcPr>
            <w:tcW w:w="1680" w:type="dxa"/>
            <w:vMerge w:val="restart"/>
            <w:shd w:val="clear" w:color="auto" w:fill="FFFFFF"/>
            <w:vAlign w:val="center"/>
          </w:tcPr>
          <w:p w14:paraId="6AB97A1C" w14:textId="77777777" w:rsidR="00DF4F57" w:rsidRPr="00505047" w:rsidRDefault="00DF4F57" w:rsidP="00794E35">
            <w:pPr>
              <w:autoSpaceDE w:val="0"/>
              <w:autoSpaceDN w:val="0"/>
              <w:adjustRightInd w:val="0"/>
              <w:jc w:val="center"/>
              <w:rPr>
                <w:szCs w:val="21"/>
              </w:rPr>
            </w:pPr>
            <w:r w:rsidRPr="00505047">
              <w:rPr>
                <w:rFonts w:hint="eastAsia"/>
                <w:spacing w:val="210"/>
                <w:szCs w:val="21"/>
                <w:fitText w:val="1489" w:id="-1819547133"/>
              </w:rPr>
              <w:t>担当</w:t>
            </w:r>
            <w:r w:rsidRPr="00505047">
              <w:rPr>
                <w:rFonts w:hint="eastAsia"/>
                <w:spacing w:val="7"/>
                <w:szCs w:val="21"/>
                <w:fitText w:val="1489" w:id="-1819547133"/>
              </w:rPr>
              <w:t>者</w:t>
            </w:r>
          </w:p>
        </w:tc>
        <w:tc>
          <w:tcPr>
            <w:tcW w:w="1341" w:type="dxa"/>
            <w:vAlign w:val="center"/>
          </w:tcPr>
          <w:p w14:paraId="688E7B02" w14:textId="77777777" w:rsidR="00DF4F57" w:rsidRPr="00505047" w:rsidRDefault="00DF4F57" w:rsidP="00794E35">
            <w:pPr>
              <w:autoSpaceDE w:val="0"/>
              <w:autoSpaceDN w:val="0"/>
              <w:adjustRightInd w:val="0"/>
              <w:jc w:val="center"/>
              <w:rPr>
                <w:szCs w:val="21"/>
              </w:rPr>
            </w:pPr>
            <w:r w:rsidRPr="00505047">
              <w:rPr>
                <w:rFonts w:hint="eastAsia"/>
                <w:spacing w:val="315"/>
                <w:szCs w:val="21"/>
                <w:fitText w:val="1050" w:id="-1819547132"/>
              </w:rPr>
              <w:t>氏</w:t>
            </w:r>
            <w:r w:rsidRPr="00505047">
              <w:rPr>
                <w:rFonts w:hint="eastAsia"/>
                <w:szCs w:val="21"/>
                <w:fitText w:val="1050" w:id="-1819547132"/>
              </w:rPr>
              <w:t>名</w:t>
            </w:r>
          </w:p>
        </w:tc>
        <w:tc>
          <w:tcPr>
            <w:tcW w:w="5811" w:type="dxa"/>
            <w:vAlign w:val="center"/>
          </w:tcPr>
          <w:p w14:paraId="3D11D8B7" w14:textId="77777777" w:rsidR="00DF4F57" w:rsidRPr="00505047" w:rsidRDefault="00DF4F57" w:rsidP="00794E35">
            <w:pPr>
              <w:autoSpaceDE w:val="0"/>
              <w:autoSpaceDN w:val="0"/>
              <w:adjustRightInd w:val="0"/>
              <w:rPr>
                <w:szCs w:val="21"/>
              </w:rPr>
            </w:pPr>
          </w:p>
        </w:tc>
      </w:tr>
      <w:tr w:rsidR="00505047" w:rsidRPr="00505047" w14:paraId="48508C34" w14:textId="77777777" w:rsidTr="00794E35">
        <w:trPr>
          <w:trHeight w:val="225"/>
        </w:trPr>
        <w:tc>
          <w:tcPr>
            <w:tcW w:w="1680" w:type="dxa"/>
            <w:vMerge/>
            <w:shd w:val="clear" w:color="auto" w:fill="FFFFFF"/>
            <w:vAlign w:val="center"/>
          </w:tcPr>
          <w:p w14:paraId="373DA821" w14:textId="77777777" w:rsidR="00DF4F57" w:rsidRPr="00505047" w:rsidRDefault="00DF4F57" w:rsidP="00794E35">
            <w:pPr>
              <w:autoSpaceDE w:val="0"/>
              <w:autoSpaceDN w:val="0"/>
              <w:adjustRightInd w:val="0"/>
              <w:rPr>
                <w:szCs w:val="21"/>
              </w:rPr>
            </w:pPr>
          </w:p>
        </w:tc>
        <w:tc>
          <w:tcPr>
            <w:tcW w:w="1341" w:type="dxa"/>
            <w:vAlign w:val="center"/>
          </w:tcPr>
          <w:p w14:paraId="5367D806" w14:textId="77777777" w:rsidR="00DF4F57" w:rsidRPr="00505047" w:rsidRDefault="00DF4F57" w:rsidP="00794E35">
            <w:pPr>
              <w:autoSpaceDE w:val="0"/>
              <w:autoSpaceDN w:val="0"/>
              <w:adjustRightInd w:val="0"/>
              <w:jc w:val="center"/>
              <w:rPr>
                <w:szCs w:val="21"/>
              </w:rPr>
            </w:pPr>
            <w:r w:rsidRPr="00505047">
              <w:rPr>
                <w:rFonts w:hint="eastAsia"/>
                <w:spacing w:val="315"/>
                <w:szCs w:val="21"/>
                <w:fitText w:val="1050" w:id="-1819547131"/>
              </w:rPr>
              <w:t>所</w:t>
            </w:r>
            <w:r w:rsidRPr="00505047">
              <w:rPr>
                <w:rFonts w:hint="eastAsia"/>
                <w:szCs w:val="21"/>
                <w:fitText w:val="1050" w:id="-1819547131"/>
              </w:rPr>
              <w:t>属</w:t>
            </w:r>
          </w:p>
        </w:tc>
        <w:tc>
          <w:tcPr>
            <w:tcW w:w="5811" w:type="dxa"/>
            <w:vAlign w:val="center"/>
          </w:tcPr>
          <w:p w14:paraId="51D73672" w14:textId="77777777" w:rsidR="00DF4F57" w:rsidRPr="00505047" w:rsidRDefault="00DF4F57" w:rsidP="00794E35">
            <w:pPr>
              <w:autoSpaceDE w:val="0"/>
              <w:autoSpaceDN w:val="0"/>
              <w:adjustRightInd w:val="0"/>
              <w:rPr>
                <w:szCs w:val="21"/>
              </w:rPr>
            </w:pPr>
          </w:p>
        </w:tc>
      </w:tr>
      <w:tr w:rsidR="00505047" w:rsidRPr="00505047" w14:paraId="16C1009A" w14:textId="77777777" w:rsidTr="00794E35">
        <w:trPr>
          <w:trHeight w:val="195"/>
        </w:trPr>
        <w:tc>
          <w:tcPr>
            <w:tcW w:w="1680" w:type="dxa"/>
            <w:vMerge/>
            <w:shd w:val="clear" w:color="auto" w:fill="FFFFFF"/>
            <w:vAlign w:val="center"/>
          </w:tcPr>
          <w:p w14:paraId="551F8A18" w14:textId="77777777" w:rsidR="00DF4F57" w:rsidRPr="00505047" w:rsidRDefault="00DF4F57" w:rsidP="00794E35">
            <w:pPr>
              <w:autoSpaceDE w:val="0"/>
              <w:autoSpaceDN w:val="0"/>
              <w:adjustRightInd w:val="0"/>
              <w:rPr>
                <w:szCs w:val="21"/>
              </w:rPr>
            </w:pPr>
          </w:p>
        </w:tc>
        <w:tc>
          <w:tcPr>
            <w:tcW w:w="1341" w:type="dxa"/>
            <w:vAlign w:val="center"/>
          </w:tcPr>
          <w:p w14:paraId="3601A771" w14:textId="77777777" w:rsidR="00DF4F57" w:rsidRPr="00505047" w:rsidRDefault="00DF4F57" w:rsidP="00794E35">
            <w:pPr>
              <w:autoSpaceDE w:val="0"/>
              <w:autoSpaceDN w:val="0"/>
              <w:adjustRightInd w:val="0"/>
              <w:jc w:val="center"/>
              <w:rPr>
                <w:szCs w:val="21"/>
              </w:rPr>
            </w:pPr>
            <w:r w:rsidRPr="00505047">
              <w:rPr>
                <w:rFonts w:hint="eastAsia"/>
                <w:spacing w:val="30"/>
                <w:szCs w:val="21"/>
                <w:fitText w:val="1050" w:id="-1819547130"/>
              </w:rPr>
              <w:t>TEL／FA</w:t>
            </w:r>
            <w:r w:rsidRPr="00505047">
              <w:rPr>
                <w:rFonts w:hint="eastAsia"/>
                <w:szCs w:val="21"/>
                <w:fitText w:val="1050" w:id="-1819547130"/>
              </w:rPr>
              <w:t>X</w:t>
            </w:r>
          </w:p>
        </w:tc>
        <w:tc>
          <w:tcPr>
            <w:tcW w:w="5811" w:type="dxa"/>
            <w:vAlign w:val="center"/>
          </w:tcPr>
          <w:p w14:paraId="78816307" w14:textId="77777777" w:rsidR="00DF4F57" w:rsidRPr="00505047" w:rsidRDefault="00DF4F57" w:rsidP="00794E35">
            <w:pPr>
              <w:autoSpaceDE w:val="0"/>
              <w:autoSpaceDN w:val="0"/>
              <w:adjustRightInd w:val="0"/>
              <w:rPr>
                <w:szCs w:val="21"/>
              </w:rPr>
            </w:pPr>
            <w:r w:rsidRPr="00505047">
              <w:rPr>
                <w:rFonts w:hint="eastAsia"/>
                <w:szCs w:val="21"/>
              </w:rPr>
              <w:t xml:space="preserve">　　　　　　　　　　　　／</w:t>
            </w:r>
          </w:p>
        </w:tc>
      </w:tr>
      <w:tr w:rsidR="00505047" w:rsidRPr="00505047" w14:paraId="08B33157" w14:textId="77777777" w:rsidTr="00794E35">
        <w:trPr>
          <w:trHeight w:val="150"/>
        </w:trPr>
        <w:tc>
          <w:tcPr>
            <w:tcW w:w="1680" w:type="dxa"/>
            <w:vMerge/>
            <w:shd w:val="clear" w:color="auto" w:fill="FFFFFF"/>
            <w:vAlign w:val="center"/>
          </w:tcPr>
          <w:p w14:paraId="0540CD92" w14:textId="77777777" w:rsidR="00DF4F57" w:rsidRPr="00505047" w:rsidRDefault="00DF4F57" w:rsidP="00794E35">
            <w:pPr>
              <w:autoSpaceDE w:val="0"/>
              <w:autoSpaceDN w:val="0"/>
              <w:adjustRightInd w:val="0"/>
              <w:rPr>
                <w:szCs w:val="21"/>
              </w:rPr>
            </w:pPr>
          </w:p>
        </w:tc>
        <w:tc>
          <w:tcPr>
            <w:tcW w:w="1341" w:type="dxa"/>
            <w:vAlign w:val="center"/>
          </w:tcPr>
          <w:p w14:paraId="221B014E" w14:textId="77777777" w:rsidR="00DF4F57" w:rsidRPr="00505047" w:rsidRDefault="00DF4F57" w:rsidP="00794E35">
            <w:pPr>
              <w:autoSpaceDE w:val="0"/>
              <w:autoSpaceDN w:val="0"/>
              <w:adjustRightInd w:val="0"/>
              <w:jc w:val="center"/>
              <w:rPr>
                <w:szCs w:val="21"/>
              </w:rPr>
            </w:pPr>
            <w:r w:rsidRPr="00505047">
              <w:rPr>
                <w:rFonts w:hint="eastAsia"/>
                <w:spacing w:val="75"/>
                <w:fitText w:val="1050" w:id="-1819547129"/>
              </w:rPr>
              <w:t>E-mai</w:t>
            </w:r>
            <w:r w:rsidRPr="00505047">
              <w:rPr>
                <w:rFonts w:hint="eastAsia"/>
                <w:spacing w:val="45"/>
                <w:fitText w:val="1050" w:id="-1819547129"/>
              </w:rPr>
              <w:t>l</w:t>
            </w:r>
          </w:p>
        </w:tc>
        <w:tc>
          <w:tcPr>
            <w:tcW w:w="5811" w:type="dxa"/>
            <w:vAlign w:val="center"/>
          </w:tcPr>
          <w:p w14:paraId="010DC7B6" w14:textId="77777777" w:rsidR="00DF4F57" w:rsidRPr="00505047" w:rsidRDefault="00DF4F57" w:rsidP="00794E35">
            <w:pPr>
              <w:autoSpaceDE w:val="0"/>
              <w:autoSpaceDN w:val="0"/>
              <w:adjustRightInd w:val="0"/>
              <w:rPr>
                <w:szCs w:val="21"/>
              </w:rPr>
            </w:pPr>
          </w:p>
        </w:tc>
      </w:tr>
    </w:tbl>
    <w:p w14:paraId="1544DE0F" w14:textId="5CD6BB3A" w:rsidR="00DF4F57" w:rsidRPr="00505047" w:rsidRDefault="00DF4F57" w:rsidP="00BC346E">
      <w:pPr>
        <w:rPr>
          <w:rFonts w:ascii="ＭＳ ゴシック" w:eastAsia="ＭＳ ゴシック"/>
        </w:rPr>
      </w:pPr>
      <w:r w:rsidRPr="00505047">
        <w:rPr>
          <w:rFonts w:hint="eastAsia"/>
          <w:szCs w:val="21"/>
        </w:rPr>
        <w:t>注）</w:t>
      </w:r>
      <w:r w:rsidRPr="00505047">
        <w:rPr>
          <w:rFonts w:hAnsi="ＭＳ 明朝" w:hint="eastAsia"/>
          <w:szCs w:val="21"/>
        </w:rPr>
        <w:t>構成</w:t>
      </w:r>
      <w:r w:rsidRPr="00505047">
        <w:rPr>
          <w:rFonts w:hAnsi="ＭＳ 明朝" w:hint="eastAsia"/>
        </w:rPr>
        <w:t>企業</w:t>
      </w:r>
      <w:r w:rsidRPr="00505047">
        <w:rPr>
          <w:rFonts w:hAnsi="ＭＳ 明朝" w:hint="eastAsia"/>
          <w:szCs w:val="21"/>
        </w:rPr>
        <w:t>の記載欄については、本様式に準じて、追加又は削除すること。</w:t>
      </w:r>
    </w:p>
    <w:p w14:paraId="177CED4C" w14:textId="51326476" w:rsidR="00DF4F57" w:rsidRPr="00505047" w:rsidRDefault="00DF4F57" w:rsidP="00BC346E">
      <w:pPr>
        <w:rPr>
          <w:rFonts w:ascii="ＭＳ ゴシック" w:eastAsia="ＭＳ ゴシック"/>
        </w:rPr>
        <w:sectPr w:rsidR="00DF4F57" w:rsidRPr="00505047" w:rsidSect="00BC346E">
          <w:pgSz w:w="11906" w:h="16838" w:code="9"/>
          <w:pgMar w:top="1134" w:right="1418" w:bottom="1134" w:left="1418" w:header="454" w:footer="454" w:gutter="0"/>
          <w:cols w:space="425"/>
          <w:docGrid w:type="lines" w:linePitch="360"/>
        </w:sectPr>
      </w:pPr>
    </w:p>
    <w:p w14:paraId="00FDA29C" w14:textId="77777777" w:rsidR="00794E35" w:rsidRPr="00505047" w:rsidRDefault="00794E35" w:rsidP="00794E35">
      <w:pPr>
        <w:pStyle w:val="2"/>
      </w:pPr>
      <w:bookmarkStart w:id="11" w:name="_Toc69721866"/>
      <w:r w:rsidRPr="00505047">
        <w:rPr>
          <w:rFonts w:hint="eastAsia"/>
        </w:rPr>
        <w:lastRenderedPageBreak/>
        <w:t>様式１－５　委任状</w:t>
      </w:r>
      <w:bookmarkEnd w:id="11"/>
    </w:p>
    <w:p w14:paraId="1D53EA67" w14:textId="77777777" w:rsidR="00794E35" w:rsidRPr="00505047" w:rsidRDefault="00794E35" w:rsidP="00794E35"/>
    <w:p w14:paraId="37543FF2" w14:textId="77777777" w:rsidR="00794E35" w:rsidRPr="00505047" w:rsidRDefault="00794E35" w:rsidP="00794E35">
      <w:pPr>
        <w:pStyle w:val="01"/>
      </w:pPr>
      <w:r w:rsidRPr="00505047">
        <w:rPr>
          <w:rFonts w:hint="eastAsia"/>
        </w:rPr>
        <w:t>令和　　年　　月　　日</w:t>
      </w:r>
    </w:p>
    <w:p w14:paraId="79F79EA6" w14:textId="77777777" w:rsidR="00BC346E" w:rsidRPr="00505047" w:rsidRDefault="004042D0" w:rsidP="00043159">
      <w:pPr>
        <w:pStyle w:val="02"/>
      </w:pPr>
      <w:r w:rsidRPr="00505047">
        <w:rPr>
          <w:rFonts w:hint="eastAsia"/>
        </w:rPr>
        <w:t>委任状</w:t>
      </w:r>
    </w:p>
    <w:p w14:paraId="2B8E3A38" w14:textId="77777777" w:rsidR="00BC346E" w:rsidRPr="00505047" w:rsidRDefault="00BC346E" w:rsidP="00BC346E"/>
    <w:p w14:paraId="0A5C5030" w14:textId="77777777" w:rsidR="006C5853" w:rsidRPr="00505047" w:rsidRDefault="006C5853" w:rsidP="006C5853">
      <w:pPr>
        <w:rPr>
          <w:rFonts w:hAnsi="ＭＳ ゴシック"/>
        </w:rPr>
      </w:pPr>
      <w:r w:rsidRPr="00505047">
        <w:rPr>
          <w:rFonts w:hint="eastAsia"/>
        </w:rPr>
        <w:t xml:space="preserve">（あて先）東大阪市長　</w:t>
      </w:r>
    </w:p>
    <w:p w14:paraId="127CECC0" w14:textId="77777777" w:rsidR="00BC346E" w:rsidRPr="00505047" w:rsidRDefault="00BC346E" w:rsidP="00BC346E">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565"/>
        <w:gridCol w:w="5722"/>
      </w:tblGrid>
      <w:tr w:rsidR="00505047" w:rsidRPr="00505047" w14:paraId="2EA6B498" w14:textId="77777777" w:rsidTr="00BC346E">
        <w:trPr>
          <w:cantSplit/>
          <w:trHeight w:val="420"/>
        </w:trPr>
        <w:tc>
          <w:tcPr>
            <w:tcW w:w="1565" w:type="dxa"/>
            <w:vMerge w:val="restart"/>
            <w:vAlign w:val="center"/>
          </w:tcPr>
          <w:p w14:paraId="5D9334C6" w14:textId="77777777" w:rsidR="00BC346E" w:rsidRPr="00505047" w:rsidRDefault="004042D0" w:rsidP="00043159">
            <w:pPr>
              <w:pStyle w:val="360"/>
            </w:pPr>
            <w:r w:rsidRPr="00505047">
              <w:rPr>
                <w:rFonts w:hint="eastAsia"/>
              </w:rPr>
              <w:t>構成</w:t>
            </w:r>
            <w:r w:rsidR="00BC346E" w:rsidRPr="00505047">
              <w:rPr>
                <w:rFonts w:hint="eastAsia"/>
              </w:rPr>
              <w:t>企業１</w:t>
            </w:r>
          </w:p>
        </w:tc>
        <w:tc>
          <w:tcPr>
            <w:tcW w:w="1565" w:type="dxa"/>
            <w:tcBorders>
              <w:bottom w:val="nil"/>
              <w:right w:val="nil"/>
            </w:tcBorders>
            <w:vAlign w:val="center"/>
          </w:tcPr>
          <w:p w14:paraId="735C8484" w14:textId="77777777" w:rsidR="00BC346E" w:rsidRPr="00505047" w:rsidRDefault="00BC346E" w:rsidP="00BC346E">
            <w:pPr>
              <w:snapToGrid w:val="0"/>
              <w:spacing w:line="390" w:lineRule="exact"/>
              <w:jc w:val="center"/>
              <w:rPr>
                <w:rFonts w:hAnsi="ＭＳ 明朝"/>
                <w:spacing w:val="2"/>
              </w:rPr>
            </w:pPr>
            <w:r w:rsidRPr="00505047">
              <w:rPr>
                <w:rFonts w:hAnsi="ＭＳ 明朝" w:hint="eastAsia"/>
                <w:spacing w:val="15"/>
                <w:w w:val="86"/>
                <w:fitText w:val="1304" w:id="1098609154"/>
              </w:rPr>
              <w:t>商号又は名</w:t>
            </w:r>
            <w:r w:rsidRPr="00505047">
              <w:rPr>
                <w:rFonts w:hAnsi="ＭＳ 明朝" w:hint="eastAsia"/>
                <w:spacing w:val="33"/>
                <w:w w:val="86"/>
                <w:fitText w:val="1304" w:id="1098609154"/>
              </w:rPr>
              <w:t>称</w:t>
            </w:r>
          </w:p>
        </w:tc>
        <w:tc>
          <w:tcPr>
            <w:tcW w:w="5722" w:type="dxa"/>
            <w:tcBorders>
              <w:left w:val="nil"/>
              <w:bottom w:val="nil"/>
            </w:tcBorders>
          </w:tcPr>
          <w:p w14:paraId="3F54AE12" w14:textId="77777777" w:rsidR="00BC346E" w:rsidRPr="00505047" w:rsidRDefault="00BC346E" w:rsidP="00BC346E">
            <w:pPr>
              <w:tabs>
                <w:tab w:val="left" w:pos="142"/>
              </w:tabs>
              <w:snapToGrid w:val="0"/>
              <w:spacing w:line="390" w:lineRule="exact"/>
              <w:rPr>
                <w:rFonts w:hAnsi="ＭＳ 明朝"/>
                <w:spacing w:val="2"/>
              </w:rPr>
            </w:pPr>
          </w:p>
        </w:tc>
      </w:tr>
      <w:tr w:rsidR="00505047" w:rsidRPr="00505047" w14:paraId="1FB33AFF" w14:textId="77777777" w:rsidTr="00BC346E">
        <w:trPr>
          <w:cantSplit/>
          <w:trHeight w:val="420"/>
        </w:trPr>
        <w:tc>
          <w:tcPr>
            <w:tcW w:w="1565" w:type="dxa"/>
            <w:vMerge/>
            <w:vAlign w:val="center"/>
          </w:tcPr>
          <w:p w14:paraId="4C6AECB5" w14:textId="77777777" w:rsidR="00BC346E" w:rsidRPr="00505047" w:rsidRDefault="00BC346E" w:rsidP="00BC346E">
            <w:pPr>
              <w:wordWrap w:val="0"/>
              <w:snapToGrid w:val="0"/>
              <w:spacing w:line="390" w:lineRule="exact"/>
              <w:jc w:val="distribute"/>
              <w:rPr>
                <w:rFonts w:hAnsi="ＭＳ 明朝"/>
                <w:spacing w:val="2"/>
              </w:rPr>
            </w:pPr>
          </w:p>
        </w:tc>
        <w:tc>
          <w:tcPr>
            <w:tcW w:w="1565" w:type="dxa"/>
            <w:tcBorders>
              <w:top w:val="nil"/>
              <w:bottom w:val="nil"/>
              <w:right w:val="nil"/>
            </w:tcBorders>
            <w:vAlign w:val="center"/>
          </w:tcPr>
          <w:p w14:paraId="3D07AC27" w14:textId="77777777" w:rsidR="00BC346E" w:rsidRPr="00505047" w:rsidRDefault="00BC346E" w:rsidP="00BC346E">
            <w:pPr>
              <w:snapToGrid w:val="0"/>
              <w:spacing w:line="390" w:lineRule="exact"/>
              <w:jc w:val="center"/>
              <w:rPr>
                <w:rFonts w:hAnsi="ＭＳ 明朝"/>
              </w:rPr>
            </w:pPr>
            <w:r w:rsidRPr="00505047">
              <w:rPr>
                <w:rFonts w:hAnsi="ＭＳ 明朝" w:hint="eastAsia"/>
                <w:spacing w:val="165"/>
                <w:fitText w:val="1304" w:id="1098609155"/>
              </w:rPr>
              <w:t>所在</w:t>
            </w:r>
            <w:r w:rsidRPr="00505047">
              <w:rPr>
                <w:rFonts w:hAnsi="ＭＳ 明朝" w:hint="eastAsia"/>
                <w:spacing w:val="4"/>
                <w:fitText w:val="1304" w:id="1098609155"/>
              </w:rPr>
              <w:t>地</w:t>
            </w:r>
          </w:p>
        </w:tc>
        <w:tc>
          <w:tcPr>
            <w:tcW w:w="5722" w:type="dxa"/>
            <w:tcBorders>
              <w:top w:val="nil"/>
              <w:left w:val="nil"/>
              <w:bottom w:val="nil"/>
            </w:tcBorders>
          </w:tcPr>
          <w:p w14:paraId="6A642A2F" w14:textId="77777777" w:rsidR="00BC346E" w:rsidRPr="00505047" w:rsidRDefault="00BC346E" w:rsidP="00BC346E">
            <w:pPr>
              <w:tabs>
                <w:tab w:val="left" w:pos="142"/>
              </w:tabs>
              <w:snapToGrid w:val="0"/>
              <w:spacing w:line="390" w:lineRule="exact"/>
              <w:rPr>
                <w:rFonts w:hAnsi="ＭＳ 明朝"/>
              </w:rPr>
            </w:pPr>
          </w:p>
        </w:tc>
      </w:tr>
      <w:tr w:rsidR="00505047" w:rsidRPr="00505047" w14:paraId="48E0B0A1" w14:textId="77777777" w:rsidTr="00BC346E">
        <w:trPr>
          <w:cantSplit/>
          <w:trHeight w:val="420"/>
        </w:trPr>
        <w:tc>
          <w:tcPr>
            <w:tcW w:w="1565" w:type="dxa"/>
            <w:vMerge/>
            <w:vAlign w:val="center"/>
          </w:tcPr>
          <w:p w14:paraId="39EB0E05" w14:textId="77777777" w:rsidR="00BC346E" w:rsidRPr="00505047" w:rsidRDefault="00BC346E" w:rsidP="00BC346E">
            <w:pPr>
              <w:wordWrap w:val="0"/>
              <w:snapToGrid w:val="0"/>
              <w:spacing w:line="390" w:lineRule="exact"/>
              <w:jc w:val="distribute"/>
              <w:rPr>
                <w:rFonts w:hAnsi="ＭＳ 明朝"/>
                <w:spacing w:val="2"/>
              </w:rPr>
            </w:pPr>
          </w:p>
        </w:tc>
        <w:tc>
          <w:tcPr>
            <w:tcW w:w="1565" w:type="dxa"/>
            <w:tcBorders>
              <w:top w:val="nil"/>
              <w:right w:val="nil"/>
            </w:tcBorders>
            <w:vAlign w:val="center"/>
          </w:tcPr>
          <w:p w14:paraId="0985B74D" w14:textId="77777777" w:rsidR="00BC346E" w:rsidRPr="00505047" w:rsidRDefault="00BC346E" w:rsidP="00BC346E">
            <w:pPr>
              <w:snapToGrid w:val="0"/>
              <w:spacing w:line="360" w:lineRule="exact"/>
              <w:jc w:val="center"/>
              <w:rPr>
                <w:rFonts w:hAnsi="ＭＳ 明朝"/>
              </w:rPr>
            </w:pPr>
            <w:r w:rsidRPr="00505047">
              <w:rPr>
                <w:rFonts w:hAnsi="ＭＳ 明朝" w:hint="eastAsia"/>
                <w:spacing w:val="77"/>
                <w:fitText w:val="1304" w:id="1098609156"/>
              </w:rPr>
              <w:t>代表者</w:t>
            </w:r>
            <w:r w:rsidRPr="00505047">
              <w:rPr>
                <w:rFonts w:hAnsi="ＭＳ 明朝" w:hint="eastAsia"/>
                <w:spacing w:val="1"/>
                <w:fitText w:val="1304" w:id="1098609156"/>
              </w:rPr>
              <w:t>名</w:t>
            </w:r>
          </w:p>
        </w:tc>
        <w:tc>
          <w:tcPr>
            <w:tcW w:w="5722" w:type="dxa"/>
            <w:tcBorders>
              <w:top w:val="nil"/>
              <w:left w:val="nil"/>
            </w:tcBorders>
          </w:tcPr>
          <w:p w14:paraId="69D5C482" w14:textId="77777777" w:rsidR="00BC346E" w:rsidRPr="00505047" w:rsidRDefault="00BC346E" w:rsidP="00BC346E">
            <w:pPr>
              <w:snapToGrid w:val="0"/>
              <w:spacing w:line="360" w:lineRule="exact"/>
              <w:ind w:leftChars="2500" w:left="5250"/>
              <w:rPr>
                <w:rFonts w:hAnsi="ＭＳ 明朝"/>
              </w:rPr>
            </w:pPr>
            <w:r w:rsidRPr="00505047">
              <w:rPr>
                <w:rFonts w:hAnsi="ＭＳ 明朝" w:hint="eastAsia"/>
                <w:spacing w:val="2"/>
              </w:rPr>
              <w:t>印</w:t>
            </w:r>
          </w:p>
        </w:tc>
      </w:tr>
      <w:tr w:rsidR="00505047" w:rsidRPr="00505047" w14:paraId="65291F46" w14:textId="77777777" w:rsidTr="00BC346E">
        <w:trPr>
          <w:cantSplit/>
          <w:trHeight w:val="420"/>
        </w:trPr>
        <w:tc>
          <w:tcPr>
            <w:tcW w:w="1565" w:type="dxa"/>
            <w:vMerge w:val="restart"/>
            <w:vAlign w:val="center"/>
          </w:tcPr>
          <w:p w14:paraId="6EE4DE90" w14:textId="77777777" w:rsidR="00BC346E" w:rsidRPr="00505047" w:rsidRDefault="004042D0" w:rsidP="00043159">
            <w:pPr>
              <w:pStyle w:val="360"/>
            </w:pPr>
            <w:r w:rsidRPr="00505047">
              <w:rPr>
                <w:rFonts w:hint="eastAsia"/>
              </w:rPr>
              <w:t>構成</w:t>
            </w:r>
            <w:r w:rsidR="00BC346E" w:rsidRPr="00505047">
              <w:rPr>
                <w:rFonts w:hint="eastAsia"/>
              </w:rPr>
              <w:t>企業２</w:t>
            </w:r>
          </w:p>
        </w:tc>
        <w:tc>
          <w:tcPr>
            <w:tcW w:w="1565" w:type="dxa"/>
            <w:tcBorders>
              <w:bottom w:val="nil"/>
              <w:right w:val="nil"/>
            </w:tcBorders>
            <w:vAlign w:val="center"/>
          </w:tcPr>
          <w:p w14:paraId="5D3B1E7D" w14:textId="77777777" w:rsidR="00BC346E" w:rsidRPr="00505047" w:rsidRDefault="00BC346E" w:rsidP="00BC346E">
            <w:pPr>
              <w:snapToGrid w:val="0"/>
              <w:spacing w:line="390" w:lineRule="exact"/>
              <w:jc w:val="center"/>
              <w:rPr>
                <w:rFonts w:hAnsi="ＭＳ 明朝"/>
                <w:spacing w:val="2"/>
              </w:rPr>
            </w:pPr>
            <w:r w:rsidRPr="00505047">
              <w:rPr>
                <w:rFonts w:hAnsi="ＭＳ 明朝" w:hint="eastAsia"/>
                <w:spacing w:val="22"/>
                <w:w w:val="86"/>
                <w:fitText w:val="1304" w:id="1098609157"/>
              </w:rPr>
              <w:t>商号又は名</w:t>
            </w:r>
            <w:r w:rsidRPr="00505047">
              <w:rPr>
                <w:rFonts w:hAnsi="ＭＳ 明朝" w:hint="eastAsia"/>
                <w:spacing w:val="1"/>
                <w:w w:val="86"/>
                <w:fitText w:val="1304" w:id="1098609157"/>
              </w:rPr>
              <w:t>称</w:t>
            </w:r>
          </w:p>
        </w:tc>
        <w:tc>
          <w:tcPr>
            <w:tcW w:w="5722" w:type="dxa"/>
            <w:tcBorders>
              <w:left w:val="nil"/>
              <w:bottom w:val="nil"/>
            </w:tcBorders>
          </w:tcPr>
          <w:p w14:paraId="400D9C11" w14:textId="77777777" w:rsidR="00BC346E" w:rsidRPr="00505047" w:rsidRDefault="00BC346E" w:rsidP="00BC346E">
            <w:pPr>
              <w:tabs>
                <w:tab w:val="left" w:pos="142"/>
              </w:tabs>
              <w:snapToGrid w:val="0"/>
              <w:spacing w:line="390" w:lineRule="exact"/>
              <w:rPr>
                <w:rFonts w:hAnsi="ＭＳ 明朝"/>
                <w:spacing w:val="2"/>
              </w:rPr>
            </w:pPr>
          </w:p>
        </w:tc>
      </w:tr>
      <w:tr w:rsidR="00505047" w:rsidRPr="00505047" w14:paraId="74D64804" w14:textId="77777777" w:rsidTr="00BC346E">
        <w:trPr>
          <w:cantSplit/>
          <w:trHeight w:val="420"/>
        </w:trPr>
        <w:tc>
          <w:tcPr>
            <w:tcW w:w="1565" w:type="dxa"/>
            <w:vMerge/>
            <w:vAlign w:val="center"/>
          </w:tcPr>
          <w:p w14:paraId="75A1BE3B" w14:textId="77777777" w:rsidR="00BC346E" w:rsidRPr="00505047" w:rsidRDefault="00BC346E" w:rsidP="00043159">
            <w:pPr>
              <w:pStyle w:val="360"/>
            </w:pPr>
          </w:p>
        </w:tc>
        <w:tc>
          <w:tcPr>
            <w:tcW w:w="1565" w:type="dxa"/>
            <w:tcBorders>
              <w:top w:val="nil"/>
              <w:bottom w:val="nil"/>
              <w:right w:val="nil"/>
            </w:tcBorders>
            <w:vAlign w:val="center"/>
          </w:tcPr>
          <w:p w14:paraId="590BDCA9" w14:textId="77777777" w:rsidR="00BC346E" w:rsidRPr="00505047" w:rsidRDefault="00BC346E" w:rsidP="00BC346E">
            <w:pPr>
              <w:snapToGrid w:val="0"/>
              <w:spacing w:line="390" w:lineRule="exact"/>
              <w:jc w:val="center"/>
              <w:rPr>
                <w:rFonts w:hAnsi="ＭＳ 明朝"/>
              </w:rPr>
            </w:pPr>
            <w:r w:rsidRPr="00505047">
              <w:rPr>
                <w:rFonts w:hAnsi="ＭＳ 明朝" w:hint="eastAsia"/>
                <w:spacing w:val="169"/>
                <w:fitText w:val="1304" w:id="1098609158"/>
              </w:rPr>
              <w:t>所在</w:t>
            </w:r>
            <w:r w:rsidRPr="00505047">
              <w:rPr>
                <w:rFonts w:hAnsi="ＭＳ 明朝" w:hint="eastAsia"/>
                <w:fitText w:val="1304" w:id="1098609158"/>
              </w:rPr>
              <w:t>地</w:t>
            </w:r>
          </w:p>
        </w:tc>
        <w:tc>
          <w:tcPr>
            <w:tcW w:w="5722" w:type="dxa"/>
            <w:tcBorders>
              <w:top w:val="nil"/>
              <w:left w:val="nil"/>
              <w:bottom w:val="nil"/>
            </w:tcBorders>
          </w:tcPr>
          <w:p w14:paraId="371D29B8" w14:textId="77777777" w:rsidR="00BC346E" w:rsidRPr="00505047" w:rsidRDefault="00BC346E" w:rsidP="00BC346E">
            <w:pPr>
              <w:tabs>
                <w:tab w:val="left" w:pos="142"/>
              </w:tabs>
              <w:snapToGrid w:val="0"/>
              <w:spacing w:line="390" w:lineRule="exact"/>
              <w:rPr>
                <w:rFonts w:hAnsi="ＭＳ 明朝"/>
              </w:rPr>
            </w:pPr>
          </w:p>
        </w:tc>
      </w:tr>
      <w:tr w:rsidR="00505047" w:rsidRPr="00505047" w14:paraId="4AC44ADC" w14:textId="77777777" w:rsidTr="00BC346E">
        <w:trPr>
          <w:cantSplit/>
          <w:trHeight w:val="420"/>
        </w:trPr>
        <w:tc>
          <w:tcPr>
            <w:tcW w:w="1565" w:type="dxa"/>
            <w:vMerge/>
            <w:vAlign w:val="center"/>
          </w:tcPr>
          <w:p w14:paraId="5B95A8EE" w14:textId="77777777" w:rsidR="00BC346E" w:rsidRPr="00505047" w:rsidRDefault="00BC346E" w:rsidP="00043159">
            <w:pPr>
              <w:pStyle w:val="360"/>
            </w:pPr>
          </w:p>
        </w:tc>
        <w:tc>
          <w:tcPr>
            <w:tcW w:w="1565" w:type="dxa"/>
            <w:tcBorders>
              <w:top w:val="nil"/>
              <w:right w:val="nil"/>
            </w:tcBorders>
            <w:vAlign w:val="center"/>
          </w:tcPr>
          <w:p w14:paraId="177E8675" w14:textId="77777777" w:rsidR="00BC346E" w:rsidRPr="00505047" w:rsidRDefault="00BC346E" w:rsidP="00BC346E">
            <w:pPr>
              <w:snapToGrid w:val="0"/>
              <w:spacing w:line="360" w:lineRule="exact"/>
              <w:jc w:val="center"/>
              <w:rPr>
                <w:rFonts w:hAnsi="ＭＳ 明朝"/>
              </w:rPr>
            </w:pPr>
            <w:r w:rsidRPr="00505047">
              <w:rPr>
                <w:rFonts w:hAnsi="ＭＳ 明朝" w:hint="eastAsia"/>
                <w:spacing w:val="77"/>
                <w:fitText w:val="1304" w:id="1098609159"/>
              </w:rPr>
              <w:t>代表者</w:t>
            </w:r>
            <w:r w:rsidRPr="00505047">
              <w:rPr>
                <w:rFonts w:hAnsi="ＭＳ 明朝" w:hint="eastAsia"/>
                <w:spacing w:val="1"/>
                <w:fitText w:val="1304" w:id="1098609159"/>
              </w:rPr>
              <w:t>名</w:t>
            </w:r>
          </w:p>
        </w:tc>
        <w:tc>
          <w:tcPr>
            <w:tcW w:w="5722" w:type="dxa"/>
            <w:tcBorders>
              <w:top w:val="nil"/>
              <w:left w:val="nil"/>
            </w:tcBorders>
          </w:tcPr>
          <w:p w14:paraId="6BF901BB" w14:textId="77777777" w:rsidR="00BC346E" w:rsidRPr="00505047" w:rsidRDefault="00BC346E" w:rsidP="00BC346E">
            <w:pPr>
              <w:wordWrap w:val="0"/>
              <w:snapToGrid w:val="0"/>
              <w:spacing w:line="360" w:lineRule="exact"/>
              <w:ind w:leftChars="2500" w:left="5250"/>
              <w:rPr>
                <w:rFonts w:hAnsi="ＭＳ 明朝"/>
                <w:spacing w:val="2"/>
              </w:rPr>
            </w:pPr>
            <w:r w:rsidRPr="00505047">
              <w:rPr>
                <w:rFonts w:hAnsi="ＭＳ 明朝" w:hint="eastAsia"/>
                <w:spacing w:val="2"/>
              </w:rPr>
              <w:t>印</w:t>
            </w:r>
          </w:p>
        </w:tc>
      </w:tr>
      <w:tr w:rsidR="00505047" w:rsidRPr="00505047" w14:paraId="0C280FEC" w14:textId="77777777" w:rsidTr="00BC346E">
        <w:trPr>
          <w:cantSplit/>
          <w:trHeight w:val="420"/>
        </w:trPr>
        <w:tc>
          <w:tcPr>
            <w:tcW w:w="1565" w:type="dxa"/>
            <w:vMerge w:val="restart"/>
            <w:vAlign w:val="center"/>
          </w:tcPr>
          <w:p w14:paraId="6778B15C" w14:textId="77777777" w:rsidR="00BC346E" w:rsidRPr="00505047" w:rsidRDefault="004042D0" w:rsidP="00043159">
            <w:pPr>
              <w:pStyle w:val="360"/>
            </w:pPr>
            <w:r w:rsidRPr="00505047">
              <w:rPr>
                <w:rFonts w:hint="eastAsia"/>
              </w:rPr>
              <w:t>構成</w:t>
            </w:r>
            <w:r w:rsidR="00BC346E" w:rsidRPr="00505047">
              <w:rPr>
                <w:rFonts w:hint="eastAsia"/>
              </w:rPr>
              <w:t>企業３</w:t>
            </w:r>
          </w:p>
        </w:tc>
        <w:tc>
          <w:tcPr>
            <w:tcW w:w="1565" w:type="dxa"/>
            <w:tcBorders>
              <w:bottom w:val="nil"/>
              <w:right w:val="nil"/>
            </w:tcBorders>
            <w:vAlign w:val="center"/>
          </w:tcPr>
          <w:p w14:paraId="1C3915A7" w14:textId="77777777" w:rsidR="00BC346E" w:rsidRPr="00505047" w:rsidRDefault="00BC346E" w:rsidP="00BC346E">
            <w:pPr>
              <w:snapToGrid w:val="0"/>
              <w:spacing w:line="390" w:lineRule="exact"/>
              <w:jc w:val="center"/>
              <w:rPr>
                <w:rFonts w:hAnsi="ＭＳ 明朝"/>
                <w:spacing w:val="2"/>
              </w:rPr>
            </w:pPr>
            <w:r w:rsidRPr="00505047">
              <w:rPr>
                <w:rFonts w:hAnsi="ＭＳ 明朝" w:hint="eastAsia"/>
                <w:spacing w:val="22"/>
                <w:w w:val="86"/>
                <w:fitText w:val="1304" w:id="1098609160"/>
              </w:rPr>
              <w:t>商号又は名</w:t>
            </w:r>
            <w:r w:rsidRPr="00505047">
              <w:rPr>
                <w:rFonts w:hAnsi="ＭＳ 明朝" w:hint="eastAsia"/>
                <w:spacing w:val="1"/>
                <w:w w:val="86"/>
                <w:fitText w:val="1304" w:id="1098609160"/>
              </w:rPr>
              <w:t>称</w:t>
            </w:r>
          </w:p>
        </w:tc>
        <w:tc>
          <w:tcPr>
            <w:tcW w:w="5722" w:type="dxa"/>
            <w:tcBorders>
              <w:left w:val="nil"/>
              <w:bottom w:val="nil"/>
            </w:tcBorders>
          </w:tcPr>
          <w:p w14:paraId="55006B7A" w14:textId="77777777" w:rsidR="00BC346E" w:rsidRPr="00505047" w:rsidRDefault="00BC346E" w:rsidP="00BC346E">
            <w:pPr>
              <w:tabs>
                <w:tab w:val="left" w:pos="142"/>
              </w:tabs>
              <w:snapToGrid w:val="0"/>
              <w:spacing w:line="390" w:lineRule="exact"/>
              <w:rPr>
                <w:rFonts w:hAnsi="ＭＳ 明朝"/>
                <w:spacing w:val="2"/>
              </w:rPr>
            </w:pPr>
          </w:p>
        </w:tc>
      </w:tr>
      <w:tr w:rsidR="00505047" w:rsidRPr="00505047" w14:paraId="50E03BAE" w14:textId="77777777" w:rsidTr="00BC346E">
        <w:trPr>
          <w:cantSplit/>
          <w:trHeight w:val="420"/>
        </w:trPr>
        <w:tc>
          <w:tcPr>
            <w:tcW w:w="1565" w:type="dxa"/>
            <w:vMerge/>
            <w:vAlign w:val="center"/>
          </w:tcPr>
          <w:p w14:paraId="77F79A16" w14:textId="77777777" w:rsidR="00BC346E" w:rsidRPr="00505047" w:rsidRDefault="00BC346E" w:rsidP="00BC346E">
            <w:pPr>
              <w:wordWrap w:val="0"/>
              <w:snapToGrid w:val="0"/>
              <w:spacing w:line="390" w:lineRule="exact"/>
              <w:jc w:val="center"/>
              <w:rPr>
                <w:rFonts w:hAnsi="ＭＳ 明朝"/>
                <w:spacing w:val="2"/>
              </w:rPr>
            </w:pPr>
          </w:p>
        </w:tc>
        <w:tc>
          <w:tcPr>
            <w:tcW w:w="1565" w:type="dxa"/>
            <w:tcBorders>
              <w:top w:val="nil"/>
              <w:bottom w:val="nil"/>
              <w:right w:val="nil"/>
            </w:tcBorders>
            <w:vAlign w:val="center"/>
          </w:tcPr>
          <w:p w14:paraId="70DF3786" w14:textId="77777777" w:rsidR="00BC346E" w:rsidRPr="00505047" w:rsidRDefault="00BC346E" w:rsidP="00BC346E">
            <w:pPr>
              <w:snapToGrid w:val="0"/>
              <w:spacing w:line="390" w:lineRule="exact"/>
              <w:jc w:val="center"/>
              <w:rPr>
                <w:rFonts w:hAnsi="ＭＳ 明朝"/>
              </w:rPr>
            </w:pPr>
            <w:r w:rsidRPr="00505047">
              <w:rPr>
                <w:rFonts w:hAnsi="ＭＳ 明朝" w:hint="eastAsia"/>
                <w:spacing w:val="165"/>
                <w:fitText w:val="1304" w:id="1098609161"/>
              </w:rPr>
              <w:t>所在</w:t>
            </w:r>
            <w:r w:rsidRPr="00505047">
              <w:rPr>
                <w:rFonts w:hAnsi="ＭＳ 明朝" w:hint="eastAsia"/>
                <w:spacing w:val="4"/>
                <w:fitText w:val="1304" w:id="1098609161"/>
              </w:rPr>
              <w:t>地</w:t>
            </w:r>
          </w:p>
        </w:tc>
        <w:tc>
          <w:tcPr>
            <w:tcW w:w="5722" w:type="dxa"/>
            <w:tcBorders>
              <w:top w:val="nil"/>
              <w:left w:val="nil"/>
              <w:bottom w:val="nil"/>
            </w:tcBorders>
          </w:tcPr>
          <w:p w14:paraId="3E62017F" w14:textId="77777777" w:rsidR="00BC346E" w:rsidRPr="00505047" w:rsidRDefault="00BC346E" w:rsidP="00BC346E">
            <w:pPr>
              <w:tabs>
                <w:tab w:val="left" w:pos="142"/>
              </w:tabs>
              <w:snapToGrid w:val="0"/>
              <w:spacing w:line="390" w:lineRule="exact"/>
              <w:rPr>
                <w:rFonts w:hAnsi="ＭＳ 明朝"/>
              </w:rPr>
            </w:pPr>
          </w:p>
        </w:tc>
      </w:tr>
      <w:tr w:rsidR="00505047" w:rsidRPr="00505047" w14:paraId="09594A91" w14:textId="77777777" w:rsidTr="00BC346E">
        <w:trPr>
          <w:cantSplit/>
          <w:trHeight w:val="420"/>
        </w:trPr>
        <w:tc>
          <w:tcPr>
            <w:tcW w:w="1565" w:type="dxa"/>
            <w:vMerge/>
            <w:vAlign w:val="center"/>
          </w:tcPr>
          <w:p w14:paraId="455E542F" w14:textId="77777777" w:rsidR="00BC346E" w:rsidRPr="00505047" w:rsidRDefault="00BC346E" w:rsidP="00BC346E">
            <w:pPr>
              <w:wordWrap w:val="0"/>
              <w:snapToGrid w:val="0"/>
              <w:spacing w:line="390" w:lineRule="exact"/>
              <w:jc w:val="center"/>
              <w:rPr>
                <w:rFonts w:hAnsi="ＭＳ 明朝"/>
                <w:spacing w:val="2"/>
              </w:rPr>
            </w:pPr>
          </w:p>
        </w:tc>
        <w:tc>
          <w:tcPr>
            <w:tcW w:w="1565" w:type="dxa"/>
            <w:tcBorders>
              <w:top w:val="nil"/>
              <w:right w:val="nil"/>
            </w:tcBorders>
            <w:vAlign w:val="center"/>
          </w:tcPr>
          <w:p w14:paraId="4ED05DF9" w14:textId="77777777" w:rsidR="00BC346E" w:rsidRPr="00505047" w:rsidRDefault="00BC346E" w:rsidP="00BC346E">
            <w:pPr>
              <w:snapToGrid w:val="0"/>
              <w:spacing w:line="360" w:lineRule="exact"/>
              <w:jc w:val="center"/>
              <w:rPr>
                <w:rFonts w:hAnsi="ＭＳ 明朝"/>
              </w:rPr>
            </w:pPr>
            <w:r w:rsidRPr="00505047">
              <w:rPr>
                <w:rFonts w:hAnsi="ＭＳ 明朝" w:hint="eastAsia"/>
                <w:spacing w:val="77"/>
                <w:fitText w:val="1304" w:id="1098609162"/>
              </w:rPr>
              <w:t>代表者</w:t>
            </w:r>
            <w:r w:rsidRPr="00505047">
              <w:rPr>
                <w:rFonts w:hAnsi="ＭＳ 明朝" w:hint="eastAsia"/>
                <w:spacing w:val="1"/>
                <w:fitText w:val="1304" w:id="1098609162"/>
              </w:rPr>
              <w:t>名</w:t>
            </w:r>
          </w:p>
        </w:tc>
        <w:tc>
          <w:tcPr>
            <w:tcW w:w="5722" w:type="dxa"/>
            <w:tcBorders>
              <w:top w:val="nil"/>
              <w:left w:val="nil"/>
            </w:tcBorders>
          </w:tcPr>
          <w:p w14:paraId="2AB1FD90" w14:textId="77777777" w:rsidR="00BC346E" w:rsidRPr="00505047" w:rsidRDefault="00BC346E" w:rsidP="00BC346E">
            <w:pPr>
              <w:wordWrap w:val="0"/>
              <w:snapToGrid w:val="0"/>
              <w:spacing w:line="360" w:lineRule="exact"/>
              <w:ind w:leftChars="2500" w:left="5250"/>
              <w:rPr>
                <w:rFonts w:hAnsi="ＭＳ 明朝"/>
              </w:rPr>
            </w:pPr>
            <w:r w:rsidRPr="00505047">
              <w:rPr>
                <w:rFonts w:hAnsi="ＭＳ 明朝" w:hint="eastAsia"/>
                <w:spacing w:val="2"/>
              </w:rPr>
              <w:t>印</w:t>
            </w:r>
          </w:p>
        </w:tc>
      </w:tr>
    </w:tbl>
    <w:p w14:paraId="418E5A91" w14:textId="77777777" w:rsidR="00BC346E" w:rsidRPr="00505047" w:rsidRDefault="00BC346E" w:rsidP="00BC346E">
      <w:pPr>
        <w:ind w:firstLineChars="100" w:firstLine="210"/>
        <w:rPr>
          <w:szCs w:val="21"/>
        </w:rPr>
      </w:pPr>
      <w:r w:rsidRPr="00505047">
        <w:rPr>
          <w:rFonts w:hint="eastAsia"/>
          <w:szCs w:val="21"/>
        </w:rPr>
        <w:t>注）</w:t>
      </w:r>
      <w:r w:rsidR="004042D0" w:rsidRPr="00505047">
        <w:rPr>
          <w:rFonts w:hAnsi="ＭＳ 明朝" w:hint="eastAsia"/>
          <w:szCs w:val="21"/>
        </w:rPr>
        <w:t>構成</w:t>
      </w:r>
      <w:r w:rsidRPr="00505047">
        <w:rPr>
          <w:rFonts w:hAnsi="ＭＳ 明朝" w:hint="eastAsia"/>
        </w:rPr>
        <w:t>企業</w:t>
      </w:r>
      <w:r w:rsidRPr="00505047">
        <w:rPr>
          <w:rFonts w:hAnsi="ＭＳ 明朝" w:hint="eastAsia"/>
          <w:szCs w:val="21"/>
        </w:rPr>
        <w:t>の記載欄については、本様式に準じて、追加又は削除すること。</w:t>
      </w:r>
    </w:p>
    <w:p w14:paraId="0D3547DE" w14:textId="77777777" w:rsidR="00BC346E" w:rsidRPr="00505047" w:rsidRDefault="00BC346E" w:rsidP="00BC346E"/>
    <w:p w14:paraId="5012C54C" w14:textId="77777777" w:rsidR="00BC346E" w:rsidRPr="00505047" w:rsidRDefault="00BC346E" w:rsidP="00BC346E"/>
    <w:p w14:paraId="7B27D08B" w14:textId="77777777" w:rsidR="00BC346E" w:rsidRPr="00505047" w:rsidRDefault="00BC346E" w:rsidP="00BC346E"/>
    <w:p w14:paraId="41785FD4" w14:textId="00B27D94" w:rsidR="00BC346E" w:rsidRPr="00505047" w:rsidRDefault="008910A6" w:rsidP="00BC346E">
      <w:pPr>
        <w:ind w:leftChars="100" w:left="210" w:firstLineChars="100" w:firstLine="210"/>
        <w:rPr>
          <w:iCs/>
        </w:rPr>
      </w:pPr>
      <w:r w:rsidRPr="00505047">
        <w:rPr>
          <w:rFonts w:hint="eastAsia"/>
        </w:rPr>
        <w:t>私</w:t>
      </w:r>
      <w:r w:rsidR="0056689C" w:rsidRPr="00505047">
        <w:rPr>
          <w:rFonts w:hint="eastAsia"/>
        </w:rPr>
        <w:t>たち</w:t>
      </w:r>
      <w:r w:rsidRPr="00505047">
        <w:rPr>
          <w:rFonts w:hint="eastAsia"/>
        </w:rPr>
        <w:t>は、下記の企業を応募グループの代表企業とし、「東</w:t>
      </w:r>
      <w:r w:rsidR="005A21A0" w:rsidRPr="00505047">
        <w:rPr>
          <w:rFonts w:hint="eastAsia"/>
        </w:rPr>
        <w:t>大阪市営旧上小阪東住宅</w:t>
      </w:r>
      <w:r w:rsidRPr="00505047">
        <w:rPr>
          <w:rFonts w:hint="eastAsia"/>
        </w:rPr>
        <w:t>建替事業」の</w:t>
      </w:r>
      <w:r w:rsidR="00BC346E" w:rsidRPr="00505047">
        <w:rPr>
          <w:rFonts w:hint="eastAsia"/>
        </w:rPr>
        <w:t>入札への参加に関し、次のとおり権限を委任します</w:t>
      </w:r>
      <w:r w:rsidR="00BC346E" w:rsidRPr="00505047">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505047" w:rsidRPr="00505047" w14:paraId="27ED0980" w14:textId="77777777" w:rsidTr="00E07F6D">
        <w:tc>
          <w:tcPr>
            <w:tcW w:w="1613" w:type="dxa"/>
            <w:vMerge w:val="restart"/>
            <w:shd w:val="clear" w:color="auto" w:fill="auto"/>
            <w:vAlign w:val="center"/>
          </w:tcPr>
          <w:p w14:paraId="42012141" w14:textId="77777777" w:rsidR="00BC346E" w:rsidRPr="00505047" w:rsidRDefault="00BC346E" w:rsidP="00043159">
            <w:pPr>
              <w:pStyle w:val="360"/>
            </w:pPr>
            <w:r w:rsidRPr="00505047">
              <w:rPr>
                <w:rFonts w:hint="eastAsia"/>
              </w:rPr>
              <w:t>受　任　者</w:t>
            </w:r>
          </w:p>
          <w:p w14:paraId="4065A144" w14:textId="77777777" w:rsidR="00BC346E" w:rsidRPr="00505047" w:rsidRDefault="00BC346E" w:rsidP="00043159">
            <w:pPr>
              <w:pStyle w:val="360"/>
              <w:rPr>
                <w:iCs/>
              </w:rPr>
            </w:pPr>
            <w:r w:rsidRPr="00505047">
              <w:rPr>
                <w:rFonts w:hint="eastAsia"/>
              </w:rPr>
              <w:t>（代表企業）</w:t>
            </w:r>
          </w:p>
        </w:tc>
        <w:tc>
          <w:tcPr>
            <w:tcW w:w="1619" w:type="dxa"/>
            <w:shd w:val="clear" w:color="auto" w:fill="auto"/>
            <w:vAlign w:val="center"/>
          </w:tcPr>
          <w:p w14:paraId="15E881B3" w14:textId="77777777" w:rsidR="00BC346E" w:rsidRPr="00505047" w:rsidRDefault="00BC346E" w:rsidP="00BC346E">
            <w:pPr>
              <w:jc w:val="center"/>
              <w:rPr>
                <w:iCs/>
              </w:rPr>
            </w:pPr>
            <w:r w:rsidRPr="00505047">
              <w:rPr>
                <w:rFonts w:hAnsi="ＭＳ 明朝" w:hint="eastAsia"/>
                <w:spacing w:val="22"/>
                <w:w w:val="86"/>
                <w:fitText w:val="1304" w:id="1098609163"/>
              </w:rPr>
              <w:t>商号又は名</w:t>
            </w:r>
            <w:r w:rsidRPr="00505047">
              <w:rPr>
                <w:rFonts w:hAnsi="ＭＳ 明朝" w:hint="eastAsia"/>
                <w:spacing w:val="1"/>
                <w:w w:val="86"/>
                <w:fitText w:val="1304" w:id="1098609163"/>
              </w:rPr>
              <w:t>称</w:t>
            </w:r>
          </w:p>
        </w:tc>
        <w:tc>
          <w:tcPr>
            <w:tcW w:w="3396" w:type="dxa"/>
            <w:shd w:val="clear" w:color="auto" w:fill="auto"/>
            <w:vAlign w:val="center"/>
          </w:tcPr>
          <w:p w14:paraId="13C47B42" w14:textId="77777777" w:rsidR="00BC346E" w:rsidRPr="00505047" w:rsidRDefault="00BC346E" w:rsidP="00BC346E">
            <w:pPr>
              <w:rPr>
                <w:iCs/>
              </w:rPr>
            </w:pPr>
          </w:p>
        </w:tc>
        <w:tc>
          <w:tcPr>
            <w:tcW w:w="2144" w:type="dxa"/>
            <w:shd w:val="clear" w:color="auto" w:fill="auto"/>
            <w:vAlign w:val="center"/>
          </w:tcPr>
          <w:p w14:paraId="73B95489" w14:textId="77777777" w:rsidR="00BC346E" w:rsidRPr="00505047" w:rsidRDefault="00BC346E" w:rsidP="00E07F6D">
            <w:pPr>
              <w:snapToGrid w:val="0"/>
              <w:spacing w:line="360" w:lineRule="exact"/>
              <w:jc w:val="center"/>
            </w:pPr>
            <w:r w:rsidRPr="00505047">
              <w:rPr>
                <w:rFonts w:hint="eastAsia"/>
                <w:lang w:eastAsia="zh-TW"/>
              </w:rPr>
              <w:t>代表企業（</w:t>
            </w:r>
            <w:r w:rsidRPr="00505047">
              <w:rPr>
                <w:rFonts w:hint="eastAsia"/>
                <w:lang w:eastAsia="zh-CN"/>
              </w:rPr>
              <w:t>代理人</w:t>
            </w:r>
            <w:r w:rsidRPr="00505047">
              <w:rPr>
                <w:rFonts w:hint="eastAsia"/>
                <w:lang w:eastAsia="zh-TW"/>
              </w:rPr>
              <w:t>）</w:t>
            </w:r>
          </w:p>
        </w:tc>
      </w:tr>
      <w:tr w:rsidR="00505047" w:rsidRPr="00505047" w14:paraId="7CEBF559" w14:textId="77777777" w:rsidTr="00E07F6D">
        <w:trPr>
          <w:trHeight w:val="730"/>
        </w:trPr>
        <w:tc>
          <w:tcPr>
            <w:tcW w:w="1613" w:type="dxa"/>
            <w:vMerge/>
            <w:shd w:val="clear" w:color="auto" w:fill="auto"/>
            <w:vAlign w:val="center"/>
          </w:tcPr>
          <w:p w14:paraId="4B92458C" w14:textId="77777777" w:rsidR="00E07F6D" w:rsidRPr="00505047" w:rsidRDefault="00E07F6D" w:rsidP="00043159">
            <w:pPr>
              <w:pStyle w:val="360"/>
              <w:rPr>
                <w:iCs/>
              </w:rPr>
            </w:pPr>
          </w:p>
        </w:tc>
        <w:tc>
          <w:tcPr>
            <w:tcW w:w="1619" w:type="dxa"/>
            <w:shd w:val="clear" w:color="auto" w:fill="auto"/>
            <w:vAlign w:val="center"/>
          </w:tcPr>
          <w:p w14:paraId="4582E1BA" w14:textId="77777777" w:rsidR="00E07F6D" w:rsidRPr="00505047" w:rsidRDefault="00E07F6D" w:rsidP="00E07F6D">
            <w:pPr>
              <w:jc w:val="center"/>
              <w:rPr>
                <w:iCs/>
              </w:rPr>
            </w:pPr>
            <w:r w:rsidRPr="00505047">
              <w:rPr>
                <w:rFonts w:hAnsi="ＭＳ 明朝" w:hint="eastAsia"/>
                <w:spacing w:val="169"/>
                <w:fitText w:val="1304" w:id="1098609164"/>
              </w:rPr>
              <w:t>所在</w:t>
            </w:r>
            <w:r w:rsidRPr="00505047">
              <w:rPr>
                <w:rFonts w:hAnsi="ＭＳ 明朝" w:hint="eastAsia"/>
                <w:fitText w:val="1304" w:id="1098609164"/>
              </w:rPr>
              <w:t>地</w:t>
            </w:r>
          </w:p>
        </w:tc>
        <w:tc>
          <w:tcPr>
            <w:tcW w:w="3396" w:type="dxa"/>
            <w:shd w:val="clear" w:color="auto" w:fill="auto"/>
            <w:vAlign w:val="center"/>
          </w:tcPr>
          <w:p w14:paraId="491A7C8E" w14:textId="77777777" w:rsidR="00E07F6D" w:rsidRPr="00505047" w:rsidRDefault="00E07F6D" w:rsidP="00E07F6D">
            <w:pPr>
              <w:rPr>
                <w:iCs/>
              </w:rPr>
            </w:pPr>
          </w:p>
        </w:tc>
        <w:tc>
          <w:tcPr>
            <w:tcW w:w="2144" w:type="dxa"/>
            <w:vMerge w:val="restart"/>
            <w:shd w:val="clear" w:color="auto" w:fill="auto"/>
            <w:vAlign w:val="center"/>
          </w:tcPr>
          <w:p w14:paraId="18292137" w14:textId="77777777" w:rsidR="00E07F6D" w:rsidRPr="00505047" w:rsidRDefault="00E07F6D" w:rsidP="00E07F6D">
            <w:pPr>
              <w:ind w:rightChars="80" w:right="168"/>
              <w:jc w:val="right"/>
              <w:rPr>
                <w:iCs/>
              </w:rPr>
            </w:pPr>
            <w:r w:rsidRPr="00505047">
              <w:rPr>
                <w:rFonts w:hint="eastAsia"/>
                <w:iCs/>
              </w:rPr>
              <w:t xml:space="preserve">印　</w:t>
            </w:r>
          </w:p>
        </w:tc>
      </w:tr>
      <w:tr w:rsidR="00505047" w:rsidRPr="00505047" w14:paraId="1E39A74A" w14:textId="77777777" w:rsidTr="00E07F6D">
        <w:trPr>
          <w:trHeight w:val="730"/>
        </w:trPr>
        <w:tc>
          <w:tcPr>
            <w:tcW w:w="1613" w:type="dxa"/>
            <w:vMerge/>
            <w:shd w:val="clear" w:color="auto" w:fill="auto"/>
            <w:vAlign w:val="center"/>
          </w:tcPr>
          <w:p w14:paraId="03304448" w14:textId="77777777" w:rsidR="00BC346E" w:rsidRPr="00505047" w:rsidRDefault="00BC346E" w:rsidP="00043159">
            <w:pPr>
              <w:pStyle w:val="360"/>
              <w:rPr>
                <w:iCs/>
              </w:rPr>
            </w:pPr>
          </w:p>
        </w:tc>
        <w:tc>
          <w:tcPr>
            <w:tcW w:w="1619" w:type="dxa"/>
            <w:shd w:val="clear" w:color="auto" w:fill="auto"/>
            <w:vAlign w:val="center"/>
          </w:tcPr>
          <w:p w14:paraId="6DB835D3" w14:textId="77777777" w:rsidR="00BC346E" w:rsidRPr="00505047" w:rsidRDefault="00BC346E" w:rsidP="00BC346E">
            <w:pPr>
              <w:jc w:val="center"/>
              <w:rPr>
                <w:rFonts w:hAnsi="ＭＳ 明朝"/>
              </w:rPr>
            </w:pPr>
            <w:r w:rsidRPr="00505047">
              <w:rPr>
                <w:rFonts w:hAnsi="ＭＳ 明朝" w:hint="eastAsia"/>
                <w:spacing w:val="77"/>
                <w:fitText w:val="1304" w:id="1098609165"/>
              </w:rPr>
              <w:t>代表者</w:t>
            </w:r>
            <w:r w:rsidRPr="00505047">
              <w:rPr>
                <w:rFonts w:hAnsi="ＭＳ 明朝" w:hint="eastAsia"/>
                <w:spacing w:val="1"/>
                <w:fitText w:val="1304" w:id="1098609165"/>
              </w:rPr>
              <w:t>名</w:t>
            </w:r>
          </w:p>
        </w:tc>
        <w:tc>
          <w:tcPr>
            <w:tcW w:w="3396" w:type="dxa"/>
            <w:shd w:val="clear" w:color="auto" w:fill="auto"/>
            <w:vAlign w:val="center"/>
          </w:tcPr>
          <w:p w14:paraId="4EF5DE48" w14:textId="77777777" w:rsidR="00BC346E" w:rsidRPr="00505047" w:rsidRDefault="00BC346E" w:rsidP="00BC346E">
            <w:pPr>
              <w:rPr>
                <w:iCs/>
              </w:rPr>
            </w:pPr>
          </w:p>
        </w:tc>
        <w:tc>
          <w:tcPr>
            <w:tcW w:w="2144" w:type="dxa"/>
            <w:vMerge/>
            <w:shd w:val="clear" w:color="auto" w:fill="auto"/>
            <w:vAlign w:val="center"/>
          </w:tcPr>
          <w:p w14:paraId="495D6006" w14:textId="77777777" w:rsidR="00BC346E" w:rsidRPr="00505047" w:rsidRDefault="00BC346E" w:rsidP="00BC346E">
            <w:pPr>
              <w:rPr>
                <w:iCs/>
              </w:rPr>
            </w:pPr>
          </w:p>
        </w:tc>
      </w:tr>
      <w:tr w:rsidR="00505047" w:rsidRPr="00505047" w14:paraId="7AD39092" w14:textId="77777777" w:rsidTr="00E07F6D">
        <w:trPr>
          <w:trHeight w:val="730"/>
        </w:trPr>
        <w:tc>
          <w:tcPr>
            <w:tcW w:w="1613" w:type="dxa"/>
            <w:shd w:val="clear" w:color="auto" w:fill="auto"/>
            <w:vAlign w:val="center"/>
          </w:tcPr>
          <w:p w14:paraId="24D384F2" w14:textId="77777777" w:rsidR="00BC346E" w:rsidRPr="00505047" w:rsidRDefault="00BC346E" w:rsidP="00043159">
            <w:pPr>
              <w:pStyle w:val="360"/>
              <w:rPr>
                <w:iCs/>
              </w:rPr>
            </w:pPr>
            <w:r w:rsidRPr="00505047">
              <w:rPr>
                <w:rFonts w:hint="eastAsia"/>
              </w:rPr>
              <w:t>代理人</w:t>
            </w:r>
          </w:p>
        </w:tc>
        <w:tc>
          <w:tcPr>
            <w:tcW w:w="1619" w:type="dxa"/>
            <w:shd w:val="clear" w:color="auto" w:fill="auto"/>
            <w:vAlign w:val="center"/>
          </w:tcPr>
          <w:p w14:paraId="61A00131" w14:textId="77777777" w:rsidR="00BC346E" w:rsidRPr="00505047" w:rsidRDefault="00BC346E" w:rsidP="00BC346E">
            <w:pPr>
              <w:jc w:val="center"/>
              <w:rPr>
                <w:rFonts w:hAnsi="ＭＳ 明朝"/>
              </w:rPr>
            </w:pPr>
            <w:r w:rsidRPr="00505047">
              <w:rPr>
                <w:rFonts w:hAnsi="ＭＳ 明朝" w:hint="eastAsia"/>
                <w:spacing w:val="442"/>
                <w:fitText w:val="1304" w:id="1098609166"/>
              </w:rPr>
              <w:t>氏</w:t>
            </w:r>
            <w:r w:rsidRPr="00505047">
              <w:rPr>
                <w:rFonts w:hAnsi="ＭＳ 明朝" w:hint="eastAsia"/>
                <w:fitText w:val="1304" w:id="1098609166"/>
              </w:rPr>
              <w:t>名</w:t>
            </w:r>
          </w:p>
        </w:tc>
        <w:tc>
          <w:tcPr>
            <w:tcW w:w="5540" w:type="dxa"/>
            <w:gridSpan w:val="2"/>
            <w:shd w:val="clear" w:color="auto" w:fill="auto"/>
            <w:vAlign w:val="center"/>
          </w:tcPr>
          <w:p w14:paraId="525AA75E" w14:textId="77777777" w:rsidR="00BC346E" w:rsidRPr="00505047" w:rsidRDefault="00BC346E" w:rsidP="00BC346E">
            <w:pPr>
              <w:wordWrap w:val="0"/>
              <w:jc w:val="right"/>
              <w:rPr>
                <w:iCs/>
              </w:rPr>
            </w:pPr>
            <w:r w:rsidRPr="00505047">
              <w:rPr>
                <w:rFonts w:hint="eastAsia"/>
                <w:iCs/>
              </w:rPr>
              <w:t xml:space="preserve">印　</w:t>
            </w:r>
          </w:p>
        </w:tc>
      </w:tr>
      <w:tr w:rsidR="00BC346E" w:rsidRPr="00505047" w14:paraId="5D7F3E3A" w14:textId="77777777" w:rsidTr="00E07F6D">
        <w:trPr>
          <w:trHeight w:val="730"/>
        </w:trPr>
        <w:tc>
          <w:tcPr>
            <w:tcW w:w="1613" w:type="dxa"/>
            <w:shd w:val="clear" w:color="auto" w:fill="auto"/>
            <w:vAlign w:val="center"/>
          </w:tcPr>
          <w:p w14:paraId="215E1F8F" w14:textId="77777777" w:rsidR="00BC346E" w:rsidRPr="00505047" w:rsidRDefault="00BC346E" w:rsidP="00043159">
            <w:pPr>
              <w:pStyle w:val="360"/>
            </w:pPr>
            <w:r w:rsidRPr="00505047">
              <w:rPr>
                <w:rFonts w:hint="eastAsia"/>
              </w:rPr>
              <w:t>委任事項</w:t>
            </w:r>
          </w:p>
        </w:tc>
        <w:tc>
          <w:tcPr>
            <w:tcW w:w="7159" w:type="dxa"/>
            <w:gridSpan w:val="3"/>
            <w:shd w:val="clear" w:color="auto" w:fill="auto"/>
            <w:vAlign w:val="center"/>
          </w:tcPr>
          <w:p w14:paraId="32ED87CB" w14:textId="77777777" w:rsidR="00BC346E" w:rsidRPr="00505047" w:rsidRDefault="00BC346E" w:rsidP="00BC346E">
            <w:pPr>
              <w:autoSpaceDE w:val="0"/>
              <w:autoSpaceDN w:val="0"/>
              <w:adjustRightInd w:val="0"/>
              <w:rPr>
                <w:rFonts w:hAnsi="ＭＳ 明朝"/>
                <w:spacing w:val="2"/>
              </w:rPr>
            </w:pPr>
            <w:r w:rsidRPr="00505047">
              <w:rPr>
                <w:rFonts w:hAnsi="ＭＳ 明朝" w:hint="eastAsia"/>
                <w:spacing w:val="2"/>
              </w:rPr>
              <w:t>１．入札参加表明書及び入札参加資格確認審査申請書の提出について</w:t>
            </w:r>
          </w:p>
        </w:tc>
      </w:tr>
    </w:tbl>
    <w:p w14:paraId="75831BD9" w14:textId="77777777" w:rsidR="00BC346E" w:rsidRPr="00505047" w:rsidRDefault="00BC346E" w:rsidP="00BC346E">
      <w:pPr>
        <w:rPr>
          <w:iCs/>
        </w:rPr>
      </w:pPr>
    </w:p>
    <w:p w14:paraId="6C383CDA" w14:textId="77777777" w:rsidR="00BC346E" w:rsidRPr="00505047" w:rsidRDefault="00BC346E" w:rsidP="00BC346E"/>
    <w:p w14:paraId="448355C1" w14:textId="77777777" w:rsidR="00BC346E" w:rsidRPr="00505047" w:rsidRDefault="00BC346E" w:rsidP="00BC346E">
      <w:pPr>
        <w:snapToGrid w:val="0"/>
        <w:spacing w:line="440" w:lineRule="atLeast"/>
        <w:rPr>
          <w:rFonts w:ascii="ＭＳ ゴシック" w:eastAsia="ＭＳ ゴシック" w:hAnsi="ＭＳ Ｐゴシック"/>
        </w:rPr>
      </w:pPr>
    </w:p>
    <w:p w14:paraId="7D7DAFF1" w14:textId="77777777" w:rsidR="00BC346E" w:rsidRPr="00505047" w:rsidRDefault="00BC346E" w:rsidP="00BC346E">
      <w:pPr>
        <w:snapToGrid w:val="0"/>
        <w:spacing w:line="440" w:lineRule="atLeast"/>
        <w:rPr>
          <w:rFonts w:ascii="ＭＳ ゴシック" w:eastAsia="ＭＳ ゴシック" w:hAnsi="ＭＳ Ｐゴシック"/>
        </w:rPr>
        <w:sectPr w:rsidR="00BC346E" w:rsidRPr="00505047" w:rsidSect="00BC346E">
          <w:pgSz w:w="11906" w:h="16838" w:code="9"/>
          <w:pgMar w:top="1134" w:right="1418" w:bottom="1134" w:left="1418" w:header="454" w:footer="454" w:gutter="0"/>
          <w:cols w:space="425"/>
          <w:docGrid w:type="lines" w:linePitch="360"/>
        </w:sectPr>
      </w:pPr>
    </w:p>
    <w:p w14:paraId="59D3A0CB" w14:textId="77777777" w:rsidR="00BC346E" w:rsidRPr="00505047" w:rsidRDefault="00BC346E" w:rsidP="00BC346E">
      <w:pPr>
        <w:pStyle w:val="2"/>
      </w:pPr>
      <w:bookmarkStart w:id="12" w:name="_Toc380154673"/>
      <w:bookmarkStart w:id="13" w:name="_Toc440570905"/>
      <w:bookmarkStart w:id="14" w:name="_Toc69721867"/>
      <w:r w:rsidRPr="00505047">
        <w:rPr>
          <w:rFonts w:hint="eastAsia"/>
        </w:rPr>
        <w:lastRenderedPageBreak/>
        <w:t>様式１－６　設計企業に関する資格</w:t>
      </w:r>
      <w:bookmarkEnd w:id="12"/>
      <w:bookmarkEnd w:id="13"/>
      <w:bookmarkEnd w:id="14"/>
    </w:p>
    <w:p w14:paraId="26CC697C" w14:textId="77777777" w:rsidR="009442C5" w:rsidRPr="00505047" w:rsidRDefault="009442C5" w:rsidP="009442C5"/>
    <w:p w14:paraId="5972C2AA" w14:textId="77777777" w:rsidR="005A21A0" w:rsidRPr="00505047" w:rsidRDefault="005A21A0" w:rsidP="00043159">
      <w:pPr>
        <w:pStyle w:val="01"/>
      </w:pPr>
      <w:r w:rsidRPr="00505047">
        <w:rPr>
          <w:rFonts w:hint="eastAsia"/>
        </w:rPr>
        <w:t>令和　　年　　月　　日</w:t>
      </w:r>
    </w:p>
    <w:p w14:paraId="52878FF6" w14:textId="77777777" w:rsidR="00BC346E" w:rsidRPr="00505047" w:rsidRDefault="00BC346E" w:rsidP="00BC346E">
      <w:pPr>
        <w:wordWrap w:val="0"/>
        <w:jc w:val="right"/>
        <w:rPr>
          <w:rFonts w:hAnsi="ＭＳ 明朝"/>
        </w:rPr>
      </w:pPr>
    </w:p>
    <w:p w14:paraId="35AAB213" w14:textId="77777777" w:rsidR="00BC346E" w:rsidRPr="00505047" w:rsidRDefault="00BC346E" w:rsidP="00043159">
      <w:pPr>
        <w:pStyle w:val="02"/>
      </w:pPr>
      <w:r w:rsidRPr="00505047">
        <w:rPr>
          <w:rFonts w:hint="eastAsia"/>
        </w:rPr>
        <w:t>設計企業に関する資格</w:t>
      </w:r>
    </w:p>
    <w:p w14:paraId="707E5758" w14:textId="77777777" w:rsidR="009442C5" w:rsidRPr="00505047" w:rsidRDefault="009442C5"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0"/>
        <w:gridCol w:w="5699"/>
        <w:gridCol w:w="560"/>
        <w:gridCol w:w="652"/>
      </w:tblGrid>
      <w:tr w:rsidR="00505047" w:rsidRPr="00505047" w14:paraId="2C42AC74" w14:textId="77777777" w:rsidTr="00BC346E">
        <w:trPr>
          <w:trHeight w:val="205"/>
        </w:trPr>
        <w:tc>
          <w:tcPr>
            <w:tcW w:w="2093" w:type="dxa"/>
            <w:vAlign w:val="center"/>
          </w:tcPr>
          <w:p w14:paraId="39E9C002" w14:textId="77777777" w:rsidR="00BC346E" w:rsidRPr="00505047" w:rsidRDefault="00BC346E" w:rsidP="00BC346E">
            <w:pPr>
              <w:pStyle w:val="afb"/>
              <w:ind w:leftChars="0" w:left="0" w:firstLineChars="0" w:firstLine="0"/>
              <w:jc w:val="distribute"/>
            </w:pPr>
            <w:r w:rsidRPr="00505047">
              <w:rPr>
                <w:rFonts w:hint="eastAsia"/>
              </w:rPr>
              <w:t>所在地</w:t>
            </w:r>
          </w:p>
        </w:tc>
        <w:tc>
          <w:tcPr>
            <w:tcW w:w="7076" w:type="dxa"/>
            <w:gridSpan w:val="3"/>
          </w:tcPr>
          <w:p w14:paraId="5777DC13" w14:textId="77777777" w:rsidR="00BC346E" w:rsidRPr="00505047" w:rsidRDefault="00BC346E" w:rsidP="00BC346E">
            <w:pPr>
              <w:pStyle w:val="afb"/>
              <w:ind w:leftChars="0" w:left="0" w:firstLineChars="0" w:firstLine="0"/>
            </w:pPr>
            <w:r w:rsidRPr="00505047">
              <w:rPr>
                <w:rFonts w:hint="eastAsia"/>
              </w:rPr>
              <w:t>〒</w:t>
            </w:r>
          </w:p>
        </w:tc>
      </w:tr>
      <w:tr w:rsidR="00505047" w:rsidRPr="00505047" w14:paraId="7BDA4510" w14:textId="77777777" w:rsidTr="00BC346E">
        <w:trPr>
          <w:trHeight w:val="60"/>
        </w:trPr>
        <w:tc>
          <w:tcPr>
            <w:tcW w:w="2093" w:type="dxa"/>
            <w:vAlign w:val="center"/>
          </w:tcPr>
          <w:p w14:paraId="14DEB908" w14:textId="77777777" w:rsidR="00BC346E" w:rsidRPr="00505047" w:rsidRDefault="00BC346E" w:rsidP="00BC346E">
            <w:pPr>
              <w:pStyle w:val="afb"/>
              <w:ind w:leftChars="0" w:left="0" w:firstLineChars="0" w:firstLine="0"/>
              <w:jc w:val="distribute"/>
            </w:pPr>
            <w:r w:rsidRPr="00505047">
              <w:rPr>
                <w:rFonts w:hint="eastAsia"/>
              </w:rPr>
              <w:t>商号又は名称</w:t>
            </w:r>
          </w:p>
        </w:tc>
        <w:tc>
          <w:tcPr>
            <w:tcW w:w="5845" w:type="dxa"/>
          </w:tcPr>
          <w:p w14:paraId="3F6D280C" w14:textId="77777777" w:rsidR="00BC346E" w:rsidRPr="00505047" w:rsidRDefault="00BC346E" w:rsidP="00BC346E">
            <w:pPr>
              <w:pStyle w:val="afb"/>
              <w:ind w:leftChars="0" w:left="0" w:firstLine="210"/>
            </w:pPr>
          </w:p>
        </w:tc>
        <w:tc>
          <w:tcPr>
            <w:tcW w:w="567" w:type="dxa"/>
          </w:tcPr>
          <w:p w14:paraId="59A61A6B" w14:textId="77777777" w:rsidR="00BC346E" w:rsidRPr="00505047" w:rsidRDefault="00BC346E" w:rsidP="00667BAE">
            <w:pPr>
              <w:pStyle w:val="afb"/>
              <w:snapToGrid w:val="0"/>
              <w:ind w:leftChars="-47" w:left="-99" w:rightChars="-47" w:right="-99" w:firstLineChars="0" w:firstLine="0"/>
            </w:pPr>
            <w:r w:rsidRPr="00505047">
              <w:rPr>
                <w:rFonts w:hint="eastAsia"/>
              </w:rPr>
              <w:t>統括</w:t>
            </w:r>
          </w:p>
          <w:p w14:paraId="54504E57" w14:textId="77777777" w:rsidR="00BC346E" w:rsidRPr="00505047" w:rsidRDefault="00BC346E" w:rsidP="00667BAE">
            <w:pPr>
              <w:pStyle w:val="afb"/>
              <w:snapToGrid w:val="0"/>
              <w:ind w:leftChars="-47" w:left="-99" w:firstLineChars="0" w:firstLine="0"/>
            </w:pPr>
            <w:r w:rsidRPr="00505047">
              <w:rPr>
                <w:rFonts w:hint="eastAsia"/>
              </w:rPr>
              <w:t>企業</w:t>
            </w:r>
          </w:p>
        </w:tc>
        <w:tc>
          <w:tcPr>
            <w:tcW w:w="664" w:type="dxa"/>
          </w:tcPr>
          <w:p w14:paraId="27DA46C9" w14:textId="77777777" w:rsidR="00BC346E" w:rsidRPr="00505047" w:rsidRDefault="00BC346E" w:rsidP="00BC346E">
            <w:pPr>
              <w:pStyle w:val="afb"/>
              <w:ind w:leftChars="0" w:left="0" w:firstLine="210"/>
            </w:pPr>
          </w:p>
        </w:tc>
      </w:tr>
      <w:tr w:rsidR="00505047" w:rsidRPr="00505047" w14:paraId="29B2B266" w14:textId="77777777" w:rsidTr="00BC346E">
        <w:trPr>
          <w:trHeight w:val="60"/>
        </w:trPr>
        <w:tc>
          <w:tcPr>
            <w:tcW w:w="2093" w:type="dxa"/>
            <w:vAlign w:val="center"/>
          </w:tcPr>
          <w:p w14:paraId="7F9871EB" w14:textId="77777777" w:rsidR="00BC346E" w:rsidRPr="00505047" w:rsidRDefault="00BC346E" w:rsidP="00BC346E">
            <w:pPr>
              <w:pStyle w:val="afb"/>
              <w:ind w:leftChars="0" w:left="0" w:firstLineChars="0" w:firstLine="0"/>
              <w:jc w:val="distribute"/>
            </w:pPr>
            <w:r w:rsidRPr="00505047">
              <w:rPr>
                <w:rFonts w:hint="eastAsia"/>
              </w:rPr>
              <w:t>代表者名</w:t>
            </w:r>
          </w:p>
        </w:tc>
        <w:tc>
          <w:tcPr>
            <w:tcW w:w="7076" w:type="dxa"/>
            <w:gridSpan w:val="3"/>
          </w:tcPr>
          <w:p w14:paraId="16572EFF" w14:textId="77777777" w:rsidR="00BC346E" w:rsidRPr="00505047" w:rsidRDefault="00BC346E" w:rsidP="00BC346E">
            <w:pPr>
              <w:pStyle w:val="afb"/>
              <w:ind w:leftChars="0" w:left="0" w:firstLine="210"/>
            </w:pPr>
          </w:p>
        </w:tc>
      </w:tr>
      <w:tr w:rsidR="00BC346E" w:rsidRPr="00505047" w14:paraId="2501F769" w14:textId="77777777" w:rsidTr="00BC346E">
        <w:trPr>
          <w:trHeight w:val="291"/>
        </w:trPr>
        <w:tc>
          <w:tcPr>
            <w:tcW w:w="2093" w:type="dxa"/>
            <w:vAlign w:val="center"/>
          </w:tcPr>
          <w:p w14:paraId="4772AAA7" w14:textId="77777777" w:rsidR="00BC346E" w:rsidRPr="00505047" w:rsidRDefault="00BC346E" w:rsidP="00BC346E">
            <w:pPr>
              <w:pStyle w:val="afb"/>
              <w:ind w:leftChars="0" w:left="0" w:firstLineChars="0" w:firstLine="0"/>
              <w:jc w:val="distribute"/>
            </w:pPr>
            <w:r w:rsidRPr="00505047">
              <w:rPr>
                <w:rFonts w:hint="eastAsia"/>
              </w:rPr>
              <w:t>一級建築士事務所</w:t>
            </w:r>
          </w:p>
          <w:p w14:paraId="150999F8" w14:textId="77777777" w:rsidR="00BC346E" w:rsidRPr="00505047" w:rsidRDefault="00BC346E" w:rsidP="00BC346E">
            <w:pPr>
              <w:pStyle w:val="afb"/>
              <w:ind w:leftChars="0" w:left="0" w:firstLineChars="0" w:firstLine="0"/>
              <w:jc w:val="distribute"/>
            </w:pPr>
            <w:r w:rsidRPr="00505047">
              <w:rPr>
                <w:rFonts w:hint="eastAsia"/>
              </w:rPr>
              <w:t>登録番号</w:t>
            </w:r>
          </w:p>
        </w:tc>
        <w:tc>
          <w:tcPr>
            <w:tcW w:w="7076" w:type="dxa"/>
            <w:gridSpan w:val="3"/>
          </w:tcPr>
          <w:p w14:paraId="2C6475A5" w14:textId="77777777" w:rsidR="00BC346E" w:rsidRPr="00505047" w:rsidRDefault="00BC346E" w:rsidP="00BC346E">
            <w:pPr>
              <w:pStyle w:val="afb"/>
              <w:ind w:leftChars="0" w:left="0" w:firstLine="210"/>
            </w:pPr>
          </w:p>
        </w:tc>
      </w:tr>
    </w:tbl>
    <w:p w14:paraId="577D4106"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7B3460C3"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１.共同住宅に関する事項</w:t>
      </w:r>
    </w:p>
    <w:p w14:paraId="23711406"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■共同住宅の設計実績（条件を満たし、実施設計を行った代表的なもの一つ）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2E0B533B" w14:textId="77777777" w:rsidTr="00BC346E">
        <w:trPr>
          <w:trHeight w:val="60"/>
        </w:trPr>
        <w:tc>
          <w:tcPr>
            <w:tcW w:w="2127" w:type="dxa"/>
            <w:vAlign w:val="center"/>
          </w:tcPr>
          <w:p w14:paraId="4419F555" w14:textId="77777777" w:rsidR="00BC346E" w:rsidRPr="00505047" w:rsidRDefault="00BC346E" w:rsidP="00BC346E">
            <w:pPr>
              <w:pStyle w:val="afb"/>
              <w:ind w:leftChars="0" w:left="0" w:firstLineChars="0" w:firstLine="0"/>
              <w:jc w:val="distribute"/>
            </w:pPr>
            <w:r w:rsidRPr="00505047">
              <w:rPr>
                <w:rFonts w:hint="eastAsia"/>
              </w:rPr>
              <w:t>施設名</w:t>
            </w:r>
          </w:p>
        </w:tc>
        <w:tc>
          <w:tcPr>
            <w:tcW w:w="7212" w:type="dxa"/>
            <w:gridSpan w:val="3"/>
            <w:vAlign w:val="center"/>
          </w:tcPr>
          <w:p w14:paraId="32E59ED6" w14:textId="77777777" w:rsidR="00BC346E" w:rsidRPr="00505047" w:rsidRDefault="00BC346E" w:rsidP="00BC346E">
            <w:pPr>
              <w:pStyle w:val="afb"/>
              <w:ind w:leftChars="0" w:left="0" w:firstLine="210"/>
              <w:jc w:val="center"/>
            </w:pPr>
          </w:p>
        </w:tc>
      </w:tr>
      <w:tr w:rsidR="00505047" w:rsidRPr="00505047" w14:paraId="16801FF9" w14:textId="77777777" w:rsidTr="00BC346E">
        <w:trPr>
          <w:trHeight w:val="60"/>
        </w:trPr>
        <w:tc>
          <w:tcPr>
            <w:tcW w:w="2127" w:type="dxa"/>
            <w:vAlign w:val="center"/>
          </w:tcPr>
          <w:p w14:paraId="0384CFF6"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7212" w:type="dxa"/>
            <w:gridSpan w:val="3"/>
            <w:vAlign w:val="center"/>
          </w:tcPr>
          <w:p w14:paraId="192AB576"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0F689333" w14:textId="77777777" w:rsidTr="00BC346E">
        <w:trPr>
          <w:trHeight w:val="60"/>
        </w:trPr>
        <w:tc>
          <w:tcPr>
            <w:tcW w:w="2127" w:type="dxa"/>
            <w:vAlign w:val="center"/>
          </w:tcPr>
          <w:p w14:paraId="4C575E7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7212" w:type="dxa"/>
            <w:gridSpan w:val="3"/>
            <w:vAlign w:val="center"/>
          </w:tcPr>
          <w:p w14:paraId="4ECFA7E3" w14:textId="77777777" w:rsidR="00BC346E" w:rsidRPr="00505047" w:rsidRDefault="00BC346E" w:rsidP="00BC346E">
            <w:pPr>
              <w:pStyle w:val="afb"/>
              <w:ind w:leftChars="0" w:left="0" w:firstLine="210"/>
              <w:jc w:val="center"/>
            </w:pPr>
          </w:p>
        </w:tc>
      </w:tr>
      <w:tr w:rsidR="00505047" w:rsidRPr="00505047" w14:paraId="552034E3" w14:textId="77777777" w:rsidTr="00BC346E">
        <w:trPr>
          <w:trHeight w:val="60"/>
        </w:trPr>
        <w:tc>
          <w:tcPr>
            <w:tcW w:w="2127" w:type="dxa"/>
            <w:vAlign w:val="center"/>
          </w:tcPr>
          <w:p w14:paraId="39E3B5F0"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7212" w:type="dxa"/>
            <w:gridSpan w:val="3"/>
            <w:vAlign w:val="center"/>
          </w:tcPr>
          <w:p w14:paraId="6FC78AAE" w14:textId="297A3EC5" w:rsidR="00BC346E" w:rsidRPr="00505047" w:rsidRDefault="00BC346E" w:rsidP="00BC346E">
            <w:pPr>
              <w:pStyle w:val="afb"/>
              <w:ind w:leftChars="0" w:left="0" w:firstLineChars="0" w:firstLine="0"/>
            </w:pPr>
            <w:r w:rsidRPr="00505047">
              <w:rPr>
                <w:rFonts w:hint="eastAsia"/>
              </w:rPr>
              <w:t>平成</w:t>
            </w:r>
            <w:r w:rsidR="005A21A0" w:rsidRPr="00505047">
              <w:rPr>
                <w:rFonts w:hint="eastAsia"/>
              </w:rPr>
              <w:t>・令和</w:t>
            </w:r>
            <w:r w:rsidRPr="00505047">
              <w:rPr>
                <w:rFonts w:hint="eastAsia"/>
              </w:rPr>
              <w:t xml:space="preserve">　　年　　月　　日　</w:t>
            </w:r>
          </w:p>
        </w:tc>
      </w:tr>
      <w:tr w:rsidR="00505047" w:rsidRPr="00505047" w14:paraId="10D0E541" w14:textId="77777777" w:rsidTr="00BC346E">
        <w:trPr>
          <w:trHeight w:val="60"/>
        </w:trPr>
        <w:tc>
          <w:tcPr>
            <w:tcW w:w="2127" w:type="dxa"/>
            <w:vAlign w:val="center"/>
          </w:tcPr>
          <w:p w14:paraId="4F99D616" w14:textId="77777777" w:rsidR="00BC346E" w:rsidRPr="00505047" w:rsidRDefault="00BC346E" w:rsidP="00BC346E">
            <w:pPr>
              <w:pStyle w:val="afb"/>
              <w:ind w:leftChars="0" w:left="0" w:firstLineChars="0" w:firstLine="0"/>
              <w:jc w:val="distribute"/>
            </w:pPr>
            <w:r w:rsidRPr="00505047">
              <w:rPr>
                <w:rFonts w:hint="eastAsia"/>
              </w:rPr>
              <w:t>構造</w:t>
            </w:r>
          </w:p>
        </w:tc>
        <w:tc>
          <w:tcPr>
            <w:tcW w:w="7212" w:type="dxa"/>
            <w:gridSpan w:val="3"/>
            <w:vAlign w:val="center"/>
          </w:tcPr>
          <w:p w14:paraId="5BB6D9DD" w14:textId="77777777" w:rsidR="00BC346E" w:rsidRPr="00505047" w:rsidRDefault="00BC346E" w:rsidP="00BC346E">
            <w:pPr>
              <w:pStyle w:val="afb"/>
              <w:ind w:leftChars="0" w:left="0" w:firstLine="210"/>
              <w:jc w:val="center"/>
            </w:pPr>
          </w:p>
        </w:tc>
      </w:tr>
      <w:tr w:rsidR="00505047" w:rsidRPr="00505047" w14:paraId="01DF1E85" w14:textId="77777777" w:rsidTr="00BC346E">
        <w:trPr>
          <w:trHeight w:val="60"/>
        </w:trPr>
        <w:tc>
          <w:tcPr>
            <w:tcW w:w="2127" w:type="dxa"/>
            <w:vAlign w:val="center"/>
          </w:tcPr>
          <w:p w14:paraId="38F7ACA8" w14:textId="77777777" w:rsidR="00BC346E" w:rsidRPr="00505047" w:rsidRDefault="00BC346E" w:rsidP="00BC346E">
            <w:pPr>
              <w:pStyle w:val="afb"/>
              <w:ind w:leftChars="0" w:left="0" w:firstLineChars="0" w:firstLine="0"/>
              <w:jc w:val="distribute"/>
            </w:pPr>
            <w:r w:rsidRPr="00505047">
              <w:rPr>
                <w:rFonts w:hint="eastAsia"/>
              </w:rPr>
              <w:t>階数</w:t>
            </w:r>
          </w:p>
        </w:tc>
        <w:tc>
          <w:tcPr>
            <w:tcW w:w="7212" w:type="dxa"/>
            <w:gridSpan w:val="3"/>
            <w:vAlign w:val="center"/>
          </w:tcPr>
          <w:p w14:paraId="10A76BCC"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589AD91C" w14:textId="77777777" w:rsidTr="00BC346E">
        <w:trPr>
          <w:trHeight w:val="60"/>
        </w:trPr>
        <w:tc>
          <w:tcPr>
            <w:tcW w:w="2127" w:type="dxa"/>
            <w:vAlign w:val="center"/>
          </w:tcPr>
          <w:p w14:paraId="67A28AA3"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7212" w:type="dxa"/>
            <w:gridSpan w:val="3"/>
            <w:vAlign w:val="center"/>
          </w:tcPr>
          <w:p w14:paraId="61AD8381" w14:textId="77777777" w:rsidR="00BC346E" w:rsidRPr="00505047" w:rsidRDefault="00BC346E" w:rsidP="00BC346E">
            <w:pPr>
              <w:pStyle w:val="afb"/>
              <w:ind w:leftChars="0" w:left="0" w:firstLine="210"/>
              <w:jc w:val="center"/>
            </w:pPr>
          </w:p>
        </w:tc>
      </w:tr>
      <w:tr w:rsidR="00505047" w:rsidRPr="00505047" w14:paraId="61A2DD69" w14:textId="77777777" w:rsidTr="00BC346E">
        <w:trPr>
          <w:trHeight w:val="60"/>
        </w:trPr>
        <w:tc>
          <w:tcPr>
            <w:tcW w:w="2127" w:type="dxa"/>
            <w:vAlign w:val="center"/>
          </w:tcPr>
          <w:p w14:paraId="4787DA91"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551" w:type="dxa"/>
            <w:vAlign w:val="center"/>
          </w:tcPr>
          <w:p w14:paraId="41D8CCE2" w14:textId="77777777" w:rsidR="00BC346E" w:rsidRPr="00505047" w:rsidRDefault="00BC346E" w:rsidP="00BC346E">
            <w:pPr>
              <w:pStyle w:val="afb"/>
              <w:ind w:leftChars="0" w:left="0" w:firstLine="210"/>
              <w:jc w:val="right"/>
            </w:pPr>
            <w:r w:rsidRPr="00505047">
              <w:rPr>
                <w:rFonts w:hint="eastAsia"/>
              </w:rPr>
              <w:t>戸</w:t>
            </w:r>
          </w:p>
        </w:tc>
        <w:tc>
          <w:tcPr>
            <w:tcW w:w="1985" w:type="dxa"/>
            <w:vAlign w:val="center"/>
          </w:tcPr>
          <w:p w14:paraId="3538DCA2"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676" w:type="dxa"/>
            <w:vAlign w:val="center"/>
          </w:tcPr>
          <w:p w14:paraId="61750738" w14:textId="77777777" w:rsidR="00BC346E" w:rsidRPr="00505047" w:rsidRDefault="00BC346E" w:rsidP="00BC346E">
            <w:pPr>
              <w:pStyle w:val="afb"/>
              <w:ind w:leftChars="0" w:left="0" w:firstLine="210"/>
              <w:jc w:val="right"/>
            </w:pPr>
            <w:r w:rsidRPr="00505047">
              <w:rPr>
                <w:rFonts w:hint="eastAsia"/>
              </w:rPr>
              <w:t>㎡</w:t>
            </w:r>
          </w:p>
        </w:tc>
      </w:tr>
      <w:tr w:rsidR="00BC346E" w:rsidRPr="00505047" w14:paraId="6BC17843" w14:textId="77777777" w:rsidTr="00BC346E">
        <w:trPr>
          <w:trHeight w:val="532"/>
        </w:trPr>
        <w:tc>
          <w:tcPr>
            <w:tcW w:w="2127" w:type="dxa"/>
            <w:vAlign w:val="center"/>
          </w:tcPr>
          <w:p w14:paraId="4014FED4" w14:textId="77777777" w:rsidR="00BC346E" w:rsidRPr="00505047" w:rsidRDefault="00BC346E" w:rsidP="00BC346E">
            <w:pPr>
              <w:pStyle w:val="afb"/>
              <w:ind w:leftChars="0" w:left="0" w:firstLineChars="0" w:firstLine="0"/>
              <w:jc w:val="distribute"/>
            </w:pPr>
            <w:r w:rsidRPr="00505047">
              <w:rPr>
                <w:rFonts w:hint="eastAsia"/>
              </w:rPr>
              <w:t>備考</w:t>
            </w:r>
          </w:p>
        </w:tc>
        <w:tc>
          <w:tcPr>
            <w:tcW w:w="7212" w:type="dxa"/>
            <w:gridSpan w:val="3"/>
            <w:vAlign w:val="center"/>
          </w:tcPr>
          <w:p w14:paraId="0080E442" w14:textId="77777777" w:rsidR="00BC346E" w:rsidRPr="00505047" w:rsidRDefault="00BC346E" w:rsidP="00BC346E">
            <w:pPr>
              <w:pStyle w:val="afb"/>
              <w:ind w:leftChars="0" w:left="0" w:firstLine="210"/>
              <w:jc w:val="center"/>
            </w:pPr>
          </w:p>
        </w:tc>
      </w:tr>
    </w:tbl>
    <w:p w14:paraId="782F9CB2"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559B55DE" w14:textId="77777777" w:rsidR="00667BAE" w:rsidRPr="00505047" w:rsidRDefault="00667BAE" w:rsidP="00667BA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２.公営住宅に関する事項</w:t>
      </w:r>
    </w:p>
    <w:p w14:paraId="433A1392" w14:textId="77777777" w:rsidR="00667BAE" w:rsidRPr="00505047" w:rsidRDefault="00667BAE" w:rsidP="00667BA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■公営住宅の設計実績（設計を行った代表的なもの一つ）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59D3D762" w14:textId="77777777" w:rsidTr="00667BAE">
        <w:trPr>
          <w:trHeight w:val="60"/>
        </w:trPr>
        <w:tc>
          <w:tcPr>
            <w:tcW w:w="2127" w:type="dxa"/>
            <w:vAlign w:val="center"/>
          </w:tcPr>
          <w:p w14:paraId="260D8D6D" w14:textId="77777777" w:rsidR="00667BAE" w:rsidRPr="00505047" w:rsidRDefault="00667BAE" w:rsidP="00667BAE">
            <w:pPr>
              <w:pStyle w:val="afb"/>
              <w:ind w:leftChars="0" w:left="0" w:firstLineChars="0" w:firstLine="0"/>
              <w:jc w:val="distribute"/>
            </w:pPr>
            <w:r w:rsidRPr="00505047">
              <w:rPr>
                <w:rFonts w:hint="eastAsia"/>
              </w:rPr>
              <w:t>施設名</w:t>
            </w:r>
          </w:p>
        </w:tc>
        <w:tc>
          <w:tcPr>
            <w:tcW w:w="7212" w:type="dxa"/>
            <w:gridSpan w:val="3"/>
            <w:vAlign w:val="center"/>
          </w:tcPr>
          <w:p w14:paraId="70F749B7" w14:textId="77777777" w:rsidR="00667BAE" w:rsidRPr="00505047" w:rsidRDefault="00667BAE" w:rsidP="00667BAE">
            <w:pPr>
              <w:pStyle w:val="afb"/>
              <w:ind w:leftChars="0" w:left="0" w:firstLine="210"/>
              <w:jc w:val="center"/>
            </w:pPr>
          </w:p>
        </w:tc>
      </w:tr>
      <w:tr w:rsidR="00505047" w:rsidRPr="00505047" w14:paraId="0DBCB4DA" w14:textId="77777777" w:rsidTr="00667BAE">
        <w:trPr>
          <w:trHeight w:val="60"/>
        </w:trPr>
        <w:tc>
          <w:tcPr>
            <w:tcW w:w="2127" w:type="dxa"/>
            <w:vAlign w:val="center"/>
          </w:tcPr>
          <w:p w14:paraId="2EFAA5A4" w14:textId="77777777" w:rsidR="00667BAE" w:rsidRPr="00505047" w:rsidRDefault="00667BAE" w:rsidP="00667BAE">
            <w:pPr>
              <w:pStyle w:val="afb"/>
              <w:ind w:leftChars="0" w:left="0" w:firstLineChars="0" w:firstLine="0"/>
              <w:jc w:val="distribute"/>
            </w:pPr>
            <w:r w:rsidRPr="00505047">
              <w:rPr>
                <w:rFonts w:hint="eastAsia"/>
              </w:rPr>
              <w:t>発注者名</w:t>
            </w:r>
          </w:p>
        </w:tc>
        <w:tc>
          <w:tcPr>
            <w:tcW w:w="7212" w:type="dxa"/>
            <w:gridSpan w:val="3"/>
            <w:vAlign w:val="center"/>
          </w:tcPr>
          <w:p w14:paraId="60B152A7" w14:textId="77777777" w:rsidR="00667BAE" w:rsidRPr="00505047" w:rsidRDefault="00667BAE" w:rsidP="00667BA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685B5C1E" w14:textId="77777777" w:rsidTr="00667BAE">
        <w:trPr>
          <w:trHeight w:val="60"/>
        </w:trPr>
        <w:tc>
          <w:tcPr>
            <w:tcW w:w="2127" w:type="dxa"/>
            <w:vAlign w:val="center"/>
          </w:tcPr>
          <w:p w14:paraId="1B72BD0E" w14:textId="77777777" w:rsidR="00667BAE" w:rsidRPr="00505047" w:rsidRDefault="00667BAE" w:rsidP="00667BAE">
            <w:pPr>
              <w:pStyle w:val="afb"/>
              <w:ind w:leftChars="0" w:left="0" w:firstLineChars="0" w:firstLine="0"/>
              <w:jc w:val="distribute"/>
            </w:pPr>
            <w:r w:rsidRPr="00505047">
              <w:rPr>
                <w:rFonts w:hint="eastAsia"/>
              </w:rPr>
              <w:t>施設の所在地</w:t>
            </w:r>
          </w:p>
        </w:tc>
        <w:tc>
          <w:tcPr>
            <w:tcW w:w="7212" w:type="dxa"/>
            <w:gridSpan w:val="3"/>
            <w:vAlign w:val="center"/>
          </w:tcPr>
          <w:p w14:paraId="1BCB7BDC" w14:textId="77777777" w:rsidR="00667BAE" w:rsidRPr="00505047" w:rsidRDefault="00667BAE" w:rsidP="00667BAE">
            <w:pPr>
              <w:pStyle w:val="afb"/>
              <w:ind w:leftChars="0" w:left="0" w:firstLine="210"/>
              <w:jc w:val="center"/>
            </w:pPr>
          </w:p>
        </w:tc>
      </w:tr>
      <w:tr w:rsidR="00505047" w:rsidRPr="00505047" w14:paraId="5482E441" w14:textId="77777777" w:rsidTr="00667BAE">
        <w:trPr>
          <w:trHeight w:val="60"/>
        </w:trPr>
        <w:tc>
          <w:tcPr>
            <w:tcW w:w="2127" w:type="dxa"/>
            <w:vAlign w:val="center"/>
          </w:tcPr>
          <w:p w14:paraId="13E9E9C1" w14:textId="77777777" w:rsidR="00667BAE" w:rsidRPr="00505047" w:rsidRDefault="00667BAE" w:rsidP="00667BAE">
            <w:pPr>
              <w:pStyle w:val="afb"/>
              <w:ind w:leftChars="0" w:left="0" w:firstLineChars="0" w:firstLine="0"/>
              <w:jc w:val="distribute"/>
            </w:pPr>
            <w:r w:rsidRPr="00505047">
              <w:rPr>
                <w:rFonts w:hint="eastAsia"/>
              </w:rPr>
              <w:t>工事完成時期</w:t>
            </w:r>
          </w:p>
        </w:tc>
        <w:tc>
          <w:tcPr>
            <w:tcW w:w="7212" w:type="dxa"/>
            <w:gridSpan w:val="3"/>
            <w:vAlign w:val="center"/>
          </w:tcPr>
          <w:p w14:paraId="0FB95873" w14:textId="58C70AF4" w:rsidR="00667BAE" w:rsidRPr="00505047" w:rsidRDefault="005A21A0" w:rsidP="00667BAE">
            <w:pPr>
              <w:pStyle w:val="afb"/>
              <w:ind w:leftChars="0" w:left="0" w:firstLineChars="0" w:firstLine="0"/>
            </w:pPr>
            <w:r w:rsidRPr="00505047">
              <w:rPr>
                <w:rFonts w:hint="eastAsia"/>
              </w:rPr>
              <w:t xml:space="preserve">平成・令和　　年　　月　　日　</w:t>
            </w:r>
          </w:p>
        </w:tc>
      </w:tr>
      <w:tr w:rsidR="00505047" w:rsidRPr="00505047" w14:paraId="640CFFC2" w14:textId="77777777" w:rsidTr="00667BAE">
        <w:trPr>
          <w:trHeight w:val="60"/>
        </w:trPr>
        <w:tc>
          <w:tcPr>
            <w:tcW w:w="2127" w:type="dxa"/>
            <w:vAlign w:val="center"/>
          </w:tcPr>
          <w:p w14:paraId="3C7B7F75" w14:textId="77777777" w:rsidR="00667BAE" w:rsidRPr="00505047" w:rsidRDefault="00667BAE" w:rsidP="00667BAE">
            <w:pPr>
              <w:pStyle w:val="afb"/>
              <w:ind w:leftChars="0" w:left="0" w:firstLineChars="0" w:firstLine="0"/>
              <w:jc w:val="distribute"/>
            </w:pPr>
            <w:r w:rsidRPr="00505047">
              <w:rPr>
                <w:rFonts w:hint="eastAsia"/>
              </w:rPr>
              <w:t>構造</w:t>
            </w:r>
          </w:p>
        </w:tc>
        <w:tc>
          <w:tcPr>
            <w:tcW w:w="7212" w:type="dxa"/>
            <w:gridSpan w:val="3"/>
            <w:vAlign w:val="center"/>
          </w:tcPr>
          <w:p w14:paraId="68D59048" w14:textId="77777777" w:rsidR="00667BAE" w:rsidRPr="00505047" w:rsidRDefault="00667BAE" w:rsidP="00667BAE">
            <w:pPr>
              <w:pStyle w:val="afb"/>
              <w:ind w:leftChars="0" w:left="0" w:firstLine="210"/>
              <w:jc w:val="center"/>
            </w:pPr>
          </w:p>
        </w:tc>
      </w:tr>
      <w:tr w:rsidR="00505047" w:rsidRPr="00505047" w14:paraId="7E076769" w14:textId="77777777" w:rsidTr="00667BAE">
        <w:trPr>
          <w:trHeight w:val="60"/>
        </w:trPr>
        <w:tc>
          <w:tcPr>
            <w:tcW w:w="2127" w:type="dxa"/>
            <w:vAlign w:val="center"/>
          </w:tcPr>
          <w:p w14:paraId="61BC9B01" w14:textId="77777777" w:rsidR="00667BAE" w:rsidRPr="00505047" w:rsidRDefault="00667BAE" w:rsidP="00667BAE">
            <w:pPr>
              <w:pStyle w:val="afb"/>
              <w:ind w:leftChars="0" w:left="0" w:firstLineChars="0" w:firstLine="0"/>
              <w:jc w:val="distribute"/>
            </w:pPr>
            <w:r w:rsidRPr="00505047">
              <w:rPr>
                <w:rFonts w:hint="eastAsia"/>
              </w:rPr>
              <w:t>階数</w:t>
            </w:r>
          </w:p>
        </w:tc>
        <w:tc>
          <w:tcPr>
            <w:tcW w:w="7212" w:type="dxa"/>
            <w:gridSpan w:val="3"/>
            <w:vAlign w:val="center"/>
          </w:tcPr>
          <w:p w14:paraId="1B9353ED" w14:textId="77777777" w:rsidR="00667BAE" w:rsidRPr="00505047" w:rsidRDefault="00667BAE" w:rsidP="00667BAE">
            <w:pPr>
              <w:pStyle w:val="afb"/>
              <w:ind w:leftChars="0" w:left="0" w:firstLineChars="0" w:firstLine="0"/>
            </w:pPr>
            <w:r w:rsidRPr="00505047">
              <w:rPr>
                <w:rFonts w:hint="eastAsia"/>
              </w:rPr>
              <w:t>地上　　　階　・　地下　　　階</w:t>
            </w:r>
          </w:p>
        </w:tc>
      </w:tr>
      <w:tr w:rsidR="00505047" w:rsidRPr="00505047" w14:paraId="6A8AE478" w14:textId="77777777" w:rsidTr="00667BAE">
        <w:trPr>
          <w:trHeight w:val="60"/>
        </w:trPr>
        <w:tc>
          <w:tcPr>
            <w:tcW w:w="2127" w:type="dxa"/>
            <w:vAlign w:val="center"/>
          </w:tcPr>
          <w:p w14:paraId="7D172FCF" w14:textId="77777777" w:rsidR="00667BAE" w:rsidRPr="00505047" w:rsidRDefault="00667BAE" w:rsidP="00667BAE">
            <w:pPr>
              <w:pStyle w:val="afb"/>
              <w:ind w:leftChars="0" w:left="0" w:firstLineChars="0" w:firstLine="0"/>
              <w:jc w:val="distribute"/>
            </w:pPr>
            <w:r w:rsidRPr="00505047">
              <w:rPr>
                <w:rFonts w:hint="eastAsia"/>
              </w:rPr>
              <w:t>延床面積</w:t>
            </w:r>
          </w:p>
        </w:tc>
        <w:tc>
          <w:tcPr>
            <w:tcW w:w="7212" w:type="dxa"/>
            <w:gridSpan w:val="3"/>
            <w:vAlign w:val="center"/>
          </w:tcPr>
          <w:p w14:paraId="7D922463" w14:textId="77777777" w:rsidR="00667BAE" w:rsidRPr="00505047" w:rsidRDefault="00667BAE" w:rsidP="00667BAE">
            <w:pPr>
              <w:pStyle w:val="afb"/>
              <w:ind w:leftChars="0" w:left="0" w:firstLine="210"/>
              <w:jc w:val="center"/>
            </w:pPr>
          </w:p>
        </w:tc>
      </w:tr>
      <w:tr w:rsidR="00505047" w:rsidRPr="00505047" w14:paraId="7CFA2138" w14:textId="77777777" w:rsidTr="00667BAE">
        <w:trPr>
          <w:trHeight w:val="60"/>
        </w:trPr>
        <w:tc>
          <w:tcPr>
            <w:tcW w:w="2127" w:type="dxa"/>
            <w:vAlign w:val="center"/>
          </w:tcPr>
          <w:p w14:paraId="6D6BCF32" w14:textId="77777777" w:rsidR="00667BAE" w:rsidRPr="00505047" w:rsidRDefault="00667BAE" w:rsidP="00667BAE">
            <w:pPr>
              <w:pStyle w:val="afb"/>
              <w:ind w:leftChars="0" w:left="0" w:firstLineChars="0" w:firstLine="0"/>
              <w:jc w:val="distribute"/>
            </w:pPr>
            <w:r w:rsidRPr="00505047">
              <w:rPr>
                <w:rFonts w:hint="eastAsia"/>
              </w:rPr>
              <w:t>住戸数</w:t>
            </w:r>
          </w:p>
        </w:tc>
        <w:tc>
          <w:tcPr>
            <w:tcW w:w="2551" w:type="dxa"/>
            <w:vAlign w:val="center"/>
          </w:tcPr>
          <w:p w14:paraId="5BF897D1" w14:textId="77777777" w:rsidR="00667BAE" w:rsidRPr="00505047" w:rsidRDefault="00667BAE" w:rsidP="00667BAE">
            <w:pPr>
              <w:pStyle w:val="afb"/>
              <w:ind w:leftChars="0" w:left="0" w:firstLine="210"/>
              <w:jc w:val="right"/>
            </w:pPr>
            <w:r w:rsidRPr="00505047">
              <w:rPr>
                <w:rFonts w:hint="eastAsia"/>
              </w:rPr>
              <w:t>戸</w:t>
            </w:r>
          </w:p>
        </w:tc>
        <w:tc>
          <w:tcPr>
            <w:tcW w:w="1985" w:type="dxa"/>
            <w:vAlign w:val="center"/>
          </w:tcPr>
          <w:p w14:paraId="6AE50111" w14:textId="77777777" w:rsidR="00667BAE" w:rsidRPr="00505047" w:rsidRDefault="00667BAE" w:rsidP="00667BAE">
            <w:pPr>
              <w:pStyle w:val="afb"/>
              <w:ind w:leftChars="0" w:left="0" w:firstLineChars="0" w:firstLine="0"/>
              <w:jc w:val="center"/>
            </w:pPr>
            <w:r w:rsidRPr="00505047">
              <w:rPr>
                <w:rFonts w:hint="eastAsia"/>
              </w:rPr>
              <w:t>平均住戸面積</w:t>
            </w:r>
          </w:p>
        </w:tc>
        <w:tc>
          <w:tcPr>
            <w:tcW w:w="2676" w:type="dxa"/>
            <w:vAlign w:val="center"/>
          </w:tcPr>
          <w:p w14:paraId="6E66E8B4" w14:textId="77777777" w:rsidR="00667BAE" w:rsidRPr="00505047" w:rsidRDefault="00667BAE" w:rsidP="00667BAE">
            <w:pPr>
              <w:pStyle w:val="afb"/>
              <w:ind w:leftChars="0" w:left="0" w:firstLine="210"/>
              <w:jc w:val="right"/>
            </w:pPr>
            <w:r w:rsidRPr="00505047">
              <w:rPr>
                <w:rFonts w:hint="eastAsia"/>
              </w:rPr>
              <w:t>㎡</w:t>
            </w:r>
          </w:p>
        </w:tc>
      </w:tr>
      <w:tr w:rsidR="00852166" w:rsidRPr="00505047" w14:paraId="581935BC" w14:textId="77777777" w:rsidTr="00667BAE">
        <w:trPr>
          <w:trHeight w:val="532"/>
        </w:trPr>
        <w:tc>
          <w:tcPr>
            <w:tcW w:w="2127" w:type="dxa"/>
            <w:vAlign w:val="center"/>
          </w:tcPr>
          <w:p w14:paraId="22D96DD6" w14:textId="77777777" w:rsidR="00667BAE" w:rsidRPr="00505047" w:rsidRDefault="00667BAE" w:rsidP="00667BAE">
            <w:pPr>
              <w:pStyle w:val="afb"/>
              <w:ind w:leftChars="0" w:left="0" w:firstLineChars="0" w:firstLine="0"/>
              <w:jc w:val="distribute"/>
            </w:pPr>
            <w:r w:rsidRPr="00505047">
              <w:rPr>
                <w:rFonts w:hint="eastAsia"/>
              </w:rPr>
              <w:t>備考</w:t>
            </w:r>
          </w:p>
        </w:tc>
        <w:tc>
          <w:tcPr>
            <w:tcW w:w="7212" w:type="dxa"/>
            <w:gridSpan w:val="3"/>
            <w:vAlign w:val="center"/>
          </w:tcPr>
          <w:p w14:paraId="0A577466" w14:textId="77777777" w:rsidR="00667BAE" w:rsidRPr="00505047" w:rsidRDefault="00667BAE" w:rsidP="00667BAE">
            <w:pPr>
              <w:pStyle w:val="afb"/>
              <w:ind w:leftChars="0" w:left="0" w:firstLine="210"/>
              <w:jc w:val="center"/>
            </w:pPr>
          </w:p>
        </w:tc>
      </w:tr>
    </w:tbl>
    <w:p w14:paraId="5A2F4E7A" w14:textId="77777777" w:rsidR="00667BAE" w:rsidRPr="00505047" w:rsidRDefault="00667BAE" w:rsidP="00BC346E">
      <w:pPr>
        <w:pStyle w:val="afb"/>
        <w:ind w:leftChars="0" w:left="0" w:firstLineChars="0" w:firstLine="0"/>
        <w:rPr>
          <w:rFonts w:ascii="ＭＳ ゴシック" w:eastAsia="ＭＳ ゴシック" w:hAnsi="ＭＳ ゴシック"/>
        </w:rPr>
      </w:pPr>
    </w:p>
    <w:p w14:paraId="63E28EB6" w14:textId="77777777" w:rsidR="00D23719" w:rsidRPr="00505047" w:rsidRDefault="00D23719" w:rsidP="00BC346E">
      <w:pPr>
        <w:pStyle w:val="afb"/>
        <w:ind w:leftChars="0" w:left="0" w:firstLineChars="0" w:firstLine="0"/>
        <w:rPr>
          <w:rFonts w:ascii="ＭＳ ゴシック" w:eastAsia="ＭＳ ゴシック" w:hAnsi="ＭＳ ゴシック"/>
        </w:rPr>
        <w:sectPr w:rsidR="00D23719" w:rsidRPr="00505047" w:rsidSect="00BC346E">
          <w:footerReference w:type="default" r:id="rId14"/>
          <w:pgSz w:w="11906" w:h="16838" w:code="9"/>
          <w:pgMar w:top="1134" w:right="1418" w:bottom="1134" w:left="1418" w:header="454" w:footer="454" w:gutter="0"/>
          <w:cols w:space="425"/>
          <w:docGrid w:type="lines" w:linePitch="360"/>
        </w:sectPr>
      </w:pPr>
    </w:p>
    <w:p w14:paraId="0589C7A5"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lastRenderedPageBreak/>
        <w:t>■担当予定の管理技術者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074E213E" w14:textId="77777777" w:rsidTr="00B62C80">
        <w:trPr>
          <w:trHeight w:val="60"/>
        </w:trPr>
        <w:tc>
          <w:tcPr>
            <w:tcW w:w="2038" w:type="dxa"/>
            <w:vAlign w:val="center"/>
          </w:tcPr>
          <w:p w14:paraId="11BCAB28" w14:textId="77777777" w:rsidR="00BC346E" w:rsidRPr="00505047" w:rsidRDefault="00BC346E" w:rsidP="00BC346E">
            <w:pPr>
              <w:pStyle w:val="afb"/>
              <w:ind w:leftChars="0" w:left="0" w:firstLineChars="0" w:firstLine="0"/>
              <w:jc w:val="distribute"/>
            </w:pPr>
            <w:r w:rsidRPr="00505047">
              <w:rPr>
                <w:rFonts w:hint="eastAsia"/>
              </w:rPr>
              <w:t>管理技術者名</w:t>
            </w:r>
          </w:p>
        </w:tc>
        <w:tc>
          <w:tcPr>
            <w:tcW w:w="6923" w:type="dxa"/>
            <w:gridSpan w:val="3"/>
            <w:vAlign w:val="center"/>
          </w:tcPr>
          <w:p w14:paraId="0DFEE970" w14:textId="77777777" w:rsidR="00BC346E" w:rsidRPr="00505047" w:rsidRDefault="00BC346E" w:rsidP="00BC346E">
            <w:pPr>
              <w:pStyle w:val="afb"/>
              <w:ind w:leftChars="0" w:left="0" w:firstLine="210"/>
              <w:jc w:val="center"/>
            </w:pPr>
          </w:p>
        </w:tc>
      </w:tr>
      <w:tr w:rsidR="00505047" w:rsidRPr="00505047" w14:paraId="5587019F" w14:textId="77777777" w:rsidTr="00B62C80">
        <w:trPr>
          <w:trHeight w:val="963"/>
        </w:trPr>
        <w:tc>
          <w:tcPr>
            <w:tcW w:w="2038" w:type="dxa"/>
            <w:vAlign w:val="center"/>
          </w:tcPr>
          <w:p w14:paraId="5B5DF9CD" w14:textId="77777777" w:rsidR="00BC346E" w:rsidRPr="00505047" w:rsidRDefault="00BC346E" w:rsidP="00BC346E">
            <w:pPr>
              <w:pStyle w:val="afb"/>
              <w:ind w:leftChars="0" w:left="0" w:firstLineChars="0" w:firstLine="0"/>
              <w:jc w:val="distribute"/>
            </w:pPr>
            <w:r w:rsidRPr="00505047">
              <w:rPr>
                <w:rFonts w:hint="eastAsia"/>
              </w:rPr>
              <w:t>管理技術者経歴</w:t>
            </w:r>
          </w:p>
        </w:tc>
        <w:tc>
          <w:tcPr>
            <w:tcW w:w="6923" w:type="dxa"/>
            <w:gridSpan w:val="3"/>
            <w:vAlign w:val="center"/>
          </w:tcPr>
          <w:p w14:paraId="3F4502BE" w14:textId="77777777" w:rsidR="00BC346E" w:rsidRPr="00505047" w:rsidRDefault="00BC346E" w:rsidP="00BC346E">
            <w:pPr>
              <w:pStyle w:val="afb"/>
              <w:ind w:leftChars="0" w:left="0" w:firstLine="210"/>
              <w:jc w:val="center"/>
            </w:pPr>
          </w:p>
        </w:tc>
      </w:tr>
      <w:tr w:rsidR="00505047" w:rsidRPr="00505047" w14:paraId="0B4D2581" w14:textId="77777777" w:rsidTr="00B62C80">
        <w:trPr>
          <w:trHeight w:val="60"/>
        </w:trPr>
        <w:tc>
          <w:tcPr>
            <w:tcW w:w="2038" w:type="dxa"/>
            <w:vAlign w:val="center"/>
          </w:tcPr>
          <w:p w14:paraId="37561F5B" w14:textId="77777777" w:rsidR="00BC346E" w:rsidRPr="00505047" w:rsidRDefault="00BC346E" w:rsidP="00BC346E">
            <w:pPr>
              <w:pStyle w:val="afb"/>
              <w:ind w:leftChars="0" w:left="0" w:firstLineChars="0" w:firstLine="0"/>
              <w:jc w:val="distribute"/>
            </w:pPr>
            <w:r w:rsidRPr="00505047">
              <w:rPr>
                <w:rFonts w:hint="eastAsia"/>
              </w:rPr>
              <w:t>資格及び登録番号</w:t>
            </w:r>
          </w:p>
        </w:tc>
        <w:tc>
          <w:tcPr>
            <w:tcW w:w="6923" w:type="dxa"/>
            <w:gridSpan w:val="3"/>
            <w:vAlign w:val="center"/>
          </w:tcPr>
          <w:p w14:paraId="7DFDC3CA" w14:textId="77777777" w:rsidR="00BC346E" w:rsidRPr="00505047" w:rsidRDefault="00BC346E" w:rsidP="00BC346E">
            <w:pPr>
              <w:pStyle w:val="afb"/>
              <w:ind w:leftChars="0" w:left="0" w:firstLine="210"/>
              <w:jc w:val="center"/>
            </w:pPr>
          </w:p>
        </w:tc>
      </w:tr>
      <w:tr w:rsidR="00505047" w:rsidRPr="00505047" w14:paraId="2825B561" w14:textId="77777777" w:rsidTr="00B62C80">
        <w:trPr>
          <w:cantSplit/>
          <w:trHeight w:val="60"/>
        </w:trPr>
        <w:tc>
          <w:tcPr>
            <w:tcW w:w="8961" w:type="dxa"/>
            <w:gridSpan w:val="4"/>
            <w:vAlign w:val="center"/>
          </w:tcPr>
          <w:p w14:paraId="29A488ED" w14:textId="77777777" w:rsidR="00BC346E" w:rsidRPr="00505047" w:rsidRDefault="00BC346E" w:rsidP="00BC346E">
            <w:pPr>
              <w:pStyle w:val="afb"/>
              <w:ind w:leftChars="0" w:left="0" w:firstLine="210"/>
              <w:jc w:val="center"/>
            </w:pPr>
            <w:r w:rsidRPr="00505047">
              <w:rPr>
                <w:rFonts w:hint="eastAsia"/>
              </w:rPr>
              <w:t>管理技術者の業務実績</w:t>
            </w:r>
          </w:p>
        </w:tc>
      </w:tr>
      <w:tr w:rsidR="00505047" w:rsidRPr="00505047" w14:paraId="2D7C5C7A" w14:textId="77777777" w:rsidTr="00B62C80">
        <w:trPr>
          <w:trHeight w:val="60"/>
        </w:trPr>
        <w:tc>
          <w:tcPr>
            <w:tcW w:w="2038" w:type="dxa"/>
            <w:vAlign w:val="center"/>
          </w:tcPr>
          <w:p w14:paraId="49AC1671" w14:textId="77777777" w:rsidR="00BC346E" w:rsidRPr="00505047" w:rsidRDefault="00BC346E" w:rsidP="00BC346E">
            <w:pPr>
              <w:pStyle w:val="afb"/>
              <w:ind w:leftChars="0" w:left="0" w:firstLineChars="0" w:firstLine="0"/>
              <w:jc w:val="distribute"/>
            </w:pPr>
            <w:r w:rsidRPr="00505047">
              <w:rPr>
                <w:rFonts w:hint="eastAsia"/>
              </w:rPr>
              <w:t>施設名</w:t>
            </w:r>
          </w:p>
        </w:tc>
        <w:tc>
          <w:tcPr>
            <w:tcW w:w="6923" w:type="dxa"/>
            <w:gridSpan w:val="3"/>
            <w:vAlign w:val="center"/>
          </w:tcPr>
          <w:p w14:paraId="69E5BC79" w14:textId="77777777" w:rsidR="00BC346E" w:rsidRPr="00505047" w:rsidRDefault="00BC346E" w:rsidP="00BC346E">
            <w:pPr>
              <w:pStyle w:val="afb"/>
              <w:ind w:leftChars="0" w:left="0" w:firstLine="210"/>
              <w:jc w:val="center"/>
            </w:pPr>
          </w:p>
        </w:tc>
      </w:tr>
      <w:tr w:rsidR="00505047" w:rsidRPr="00505047" w14:paraId="1D1C7A8D" w14:textId="77777777" w:rsidTr="00B62C80">
        <w:trPr>
          <w:trHeight w:val="60"/>
        </w:trPr>
        <w:tc>
          <w:tcPr>
            <w:tcW w:w="2038" w:type="dxa"/>
            <w:vAlign w:val="center"/>
          </w:tcPr>
          <w:p w14:paraId="16F48B17"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6923" w:type="dxa"/>
            <w:gridSpan w:val="3"/>
            <w:vAlign w:val="center"/>
          </w:tcPr>
          <w:p w14:paraId="3E88B1DF"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26A6F5CD" w14:textId="77777777" w:rsidTr="00B62C80">
        <w:trPr>
          <w:trHeight w:val="60"/>
        </w:trPr>
        <w:tc>
          <w:tcPr>
            <w:tcW w:w="2038" w:type="dxa"/>
            <w:vAlign w:val="center"/>
          </w:tcPr>
          <w:p w14:paraId="6896321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6923" w:type="dxa"/>
            <w:gridSpan w:val="3"/>
            <w:vAlign w:val="center"/>
          </w:tcPr>
          <w:p w14:paraId="650C5F0A" w14:textId="77777777" w:rsidR="00BC346E" w:rsidRPr="00505047" w:rsidRDefault="00BC346E" w:rsidP="00BC346E">
            <w:pPr>
              <w:pStyle w:val="afb"/>
              <w:ind w:leftChars="0" w:left="0" w:firstLine="210"/>
              <w:jc w:val="center"/>
            </w:pPr>
          </w:p>
        </w:tc>
      </w:tr>
      <w:tr w:rsidR="00505047" w:rsidRPr="00505047" w14:paraId="322AF693" w14:textId="77777777" w:rsidTr="00B62C80">
        <w:trPr>
          <w:trHeight w:val="60"/>
        </w:trPr>
        <w:tc>
          <w:tcPr>
            <w:tcW w:w="2038" w:type="dxa"/>
            <w:vAlign w:val="center"/>
          </w:tcPr>
          <w:p w14:paraId="6E3073EA"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6923" w:type="dxa"/>
            <w:gridSpan w:val="3"/>
            <w:vAlign w:val="center"/>
          </w:tcPr>
          <w:p w14:paraId="53DBCBEC" w14:textId="6FD64C93" w:rsidR="00BC346E" w:rsidRPr="00505047" w:rsidRDefault="005A21A0" w:rsidP="00BC346E">
            <w:pPr>
              <w:pStyle w:val="afb"/>
              <w:ind w:leftChars="0" w:left="0" w:firstLineChars="0" w:firstLine="0"/>
            </w:pPr>
            <w:r w:rsidRPr="00505047">
              <w:rPr>
                <w:rFonts w:hint="eastAsia"/>
              </w:rPr>
              <w:t xml:space="preserve">平成・令和　　年　　月　　日　</w:t>
            </w:r>
          </w:p>
        </w:tc>
      </w:tr>
      <w:tr w:rsidR="00505047" w:rsidRPr="00505047" w14:paraId="00CFE47A" w14:textId="77777777" w:rsidTr="00B62C80">
        <w:trPr>
          <w:trHeight w:val="60"/>
        </w:trPr>
        <w:tc>
          <w:tcPr>
            <w:tcW w:w="2038" w:type="dxa"/>
            <w:vAlign w:val="center"/>
          </w:tcPr>
          <w:p w14:paraId="35423713" w14:textId="77777777" w:rsidR="00BC346E" w:rsidRPr="00505047" w:rsidRDefault="00BC346E" w:rsidP="00BC346E">
            <w:pPr>
              <w:pStyle w:val="afb"/>
              <w:ind w:leftChars="0" w:left="0" w:firstLineChars="0" w:firstLine="0"/>
              <w:jc w:val="distribute"/>
            </w:pPr>
            <w:r w:rsidRPr="00505047">
              <w:rPr>
                <w:rFonts w:hint="eastAsia"/>
              </w:rPr>
              <w:t>構造</w:t>
            </w:r>
          </w:p>
        </w:tc>
        <w:tc>
          <w:tcPr>
            <w:tcW w:w="6923" w:type="dxa"/>
            <w:gridSpan w:val="3"/>
            <w:vAlign w:val="center"/>
          </w:tcPr>
          <w:p w14:paraId="4847AD4B" w14:textId="77777777" w:rsidR="00BC346E" w:rsidRPr="00505047" w:rsidRDefault="00BC346E" w:rsidP="00BC346E">
            <w:pPr>
              <w:pStyle w:val="afb"/>
              <w:ind w:leftChars="0" w:left="0" w:firstLine="210"/>
              <w:jc w:val="center"/>
            </w:pPr>
          </w:p>
        </w:tc>
      </w:tr>
      <w:tr w:rsidR="00505047" w:rsidRPr="00505047" w14:paraId="38BB9811" w14:textId="77777777" w:rsidTr="00B62C80">
        <w:trPr>
          <w:trHeight w:val="60"/>
        </w:trPr>
        <w:tc>
          <w:tcPr>
            <w:tcW w:w="2038" w:type="dxa"/>
            <w:vAlign w:val="center"/>
          </w:tcPr>
          <w:p w14:paraId="427CC1B6" w14:textId="77777777" w:rsidR="00BC346E" w:rsidRPr="00505047" w:rsidRDefault="00BC346E" w:rsidP="00BC346E">
            <w:pPr>
              <w:pStyle w:val="afb"/>
              <w:ind w:leftChars="0" w:left="0" w:firstLineChars="0" w:firstLine="0"/>
              <w:jc w:val="distribute"/>
            </w:pPr>
            <w:r w:rsidRPr="00505047">
              <w:rPr>
                <w:rFonts w:hint="eastAsia"/>
              </w:rPr>
              <w:t>階数</w:t>
            </w:r>
          </w:p>
        </w:tc>
        <w:tc>
          <w:tcPr>
            <w:tcW w:w="6923" w:type="dxa"/>
            <w:gridSpan w:val="3"/>
            <w:vAlign w:val="center"/>
          </w:tcPr>
          <w:p w14:paraId="47202F18"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69ACF179" w14:textId="77777777" w:rsidTr="00B62C80">
        <w:trPr>
          <w:trHeight w:val="60"/>
        </w:trPr>
        <w:tc>
          <w:tcPr>
            <w:tcW w:w="2038" w:type="dxa"/>
            <w:vAlign w:val="center"/>
          </w:tcPr>
          <w:p w14:paraId="0FC590AE"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6923" w:type="dxa"/>
            <w:gridSpan w:val="3"/>
            <w:vAlign w:val="center"/>
          </w:tcPr>
          <w:p w14:paraId="294C2826" w14:textId="77777777" w:rsidR="00BC346E" w:rsidRPr="00505047" w:rsidRDefault="00BC346E" w:rsidP="00BC346E">
            <w:pPr>
              <w:pStyle w:val="afb"/>
              <w:ind w:leftChars="0" w:left="0" w:firstLine="210"/>
              <w:jc w:val="center"/>
            </w:pPr>
          </w:p>
        </w:tc>
      </w:tr>
      <w:tr w:rsidR="00505047" w:rsidRPr="00505047" w14:paraId="1603236D" w14:textId="77777777" w:rsidTr="00B62C80">
        <w:trPr>
          <w:trHeight w:val="60"/>
        </w:trPr>
        <w:tc>
          <w:tcPr>
            <w:tcW w:w="2038" w:type="dxa"/>
            <w:vAlign w:val="center"/>
          </w:tcPr>
          <w:p w14:paraId="2AB8AD96"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451" w:type="dxa"/>
            <w:vAlign w:val="center"/>
          </w:tcPr>
          <w:p w14:paraId="09E82C49" w14:textId="77777777" w:rsidR="00BC346E" w:rsidRPr="00505047" w:rsidRDefault="00BC346E" w:rsidP="00BC346E">
            <w:pPr>
              <w:pStyle w:val="afb"/>
              <w:ind w:leftChars="0" w:left="0" w:firstLine="210"/>
              <w:jc w:val="right"/>
            </w:pPr>
            <w:r w:rsidRPr="00505047">
              <w:rPr>
                <w:rFonts w:hint="eastAsia"/>
              </w:rPr>
              <w:t>戸</w:t>
            </w:r>
          </w:p>
        </w:tc>
        <w:tc>
          <w:tcPr>
            <w:tcW w:w="1903" w:type="dxa"/>
            <w:vAlign w:val="center"/>
          </w:tcPr>
          <w:p w14:paraId="2AF7A95D"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569" w:type="dxa"/>
            <w:vAlign w:val="center"/>
          </w:tcPr>
          <w:p w14:paraId="7A291B24" w14:textId="77777777" w:rsidR="00BC346E" w:rsidRPr="00505047" w:rsidRDefault="00BC346E" w:rsidP="00BC346E">
            <w:pPr>
              <w:pStyle w:val="afb"/>
              <w:ind w:leftChars="0" w:left="0" w:firstLine="210"/>
              <w:jc w:val="right"/>
            </w:pPr>
            <w:r w:rsidRPr="00505047">
              <w:rPr>
                <w:rFonts w:hint="eastAsia"/>
              </w:rPr>
              <w:t>㎡</w:t>
            </w:r>
          </w:p>
        </w:tc>
      </w:tr>
      <w:tr w:rsidR="00BC346E" w:rsidRPr="00505047" w14:paraId="32E7D72B" w14:textId="77777777" w:rsidTr="00B62C80">
        <w:trPr>
          <w:trHeight w:val="510"/>
        </w:trPr>
        <w:tc>
          <w:tcPr>
            <w:tcW w:w="2038" w:type="dxa"/>
            <w:vAlign w:val="center"/>
          </w:tcPr>
          <w:p w14:paraId="1172BD14" w14:textId="77777777" w:rsidR="00BC346E" w:rsidRPr="00505047" w:rsidRDefault="00BC346E" w:rsidP="00BC346E">
            <w:pPr>
              <w:pStyle w:val="afb"/>
              <w:ind w:leftChars="0" w:left="0" w:firstLineChars="0" w:firstLine="0"/>
              <w:jc w:val="distribute"/>
            </w:pPr>
            <w:r w:rsidRPr="00505047">
              <w:rPr>
                <w:rFonts w:hint="eastAsia"/>
              </w:rPr>
              <w:t>備考</w:t>
            </w:r>
          </w:p>
        </w:tc>
        <w:tc>
          <w:tcPr>
            <w:tcW w:w="6923" w:type="dxa"/>
            <w:gridSpan w:val="3"/>
            <w:vAlign w:val="center"/>
          </w:tcPr>
          <w:p w14:paraId="79CC6FBE" w14:textId="77777777" w:rsidR="00BC346E" w:rsidRPr="00505047" w:rsidRDefault="00BC346E" w:rsidP="00BC346E">
            <w:pPr>
              <w:pStyle w:val="afb"/>
              <w:ind w:leftChars="0" w:left="0" w:firstLine="210"/>
              <w:jc w:val="center"/>
            </w:pPr>
          </w:p>
        </w:tc>
      </w:tr>
    </w:tbl>
    <w:p w14:paraId="03364BF1" w14:textId="32850D2D" w:rsidR="009442C5" w:rsidRPr="00505047" w:rsidRDefault="009442C5" w:rsidP="00BC346E">
      <w:pPr>
        <w:pStyle w:val="afb"/>
        <w:ind w:leftChars="0" w:left="0" w:firstLineChars="0" w:firstLine="0"/>
        <w:rPr>
          <w:rFonts w:ascii="ＭＳ ゴシック" w:eastAsia="ＭＳ ゴシック" w:hAnsi="ＭＳ ゴシック"/>
        </w:rPr>
      </w:pPr>
    </w:p>
    <w:p w14:paraId="352752CB" w14:textId="77777777" w:rsidR="00BC346E" w:rsidRPr="00505047" w:rsidRDefault="00BC346E" w:rsidP="00BC346E">
      <w:pPr>
        <w:pStyle w:val="afb"/>
        <w:ind w:leftChars="0" w:left="420" w:hangingChars="200" w:hanging="420"/>
      </w:pPr>
      <w:r w:rsidRPr="00505047">
        <w:rPr>
          <w:rFonts w:hint="eastAsia"/>
        </w:rPr>
        <w:t>注）複数の企業で行う場合は、</w:t>
      </w:r>
      <w:r w:rsidR="00D23719" w:rsidRPr="00505047">
        <w:rPr>
          <w:rFonts w:hint="eastAsia"/>
        </w:rPr>
        <w:t>統括企業においては、</w:t>
      </w:r>
      <w:r w:rsidRPr="00505047">
        <w:rPr>
          <w:rFonts w:hint="eastAsia"/>
        </w:rPr>
        <w:t>統括企業の欄に〇を記入すること</w:t>
      </w:r>
    </w:p>
    <w:p w14:paraId="409FFC8E" w14:textId="138C6583" w:rsidR="00BC346E" w:rsidRPr="00505047" w:rsidRDefault="00BC346E" w:rsidP="00BC346E">
      <w:pPr>
        <w:pStyle w:val="afb"/>
        <w:ind w:leftChars="0" w:left="420" w:hangingChars="200" w:hanging="420"/>
      </w:pPr>
      <w:r w:rsidRPr="00505047">
        <w:rPr>
          <w:rFonts w:hint="eastAsia"/>
        </w:rPr>
        <w:t>注）複数</w:t>
      </w:r>
      <w:r w:rsidR="005D28D7" w:rsidRPr="00505047">
        <w:rPr>
          <w:rFonts w:hint="eastAsia"/>
        </w:rPr>
        <w:t>の設計</w:t>
      </w:r>
      <w:r w:rsidRPr="00505047">
        <w:rPr>
          <w:rFonts w:hint="eastAsia"/>
        </w:rPr>
        <w:t>企業で</w:t>
      </w:r>
      <w:r w:rsidR="005D28D7" w:rsidRPr="00505047">
        <w:rPr>
          <w:rFonts w:hint="eastAsia"/>
        </w:rPr>
        <w:t>業務を分担する場合において、業務を統括しないその他の設計企業は</w:t>
      </w:r>
      <w:r w:rsidRPr="00505047">
        <w:rPr>
          <w:rFonts w:hint="eastAsia"/>
        </w:rPr>
        <w:t>「１.共同住宅に関する事項」</w:t>
      </w:r>
      <w:r w:rsidR="007D5430" w:rsidRPr="00505047">
        <w:rPr>
          <w:rFonts w:hint="eastAsia"/>
        </w:rPr>
        <w:t>まで</w:t>
      </w:r>
      <w:r w:rsidRPr="00505047">
        <w:rPr>
          <w:rFonts w:hint="eastAsia"/>
        </w:rPr>
        <w:t>の記載も可能とする。</w:t>
      </w:r>
    </w:p>
    <w:p w14:paraId="54A8A003" w14:textId="77777777" w:rsidR="00BC346E" w:rsidRPr="00505047" w:rsidRDefault="00BC346E" w:rsidP="00BC346E">
      <w:pPr>
        <w:pStyle w:val="afb"/>
        <w:ind w:leftChars="0" w:left="420" w:hangingChars="200" w:hanging="420"/>
      </w:pPr>
      <w:r w:rsidRPr="00505047">
        <w:rPr>
          <w:rFonts w:hint="eastAsia"/>
        </w:rPr>
        <w:t>注）設計実績については、対象物件を所有する特定行政庁や発注者に問い合わせる等、事実確認を行うことがある。</w:t>
      </w:r>
    </w:p>
    <w:p w14:paraId="640F776B" w14:textId="77777777" w:rsidR="00BC346E" w:rsidRPr="00505047" w:rsidRDefault="00BC346E" w:rsidP="00BC346E">
      <w:pPr>
        <w:pStyle w:val="afb"/>
        <w:ind w:leftChars="0" w:left="0" w:firstLineChars="0" w:firstLine="0"/>
      </w:pPr>
      <w:r w:rsidRPr="00505047">
        <w:rPr>
          <w:rFonts w:hint="eastAsia"/>
        </w:rPr>
        <w:t>注）複数の企業で行う場合は、本様式を企業毎に提出すること。</w:t>
      </w:r>
    </w:p>
    <w:p w14:paraId="40652607" w14:textId="77777777" w:rsidR="00BC346E" w:rsidRPr="00505047" w:rsidRDefault="00BC346E" w:rsidP="00BC346E">
      <w:pPr>
        <w:pStyle w:val="afb"/>
        <w:ind w:leftChars="0" w:left="0" w:firstLineChars="0" w:firstLine="0"/>
      </w:pPr>
      <w:r w:rsidRPr="00505047">
        <w:rPr>
          <w:rFonts w:hint="eastAsia"/>
        </w:rPr>
        <w:t>注）次の書類を添付すること。</w:t>
      </w:r>
    </w:p>
    <w:p w14:paraId="0370B270" w14:textId="77777777" w:rsidR="00BC346E" w:rsidRPr="00505047" w:rsidRDefault="00BC346E" w:rsidP="00BC346E">
      <w:pPr>
        <w:pStyle w:val="afb"/>
        <w:ind w:leftChars="0" w:left="0" w:firstLineChars="0" w:firstLine="0"/>
      </w:pPr>
      <w:r w:rsidRPr="00505047">
        <w:rPr>
          <w:rFonts w:hint="eastAsia"/>
        </w:rPr>
        <w:t xml:space="preserve">　・一級建築士事務所登録通知書の写し</w:t>
      </w:r>
    </w:p>
    <w:p w14:paraId="157A28A4" w14:textId="77777777" w:rsidR="00BC346E" w:rsidRPr="00505047" w:rsidRDefault="00BC346E" w:rsidP="00BC346E">
      <w:pPr>
        <w:pStyle w:val="afb"/>
        <w:ind w:left="420" w:hangingChars="100" w:hanging="210"/>
      </w:pPr>
      <w:r w:rsidRPr="00505047">
        <w:rPr>
          <w:rFonts w:hint="eastAsia"/>
        </w:rPr>
        <w:t>・専任する管理技術者の資格証等の写し（一級建築士の資格を証する免許証及び雇用関係を証する書類）</w:t>
      </w:r>
    </w:p>
    <w:p w14:paraId="0A75C6AA" w14:textId="77777777" w:rsidR="00BC346E" w:rsidRPr="00505047" w:rsidRDefault="00BC346E" w:rsidP="00BC346E">
      <w:pPr>
        <w:pStyle w:val="afb"/>
        <w:ind w:leftChars="0" w:left="210" w:firstLineChars="0" w:firstLine="0"/>
      </w:pPr>
      <w:r w:rsidRPr="00505047">
        <w:rPr>
          <w:rFonts w:hint="eastAsia"/>
        </w:rPr>
        <w:t>・企業及び管理技術者の設計実績（業務契約書写し及び設計図書等建物の概要が分かるもの）</w:t>
      </w:r>
    </w:p>
    <w:p w14:paraId="63532C3E" w14:textId="77777777" w:rsidR="009442C5" w:rsidRPr="00505047" w:rsidRDefault="009442C5" w:rsidP="00BC346E">
      <w:pPr>
        <w:pStyle w:val="afb"/>
        <w:ind w:leftChars="0" w:left="210" w:firstLineChars="0" w:firstLine="0"/>
      </w:pPr>
    </w:p>
    <w:p w14:paraId="08D5211E" w14:textId="77777777" w:rsidR="009442C5" w:rsidRPr="00505047" w:rsidRDefault="009442C5" w:rsidP="00BC346E">
      <w:pPr>
        <w:pStyle w:val="afb"/>
        <w:ind w:leftChars="0" w:left="210" w:firstLineChars="0" w:firstLine="0"/>
        <w:sectPr w:rsidR="009442C5" w:rsidRPr="00505047" w:rsidSect="00BC346E">
          <w:pgSz w:w="11906" w:h="16838" w:code="9"/>
          <w:pgMar w:top="1134" w:right="1418" w:bottom="1134" w:left="1418" w:header="454" w:footer="454" w:gutter="0"/>
          <w:cols w:space="425"/>
          <w:docGrid w:type="lines" w:linePitch="360"/>
        </w:sectPr>
      </w:pPr>
    </w:p>
    <w:p w14:paraId="73642029" w14:textId="77777777" w:rsidR="00BC346E" w:rsidRPr="00505047" w:rsidRDefault="00BC346E" w:rsidP="00BC346E">
      <w:pPr>
        <w:pStyle w:val="2"/>
      </w:pPr>
      <w:bookmarkStart w:id="15" w:name="_Toc380154674"/>
      <w:bookmarkStart w:id="16" w:name="_Toc440570906"/>
      <w:bookmarkStart w:id="17" w:name="_Toc69721868"/>
      <w:r w:rsidRPr="00505047">
        <w:rPr>
          <w:rFonts w:hint="eastAsia"/>
        </w:rPr>
        <w:lastRenderedPageBreak/>
        <w:t>様式１－７　建設企業に関する資格</w:t>
      </w:r>
      <w:bookmarkEnd w:id="15"/>
      <w:bookmarkEnd w:id="16"/>
      <w:bookmarkEnd w:id="17"/>
    </w:p>
    <w:p w14:paraId="6332C1CC" w14:textId="7C552371" w:rsidR="009442C5" w:rsidRPr="00505047" w:rsidRDefault="00522B90" w:rsidP="009442C5">
      <w:pPr>
        <w:jc w:val="right"/>
      </w:pPr>
      <w:r w:rsidRPr="00505047">
        <w:rPr>
          <w:rFonts w:hint="eastAsia"/>
        </w:rPr>
        <w:t>令和</w:t>
      </w:r>
      <w:r w:rsidR="009442C5" w:rsidRPr="00505047">
        <w:rPr>
          <w:rFonts w:hint="eastAsia"/>
        </w:rPr>
        <w:t xml:space="preserve">　　年　　月　　日</w:t>
      </w:r>
    </w:p>
    <w:p w14:paraId="2D41A785" w14:textId="77777777" w:rsidR="00BC346E" w:rsidRPr="00505047" w:rsidRDefault="00BC346E" w:rsidP="00BC346E">
      <w:pPr>
        <w:jc w:val="center"/>
        <w:rPr>
          <w:rFonts w:ascii="ＭＳ ゴシック" w:eastAsia="ＭＳ ゴシック" w:hAnsi="ＭＳ ゴシック"/>
          <w:b/>
          <w:bCs/>
          <w:sz w:val="32"/>
          <w:szCs w:val="36"/>
        </w:rPr>
      </w:pPr>
      <w:r w:rsidRPr="00505047">
        <w:rPr>
          <w:rFonts w:ascii="ＭＳ ゴシック" w:eastAsia="ＭＳ ゴシック" w:hAnsi="ＭＳ ゴシック" w:hint="eastAsia"/>
          <w:b/>
          <w:bCs/>
          <w:sz w:val="32"/>
          <w:szCs w:val="36"/>
        </w:rPr>
        <w:t>建設企業に関する資格</w:t>
      </w:r>
    </w:p>
    <w:p w14:paraId="4AC46F2F" w14:textId="77777777" w:rsidR="00BC346E" w:rsidRPr="00505047" w:rsidRDefault="00BC346E" w:rsidP="00BC346E">
      <w:pPr>
        <w:rPr>
          <w:rFonts w:asciiTheme="majorEastAsia" w:eastAsiaTheme="majorEastAsia" w:hAnsiTheme="majorEastAsia"/>
          <w:szCs w:val="21"/>
        </w:rPr>
      </w:pPr>
      <w:r w:rsidRPr="00505047">
        <w:rPr>
          <w:rFonts w:asciiTheme="majorEastAsia" w:eastAsiaTheme="majorEastAsia" w:hAnsiTheme="majorEastAsia" w:hint="eastAsia"/>
        </w:rPr>
        <w:t>■</w:t>
      </w:r>
      <w:r w:rsidRPr="00505047">
        <w:rPr>
          <w:rFonts w:asciiTheme="majorEastAsia" w:eastAsiaTheme="majorEastAsia" w:hAnsiTheme="majorEastAsia" w:hint="eastAsia"/>
          <w:szCs w:val="21"/>
        </w:rPr>
        <w:t>建設企業の構成</w:t>
      </w:r>
    </w:p>
    <w:tbl>
      <w:tblPr>
        <w:tblpPr w:leftFromText="142" w:rightFromText="142" w:vertAnchor="text" w:horzAnchor="margin" w:tblpY="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6"/>
        <w:gridCol w:w="11681"/>
      </w:tblGrid>
      <w:tr w:rsidR="00505047" w:rsidRPr="00505047" w14:paraId="612620A2" w14:textId="77777777" w:rsidTr="00BC346E">
        <w:trPr>
          <w:trHeight w:val="534"/>
        </w:trPr>
        <w:tc>
          <w:tcPr>
            <w:tcW w:w="2886" w:type="dxa"/>
            <w:tcBorders>
              <w:top w:val="single" w:sz="12" w:space="0" w:color="auto"/>
              <w:left w:val="single" w:sz="12" w:space="0" w:color="auto"/>
              <w:bottom w:val="single" w:sz="12" w:space="0" w:color="auto"/>
            </w:tcBorders>
            <w:vAlign w:val="center"/>
          </w:tcPr>
          <w:p w14:paraId="6CEA3E0E" w14:textId="77777777" w:rsidR="00BC346E" w:rsidRPr="00505047" w:rsidRDefault="00BC346E" w:rsidP="00BC346E">
            <w:pPr>
              <w:jc w:val="distribute"/>
              <w:rPr>
                <w:szCs w:val="21"/>
              </w:rPr>
            </w:pPr>
            <w:r w:rsidRPr="00505047">
              <w:rPr>
                <w:rFonts w:hint="eastAsia"/>
                <w:szCs w:val="21"/>
              </w:rPr>
              <w:t>構成の別</w:t>
            </w:r>
          </w:p>
        </w:tc>
        <w:tc>
          <w:tcPr>
            <w:tcW w:w="11681" w:type="dxa"/>
            <w:tcBorders>
              <w:top w:val="single" w:sz="12" w:space="0" w:color="auto"/>
              <w:bottom w:val="single" w:sz="12" w:space="0" w:color="auto"/>
              <w:right w:val="single" w:sz="12" w:space="0" w:color="auto"/>
            </w:tcBorders>
            <w:vAlign w:val="center"/>
          </w:tcPr>
          <w:p w14:paraId="715B9312" w14:textId="77777777" w:rsidR="00BC346E" w:rsidRPr="00505047" w:rsidRDefault="00BC346E" w:rsidP="00BC346E">
            <w:pPr>
              <w:jc w:val="center"/>
              <w:rPr>
                <w:szCs w:val="21"/>
              </w:rPr>
            </w:pPr>
            <w:r w:rsidRPr="00505047">
              <w:rPr>
                <w:rFonts w:hint="eastAsia"/>
                <w:szCs w:val="21"/>
              </w:rPr>
              <w:t>単 体 企 業　　・　　特定建設共同企業体</w:t>
            </w:r>
          </w:p>
        </w:tc>
      </w:tr>
    </w:tbl>
    <w:p w14:paraId="0EBED3E0" w14:textId="77777777" w:rsidR="00BC346E" w:rsidRPr="00505047" w:rsidRDefault="00BC346E" w:rsidP="00BC346E">
      <w:pPr>
        <w:rPr>
          <w:rFonts w:asciiTheme="majorEastAsia" w:eastAsiaTheme="majorEastAsia" w:hAnsiTheme="majorEastAsia"/>
        </w:rPr>
      </w:pPr>
      <w:r w:rsidRPr="00505047">
        <w:rPr>
          <w:rFonts w:asciiTheme="majorEastAsia" w:eastAsiaTheme="majorEastAsia" w:hAnsiTheme="majorEastAsia" w:hint="eastAsia"/>
        </w:rPr>
        <w:t>■総合評定値及び組み合わせ（建設企業の全構成企業について記入すること）</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46"/>
        <w:gridCol w:w="715"/>
        <w:gridCol w:w="849"/>
        <w:gridCol w:w="710"/>
        <w:gridCol w:w="2123"/>
        <w:gridCol w:w="2693"/>
        <w:gridCol w:w="2696"/>
        <w:gridCol w:w="1134"/>
        <w:gridCol w:w="2774"/>
      </w:tblGrid>
      <w:tr w:rsidR="00505047" w:rsidRPr="00505047" w14:paraId="2D15BD48" w14:textId="77777777" w:rsidTr="00D71DC5">
        <w:trPr>
          <w:cantSplit/>
          <w:trHeight w:val="46"/>
        </w:trPr>
        <w:tc>
          <w:tcPr>
            <w:tcW w:w="291" w:type="pct"/>
            <w:vMerge w:val="restart"/>
            <w:tcBorders>
              <w:right w:val="single" w:sz="4" w:space="0" w:color="auto"/>
            </w:tcBorders>
            <w:vAlign w:val="center"/>
          </w:tcPr>
          <w:p w14:paraId="49D2F6DD" w14:textId="77777777" w:rsidR="000F56C2" w:rsidRPr="00505047" w:rsidRDefault="000F56C2" w:rsidP="00D71DC5">
            <w:pPr>
              <w:pStyle w:val="ac"/>
              <w:snapToGrid w:val="0"/>
              <w:jc w:val="center"/>
            </w:pPr>
            <w:r w:rsidRPr="00505047">
              <w:rPr>
                <w:rFonts w:hint="eastAsia"/>
              </w:rPr>
              <w:t>統括</w:t>
            </w:r>
          </w:p>
          <w:p w14:paraId="3D5568DB" w14:textId="77777777" w:rsidR="000F56C2" w:rsidRPr="00505047" w:rsidRDefault="000F56C2" w:rsidP="00D71DC5">
            <w:pPr>
              <w:pStyle w:val="ac"/>
              <w:snapToGrid w:val="0"/>
              <w:jc w:val="center"/>
            </w:pPr>
            <w:r w:rsidRPr="00505047">
              <w:rPr>
                <w:rFonts w:hint="eastAsia"/>
              </w:rPr>
              <w:t>企業</w:t>
            </w:r>
          </w:p>
        </w:tc>
        <w:tc>
          <w:tcPr>
            <w:tcW w:w="782" w:type="pct"/>
            <w:gridSpan w:val="3"/>
            <w:tcBorders>
              <w:left w:val="single" w:sz="4" w:space="0" w:color="auto"/>
              <w:bottom w:val="single" w:sz="4" w:space="0" w:color="auto"/>
              <w:right w:val="single" w:sz="4" w:space="0" w:color="auto"/>
            </w:tcBorders>
          </w:tcPr>
          <w:p w14:paraId="2E164CD7" w14:textId="2047DE6B" w:rsidR="000F56C2" w:rsidRPr="00505047" w:rsidRDefault="000F56C2" w:rsidP="00BC346E">
            <w:pPr>
              <w:pStyle w:val="ac"/>
              <w:snapToGrid w:val="0"/>
              <w:jc w:val="center"/>
            </w:pPr>
            <w:r w:rsidRPr="00505047">
              <w:rPr>
                <w:rFonts w:hint="eastAsia"/>
              </w:rPr>
              <w:t>所在区分</w:t>
            </w:r>
          </w:p>
        </w:tc>
        <w:tc>
          <w:tcPr>
            <w:tcW w:w="730" w:type="pct"/>
            <w:vMerge w:val="restart"/>
            <w:tcBorders>
              <w:left w:val="single" w:sz="4" w:space="0" w:color="auto"/>
              <w:right w:val="single" w:sz="6" w:space="0" w:color="auto"/>
            </w:tcBorders>
            <w:vAlign w:val="center"/>
          </w:tcPr>
          <w:p w14:paraId="10A47AF8" w14:textId="1D890F22" w:rsidR="000F56C2" w:rsidRPr="00505047" w:rsidRDefault="000F56C2" w:rsidP="00BC346E">
            <w:pPr>
              <w:pStyle w:val="ac"/>
              <w:snapToGrid w:val="0"/>
              <w:jc w:val="center"/>
            </w:pPr>
            <w:r w:rsidRPr="00505047">
              <w:rPr>
                <w:rFonts w:hint="eastAsia"/>
              </w:rPr>
              <w:t>企　　業　　名</w:t>
            </w:r>
          </w:p>
          <w:p w14:paraId="110E34AB" w14:textId="77777777" w:rsidR="000F56C2" w:rsidRPr="00505047" w:rsidRDefault="000F56C2" w:rsidP="00BC346E">
            <w:pPr>
              <w:pStyle w:val="ac"/>
              <w:snapToGrid w:val="0"/>
              <w:jc w:val="center"/>
              <w:rPr>
                <w:rFonts w:hAnsi="ＭＳ 明朝"/>
                <w:w w:val="200"/>
                <w:szCs w:val="21"/>
              </w:rPr>
            </w:pPr>
            <w:r w:rsidRPr="00505047">
              <w:rPr>
                <w:rFonts w:hint="eastAsia"/>
              </w:rPr>
              <w:t>特定建設業許可番号</w:t>
            </w:r>
          </w:p>
        </w:tc>
        <w:tc>
          <w:tcPr>
            <w:tcW w:w="926" w:type="pct"/>
            <w:vMerge w:val="restart"/>
            <w:tcBorders>
              <w:left w:val="single" w:sz="6" w:space="0" w:color="auto"/>
              <w:right w:val="single" w:sz="4" w:space="0" w:color="auto"/>
            </w:tcBorders>
            <w:vAlign w:val="center"/>
          </w:tcPr>
          <w:p w14:paraId="69073CEA" w14:textId="77777777" w:rsidR="000F56C2" w:rsidRPr="00505047" w:rsidRDefault="000F56C2" w:rsidP="00BC346E">
            <w:pPr>
              <w:pStyle w:val="ac"/>
              <w:snapToGrid w:val="0"/>
              <w:jc w:val="center"/>
            </w:pPr>
            <w:r w:rsidRPr="00505047">
              <w:rPr>
                <w:rFonts w:hint="eastAsia"/>
              </w:rPr>
              <w:t>一般競争（特定調達）</w:t>
            </w:r>
          </w:p>
          <w:p w14:paraId="55B8D112" w14:textId="77777777" w:rsidR="000F56C2" w:rsidRPr="00505047" w:rsidRDefault="000F56C2" w:rsidP="00BC346E">
            <w:pPr>
              <w:pStyle w:val="ac"/>
              <w:snapToGrid w:val="0"/>
              <w:ind w:leftChars="-49" w:left="-103" w:rightChars="-46" w:right="-97"/>
              <w:jc w:val="center"/>
            </w:pPr>
            <w:r w:rsidRPr="00505047">
              <w:rPr>
                <w:rFonts w:hint="eastAsia"/>
              </w:rPr>
              <w:t>入札参加資格の認定の有無</w:t>
            </w:r>
          </w:p>
        </w:tc>
        <w:tc>
          <w:tcPr>
            <w:tcW w:w="927" w:type="pct"/>
            <w:vMerge w:val="restart"/>
            <w:tcBorders>
              <w:left w:val="single" w:sz="4" w:space="0" w:color="auto"/>
              <w:right w:val="single" w:sz="4" w:space="0" w:color="auto"/>
            </w:tcBorders>
            <w:vAlign w:val="center"/>
          </w:tcPr>
          <w:p w14:paraId="2E39873E" w14:textId="77777777" w:rsidR="000F56C2" w:rsidRPr="00505047" w:rsidRDefault="000F56C2" w:rsidP="00BC346E">
            <w:pPr>
              <w:pStyle w:val="ac"/>
              <w:snapToGrid w:val="0"/>
              <w:jc w:val="center"/>
              <w:rPr>
                <w:w w:val="80"/>
                <w:sz w:val="22"/>
                <w:szCs w:val="20"/>
              </w:rPr>
            </w:pPr>
            <w:r w:rsidRPr="00505047">
              <w:rPr>
                <w:rFonts w:hint="eastAsia"/>
                <w:w w:val="80"/>
                <w:sz w:val="22"/>
                <w:szCs w:val="20"/>
              </w:rPr>
              <w:t>経営規模等評価結果通知書</w:t>
            </w:r>
          </w:p>
          <w:p w14:paraId="700617FB" w14:textId="2A1DF1E7" w:rsidR="000F56C2" w:rsidRPr="00505047" w:rsidRDefault="000F56C2">
            <w:pPr>
              <w:pStyle w:val="ac"/>
              <w:snapToGrid w:val="0"/>
              <w:jc w:val="center"/>
            </w:pPr>
            <w:r w:rsidRPr="00505047">
              <w:rPr>
                <w:rFonts w:hint="eastAsia"/>
                <w:w w:val="80"/>
                <w:sz w:val="22"/>
                <w:szCs w:val="20"/>
              </w:rPr>
              <w:t>総合評定値</w:t>
            </w:r>
          </w:p>
        </w:tc>
        <w:tc>
          <w:tcPr>
            <w:tcW w:w="390" w:type="pct"/>
            <w:vMerge w:val="restart"/>
            <w:tcBorders>
              <w:left w:val="single" w:sz="4" w:space="0" w:color="auto"/>
              <w:right w:val="single" w:sz="4" w:space="0" w:color="auto"/>
            </w:tcBorders>
            <w:vAlign w:val="center"/>
          </w:tcPr>
          <w:p w14:paraId="1D395829" w14:textId="77777777" w:rsidR="000F56C2" w:rsidRPr="00505047" w:rsidRDefault="000F56C2" w:rsidP="00BC346E">
            <w:pPr>
              <w:pStyle w:val="ac"/>
              <w:jc w:val="center"/>
            </w:pPr>
            <w:r w:rsidRPr="00505047">
              <w:rPr>
                <w:rFonts w:hint="eastAsia"/>
              </w:rPr>
              <w:t>出資比率</w:t>
            </w:r>
          </w:p>
        </w:tc>
        <w:tc>
          <w:tcPr>
            <w:tcW w:w="954" w:type="pct"/>
            <w:vMerge w:val="restart"/>
            <w:tcBorders>
              <w:left w:val="single" w:sz="4" w:space="0" w:color="auto"/>
            </w:tcBorders>
            <w:vAlign w:val="center"/>
          </w:tcPr>
          <w:p w14:paraId="3BF7D0E5" w14:textId="77777777" w:rsidR="000F56C2" w:rsidRPr="00505047" w:rsidRDefault="000F56C2" w:rsidP="00BC346E">
            <w:pPr>
              <w:pStyle w:val="ac"/>
              <w:snapToGrid w:val="0"/>
              <w:jc w:val="center"/>
            </w:pPr>
            <w:r w:rsidRPr="00505047">
              <w:rPr>
                <w:rFonts w:hint="eastAsia"/>
              </w:rPr>
              <w:t>担当工事内容</w:t>
            </w:r>
          </w:p>
        </w:tc>
      </w:tr>
      <w:tr w:rsidR="00505047" w:rsidRPr="00505047" w14:paraId="57DA074D" w14:textId="77777777" w:rsidTr="000F56C2">
        <w:trPr>
          <w:cantSplit/>
          <w:trHeight w:val="34"/>
        </w:trPr>
        <w:tc>
          <w:tcPr>
            <w:tcW w:w="291" w:type="pct"/>
            <w:vMerge/>
            <w:tcBorders>
              <w:bottom w:val="single" w:sz="4" w:space="0" w:color="auto"/>
              <w:right w:val="single" w:sz="4" w:space="0" w:color="auto"/>
            </w:tcBorders>
          </w:tcPr>
          <w:p w14:paraId="360B2FB3" w14:textId="77777777" w:rsidR="000F56C2" w:rsidRPr="00505047" w:rsidRDefault="000F56C2" w:rsidP="00BC346E">
            <w:pPr>
              <w:pStyle w:val="ac"/>
              <w:snapToGrid w:val="0"/>
              <w:jc w:val="center"/>
            </w:pPr>
          </w:p>
        </w:tc>
        <w:tc>
          <w:tcPr>
            <w:tcW w:w="246" w:type="pct"/>
            <w:tcBorders>
              <w:top w:val="single" w:sz="4" w:space="0" w:color="auto"/>
              <w:left w:val="single" w:sz="4" w:space="0" w:color="auto"/>
              <w:bottom w:val="single" w:sz="4" w:space="0" w:color="auto"/>
              <w:right w:val="single" w:sz="4" w:space="0" w:color="auto"/>
            </w:tcBorders>
          </w:tcPr>
          <w:p w14:paraId="38BE45C9" w14:textId="053FD319" w:rsidR="000F56C2" w:rsidRPr="00505047" w:rsidRDefault="000F56C2" w:rsidP="00BC346E">
            <w:pPr>
              <w:pStyle w:val="ac"/>
              <w:snapToGrid w:val="0"/>
              <w:jc w:val="center"/>
            </w:pPr>
            <w:r w:rsidRPr="00505047">
              <w:rPr>
                <w:rFonts w:hint="eastAsia"/>
              </w:rPr>
              <w:t>市内業者</w:t>
            </w:r>
          </w:p>
        </w:tc>
        <w:tc>
          <w:tcPr>
            <w:tcW w:w="292" w:type="pct"/>
            <w:tcBorders>
              <w:top w:val="single" w:sz="4" w:space="0" w:color="auto"/>
              <w:left w:val="single" w:sz="4" w:space="0" w:color="auto"/>
              <w:bottom w:val="single" w:sz="4" w:space="0" w:color="auto"/>
              <w:right w:val="single" w:sz="4" w:space="0" w:color="auto"/>
            </w:tcBorders>
          </w:tcPr>
          <w:p w14:paraId="49562458" w14:textId="7DC238D4" w:rsidR="000F56C2" w:rsidRPr="00505047" w:rsidRDefault="000F56C2" w:rsidP="00BC346E">
            <w:pPr>
              <w:pStyle w:val="ac"/>
              <w:snapToGrid w:val="0"/>
              <w:jc w:val="center"/>
            </w:pPr>
            <w:r w:rsidRPr="00505047">
              <w:rPr>
                <w:rFonts w:hint="eastAsia"/>
              </w:rPr>
              <w:t>準市内業者</w:t>
            </w:r>
          </w:p>
        </w:tc>
        <w:tc>
          <w:tcPr>
            <w:tcW w:w="244" w:type="pct"/>
            <w:tcBorders>
              <w:top w:val="single" w:sz="4" w:space="0" w:color="auto"/>
              <w:left w:val="single" w:sz="4" w:space="0" w:color="auto"/>
              <w:bottom w:val="single" w:sz="4" w:space="0" w:color="auto"/>
              <w:right w:val="single" w:sz="4" w:space="0" w:color="auto"/>
            </w:tcBorders>
          </w:tcPr>
          <w:p w14:paraId="0349BEE3" w14:textId="77375D15" w:rsidR="000F56C2" w:rsidRPr="00505047" w:rsidRDefault="000F56C2" w:rsidP="00BC346E">
            <w:pPr>
              <w:pStyle w:val="ac"/>
              <w:snapToGrid w:val="0"/>
              <w:jc w:val="center"/>
            </w:pPr>
            <w:r w:rsidRPr="00505047">
              <w:rPr>
                <w:rFonts w:hint="eastAsia"/>
              </w:rPr>
              <w:t>市外業者</w:t>
            </w:r>
          </w:p>
        </w:tc>
        <w:tc>
          <w:tcPr>
            <w:tcW w:w="730" w:type="pct"/>
            <w:vMerge/>
            <w:tcBorders>
              <w:left w:val="single" w:sz="4" w:space="0" w:color="auto"/>
              <w:bottom w:val="single" w:sz="4" w:space="0" w:color="auto"/>
              <w:right w:val="single" w:sz="6" w:space="0" w:color="auto"/>
            </w:tcBorders>
            <w:vAlign w:val="center"/>
          </w:tcPr>
          <w:p w14:paraId="6631B6DF" w14:textId="288EA481" w:rsidR="000F56C2" w:rsidRPr="00505047" w:rsidRDefault="000F56C2" w:rsidP="00BC346E">
            <w:pPr>
              <w:pStyle w:val="ac"/>
              <w:snapToGrid w:val="0"/>
              <w:jc w:val="center"/>
            </w:pPr>
          </w:p>
        </w:tc>
        <w:tc>
          <w:tcPr>
            <w:tcW w:w="926" w:type="pct"/>
            <w:vMerge/>
            <w:tcBorders>
              <w:left w:val="single" w:sz="6" w:space="0" w:color="auto"/>
              <w:bottom w:val="single" w:sz="4" w:space="0" w:color="auto"/>
              <w:right w:val="single" w:sz="4" w:space="0" w:color="auto"/>
            </w:tcBorders>
            <w:vAlign w:val="center"/>
          </w:tcPr>
          <w:p w14:paraId="1C4188D8" w14:textId="77777777" w:rsidR="000F56C2" w:rsidRPr="00505047" w:rsidRDefault="000F56C2" w:rsidP="00BC346E">
            <w:pPr>
              <w:pStyle w:val="ac"/>
              <w:snapToGrid w:val="0"/>
              <w:jc w:val="center"/>
            </w:pPr>
          </w:p>
        </w:tc>
        <w:tc>
          <w:tcPr>
            <w:tcW w:w="927" w:type="pct"/>
            <w:vMerge/>
            <w:tcBorders>
              <w:left w:val="single" w:sz="4" w:space="0" w:color="auto"/>
              <w:bottom w:val="single" w:sz="4" w:space="0" w:color="auto"/>
              <w:right w:val="single" w:sz="4" w:space="0" w:color="auto"/>
            </w:tcBorders>
            <w:vAlign w:val="center"/>
          </w:tcPr>
          <w:p w14:paraId="327F50A9" w14:textId="11BEDFA5" w:rsidR="000F56C2" w:rsidRPr="00505047" w:rsidRDefault="000F56C2" w:rsidP="00BC346E">
            <w:pPr>
              <w:pStyle w:val="ac"/>
              <w:snapToGrid w:val="0"/>
              <w:jc w:val="center"/>
            </w:pPr>
          </w:p>
        </w:tc>
        <w:tc>
          <w:tcPr>
            <w:tcW w:w="390" w:type="pct"/>
            <w:vMerge/>
            <w:tcBorders>
              <w:left w:val="single" w:sz="4" w:space="0" w:color="auto"/>
              <w:bottom w:val="single" w:sz="4" w:space="0" w:color="auto"/>
              <w:right w:val="single" w:sz="4" w:space="0" w:color="auto"/>
            </w:tcBorders>
            <w:vAlign w:val="center"/>
          </w:tcPr>
          <w:p w14:paraId="772F1263" w14:textId="77777777" w:rsidR="000F56C2" w:rsidRPr="00505047" w:rsidRDefault="000F56C2" w:rsidP="00BC346E">
            <w:pPr>
              <w:pStyle w:val="ac"/>
              <w:jc w:val="center"/>
            </w:pPr>
          </w:p>
        </w:tc>
        <w:tc>
          <w:tcPr>
            <w:tcW w:w="954" w:type="pct"/>
            <w:vMerge/>
            <w:tcBorders>
              <w:left w:val="single" w:sz="4" w:space="0" w:color="auto"/>
              <w:bottom w:val="single" w:sz="4" w:space="0" w:color="auto"/>
            </w:tcBorders>
          </w:tcPr>
          <w:p w14:paraId="63E15DD8" w14:textId="77777777" w:rsidR="000F56C2" w:rsidRPr="00505047" w:rsidRDefault="000F56C2" w:rsidP="00BC346E">
            <w:pPr>
              <w:pStyle w:val="ac"/>
              <w:jc w:val="center"/>
            </w:pPr>
          </w:p>
        </w:tc>
      </w:tr>
      <w:tr w:rsidR="00505047" w:rsidRPr="00505047" w14:paraId="543FA1BB" w14:textId="77777777" w:rsidTr="000F56C2">
        <w:trPr>
          <w:cantSplit/>
          <w:trHeight w:val="431"/>
        </w:trPr>
        <w:tc>
          <w:tcPr>
            <w:tcW w:w="291" w:type="pct"/>
            <w:tcBorders>
              <w:top w:val="single" w:sz="4" w:space="0" w:color="auto"/>
              <w:bottom w:val="single" w:sz="4" w:space="0" w:color="auto"/>
              <w:right w:val="single" w:sz="4" w:space="0" w:color="auto"/>
            </w:tcBorders>
          </w:tcPr>
          <w:p w14:paraId="6256FB06" w14:textId="59D5E570" w:rsidR="000F56C2" w:rsidRPr="00505047" w:rsidRDefault="000F56C2" w:rsidP="00EB37B9">
            <w:pPr>
              <w:pStyle w:val="ac"/>
              <w:jc w:val="center"/>
              <w:rPr>
                <w:w w:val="200"/>
              </w:rPr>
            </w:pPr>
          </w:p>
        </w:tc>
        <w:tc>
          <w:tcPr>
            <w:tcW w:w="246" w:type="pct"/>
            <w:tcBorders>
              <w:top w:val="single" w:sz="4" w:space="0" w:color="auto"/>
              <w:left w:val="single" w:sz="4" w:space="0" w:color="auto"/>
              <w:bottom w:val="single" w:sz="4" w:space="0" w:color="auto"/>
              <w:right w:val="single" w:sz="4" w:space="0" w:color="auto"/>
            </w:tcBorders>
          </w:tcPr>
          <w:p w14:paraId="5BC9B046" w14:textId="77777777" w:rsidR="000F56C2" w:rsidRPr="00505047" w:rsidRDefault="000F56C2" w:rsidP="00BC346E">
            <w:pPr>
              <w:pStyle w:val="ac"/>
              <w:jc w:val="center"/>
              <w:rPr>
                <w:w w:val="200"/>
              </w:rPr>
            </w:pPr>
          </w:p>
        </w:tc>
        <w:tc>
          <w:tcPr>
            <w:tcW w:w="292" w:type="pct"/>
            <w:tcBorders>
              <w:top w:val="single" w:sz="4" w:space="0" w:color="auto"/>
              <w:left w:val="single" w:sz="4" w:space="0" w:color="auto"/>
              <w:bottom w:val="single" w:sz="4" w:space="0" w:color="auto"/>
              <w:right w:val="single" w:sz="4" w:space="0" w:color="auto"/>
            </w:tcBorders>
          </w:tcPr>
          <w:p w14:paraId="5A6C9D06" w14:textId="77777777" w:rsidR="000F56C2" w:rsidRPr="00505047" w:rsidRDefault="000F56C2" w:rsidP="00BC346E">
            <w:pPr>
              <w:pStyle w:val="ac"/>
              <w:jc w:val="center"/>
              <w:rPr>
                <w:w w:val="200"/>
              </w:rPr>
            </w:pPr>
          </w:p>
        </w:tc>
        <w:tc>
          <w:tcPr>
            <w:tcW w:w="244" w:type="pct"/>
            <w:tcBorders>
              <w:top w:val="single" w:sz="4" w:space="0" w:color="auto"/>
              <w:left w:val="single" w:sz="4" w:space="0" w:color="auto"/>
              <w:bottom w:val="single" w:sz="4" w:space="0" w:color="auto"/>
              <w:right w:val="single" w:sz="4" w:space="0" w:color="auto"/>
            </w:tcBorders>
          </w:tcPr>
          <w:p w14:paraId="2FC237C8" w14:textId="77777777" w:rsidR="000F56C2" w:rsidRPr="00505047" w:rsidRDefault="000F56C2" w:rsidP="00BC346E">
            <w:pPr>
              <w:pStyle w:val="ac"/>
              <w:jc w:val="center"/>
              <w:rPr>
                <w:w w:val="200"/>
              </w:rPr>
            </w:pPr>
          </w:p>
        </w:tc>
        <w:tc>
          <w:tcPr>
            <w:tcW w:w="730" w:type="pct"/>
            <w:tcBorders>
              <w:top w:val="single" w:sz="4" w:space="0" w:color="auto"/>
              <w:left w:val="single" w:sz="4" w:space="0" w:color="auto"/>
              <w:bottom w:val="single" w:sz="4" w:space="0" w:color="auto"/>
              <w:right w:val="single" w:sz="6" w:space="0" w:color="auto"/>
            </w:tcBorders>
            <w:vAlign w:val="center"/>
          </w:tcPr>
          <w:p w14:paraId="3DE8FE28" w14:textId="3F2CABA9" w:rsidR="000F56C2" w:rsidRPr="00505047" w:rsidRDefault="000F56C2" w:rsidP="00BC346E">
            <w:pPr>
              <w:pStyle w:val="ac"/>
              <w:jc w:val="center"/>
              <w:rPr>
                <w:w w:val="200"/>
              </w:rPr>
            </w:pPr>
          </w:p>
        </w:tc>
        <w:tc>
          <w:tcPr>
            <w:tcW w:w="926" w:type="pct"/>
            <w:tcBorders>
              <w:top w:val="single" w:sz="4" w:space="0" w:color="auto"/>
              <w:left w:val="single" w:sz="6" w:space="0" w:color="auto"/>
              <w:bottom w:val="single" w:sz="4" w:space="0" w:color="auto"/>
              <w:right w:val="single" w:sz="4" w:space="0" w:color="auto"/>
            </w:tcBorders>
            <w:vAlign w:val="center"/>
          </w:tcPr>
          <w:p w14:paraId="2E6B0A5E" w14:textId="77777777" w:rsidR="000F56C2" w:rsidRPr="00505047" w:rsidRDefault="000F56C2" w:rsidP="00BC346E">
            <w:pPr>
              <w:jc w:val="center"/>
            </w:pPr>
          </w:p>
        </w:tc>
        <w:tc>
          <w:tcPr>
            <w:tcW w:w="927" w:type="pct"/>
            <w:tcBorders>
              <w:top w:val="single" w:sz="4" w:space="0" w:color="auto"/>
              <w:left w:val="single" w:sz="4" w:space="0" w:color="auto"/>
              <w:bottom w:val="single" w:sz="4" w:space="0" w:color="auto"/>
              <w:right w:val="single" w:sz="4" w:space="0" w:color="auto"/>
            </w:tcBorders>
            <w:vAlign w:val="center"/>
          </w:tcPr>
          <w:p w14:paraId="79B46550" w14:textId="77777777" w:rsidR="000F56C2" w:rsidRPr="00505047" w:rsidRDefault="000F56C2" w:rsidP="00BC346E">
            <w:pPr>
              <w:jc w:val="center"/>
            </w:pPr>
          </w:p>
        </w:tc>
        <w:tc>
          <w:tcPr>
            <w:tcW w:w="390" w:type="pct"/>
            <w:tcBorders>
              <w:top w:val="single" w:sz="4" w:space="0" w:color="auto"/>
              <w:left w:val="single" w:sz="4" w:space="0" w:color="auto"/>
              <w:bottom w:val="single" w:sz="4" w:space="0" w:color="auto"/>
              <w:right w:val="single" w:sz="4" w:space="0" w:color="auto"/>
            </w:tcBorders>
            <w:vAlign w:val="center"/>
          </w:tcPr>
          <w:p w14:paraId="41BF0EEF" w14:textId="77777777" w:rsidR="000F56C2" w:rsidRPr="00505047" w:rsidRDefault="000F56C2" w:rsidP="00BC346E">
            <w:pPr>
              <w:jc w:val="center"/>
            </w:pPr>
          </w:p>
        </w:tc>
        <w:tc>
          <w:tcPr>
            <w:tcW w:w="954" w:type="pct"/>
            <w:tcBorders>
              <w:top w:val="single" w:sz="4" w:space="0" w:color="auto"/>
              <w:left w:val="single" w:sz="4" w:space="0" w:color="auto"/>
              <w:bottom w:val="single" w:sz="4" w:space="0" w:color="auto"/>
            </w:tcBorders>
          </w:tcPr>
          <w:p w14:paraId="59ACC648" w14:textId="77777777" w:rsidR="000F56C2" w:rsidRPr="00505047" w:rsidRDefault="000F56C2" w:rsidP="00BC346E">
            <w:pPr>
              <w:jc w:val="center"/>
            </w:pPr>
          </w:p>
        </w:tc>
      </w:tr>
      <w:tr w:rsidR="00505047" w:rsidRPr="00505047" w14:paraId="62D23CB7" w14:textId="77777777" w:rsidTr="000F56C2">
        <w:trPr>
          <w:cantSplit/>
          <w:trHeight w:val="431"/>
        </w:trPr>
        <w:tc>
          <w:tcPr>
            <w:tcW w:w="291" w:type="pct"/>
            <w:tcBorders>
              <w:top w:val="single" w:sz="4" w:space="0" w:color="auto"/>
              <w:bottom w:val="single" w:sz="4" w:space="0" w:color="auto"/>
              <w:right w:val="single" w:sz="4" w:space="0" w:color="auto"/>
            </w:tcBorders>
          </w:tcPr>
          <w:p w14:paraId="282C5A27" w14:textId="77777777" w:rsidR="000F56C2" w:rsidRPr="00505047" w:rsidRDefault="000F56C2" w:rsidP="00BC346E">
            <w:pPr>
              <w:pStyle w:val="ac"/>
              <w:jc w:val="center"/>
            </w:pPr>
          </w:p>
        </w:tc>
        <w:tc>
          <w:tcPr>
            <w:tcW w:w="246" w:type="pct"/>
            <w:tcBorders>
              <w:top w:val="single" w:sz="4" w:space="0" w:color="auto"/>
              <w:left w:val="single" w:sz="4" w:space="0" w:color="auto"/>
              <w:bottom w:val="single" w:sz="4" w:space="0" w:color="auto"/>
              <w:right w:val="single" w:sz="4" w:space="0" w:color="auto"/>
            </w:tcBorders>
          </w:tcPr>
          <w:p w14:paraId="34001A22" w14:textId="77777777" w:rsidR="000F56C2" w:rsidRPr="00505047" w:rsidRDefault="000F56C2" w:rsidP="00BC346E">
            <w:pPr>
              <w:pStyle w:val="ac"/>
              <w:jc w:val="center"/>
            </w:pPr>
          </w:p>
        </w:tc>
        <w:tc>
          <w:tcPr>
            <w:tcW w:w="292" w:type="pct"/>
            <w:tcBorders>
              <w:top w:val="single" w:sz="4" w:space="0" w:color="auto"/>
              <w:left w:val="single" w:sz="4" w:space="0" w:color="auto"/>
              <w:bottom w:val="single" w:sz="4" w:space="0" w:color="auto"/>
              <w:right w:val="single" w:sz="4" w:space="0" w:color="auto"/>
            </w:tcBorders>
          </w:tcPr>
          <w:p w14:paraId="4F546D1A" w14:textId="77777777" w:rsidR="000F56C2" w:rsidRPr="00505047" w:rsidRDefault="000F56C2" w:rsidP="00BC346E">
            <w:pPr>
              <w:pStyle w:val="ac"/>
              <w:jc w:val="center"/>
            </w:pPr>
          </w:p>
        </w:tc>
        <w:tc>
          <w:tcPr>
            <w:tcW w:w="244" w:type="pct"/>
            <w:tcBorders>
              <w:top w:val="single" w:sz="4" w:space="0" w:color="auto"/>
              <w:left w:val="single" w:sz="4" w:space="0" w:color="auto"/>
              <w:bottom w:val="single" w:sz="4" w:space="0" w:color="auto"/>
              <w:right w:val="single" w:sz="4" w:space="0" w:color="auto"/>
            </w:tcBorders>
          </w:tcPr>
          <w:p w14:paraId="3ECA4021" w14:textId="77777777" w:rsidR="000F56C2" w:rsidRPr="00505047" w:rsidRDefault="000F56C2" w:rsidP="00BC346E">
            <w:pPr>
              <w:pStyle w:val="ac"/>
              <w:jc w:val="center"/>
            </w:pPr>
          </w:p>
        </w:tc>
        <w:tc>
          <w:tcPr>
            <w:tcW w:w="730" w:type="pct"/>
            <w:tcBorders>
              <w:top w:val="single" w:sz="4" w:space="0" w:color="auto"/>
              <w:left w:val="single" w:sz="4" w:space="0" w:color="auto"/>
              <w:bottom w:val="single" w:sz="4" w:space="0" w:color="auto"/>
              <w:right w:val="single" w:sz="6" w:space="0" w:color="auto"/>
            </w:tcBorders>
            <w:vAlign w:val="center"/>
          </w:tcPr>
          <w:p w14:paraId="488B4E21" w14:textId="48E2C5C7" w:rsidR="000F56C2" w:rsidRPr="00505047" w:rsidRDefault="000F56C2" w:rsidP="00BC346E">
            <w:pPr>
              <w:pStyle w:val="ac"/>
              <w:jc w:val="center"/>
            </w:pPr>
          </w:p>
        </w:tc>
        <w:tc>
          <w:tcPr>
            <w:tcW w:w="926" w:type="pct"/>
            <w:tcBorders>
              <w:top w:val="single" w:sz="4" w:space="0" w:color="auto"/>
              <w:left w:val="single" w:sz="6" w:space="0" w:color="auto"/>
              <w:bottom w:val="single" w:sz="4" w:space="0" w:color="auto"/>
              <w:right w:val="single" w:sz="4" w:space="0" w:color="auto"/>
            </w:tcBorders>
            <w:vAlign w:val="center"/>
          </w:tcPr>
          <w:p w14:paraId="2341182A" w14:textId="77777777" w:rsidR="000F56C2" w:rsidRPr="00505047" w:rsidRDefault="000F56C2" w:rsidP="00BC346E">
            <w:pPr>
              <w:jc w:val="center"/>
            </w:pPr>
          </w:p>
        </w:tc>
        <w:tc>
          <w:tcPr>
            <w:tcW w:w="927" w:type="pct"/>
            <w:tcBorders>
              <w:top w:val="single" w:sz="4" w:space="0" w:color="auto"/>
              <w:left w:val="single" w:sz="4" w:space="0" w:color="auto"/>
              <w:bottom w:val="single" w:sz="4" w:space="0" w:color="auto"/>
              <w:right w:val="single" w:sz="4" w:space="0" w:color="auto"/>
            </w:tcBorders>
            <w:vAlign w:val="center"/>
          </w:tcPr>
          <w:p w14:paraId="11281A96" w14:textId="77777777" w:rsidR="000F56C2" w:rsidRPr="00505047" w:rsidRDefault="000F56C2" w:rsidP="00BC346E">
            <w:pPr>
              <w:jc w:val="center"/>
            </w:pPr>
          </w:p>
        </w:tc>
        <w:tc>
          <w:tcPr>
            <w:tcW w:w="390" w:type="pct"/>
            <w:tcBorders>
              <w:top w:val="single" w:sz="4" w:space="0" w:color="auto"/>
              <w:left w:val="single" w:sz="4" w:space="0" w:color="auto"/>
              <w:bottom w:val="single" w:sz="4" w:space="0" w:color="auto"/>
              <w:right w:val="single" w:sz="4" w:space="0" w:color="auto"/>
            </w:tcBorders>
            <w:vAlign w:val="center"/>
          </w:tcPr>
          <w:p w14:paraId="2C103F57" w14:textId="77777777" w:rsidR="000F56C2" w:rsidRPr="00505047" w:rsidRDefault="000F56C2" w:rsidP="00BC346E">
            <w:pPr>
              <w:jc w:val="center"/>
            </w:pPr>
          </w:p>
        </w:tc>
        <w:tc>
          <w:tcPr>
            <w:tcW w:w="954" w:type="pct"/>
            <w:tcBorders>
              <w:top w:val="single" w:sz="4" w:space="0" w:color="auto"/>
              <w:left w:val="single" w:sz="4" w:space="0" w:color="auto"/>
              <w:bottom w:val="single" w:sz="4" w:space="0" w:color="auto"/>
            </w:tcBorders>
          </w:tcPr>
          <w:p w14:paraId="065AC207" w14:textId="77777777" w:rsidR="000F56C2" w:rsidRPr="00505047" w:rsidRDefault="000F56C2" w:rsidP="00BC346E">
            <w:pPr>
              <w:jc w:val="center"/>
            </w:pPr>
          </w:p>
        </w:tc>
      </w:tr>
      <w:tr w:rsidR="00505047" w:rsidRPr="00505047" w14:paraId="7B205A1B" w14:textId="77777777" w:rsidTr="000F56C2">
        <w:trPr>
          <w:cantSplit/>
          <w:trHeight w:val="431"/>
        </w:trPr>
        <w:tc>
          <w:tcPr>
            <w:tcW w:w="291" w:type="pct"/>
            <w:tcBorders>
              <w:top w:val="single" w:sz="4" w:space="0" w:color="auto"/>
              <w:bottom w:val="single" w:sz="4" w:space="0" w:color="auto"/>
              <w:right w:val="single" w:sz="4" w:space="0" w:color="auto"/>
            </w:tcBorders>
          </w:tcPr>
          <w:p w14:paraId="36701ED5" w14:textId="77777777" w:rsidR="000F56C2" w:rsidRPr="00505047" w:rsidRDefault="000F56C2" w:rsidP="00BC346E">
            <w:pPr>
              <w:pStyle w:val="ac"/>
              <w:jc w:val="center"/>
            </w:pPr>
          </w:p>
        </w:tc>
        <w:tc>
          <w:tcPr>
            <w:tcW w:w="246" w:type="pct"/>
            <w:tcBorders>
              <w:top w:val="single" w:sz="4" w:space="0" w:color="auto"/>
              <w:left w:val="single" w:sz="4" w:space="0" w:color="auto"/>
              <w:bottom w:val="single" w:sz="4" w:space="0" w:color="auto"/>
              <w:right w:val="single" w:sz="4" w:space="0" w:color="auto"/>
            </w:tcBorders>
          </w:tcPr>
          <w:p w14:paraId="662D9018" w14:textId="77777777" w:rsidR="000F56C2" w:rsidRPr="00505047" w:rsidRDefault="000F56C2" w:rsidP="00BC346E">
            <w:pPr>
              <w:pStyle w:val="ac"/>
              <w:jc w:val="center"/>
            </w:pPr>
          </w:p>
        </w:tc>
        <w:tc>
          <w:tcPr>
            <w:tcW w:w="292" w:type="pct"/>
            <w:tcBorders>
              <w:top w:val="single" w:sz="4" w:space="0" w:color="auto"/>
              <w:left w:val="single" w:sz="4" w:space="0" w:color="auto"/>
              <w:bottom w:val="single" w:sz="4" w:space="0" w:color="auto"/>
              <w:right w:val="single" w:sz="4" w:space="0" w:color="auto"/>
            </w:tcBorders>
          </w:tcPr>
          <w:p w14:paraId="60D05195" w14:textId="77777777" w:rsidR="000F56C2" w:rsidRPr="00505047" w:rsidRDefault="000F56C2" w:rsidP="00BC346E">
            <w:pPr>
              <w:pStyle w:val="ac"/>
              <w:jc w:val="center"/>
            </w:pPr>
          </w:p>
        </w:tc>
        <w:tc>
          <w:tcPr>
            <w:tcW w:w="244" w:type="pct"/>
            <w:tcBorders>
              <w:top w:val="single" w:sz="4" w:space="0" w:color="auto"/>
              <w:left w:val="single" w:sz="4" w:space="0" w:color="auto"/>
              <w:bottom w:val="single" w:sz="4" w:space="0" w:color="auto"/>
              <w:right w:val="single" w:sz="4" w:space="0" w:color="auto"/>
            </w:tcBorders>
          </w:tcPr>
          <w:p w14:paraId="731F3231" w14:textId="77777777" w:rsidR="000F56C2" w:rsidRPr="00505047" w:rsidRDefault="000F56C2" w:rsidP="00BC346E">
            <w:pPr>
              <w:pStyle w:val="ac"/>
              <w:jc w:val="center"/>
            </w:pPr>
          </w:p>
        </w:tc>
        <w:tc>
          <w:tcPr>
            <w:tcW w:w="730" w:type="pct"/>
            <w:tcBorders>
              <w:top w:val="single" w:sz="4" w:space="0" w:color="auto"/>
              <w:left w:val="single" w:sz="4" w:space="0" w:color="auto"/>
              <w:bottom w:val="single" w:sz="4" w:space="0" w:color="auto"/>
              <w:right w:val="single" w:sz="6" w:space="0" w:color="auto"/>
            </w:tcBorders>
            <w:vAlign w:val="center"/>
          </w:tcPr>
          <w:p w14:paraId="065BAFDE" w14:textId="700B0DD9" w:rsidR="000F56C2" w:rsidRPr="00505047" w:rsidRDefault="000F56C2" w:rsidP="00BC346E">
            <w:pPr>
              <w:pStyle w:val="ac"/>
              <w:jc w:val="center"/>
            </w:pPr>
          </w:p>
        </w:tc>
        <w:tc>
          <w:tcPr>
            <w:tcW w:w="926" w:type="pct"/>
            <w:tcBorders>
              <w:top w:val="single" w:sz="4" w:space="0" w:color="auto"/>
              <w:left w:val="single" w:sz="6" w:space="0" w:color="auto"/>
              <w:bottom w:val="single" w:sz="4" w:space="0" w:color="auto"/>
              <w:right w:val="single" w:sz="4" w:space="0" w:color="auto"/>
            </w:tcBorders>
            <w:vAlign w:val="center"/>
          </w:tcPr>
          <w:p w14:paraId="06768D00" w14:textId="77777777" w:rsidR="000F56C2" w:rsidRPr="00505047" w:rsidRDefault="000F56C2" w:rsidP="00BC346E">
            <w:pPr>
              <w:jc w:val="center"/>
            </w:pPr>
          </w:p>
        </w:tc>
        <w:tc>
          <w:tcPr>
            <w:tcW w:w="927" w:type="pct"/>
            <w:tcBorders>
              <w:top w:val="single" w:sz="4" w:space="0" w:color="auto"/>
              <w:left w:val="single" w:sz="4" w:space="0" w:color="auto"/>
              <w:bottom w:val="single" w:sz="4" w:space="0" w:color="auto"/>
              <w:right w:val="single" w:sz="4" w:space="0" w:color="auto"/>
            </w:tcBorders>
            <w:vAlign w:val="center"/>
          </w:tcPr>
          <w:p w14:paraId="1102C84C" w14:textId="77777777" w:rsidR="000F56C2" w:rsidRPr="00505047" w:rsidRDefault="000F56C2" w:rsidP="00BC346E">
            <w:pPr>
              <w:jc w:val="center"/>
            </w:pPr>
          </w:p>
        </w:tc>
        <w:tc>
          <w:tcPr>
            <w:tcW w:w="390" w:type="pct"/>
            <w:tcBorders>
              <w:top w:val="single" w:sz="4" w:space="0" w:color="auto"/>
              <w:left w:val="single" w:sz="4" w:space="0" w:color="auto"/>
              <w:bottom w:val="single" w:sz="4" w:space="0" w:color="auto"/>
              <w:right w:val="single" w:sz="4" w:space="0" w:color="auto"/>
            </w:tcBorders>
            <w:vAlign w:val="center"/>
          </w:tcPr>
          <w:p w14:paraId="2902CA4B" w14:textId="77777777" w:rsidR="000F56C2" w:rsidRPr="00505047" w:rsidRDefault="000F56C2" w:rsidP="00BC346E">
            <w:pPr>
              <w:jc w:val="center"/>
            </w:pPr>
          </w:p>
        </w:tc>
        <w:tc>
          <w:tcPr>
            <w:tcW w:w="954" w:type="pct"/>
            <w:tcBorders>
              <w:top w:val="single" w:sz="4" w:space="0" w:color="auto"/>
              <w:left w:val="single" w:sz="4" w:space="0" w:color="auto"/>
              <w:bottom w:val="single" w:sz="4" w:space="0" w:color="auto"/>
            </w:tcBorders>
          </w:tcPr>
          <w:p w14:paraId="6B17623B" w14:textId="77777777" w:rsidR="000F56C2" w:rsidRPr="00505047" w:rsidRDefault="000F56C2" w:rsidP="00BC346E">
            <w:pPr>
              <w:jc w:val="center"/>
            </w:pPr>
          </w:p>
        </w:tc>
      </w:tr>
      <w:tr w:rsidR="00505047" w:rsidRPr="00505047" w14:paraId="4DD52609" w14:textId="77777777" w:rsidTr="000F56C2">
        <w:trPr>
          <w:cantSplit/>
          <w:trHeight w:val="431"/>
        </w:trPr>
        <w:tc>
          <w:tcPr>
            <w:tcW w:w="291" w:type="pct"/>
            <w:tcBorders>
              <w:top w:val="single" w:sz="4" w:space="0" w:color="auto"/>
              <w:bottom w:val="single" w:sz="12" w:space="0" w:color="auto"/>
              <w:right w:val="single" w:sz="4" w:space="0" w:color="auto"/>
            </w:tcBorders>
          </w:tcPr>
          <w:p w14:paraId="232DB492" w14:textId="77777777" w:rsidR="000F56C2" w:rsidRPr="00505047" w:rsidRDefault="000F56C2" w:rsidP="00BC346E">
            <w:pPr>
              <w:pStyle w:val="ac"/>
              <w:jc w:val="center"/>
            </w:pPr>
          </w:p>
        </w:tc>
        <w:tc>
          <w:tcPr>
            <w:tcW w:w="246" w:type="pct"/>
            <w:tcBorders>
              <w:top w:val="single" w:sz="4" w:space="0" w:color="auto"/>
              <w:left w:val="single" w:sz="4" w:space="0" w:color="auto"/>
              <w:bottom w:val="single" w:sz="12" w:space="0" w:color="auto"/>
              <w:right w:val="single" w:sz="4" w:space="0" w:color="auto"/>
            </w:tcBorders>
          </w:tcPr>
          <w:p w14:paraId="30BE725D" w14:textId="77777777" w:rsidR="000F56C2" w:rsidRPr="00505047" w:rsidRDefault="000F56C2" w:rsidP="00BC346E">
            <w:pPr>
              <w:pStyle w:val="ac"/>
              <w:jc w:val="center"/>
            </w:pPr>
          </w:p>
        </w:tc>
        <w:tc>
          <w:tcPr>
            <w:tcW w:w="292" w:type="pct"/>
            <w:tcBorders>
              <w:top w:val="single" w:sz="4" w:space="0" w:color="auto"/>
              <w:left w:val="single" w:sz="4" w:space="0" w:color="auto"/>
              <w:bottom w:val="single" w:sz="12" w:space="0" w:color="auto"/>
              <w:right w:val="single" w:sz="4" w:space="0" w:color="auto"/>
            </w:tcBorders>
          </w:tcPr>
          <w:p w14:paraId="6F7F5CB1" w14:textId="77777777" w:rsidR="000F56C2" w:rsidRPr="00505047" w:rsidRDefault="000F56C2" w:rsidP="00BC346E">
            <w:pPr>
              <w:pStyle w:val="ac"/>
              <w:jc w:val="center"/>
            </w:pPr>
          </w:p>
        </w:tc>
        <w:tc>
          <w:tcPr>
            <w:tcW w:w="244" w:type="pct"/>
            <w:tcBorders>
              <w:top w:val="single" w:sz="4" w:space="0" w:color="auto"/>
              <w:left w:val="single" w:sz="4" w:space="0" w:color="auto"/>
              <w:bottom w:val="single" w:sz="12" w:space="0" w:color="auto"/>
              <w:right w:val="single" w:sz="4" w:space="0" w:color="auto"/>
            </w:tcBorders>
          </w:tcPr>
          <w:p w14:paraId="306D6C2A" w14:textId="77777777" w:rsidR="000F56C2" w:rsidRPr="00505047" w:rsidRDefault="000F56C2" w:rsidP="00BC346E">
            <w:pPr>
              <w:pStyle w:val="ac"/>
              <w:jc w:val="center"/>
            </w:pPr>
          </w:p>
        </w:tc>
        <w:tc>
          <w:tcPr>
            <w:tcW w:w="730" w:type="pct"/>
            <w:tcBorders>
              <w:top w:val="single" w:sz="4" w:space="0" w:color="auto"/>
              <w:left w:val="single" w:sz="4" w:space="0" w:color="auto"/>
              <w:bottom w:val="single" w:sz="12" w:space="0" w:color="auto"/>
              <w:right w:val="single" w:sz="6" w:space="0" w:color="auto"/>
            </w:tcBorders>
            <w:vAlign w:val="center"/>
          </w:tcPr>
          <w:p w14:paraId="2B751B22" w14:textId="0ED58574" w:rsidR="000F56C2" w:rsidRPr="00505047" w:rsidRDefault="000F56C2" w:rsidP="00BC346E">
            <w:pPr>
              <w:pStyle w:val="ac"/>
              <w:jc w:val="center"/>
            </w:pPr>
          </w:p>
        </w:tc>
        <w:tc>
          <w:tcPr>
            <w:tcW w:w="926" w:type="pct"/>
            <w:tcBorders>
              <w:top w:val="single" w:sz="4" w:space="0" w:color="auto"/>
              <w:left w:val="single" w:sz="6" w:space="0" w:color="auto"/>
              <w:bottom w:val="single" w:sz="12" w:space="0" w:color="auto"/>
              <w:right w:val="single" w:sz="4" w:space="0" w:color="auto"/>
            </w:tcBorders>
            <w:vAlign w:val="center"/>
          </w:tcPr>
          <w:p w14:paraId="469EB5E0" w14:textId="77777777" w:rsidR="000F56C2" w:rsidRPr="00505047" w:rsidRDefault="000F56C2" w:rsidP="00BC346E">
            <w:pPr>
              <w:jc w:val="center"/>
            </w:pPr>
          </w:p>
        </w:tc>
        <w:tc>
          <w:tcPr>
            <w:tcW w:w="927" w:type="pct"/>
            <w:tcBorders>
              <w:top w:val="single" w:sz="4" w:space="0" w:color="auto"/>
              <w:left w:val="single" w:sz="4" w:space="0" w:color="auto"/>
              <w:bottom w:val="single" w:sz="12" w:space="0" w:color="auto"/>
              <w:right w:val="single" w:sz="4" w:space="0" w:color="auto"/>
            </w:tcBorders>
            <w:vAlign w:val="center"/>
          </w:tcPr>
          <w:p w14:paraId="5394FAF0" w14:textId="77777777" w:rsidR="000F56C2" w:rsidRPr="00505047" w:rsidRDefault="000F56C2" w:rsidP="00BC346E">
            <w:pPr>
              <w:jc w:val="center"/>
            </w:pPr>
          </w:p>
        </w:tc>
        <w:tc>
          <w:tcPr>
            <w:tcW w:w="390" w:type="pct"/>
            <w:tcBorders>
              <w:top w:val="single" w:sz="4" w:space="0" w:color="auto"/>
              <w:left w:val="single" w:sz="4" w:space="0" w:color="auto"/>
              <w:bottom w:val="single" w:sz="12" w:space="0" w:color="auto"/>
              <w:right w:val="single" w:sz="4" w:space="0" w:color="auto"/>
            </w:tcBorders>
            <w:vAlign w:val="center"/>
          </w:tcPr>
          <w:p w14:paraId="6031547E" w14:textId="77777777" w:rsidR="000F56C2" w:rsidRPr="00505047" w:rsidRDefault="000F56C2" w:rsidP="00BC346E">
            <w:pPr>
              <w:jc w:val="center"/>
            </w:pPr>
          </w:p>
        </w:tc>
        <w:tc>
          <w:tcPr>
            <w:tcW w:w="954" w:type="pct"/>
            <w:tcBorders>
              <w:top w:val="single" w:sz="4" w:space="0" w:color="auto"/>
              <w:left w:val="single" w:sz="4" w:space="0" w:color="auto"/>
              <w:bottom w:val="single" w:sz="12" w:space="0" w:color="auto"/>
            </w:tcBorders>
          </w:tcPr>
          <w:p w14:paraId="5F835EB5" w14:textId="77777777" w:rsidR="000F56C2" w:rsidRPr="00505047" w:rsidRDefault="000F56C2" w:rsidP="00BC346E">
            <w:pPr>
              <w:jc w:val="center"/>
            </w:pPr>
          </w:p>
        </w:tc>
      </w:tr>
    </w:tbl>
    <w:p w14:paraId="052110C6" w14:textId="7DCFCE34" w:rsidR="00BC346E" w:rsidRPr="00505047" w:rsidRDefault="00BC346E" w:rsidP="00BC346E">
      <w:r w:rsidRPr="00505047">
        <w:rPr>
          <w:rFonts w:hint="eastAsia"/>
        </w:rPr>
        <w:t>注）</w:t>
      </w:r>
      <w:r w:rsidR="008F29CF" w:rsidRPr="00505047">
        <w:rPr>
          <w:rFonts w:hint="eastAsia"/>
        </w:rPr>
        <w:t>総合評定値は、最新の建築一式工事の総合評点とする。</w:t>
      </w:r>
    </w:p>
    <w:p w14:paraId="608D25D0" w14:textId="69E28ADF" w:rsidR="007D39AA" w:rsidRPr="00505047" w:rsidRDefault="007D39AA" w:rsidP="008F29CF">
      <w:pPr>
        <w:ind w:left="424" w:hangingChars="202" w:hanging="424"/>
      </w:pPr>
      <w:r w:rsidRPr="00505047">
        <w:rPr>
          <w:rFonts w:hint="eastAsia"/>
        </w:rPr>
        <w:t>注）</w:t>
      </w:r>
      <w:r w:rsidR="008F29CF" w:rsidRPr="00505047">
        <w:rPr>
          <w:rFonts w:hint="eastAsia"/>
        </w:rPr>
        <w:t>所在区分について、東大阪市内に本店等、主たる営業所がある事業者を「市内業者」、その他の支店等の営業所がある事業者を「準市内業者」、それ以外の事業者を「市外業者」と</w:t>
      </w:r>
      <w:r w:rsidR="000F56C2" w:rsidRPr="00505047">
        <w:rPr>
          <w:rFonts w:hint="eastAsia"/>
        </w:rPr>
        <w:t>し、該当の欄に○を示す</w:t>
      </w:r>
      <w:r w:rsidR="008F29CF" w:rsidRPr="00505047">
        <w:rPr>
          <w:rFonts w:hint="eastAsia"/>
        </w:rPr>
        <w:t>こと。</w:t>
      </w:r>
    </w:p>
    <w:p w14:paraId="21F08B02" w14:textId="77777777" w:rsidR="00BC346E" w:rsidRPr="00505047" w:rsidRDefault="00F87D36" w:rsidP="00BC346E">
      <w:r w:rsidRPr="00505047">
        <w:rPr>
          <w:rFonts w:hint="eastAsia"/>
        </w:rPr>
        <w:t>注）</w:t>
      </w:r>
      <w:r w:rsidR="000952F8" w:rsidRPr="00505047">
        <w:rPr>
          <w:rFonts w:hint="eastAsia"/>
        </w:rPr>
        <w:t>特定建設共同企業体における</w:t>
      </w:r>
      <w:r w:rsidRPr="00505047">
        <w:rPr>
          <w:rFonts w:hint="eastAsia"/>
        </w:rPr>
        <w:t>建設企業の代表者は</w:t>
      </w:r>
      <w:r w:rsidR="00753BCB" w:rsidRPr="00505047">
        <w:rPr>
          <w:rFonts w:hint="eastAsia"/>
        </w:rPr>
        <w:t>統括企業の欄に○を</w:t>
      </w:r>
      <w:r w:rsidR="00BC346E" w:rsidRPr="00505047">
        <w:rPr>
          <w:rFonts w:hint="eastAsia"/>
        </w:rPr>
        <w:t>示すこと。</w:t>
      </w:r>
    </w:p>
    <w:p w14:paraId="24119B87" w14:textId="5B8C2AAE" w:rsidR="00BC346E" w:rsidRPr="00505047" w:rsidRDefault="00BC346E" w:rsidP="008A6BCE">
      <w:r w:rsidRPr="00505047">
        <w:rPr>
          <w:rFonts w:hint="eastAsia"/>
        </w:rPr>
        <w:t>注）</w:t>
      </w:r>
      <w:r w:rsidR="000F56C2" w:rsidRPr="00505047">
        <w:rPr>
          <w:rFonts w:hint="eastAsia"/>
        </w:rPr>
        <w:t>１社で業務を担当する企業及び複数で業務を行う場合の統括企業</w:t>
      </w:r>
      <w:r w:rsidR="008A6BCE" w:rsidRPr="00505047">
        <w:rPr>
          <w:rFonts w:hint="eastAsia"/>
        </w:rPr>
        <w:t>については、</w:t>
      </w:r>
      <w:r w:rsidR="00E24597" w:rsidRPr="00505047">
        <w:rPr>
          <w:rFonts w:hint="eastAsia"/>
        </w:rPr>
        <w:t>様式</w:t>
      </w:r>
      <w:r w:rsidRPr="00505047">
        <w:rPr>
          <w:rFonts w:hint="eastAsia"/>
        </w:rPr>
        <w:t>１-</w:t>
      </w:r>
      <w:r w:rsidR="00173E72" w:rsidRPr="00505047">
        <w:rPr>
          <w:rFonts w:hint="eastAsia"/>
        </w:rPr>
        <w:t>８</w:t>
      </w:r>
      <w:r w:rsidRPr="00505047">
        <w:rPr>
          <w:rFonts w:hint="eastAsia"/>
        </w:rPr>
        <w:t>により工事実績調書を提出すること。</w:t>
      </w:r>
    </w:p>
    <w:p w14:paraId="52884EAD" w14:textId="18B869F1" w:rsidR="00BC346E" w:rsidRPr="00505047" w:rsidRDefault="00D23719" w:rsidP="00BC346E">
      <w:r w:rsidRPr="00505047">
        <w:rPr>
          <w:rFonts w:hint="eastAsia"/>
        </w:rPr>
        <w:t>注）入札説明書第</w:t>
      </w:r>
      <w:r w:rsidR="00C3228A" w:rsidRPr="00505047">
        <w:rPr>
          <w:rFonts w:hint="eastAsia"/>
        </w:rPr>
        <w:t>３</w:t>
      </w:r>
      <w:r w:rsidRPr="00505047">
        <w:rPr>
          <w:rFonts w:hint="eastAsia"/>
        </w:rPr>
        <w:t xml:space="preserve">　</w:t>
      </w:r>
      <w:r w:rsidR="00C3228A" w:rsidRPr="00505047">
        <w:rPr>
          <w:rFonts w:hint="eastAsia"/>
        </w:rPr>
        <w:t xml:space="preserve">3-4-2　</w:t>
      </w:r>
      <w:r w:rsidR="00E2410C" w:rsidRPr="00505047">
        <w:rPr>
          <w:rFonts w:hint="eastAsia"/>
        </w:rPr>
        <w:t>キ</w:t>
      </w:r>
      <w:r w:rsidRPr="00505047">
        <w:rPr>
          <w:rFonts w:hint="eastAsia"/>
        </w:rPr>
        <w:t>の実績を有する</w:t>
      </w:r>
      <w:r w:rsidR="00BC346E" w:rsidRPr="00505047">
        <w:rPr>
          <w:rFonts w:hint="eastAsia"/>
        </w:rPr>
        <w:t>監理技術者の資格要件については、</w:t>
      </w:r>
      <w:r w:rsidR="00522B90" w:rsidRPr="00505047">
        <w:rPr>
          <w:rFonts w:hint="eastAsia"/>
        </w:rPr>
        <w:t>東大阪市営旧上小阪東住宅</w:t>
      </w:r>
      <w:r w:rsidR="00BC346E" w:rsidRPr="00505047">
        <w:rPr>
          <w:rFonts w:hint="eastAsia"/>
        </w:rPr>
        <w:t>建替事業着工前に書面で提出すること。</w:t>
      </w:r>
    </w:p>
    <w:p w14:paraId="523F2B5F" w14:textId="77777777" w:rsidR="00BC346E" w:rsidRPr="00505047" w:rsidRDefault="00BC346E" w:rsidP="00BC346E">
      <w:r w:rsidRPr="00505047">
        <w:rPr>
          <w:rFonts w:hint="eastAsia"/>
        </w:rPr>
        <w:t>注）次の書類を添付すること。</w:t>
      </w:r>
    </w:p>
    <w:p w14:paraId="5C6FC443" w14:textId="77777777" w:rsidR="00753BCB" w:rsidRPr="00505047" w:rsidRDefault="00BC346E" w:rsidP="00F453E4">
      <w:pPr>
        <w:ind w:left="210" w:hangingChars="100" w:hanging="210"/>
        <w:rPr>
          <w:sz w:val="22"/>
          <w:szCs w:val="22"/>
        </w:rPr>
      </w:pPr>
      <w:r w:rsidRPr="00505047">
        <w:rPr>
          <w:rFonts w:hint="eastAsia"/>
        </w:rPr>
        <w:t xml:space="preserve">　・</w:t>
      </w:r>
      <w:r w:rsidR="00753BCB" w:rsidRPr="00505047">
        <w:rPr>
          <w:rFonts w:hint="eastAsia"/>
          <w:sz w:val="22"/>
          <w:szCs w:val="22"/>
        </w:rPr>
        <w:t>建設業法（昭和24年法律第100号）第15条の規定により、建設工事に係る特定建設業の許可を受けた者であることを証する書類</w:t>
      </w:r>
    </w:p>
    <w:p w14:paraId="46C915A2" w14:textId="2B4E3B31" w:rsidR="00C3228A" w:rsidRPr="00505047" w:rsidRDefault="00753BCB" w:rsidP="00E54636">
      <w:pPr>
        <w:ind w:firstLineChars="100" w:firstLine="210"/>
        <w:sectPr w:rsidR="00C3228A" w:rsidRPr="00505047" w:rsidSect="000E2BAC">
          <w:pgSz w:w="16838" w:h="11906" w:orient="landscape" w:code="9"/>
          <w:pgMar w:top="1418" w:right="1134" w:bottom="1418" w:left="1134" w:header="454" w:footer="454" w:gutter="0"/>
          <w:cols w:space="425"/>
          <w:docGrid w:type="linesAndChars" w:linePitch="360"/>
        </w:sectPr>
      </w:pPr>
      <w:r w:rsidRPr="00505047">
        <w:rPr>
          <w:rFonts w:hint="eastAsia"/>
        </w:rPr>
        <w:t>・</w:t>
      </w:r>
      <w:r w:rsidRPr="00505047">
        <w:rPr>
          <w:rFonts w:hint="eastAsia"/>
          <w:sz w:val="22"/>
          <w:szCs w:val="22"/>
        </w:rPr>
        <w:t>建設業法第27条の23第</w:t>
      </w:r>
      <w:r w:rsidR="00173E72" w:rsidRPr="00505047">
        <w:rPr>
          <w:rFonts w:hint="eastAsia"/>
          <w:sz w:val="22"/>
          <w:szCs w:val="22"/>
        </w:rPr>
        <w:t>１</w:t>
      </w:r>
      <w:r w:rsidRPr="00505047">
        <w:rPr>
          <w:rFonts w:hint="eastAsia"/>
          <w:sz w:val="22"/>
          <w:szCs w:val="22"/>
        </w:rPr>
        <w:t>項に定める経営事項審査において、有効な総合評定値を証する書類</w:t>
      </w:r>
    </w:p>
    <w:p w14:paraId="2B4FB2C8" w14:textId="77777777" w:rsidR="00374E4C" w:rsidRPr="00505047" w:rsidRDefault="00374E4C" w:rsidP="00374E4C">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lastRenderedPageBreak/>
        <w:t>■担当予定の</w:t>
      </w:r>
      <w:r w:rsidR="00D23719" w:rsidRPr="00505047">
        <w:rPr>
          <w:rFonts w:ascii="ＭＳ ゴシック" w:eastAsia="ＭＳ ゴシック" w:hAnsi="ＭＳ ゴシック" w:hint="eastAsia"/>
        </w:rPr>
        <w:t>監理</w:t>
      </w:r>
      <w:r w:rsidRPr="00505047">
        <w:rPr>
          <w:rFonts w:ascii="ＭＳ ゴシック" w:eastAsia="ＭＳ ゴシック" w:hAnsi="ＭＳ ゴシック" w:hint="eastAsia"/>
        </w:rPr>
        <w:t>技術者</w:t>
      </w:r>
    </w:p>
    <w:tbl>
      <w:tblPr>
        <w:tblW w:w="896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7"/>
        <w:gridCol w:w="2551"/>
        <w:gridCol w:w="1985"/>
        <w:gridCol w:w="2305"/>
      </w:tblGrid>
      <w:tr w:rsidR="00505047" w:rsidRPr="00505047" w14:paraId="5E9EF3B5" w14:textId="77777777" w:rsidTr="00C3228A">
        <w:trPr>
          <w:trHeight w:val="60"/>
        </w:trPr>
        <w:tc>
          <w:tcPr>
            <w:tcW w:w="2127" w:type="dxa"/>
            <w:vAlign w:val="center"/>
          </w:tcPr>
          <w:p w14:paraId="2B8A6EB6" w14:textId="77777777" w:rsidR="00374E4C" w:rsidRPr="00505047" w:rsidRDefault="00D23719" w:rsidP="008910A6">
            <w:pPr>
              <w:pStyle w:val="afb"/>
              <w:ind w:leftChars="0" w:left="0" w:firstLineChars="0" w:firstLine="0"/>
              <w:jc w:val="distribute"/>
            </w:pPr>
            <w:r w:rsidRPr="00505047">
              <w:rPr>
                <w:rFonts w:hint="eastAsia"/>
              </w:rPr>
              <w:t>監理</w:t>
            </w:r>
            <w:r w:rsidR="00374E4C" w:rsidRPr="00505047">
              <w:rPr>
                <w:rFonts w:hint="eastAsia"/>
              </w:rPr>
              <w:t>技術者名</w:t>
            </w:r>
          </w:p>
        </w:tc>
        <w:tc>
          <w:tcPr>
            <w:tcW w:w="6841" w:type="dxa"/>
            <w:gridSpan w:val="3"/>
            <w:vAlign w:val="center"/>
          </w:tcPr>
          <w:p w14:paraId="78C5FD9A" w14:textId="77777777" w:rsidR="00374E4C" w:rsidRPr="00505047" w:rsidRDefault="00374E4C" w:rsidP="008910A6">
            <w:pPr>
              <w:pStyle w:val="afb"/>
              <w:ind w:leftChars="0" w:left="0" w:firstLine="210"/>
              <w:jc w:val="center"/>
            </w:pPr>
          </w:p>
        </w:tc>
      </w:tr>
      <w:tr w:rsidR="00505047" w:rsidRPr="00505047" w14:paraId="2216CDB0" w14:textId="77777777" w:rsidTr="00C3228A">
        <w:trPr>
          <w:trHeight w:val="963"/>
        </w:trPr>
        <w:tc>
          <w:tcPr>
            <w:tcW w:w="2127" w:type="dxa"/>
            <w:vAlign w:val="center"/>
          </w:tcPr>
          <w:p w14:paraId="12F83CD9" w14:textId="77777777" w:rsidR="00374E4C" w:rsidRPr="00505047" w:rsidRDefault="00D23719" w:rsidP="008910A6">
            <w:pPr>
              <w:pStyle w:val="afb"/>
              <w:ind w:leftChars="0" w:left="0" w:firstLineChars="0" w:firstLine="0"/>
              <w:jc w:val="distribute"/>
            </w:pPr>
            <w:r w:rsidRPr="00505047">
              <w:rPr>
                <w:rFonts w:hint="eastAsia"/>
              </w:rPr>
              <w:t>監理</w:t>
            </w:r>
            <w:r w:rsidR="00374E4C" w:rsidRPr="00505047">
              <w:rPr>
                <w:rFonts w:hint="eastAsia"/>
              </w:rPr>
              <w:t>技術者経歴</w:t>
            </w:r>
          </w:p>
        </w:tc>
        <w:tc>
          <w:tcPr>
            <w:tcW w:w="6841" w:type="dxa"/>
            <w:gridSpan w:val="3"/>
            <w:vAlign w:val="center"/>
          </w:tcPr>
          <w:p w14:paraId="58431F5B" w14:textId="77777777" w:rsidR="00374E4C" w:rsidRPr="00505047" w:rsidRDefault="00374E4C" w:rsidP="008910A6">
            <w:pPr>
              <w:pStyle w:val="afb"/>
              <w:ind w:leftChars="0" w:left="0" w:firstLine="210"/>
              <w:jc w:val="center"/>
            </w:pPr>
          </w:p>
        </w:tc>
      </w:tr>
      <w:tr w:rsidR="00505047" w:rsidRPr="00505047" w14:paraId="17F65067" w14:textId="77777777" w:rsidTr="00C3228A">
        <w:trPr>
          <w:trHeight w:val="60"/>
        </w:trPr>
        <w:tc>
          <w:tcPr>
            <w:tcW w:w="2127" w:type="dxa"/>
            <w:vAlign w:val="center"/>
          </w:tcPr>
          <w:p w14:paraId="5FDD946E" w14:textId="77777777" w:rsidR="00374E4C" w:rsidRPr="00505047" w:rsidRDefault="00374E4C" w:rsidP="008910A6">
            <w:pPr>
              <w:pStyle w:val="afb"/>
              <w:ind w:leftChars="0" w:left="0" w:firstLineChars="0" w:firstLine="0"/>
              <w:jc w:val="distribute"/>
            </w:pPr>
            <w:r w:rsidRPr="00505047">
              <w:rPr>
                <w:rFonts w:hint="eastAsia"/>
              </w:rPr>
              <w:t>資格及び登録番号</w:t>
            </w:r>
          </w:p>
        </w:tc>
        <w:tc>
          <w:tcPr>
            <w:tcW w:w="6841" w:type="dxa"/>
            <w:gridSpan w:val="3"/>
            <w:vAlign w:val="center"/>
          </w:tcPr>
          <w:p w14:paraId="52942257" w14:textId="77777777" w:rsidR="00374E4C" w:rsidRPr="00505047" w:rsidRDefault="00374E4C" w:rsidP="008910A6">
            <w:pPr>
              <w:pStyle w:val="afb"/>
              <w:ind w:leftChars="0" w:left="0" w:firstLine="210"/>
              <w:jc w:val="center"/>
            </w:pPr>
          </w:p>
        </w:tc>
      </w:tr>
      <w:tr w:rsidR="00505047" w:rsidRPr="00505047" w14:paraId="7F2C9BB7" w14:textId="77777777" w:rsidTr="00C3228A">
        <w:trPr>
          <w:cantSplit/>
          <w:trHeight w:val="60"/>
        </w:trPr>
        <w:tc>
          <w:tcPr>
            <w:tcW w:w="8968" w:type="dxa"/>
            <w:gridSpan w:val="4"/>
            <w:vAlign w:val="center"/>
          </w:tcPr>
          <w:p w14:paraId="5F774F5D" w14:textId="77777777" w:rsidR="00374E4C" w:rsidRPr="00505047" w:rsidRDefault="00D23719" w:rsidP="008910A6">
            <w:pPr>
              <w:pStyle w:val="afb"/>
              <w:ind w:leftChars="0" w:left="0" w:firstLine="210"/>
              <w:jc w:val="center"/>
            </w:pPr>
            <w:r w:rsidRPr="00505047">
              <w:rPr>
                <w:rFonts w:hint="eastAsia"/>
              </w:rPr>
              <w:t>監理</w:t>
            </w:r>
            <w:r w:rsidR="00374E4C" w:rsidRPr="00505047">
              <w:rPr>
                <w:rFonts w:hint="eastAsia"/>
              </w:rPr>
              <w:t>技術者の業務実績</w:t>
            </w:r>
          </w:p>
        </w:tc>
      </w:tr>
      <w:tr w:rsidR="00505047" w:rsidRPr="00505047" w14:paraId="24018ED2" w14:textId="77777777" w:rsidTr="00C3228A">
        <w:trPr>
          <w:trHeight w:val="60"/>
        </w:trPr>
        <w:tc>
          <w:tcPr>
            <w:tcW w:w="2127" w:type="dxa"/>
            <w:vAlign w:val="center"/>
          </w:tcPr>
          <w:p w14:paraId="6D5EC220" w14:textId="77777777" w:rsidR="00374E4C" w:rsidRPr="00505047" w:rsidRDefault="00374E4C" w:rsidP="008910A6">
            <w:pPr>
              <w:pStyle w:val="afb"/>
              <w:ind w:leftChars="0" w:left="0" w:firstLineChars="0" w:firstLine="0"/>
              <w:jc w:val="distribute"/>
            </w:pPr>
            <w:r w:rsidRPr="00505047">
              <w:rPr>
                <w:rFonts w:hint="eastAsia"/>
              </w:rPr>
              <w:t>施設名</w:t>
            </w:r>
          </w:p>
        </w:tc>
        <w:tc>
          <w:tcPr>
            <w:tcW w:w="6841" w:type="dxa"/>
            <w:gridSpan w:val="3"/>
            <w:vAlign w:val="center"/>
          </w:tcPr>
          <w:p w14:paraId="674A2F32" w14:textId="77777777" w:rsidR="00374E4C" w:rsidRPr="00505047" w:rsidRDefault="00374E4C" w:rsidP="008910A6">
            <w:pPr>
              <w:pStyle w:val="afb"/>
              <w:ind w:leftChars="0" w:left="0" w:firstLine="210"/>
              <w:jc w:val="center"/>
            </w:pPr>
          </w:p>
        </w:tc>
      </w:tr>
      <w:tr w:rsidR="00505047" w:rsidRPr="00505047" w14:paraId="0C1DDB9F" w14:textId="77777777" w:rsidTr="00C3228A">
        <w:trPr>
          <w:trHeight w:val="60"/>
        </w:trPr>
        <w:tc>
          <w:tcPr>
            <w:tcW w:w="2127" w:type="dxa"/>
            <w:vAlign w:val="center"/>
          </w:tcPr>
          <w:p w14:paraId="6AD0D937" w14:textId="77777777" w:rsidR="00374E4C" w:rsidRPr="00505047" w:rsidRDefault="00374E4C" w:rsidP="008910A6">
            <w:pPr>
              <w:pStyle w:val="afb"/>
              <w:ind w:leftChars="0" w:left="0" w:firstLineChars="0" w:firstLine="0"/>
              <w:jc w:val="distribute"/>
            </w:pPr>
            <w:r w:rsidRPr="00505047">
              <w:rPr>
                <w:rFonts w:hint="eastAsia"/>
              </w:rPr>
              <w:t>発注者名</w:t>
            </w:r>
          </w:p>
        </w:tc>
        <w:tc>
          <w:tcPr>
            <w:tcW w:w="6841" w:type="dxa"/>
            <w:gridSpan w:val="3"/>
            <w:vAlign w:val="center"/>
          </w:tcPr>
          <w:p w14:paraId="692A0565" w14:textId="77777777" w:rsidR="00374E4C" w:rsidRPr="00505047" w:rsidRDefault="00374E4C" w:rsidP="008910A6">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0E776574" w14:textId="77777777" w:rsidTr="00C3228A">
        <w:trPr>
          <w:trHeight w:val="60"/>
        </w:trPr>
        <w:tc>
          <w:tcPr>
            <w:tcW w:w="2127" w:type="dxa"/>
            <w:vAlign w:val="center"/>
          </w:tcPr>
          <w:p w14:paraId="707F13C3" w14:textId="77777777" w:rsidR="00374E4C" w:rsidRPr="00505047" w:rsidRDefault="00374E4C" w:rsidP="008910A6">
            <w:pPr>
              <w:pStyle w:val="afb"/>
              <w:ind w:leftChars="0" w:left="0" w:firstLineChars="0" w:firstLine="0"/>
              <w:jc w:val="distribute"/>
            </w:pPr>
            <w:r w:rsidRPr="00505047">
              <w:rPr>
                <w:rFonts w:hint="eastAsia"/>
              </w:rPr>
              <w:t>施設の所在地</w:t>
            </w:r>
          </w:p>
        </w:tc>
        <w:tc>
          <w:tcPr>
            <w:tcW w:w="6841" w:type="dxa"/>
            <w:gridSpan w:val="3"/>
            <w:vAlign w:val="center"/>
          </w:tcPr>
          <w:p w14:paraId="56261819" w14:textId="77777777" w:rsidR="00374E4C" w:rsidRPr="00505047" w:rsidRDefault="00374E4C" w:rsidP="008910A6">
            <w:pPr>
              <w:pStyle w:val="afb"/>
              <w:ind w:leftChars="0" w:left="0" w:firstLine="210"/>
              <w:jc w:val="center"/>
            </w:pPr>
          </w:p>
        </w:tc>
      </w:tr>
      <w:tr w:rsidR="00505047" w:rsidRPr="00505047" w14:paraId="1FEC07C5" w14:textId="77777777" w:rsidTr="00C3228A">
        <w:trPr>
          <w:trHeight w:val="60"/>
        </w:trPr>
        <w:tc>
          <w:tcPr>
            <w:tcW w:w="2127" w:type="dxa"/>
            <w:vAlign w:val="center"/>
          </w:tcPr>
          <w:p w14:paraId="157BDBF9" w14:textId="77777777" w:rsidR="00374E4C" w:rsidRPr="00505047" w:rsidRDefault="00374E4C" w:rsidP="008910A6">
            <w:pPr>
              <w:pStyle w:val="afb"/>
              <w:ind w:leftChars="0" w:left="0" w:firstLineChars="0" w:firstLine="0"/>
              <w:jc w:val="distribute"/>
            </w:pPr>
            <w:r w:rsidRPr="00505047">
              <w:rPr>
                <w:rFonts w:hint="eastAsia"/>
              </w:rPr>
              <w:t>工事完成時期</w:t>
            </w:r>
          </w:p>
        </w:tc>
        <w:tc>
          <w:tcPr>
            <w:tcW w:w="6841" w:type="dxa"/>
            <w:gridSpan w:val="3"/>
            <w:vAlign w:val="center"/>
          </w:tcPr>
          <w:p w14:paraId="4BB2A836" w14:textId="6D7F37FC" w:rsidR="00374E4C" w:rsidRPr="00505047" w:rsidRDefault="00374E4C" w:rsidP="008910A6">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w:t>
            </w:r>
          </w:p>
        </w:tc>
      </w:tr>
      <w:tr w:rsidR="00505047" w:rsidRPr="00505047" w14:paraId="5E0B599D" w14:textId="77777777" w:rsidTr="00C3228A">
        <w:trPr>
          <w:trHeight w:val="60"/>
        </w:trPr>
        <w:tc>
          <w:tcPr>
            <w:tcW w:w="2127" w:type="dxa"/>
            <w:vAlign w:val="center"/>
          </w:tcPr>
          <w:p w14:paraId="3CF2D67A" w14:textId="77777777" w:rsidR="00374E4C" w:rsidRPr="00505047" w:rsidRDefault="00374E4C" w:rsidP="008910A6">
            <w:pPr>
              <w:pStyle w:val="afb"/>
              <w:ind w:leftChars="0" w:left="0" w:firstLineChars="0" w:firstLine="0"/>
              <w:jc w:val="distribute"/>
            </w:pPr>
            <w:r w:rsidRPr="00505047">
              <w:rPr>
                <w:rFonts w:hint="eastAsia"/>
              </w:rPr>
              <w:t>構造</w:t>
            </w:r>
          </w:p>
        </w:tc>
        <w:tc>
          <w:tcPr>
            <w:tcW w:w="6841" w:type="dxa"/>
            <w:gridSpan w:val="3"/>
            <w:vAlign w:val="center"/>
          </w:tcPr>
          <w:p w14:paraId="4B1ACBDA" w14:textId="77777777" w:rsidR="00374E4C" w:rsidRPr="00505047" w:rsidRDefault="00374E4C" w:rsidP="008910A6">
            <w:pPr>
              <w:pStyle w:val="afb"/>
              <w:ind w:leftChars="0" w:left="0" w:firstLine="210"/>
              <w:jc w:val="center"/>
            </w:pPr>
          </w:p>
        </w:tc>
      </w:tr>
      <w:tr w:rsidR="00505047" w:rsidRPr="00505047" w14:paraId="2ED1D240" w14:textId="77777777" w:rsidTr="00C3228A">
        <w:trPr>
          <w:trHeight w:val="60"/>
        </w:trPr>
        <w:tc>
          <w:tcPr>
            <w:tcW w:w="2127" w:type="dxa"/>
            <w:vAlign w:val="center"/>
          </w:tcPr>
          <w:p w14:paraId="7479B9B1" w14:textId="77777777" w:rsidR="00374E4C" w:rsidRPr="00505047" w:rsidRDefault="00374E4C" w:rsidP="008910A6">
            <w:pPr>
              <w:pStyle w:val="afb"/>
              <w:ind w:leftChars="0" w:left="0" w:firstLineChars="0" w:firstLine="0"/>
              <w:jc w:val="distribute"/>
            </w:pPr>
            <w:r w:rsidRPr="00505047">
              <w:rPr>
                <w:rFonts w:hint="eastAsia"/>
              </w:rPr>
              <w:t>階数</w:t>
            </w:r>
          </w:p>
        </w:tc>
        <w:tc>
          <w:tcPr>
            <w:tcW w:w="6841" w:type="dxa"/>
            <w:gridSpan w:val="3"/>
            <w:vAlign w:val="center"/>
          </w:tcPr>
          <w:p w14:paraId="7CD5BD73" w14:textId="77777777" w:rsidR="00374E4C" w:rsidRPr="00505047" w:rsidRDefault="00374E4C" w:rsidP="008910A6">
            <w:pPr>
              <w:pStyle w:val="afb"/>
              <w:ind w:leftChars="0" w:left="0" w:firstLineChars="0" w:firstLine="0"/>
            </w:pPr>
            <w:r w:rsidRPr="00505047">
              <w:rPr>
                <w:rFonts w:hint="eastAsia"/>
              </w:rPr>
              <w:t>地上　　　階　・　地下　　　階</w:t>
            </w:r>
          </w:p>
        </w:tc>
      </w:tr>
      <w:tr w:rsidR="00505047" w:rsidRPr="00505047" w14:paraId="6FCBE3B3" w14:textId="77777777" w:rsidTr="00C3228A">
        <w:trPr>
          <w:trHeight w:val="60"/>
        </w:trPr>
        <w:tc>
          <w:tcPr>
            <w:tcW w:w="2127" w:type="dxa"/>
            <w:vAlign w:val="center"/>
          </w:tcPr>
          <w:p w14:paraId="427BA343" w14:textId="77777777" w:rsidR="00374E4C" w:rsidRPr="00505047" w:rsidRDefault="00374E4C" w:rsidP="008910A6">
            <w:pPr>
              <w:pStyle w:val="afb"/>
              <w:ind w:leftChars="0" w:left="0" w:firstLineChars="0" w:firstLine="0"/>
              <w:jc w:val="distribute"/>
            </w:pPr>
            <w:r w:rsidRPr="00505047">
              <w:rPr>
                <w:rFonts w:hint="eastAsia"/>
              </w:rPr>
              <w:t>延床面積</w:t>
            </w:r>
          </w:p>
        </w:tc>
        <w:tc>
          <w:tcPr>
            <w:tcW w:w="6841" w:type="dxa"/>
            <w:gridSpan w:val="3"/>
            <w:vAlign w:val="center"/>
          </w:tcPr>
          <w:p w14:paraId="1C331C28" w14:textId="77777777" w:rsidR="00374E4C" w:rsidRPr="00505047" w:rsidRDefault="00374E4C" w:rsidP="008910A6">
            <w:pPr>
              <w:pStyle w:val="afb"/>
              <w:ind w:leftChars="0" w:left="0" w:firstLine="210"/>
              <w:jc w:val="center"/>
            </w:pPr>
          </w:p>
        </w:tc>
      </w:tr>
      <w:tr w:rsidR="00505047" w:rsidRPr="00505047" w14:paraId="6EB8DC0A" w14:textId="77777777" w:rsidTr="00C3228A">
        <w:trPr>
          <w:trHeight w:val="60"/>
        </w:trPr>
        <w:tc>
          <w:tcPr>
            <w:tcW w:w="2127" w:type="dxa"/>
            <w:vAlign w:val="center"/>
          </w:tcPr>
          <w:p w14:paraId="7BEB3A91" w14:textId="77777777" w:rsidR="00374E4C" w:rsidRPr="00505047" w:rsidRDefault="00374E4C" w:rsidP="008910A6">
            <w:pPr>
              <w:pStyle w:val="afb"/>
              <w:ind w:leftChars="0" w:left="0" w:firstLineChars="0" w:firstLine="0"/>
              <w:jc w:val="distribute"/>
            </w:pPr>
            <w:r w:rsidRPr="00505047">
              <w:rPr>
                <w:rFonts w:hint="eastAsia"/>
              </w:rPr>
              <w:t>住戸数</w:t>
            </w:r>
          </w:p>
        </w:tc>
        <w:tc>
          <w:tcPr>
            <w:tcW w:w="2551" w:type="dxa"/>
            <w:vAlign w:val="center"/>
          </w:tcPr>
          <w:p w14:paraId="0A32C64A" w14:textId="77777777" w:rsidR="00374E4C" w:rsidRPr="00505047" w:rsidRDefault="00374E4C" w:rsidP="008910A6">
            <w:pPr>
              <w:pStyle w:val="afb"/>
              <w:ind w:leftChars="0" w:left="0" w:firstLine="210"/>
              <w:jc w:val="right"/>
            </w:pPr>
            <w:r w:rsidRPr="00505047">
              <w:rPr>
                <w:rFonts w:hint="eastAsia"/>
              </w:rPr>
              <w:t>戸</w:t>
            </w:r>
          </w:p>
        </w:tc>
        <w:tc>
          <w:tcPr>
            <w:tcW w:w="1985" w:type="dxa"/>
            <w:vAlign w:val="center"/>
          </w:tcPr>
          <w:p w14:paraId="58EDB0DD" w14:textId="77777777" w:rsidR="00374E4C" w:rsidRPr="00505047" w:rsidRDefault="00374E4C" w:rsidP="008910A6">
            <w:pPr>
              <w:pStyle w:val="afb"/>
              <w:ind w:leftChars="0" w:left="0" w:firstLineChars="0" w:firstLine="0"/>
              <w:jc w:val="center"/>
            </w:pPr>
            <w:r w:rsidRPr="00505047">
              <w:rPr>
                <w:rFonts w:hint="eastAsia"/>
              </w:rPr>
              <w:t>平均住戸面積</w:t>
            </w:r>
          </w:p>
        </w:tc>
        <w:tc>
          <w:tcPr>
            <w:tcW w:w="2305" w:type="dxa"/>
            <w:vAlign w:val="center"/>
          </w:tcPr>
          <w:p w14:paraId="31A70007" w14:textId="77777777" w:rsidR="00374E4C" w:rsidRPr="00505047" w:rsidRDefault="00374E4C" w:rsidP="008910A6">
            <w:pPr>
              <w:pStyle w:val="afb"/>
              <w:ind w:leftChars="0" w:left="0" w:firstLine="210"/>
              <w:jc w:val="right"/>
            </w:pPr>
            <w:r w:rsidRPr="00505047">
              <w:rPr>
                <w:rFonts w:hint="eastAsia"/>
              </w:rPr>
              <w:t>㎡</w:t>
            </w:r>
          </w:p>
        </w:tc>
      </w:tr>
      <w:tr w:rsidR="00374E4C" w:rsidRPr="00505047" w14:paraId="27690F89" w14:textId="77777777" w:rsidTr="00C3228A">
        <w:trPr>
          <w:trHeight w:val="510"/>
        </w:trPr>
        <w:tc>
          <w:tcPr>
            <w:tcW w:w="2127" w:type="dxa"/>
            <w:vAlign w:val="center"/>
          </w:tcPr>
          <w:p w14:paraId="44DE611F" w14:textId="77777777" w:rsidR="00374E4C" w:rsidRPr="00505047" w:rsidRDefault="00374E4C" w:rsidP="008910A6">
            <w:pPr>
              <w:pStyle w:val="afb"/>
              <w:ind w:leftChars="0" w:left="0" w:firstLineChars="0" w:firstLine="0"/>
              <w:jc w:val="distribute"/>
            </w:pPr>
            <w:r w:rsidRPr="00505047">
              <w:rPr>
                <w:rFonts w:hint="eastAsia"/>
              </w:rPr>
              <w:t>備考</w:t>
            </w:r>
          </w:p>
        </w:tc>
        <w:tc>
          <w:tcPr>
            <w:tcW w:w="6841" w:type="dxa"/>
            <w:gridSpan w:val="3"/>
            <w:vAlign w:val="center"/>
          </w:tcPr>
          <w:p w14:paraId="2240B4E9" w14:textId="77777777" w:rsidR="00374E4C" w:rsidRPr="00505047" w:rsidRDefault="00374E4C" w:rsidP="008910A6">
            <w:pPr>
              <w:pStyle w:val="afb"/>
              <w:ind w:leftChars="0" w:left="0" w:firstLine="210"/>
              <w:jc w:val="center"/>
            </w:pPr>
          </w:p>
        </w:tc>
      </w:tr>
    </w:tbl>
    <w:p w14:paraId="0485B9CA" w14:textId="3DEC0F0A" w:rsidR="00374E4C" w:rsidRPr="00505047" w:rsidRDefault="00374E4C" w:rsidP="00BC346E">
      <w:pPr>
        <w:ind w:firstLineChars="100" w:firstLine="210"/>
      </w:pPr>
    </w:p>
    <w:p w14:paraId="3691B114" w14:textId="77777777" w:rsidR="004E5897" w:rsidRPr="00505047" w:rsidRDefault="004E5897" w:rsidP="004E5897">
      <w:pPr>
        <w:pStyle w:val="afb"/>
        <w:ind w:leftChars="0" w:left="0" w:firstLineChars="0" w:firstLine="0"/>
      </w:pPr>
      <w:r w:rsidRPr="00505047">
        <w:rPr>
          <w:rFonts w:hint="eastAsia"/>
        </w:rPr>
        <w:t>注）次の書類を添付すること。</w:t>
      </w:r>
    </w:p>
    <w:p w14:paraId="1C429D22" w14:textId="531D61B8" w:rsidR="00597DDA" w:rsidRPr="00505047" w:rsidRDefault="00597DDA">
      <w:pPr>
        <w:pStyle w:val="afb"/>
        <w:ind w:left="420" w:hangingChars="100" w:hanging="210"/>
      </w:pPr>
      <w:r w:rsidRPr="00505047">
        <w:rPr>
          <w:rFonts w:hint="eastAsia"/>
        </w:rPr>
        <w:t>・専任する監理技術者の資格証等の写し（一級建築施工管理技士若しくは</w:t>
      </w:r>
      <w:r w:rsidR="00B81283" w:rsidRPr="00505047">
        <w:rPr>
          <w:rFonts w:hint="eastAsia"/>
        </w:rPr>
        <w:t>一級建築士の資格</w:t>
      </w:r>
      <w:r w:rsidRPr="00505047">
        <w:rPr>
          <w:rFonts w:hint="eastAsia"/>
        </w:rPr>
        <w:t>又は建設業法第15条第２号ハの規定による認定を証する証明書及び雇用関係を証する書類）</w:t>
      </w:r>
    </w:p>
    <w:p w14:paraId="5BD9BB4A" w14:textId="77777777" w:rsidR="00597DDA" w:rsidRPr="00505047" w:rsidRDefault="007079C3" w:rsidP="00597DDA">
      <w:pPr>
        <w:pStyle w:val="afb"/>
        <w:ind w:left="420" w:hangingChars="100" w:hanging="210"/>
      </w:pPr>
      <w:r w:rsidRPr="00505047">
        <w:rPr>
          <w:rFonts w:hint="eastAsia"/>
        </w:rPr>
        <w:t>・選任する監理技術者の監理技術者資格者証の写し</w:t>
      </w:r>
    </w:p>
    <w:p w14:paraId="57AA33F5" w14:textId="7D12F8A5" w:rsidR="004E5897" w:rsidRPr="00505047" w:rsidRDefault="00597DDA" w:rsidP="00764B85">
      <w:pPr>
        <w:pStyle w:val="afb"/>
        <w:ind w:left="420" w:hangingChars="100" w:hanging="210"/>
      </w:pPr>
      <w:r w:rsidRPr="00505047">
        <w:rPr>
          <w:rFonts w:hint="eastAsia"/>
        </w:rPr>
        <w:t>・監理技術者の工事管理実績（業務契約書写し及び設計図書等建物の概要が分かるもの）</w:t>
      </w:r>
    </w:p>
    <w:p w14:paraId="5490C207" w14:textId="7EF862FF" w:rsidR="004E5897" w:rsidRPr="00505047" w:rsidRDefault="004E5897" w:rsidP="00764B85">
      <w:pPr>
        <w:pStyle w:val="afb"/>
        <w:ind w:left="420" w:hangingChars="100" w:hanging="210"/>
      </w:pPr>
    </w:p>
    <w:p w14:paraId="73557FBF" w14:textId="77777777" w:rsidR="007079C3" w:rsidRPr="00505047" w:rsidRDefault="007079C3" w:rsidP="00764B85">
      <w:pPr>
        <w:pStyle w:val="afb"/>
        <w:ind w:left="420" w:hangingChars="100" w:hanging="210"/>
      </w:pPr>
    </w:p>
    <w:p w14:paraId="193524A5" w14:textId="77777777" w:rsidR="00374E4C" w:rsidRPr="00505047" w:rsidRDefault="00374E4C" w:rsidP="00BC346E">
      <w:pPr>
        <w:ind w:firstLineChars="100" w:firstLine="210"/>
      </w:pPr>
    </w:p>
    <w:p w14:paraId="26CB9281" w14:textId="77777777" w:rsidR="00BC346E" w:rsidRPr="00505047" w:rsidRDefault="00BC346E" w:rsidP="00BC346E">
      <w:pPr>
        <w:sectPr w:rsidR="00BC346E" w:rsidRPr="00505047" w:rsidSect="00032137">
          <w:pgSz w:w="11906" w:h="16838" w:code="9"/>
          <w:pgMar w:top="1134" w:right="1418" w:bottom="1134" w:left="1418" w:header="454" w:footer="454" w:gutter="0"/>
          <w:cols w:space="425"/>
          <w:docGrid w:type="linesAndChars" w:linePitch="360"/>
        </w:sectPr>
      </w:pPr>
    </w:p>
    <w:p w14:paraId="6AC01A0E" w14:textId="77777777" w:rsidR="00BC346E" w:rsidRPr="00505047" w:rsidRDefault="00BC346E" w:rsidP="00BC346E">
      <w:pPr>
        <w:pStyle w:val="2"/>
      </w:pPr>
      <w:bookmarkStart w:id="18" w:name="_Toc380154675"/>
      <w:bookmarkStart w:id="19" w:name="_Toc440570907"/>
      <w:bookmarkStart w:id="20" w:name="_Toc69721869"/>
      <w:r w:rsidRPr="00505047">
        <w:rPr>
          <w:rFonts w:hint="eastAsia"/>
        </w:rPr>
        <w:lastRenderedPageBreak/>
        <w:t>様式１－８　工事実績調書</w:t>
      </w:r>
      <w:bookmarkEnd w:id="18"/>
      <w:bookmarkEnd w:id="19"/>
      <w:bookmarkEnd w:id="20"/>
    </w:p>
    <w:p w14:paraId="66B477F4" w14:textId="77777777" w:rsidR="009442C5" w:rsidRPr="00505047" w:rsidRDefault="009442C5" w:rsidP="009442C5"/>
    <w:p w14:paraId="346AC8EC" w14:textId="6085958D" w:rsidR="009442C5" w:rsidRPr="00505047" w:rsidRDefault="00714D0F" w:rsidP="009442C5">
      <w:pPr>
        <w:jc w:val="right"/>
      </w:pPr>
      <w:r w:rsidRPr="00505047">
        <w:rPr>
          <w:rFonts w:hint="eastAsia"/>
        </w:rPr>
        <w:t>令和</w:t>
      </w:r>
      <w:r w:rsidR="009442C5" w:rsidRPr="00505047">
        <w:rPr>
          <w:rFonts w:hint="eastAsia"/>
        </w:rPr>
        <w:t xml:space="preserve">　　年　　月　　日</w:t>
      </w:r>
    </w:p>
    <w:p w14:paraId="7FAAD42E" w14:textId="77777777" w:rsidR="009442C5" w:rsidRPr="00505047" w:rsidRDefault="009442C5" w:rsidP="009442C5">
      <w:pPr>
        <w:wordWrap w:val="0"/>
        <w:jc w:val="right"/>
        <w:rPr>
          <w:rFonts w:hAnsi="ＭＳ 明朝"/>
        </w:rPr>
      </w:pPr>
    </w:p>
    <w:p w14:paraId="579AEFBB" w14:textId="77777777" w:rsidR="00BC346E" w:rsidRPr="00505047" w:rsidRDefault="00BC346E" w:rsidP="00BC346E">
      <w:pPr>
        <w:pStyle w:val="afb"/>
        <w:ind w:leftChars="0" w:left="0" w:firstLineChars="0" w:firstLine="0"/>
        <w:jc w:val="center"/>
        <w:rPr>
          <w:rFonts w:ascii="ＭＳ ゴシック" w:eastAsia="ＭＳ ゴシック" w:hAnsi="ＭＳ ゴシック"/>
        </w:rPr>
      </w:pPr>
      <w:r w:rsidRPr="00505047">
        <w:rPr>
          <w:rFonts w:ascii="ＭＳ ゴシック" w:eastAsia="ＭＳ ゴシック" w:hAnsi="ＭＳ ゴシック" w:hint="eastAsia"/>
          <w:b/>
          <w:bCs/>
          <w:sz w:val="32"/>
        </w:rPr>
        <w:t>工事実績調書</w:t>
      </w:r>
    </w:p>
    <w:p w14:paraId="6DEBBF0F" w14:textId="77777777" w:rsidR="00BC346E" w:rsidRPr="00505047" w:rsidRDefault="00BC346E" w:rsidP="00BC346E">
      <w:pPr>
        <w:pStyle w:val="afb"/>
        <w:wordWrap w:val="0"/>
        <w:ind w:leftChars="0" w:left="99" w:firstLine="210"/>
        <w:jc w:val="right"/>
        <w:rPr>
          <w:u w:val="single"/>
        </w:rPr>
      </w:pPr>
    </w:p>
    <w:p w14:paraId="080D9265" w14:textId="77777777" w:rsidR="00BC346E" w:rsidRPr="00505047" w:rsidRDefault="00BC346E" w:rsidP="00BC346E">
      <w:pPr>
        <w:pStyle w:val="afb"/>
        <w:ind w:leftChars="47" w:left="99" w:firstLineChars="1552" w:firstLine="3259"/>
        <w:rPr>
          <w:u w:val="single"/>
        </w:rPr>
      </w:pPr>
      <w:r w:rsidRPr="00505047">
        <w:rPr>
          <w:rFonts w:hint="eastAsia"/>
          <w:u w:val="single"/>
        </w:rPr>
        <w:t xml:space="preserve">商号又は名称　　　　　　　　　　　　　　　　　　　　　</w:t>
      </w:r>
    </w:p>
    <w:p w14:paraId="0BB5EE8F" w14:textId="77777777" w:rsidR="00BC346E" w:rsidRPr="00505047" w:rsidRDefault="00BC346E" w:rsidP="004827B6">
      <w:pPr>
        <w:pStyle w:val="afb"/>
        <w:numPr>
          <w:ilvl w:val="0"/>
          <w:numId w:val="12"/>
        </w:numPr>
        <w:ind w:leftChars="0" w:firstLineChars="0"/>
      </w:pPr>
      <w:r w:rsidRPr="00505047">
        <w:rPr>
          <w:rFonts w:hint="eastAsia"/>
        </w:rPr>
        <w:t>本調書に記載する物件の契約書の写し（受注形態が共同企業体の場合は、共同企業協定書の写し共</w:t>
      </w:r>
      <w:r w:rsidR="00EF5409" w:rsidRPr="00505047">
        <w:rPr>
          <w:rFonts w:hint="eastAsia"/>
        </w:rPr>
        <w:t>。共同企業体によるものである場合は、代表者としての施工実績に限る。</w:t>
      </w:r>
      <w:r w:rsidRPr="00505047">
        <w:rPr>
          <w:rFonts w:hint="eastAsia"/>
        </w:rPr>
        <w:t>）、建築確認申請書に添付された建築計画概要書及び図面（工事特記仕様書、面積表、配置図、平面図、立面図、断面図及びその他必要な図面）の写し並び</w:t>
      </w:r>
      <w:r w:rsidR="009442C5" w:rsidRPr="00505047">
        <w:rPr>
          <w:rFonts w:hint="eastAsia"/>
        </w:rPr>
        <w:t>に建築基準法に規定される検査済証又は完成写真を添付すること。</w:t>
      </w:r>
    </w:p>
    <w:p w14:paraId="5D8D8A76" w14:textId="3336195F" w:rsidR="00BC346E" w:rsidRPr="00505047" w:rsidRDefault="00BC346E" w:rsidP="00BC346E">
      <w:pPr>
        <w:pStyle w:val="afb"/>
        <w:ind w:leftChars="188" w:left="395" w:firstLine="210"/>
      </w:pPr>
      <w:r w:rsidRPr="00505047">
        <w:rPr>
          <w:rFonts w:hint="eastAsia"/>
        </w:rPr>
        <w:t>ただし、本調書に記載した建築物を施工したにもかかわらず建築計画概要書の施工業者名が異なる場合は、工事実績調書に記入する物件の契約書の原本、発注者の工事施工証明書（様式</w:t>
      </w:r>
      <w:r w:rsidR="00173E72" w:rsidRPr="00505047">
        <w:rPr>
          <w:rFonts w:hint="eastAsia"/>
        </w:rPr>
        <w:t>１</w:t>
      </w:r>
      <w:r w:rsidRPr="00505047">
        <w:rPr>
          <w:rFonts w:hint="eastAsia"/>
        </w:rPr>
        <w:t>-</w:t>
      </w:r>
      <w:r w:rsidR="00173E72" w:rsidRPr="00505047">
        <w:rPr>
          <w:rFonts w:hint="eastAsia"/>
        </w:rPr>
        <w:t>９</w:t>
      </w:r>
      <w:r w:rsidRPr="00505047">
        <w:rPr>
          <w:rFonts w:hint="eastAsia"/>
        </w:rPr>
        <w:t>）、発注者の印鑑証明書、建物の登記簿謄本を添付すること。</w:t>
      </w:r>
    </w:p>
    <w:p w14:paraId="1A05B8A5" w14:textId="77777777" w:rsidR="00BC346E" w:rsidRPr="00505047" w:rsidRDefault="00BC346E" w:rsidP="004827B6">
      <w:pPr>
        <w:pStyle w:val="afb"/>
        <w:numPr>
          <w:ilvl w:val="0"/>
          <w:numId w:val="12"/>
        </w:numPr>
        <w:tabs>
          <w:tab w:val="clear" w:pos="459"/>
          <w:tab w:val="num" w:pos="380"/>
        </w:tabs>
        <w:ind w:leftChars="-12" w:left="450" w:hangingChars="226" w:hanging="475"/>
      </w:pPr>
      <w:r w:rsidRPr="00505047">
        <w:rPr>
          <w:rFonts w:hint="eastAsia"/>
        </w:rPr>
        <w:t>構造、階数、延床面積は建築基準法上の数値を記載すること。</w:t>
      </w:r>
    </w:p>
    <w:p w14:paraId="68895B5E" w14:textId="77777777" w:rsidR="00BC346E" w:rsidRPr="00505047" w:rsidRDefault="00BC346E" w:rsidP="004827B6">
      <w:pPr>
        <w:pStyle w:val="afb"/>
        <w:numPr>
          <w:ilvl w:val="0"/>
          <w:numId w:val="12"/>
        </w:numPr>
        <w:tabs>
          <w:tab w:val="clear" w:pos="459"/>
          <w:tab w:val="num" w:pos="380"/>
        </w:tabs>
        <w:ind w:leftChars="-12" w:left="382" w:hangingChars="194" w:hanging="407"/>
      </w:pPr>
      <w:r w:rsidRPr="00505047">
        <w:rPr>
          <w:rFonts w:hint="eastAsia"/>
        </w:rPr>
        <w:t>受注形態が共同企業体の場合は、工事実績の規模</w:t>
      </w:r>
      <w:r w:rsidR="009442C5" w:rsidRPr="00505047">
        <w:rPr>
          <w:rFonts w:hint="eastAsia"/>
        </w:rPr>
        <w:t>（延床面積又は戸数）は下式により算出した数値を記入すること。</w:t>
      </w:r>
    </w:p>
    <w:p w14:paraId="788325A6" w14:textId="77777777" w:rsidR="00BC346E" w:rsidRPr="00505047" w:rsidRDefault="00BC346E" w:rsidP="00BC346E">
      <w:pPr>
        <w:pStyle w:val="afb"/>
        <w:ind w:leftChars="-12" w:left="-25" w:firstLineChars="200" w:firstLine="420"/>
        <w:rPr>
          <w:u w:val="single"/>
        </w:rPr>
      </w:pPr>
      <w:r w:rsidRPr="00505047">
        <w:rPr>
          <w:rFonts w:hint="eastAsia"/>
          <w:u w:val="single"/>
        </w:rPr>
        <w:t>実績規模（面積、戸数）＝共同企業体の工事実績×共同企業体での出資比率×2.0とする。</w:t>
      </w:r>
    </w:p>
    <w:p w14:paraId="5A483ED9" w14:textId="77777777" w:rsidR="00BC346E" w:rsidRPr="00505047" w:rsidRDefault="00BC346E" w:rsidP="00BC346E">
      <w:pPr>
        <w:pStyle w:val="afb"/>
        <w:ind w:leftChars="-12" w:left="-25" w:firstLineChars="200" w:firstLine="420"/>
      </w:pPr>
      <w:r w:rsidRPr="00505047">
        <w:rPr>
          <w:rFonts w:hint="eastAsia"/>
        </w:rPr>
        <w:t>※上記の算出式による実績規模は、共同企業体の工事実績を上限とする。</w:t>
      </w:r>
    </w:p>
    <w:p w14:paraId="209FFA41" w14:textId="77777777" w:rsidR="00BC346E" w:rsidRPr="00505047" w:rsidRDefault="00BC346E" w:rsidP="004827B6">
      <w:pPr>
        <w:pStyle w:val="afb"/>
        <w:numPr>
          <w:ilvl w:val="0"/>
          <w:numId w:val="12"/>
        </w:numPr>
        <w:tabs>
          <w:tab w:val="clear" w:pos="459"/>
          <w:tab w:val="num" w:pos="380"/>
        </w:tabs>
        <w:ind w:leftChars="-12" w:left="450" w:hangingChars="226" w:hanging="475"/>
      </w:pPr>
      <w:r w:rsidRPr="00505047">
        <w:rPr>
          <w:rFonts w:hint="eastAsia"/>
        </w:rPr>
        <w:t>本調書に記載する物件は、入札公告日から過去10年以内に完成したものであること。</w:t>
      </w:r>
    </w:p>
    <w:p w14:paraId="345046E9" w14:textId="77777777" w:rsidR="00BC346E" w:rsidRPr="00505047" w:rsidRDefault="00BC346E" w:rsidP="004827B6">
      <w:pPr>
        <w:pStyle w:val="afb"/>
        <w:numPr>
          <w:ilvl w:val="0"/>
          <w:numId w:val="12"/>
        </w:numPr>
        <w:tabs>
          <w:tab w:val="clear" w:pos="459"/>
          <w:tab w:val="num" w:pos="380"/>
        </w:tabs>
        <w:ind w:leftChars="-12" w:left="450" w:hangingChars="226" w:hanging="475"/>
      </w:pPr>
      <w:r w:rsidRPr="00505047">
        <w:rPr>
          <w:rFonts w:hint="eastAsia"/>
        </w:rPr>
        <w:t>本調書に記載する物件は、１契約による実績とする。</w:t>
      </w:r>
    </w:p>
    <w:p w14:paraId="06BD346F" w14:textId="77777777" w:rsidR="00BC346E" w:rsidRPr="00505047" w:rsidRDefault="00E07F6D" w:rsidP="004827B6">
      <w:pPr>
        <w:pStyle w:val="afb"/>
        <w:numPr>
          <w:ilvl w:val="0"/>
          <w:numId w:val="12"/>
        </w:numPr>
        <w:tabs>
          <w:tab w:val="clear" w:pos="459"/>
          <w:tab w:val="num" w:pos="360"/>
        </w:tabs>
        <w:ind w:leftChars="-12" w:left="349" w:hangingChars="178" w:hanging="374"/>
      </w:pPr>
      <w:r w:rsidRPr="00505047">
        <w:rPr>
          <w:rFonts w:hint="eastAsia"/>
        </w:rPr>
        <w:t>工事実績については、</w:t>
      </w:r>
      <w:r w:rsidR="00BC346E" w:rsidRPr="00505047">
        <w:rPr>
          <w:rFonts w:hint="eastAsia"/>
        </w:rPr>
        <w:t>特定行政庁や発注者に問い合わせる等、事実確認を行うことがある。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626"/>
        <w:gridCol w:w="6910"/>
      </w:tblGrid>
      <w:tr w:rsidR="00505047" w:rsidRPr="00505047" w14:paraId="09443D4C" w14:textId="77777777" w:rsidTr="00BC346E">
        <w:trPr>
          <w:cantSplit/>
        </w:trPr>
        <w:tc>
          <w:tcPr>
            <w:tcW w:w="2087" w:type="dxa"/>
            <w:gridSpan w:val="2"/>
            <w:vAlign w:val="center"/>
          </w:tcPr>
          <w:p w14:paraId="23914D5C" w14:textId="77777777" w:rsidR="00BC346E" w:rsidRPr="00505047" w:rsidRDefault="00BC346E" w:rsidP="00BC346E">
            <w:pPr>
              <w:pStyle w:val="afb"/>
              <w:ind w:leftChars="0" w:left="0" w:firstLine="210"/>
              <w:jc w:val="center"/>
            </w:pPr>
            <w:r w:rsidRPr="00505047">
              <w:rPr>
                <w:rFonts w:hint="eastAsia"/>
              </w:rPr>
              <w:t>項　　目</w:t>
            </w:r>
          </w:p>
        </w:tc>
        <w:tc>
          <w:tcPr>
            <w:tcW w:w="7082" w:type="dxa"/>
            <w:vAlign w:val="center"/>
          </w:tcPr>
          <w:p w14:paraId="18517D65" w14:textId="77777777" w:rsidR="00BC346E" w:rsidRPr="00505047" w:rsidRDefault="00BC346E" w:rsidP="00BC346E">
            <w:pPr>
              <w:pStyle w:val="afb"/>
              <w:ind w:leftChars="0" w:left="0" w:firstLine="210"/>
              <w:jc w:val="center"/>
            </w:pPr>
            <w:r w:rsidRPr="00505047">
              <w:rPr>
                <w:rFonts w:hint="eastAsia"/>
              </w:rPr>
              <w:t>記　　入　　欄</w:t>
            </w:r>
          </w:p>
        </w:tc>
      </w:tr>
      <w:tr w:rsidR="00505047" w:rsidRPr="00505047" w14:paraId="03A12595" w14:textId="77777777" w:rsidTr="00BC346E">
        <w:trPr>
          <w:cantSplit/>
          <w:trHeight w:val="540"/>
        </w:trPr>
        <w:tc>
          <w:tcPr>
            <w:tcW w:w="425" w:type="dxa"/>
            <w:vMerge w:val="restart"/>
            <w:vAlign w:val="center"/>
          </w:tcPr>
          <w:p w14:paraId="19F04987" w14:textId="77777777" w:rsidR="00BC346E" w:rsidRPr="00505047" w:rsidRDefault="00BC346E" w:rsidP="00BC346E">
            <w:pPr>
              <w:pStyle w:val="afb"/>
              <w:ind w:leftChars="0" w:left="0" w:firstLineChars="5" w:firstLine="10"/>
              <w:jc w:val="center"/>
            </w:pPr>
            <w:r w:rsidRPr="00505047">
              <w:rPr>
                <w:rFonts w:hint="eastAsia"/>
              </w:rPr>
              <w:t>工事概要等</w:t>
            </w:r>
          </w:p>
        </w:tc>
        <w:tc>
          <w:tcPr>
            <w:tcW w:w="1662" w:type="dxa"/>
            <w:vAlign w:val="center"/>
          </w:tcPr>
          <w:p w14:paraId="32418D5F" w14:textId="77777777" w:rsidR="00BC346E" w:rsidRPr="00505047" w:rsidRDefault="00BC346E" w:rsidP="00BC346E">
            <w:pPr>
              <w:pStyle w:val="afb"/>
              <w:ind w:leftChars="0" w:left="0" w:firstLineChars="1" w:firstLine="2"/>
              <w:jc w:val="distribute"/>
            </w:pPr>
            <w:r w:rsidRPr="00505047">
              <w:rPr>
                <w:rFonts w:hint="eastAsia"/>
              </w:rPr>
              <w:t>工事名称</w:t>
            </w:r>
          </w:p>
        </w:tc>
        <w:tc>
          <w:tcPr>
            <w:tcW w:w="7082" w:type="dxa"/>
            <w:vAlign w:val="center"/>
          </w:tcPr>
          <w:p w14:paraId="17D93A60" w14:textId="77777777" w:rsidR="00BC346E" w:rsidRPr="00505047" w:rsidRDefault="00BC346E" w:rsidP="00BC346E">
            <w:pPr>
              <w:pStyle w:val="afb"/>
              <w:ind w:leftChars="0" w:left="0" w:right="840" w:firstLineChars="0" w:firstLine="0"/>
            </w:pPr>
          </w:p>
        </w:tc>
      </w:tr>
      <w:tr w:rsidR="00505047" w:rsidRPr="00505047" w14:paraId="21235586" w14:textId="77777777" w:rsidTr="00BC346E">
        <w:trPr>
          <w:cantSplit/>
          <w:trHeight w:val="540"/>
        </w:trPr>
        <w:tc>
          <w:tcPr>
            <w:tcW w:w="425" w:type="dxa"/>
            <w:vMerge/>
          </w:tcPr>
          <w:p w14:paraId="582B7B27" w14:textId="77777777" w:rsidR="00BC346E" w:rsidRPr="00505047" w:rsidRDefault="00BC346E" w:rsidP="00BC346E">
            <w:pPr>
              <w:pStyle w:val="afb"/>
              <w:ind w:leftChars="0" w:left="0" w:firstLine="210"/>
            </w:pPr>
          </w:p>
        </w:tc>
        <w:tc>
          <w:tcPr>
            <w:tcW w:w="1662" w:type="dxa"/>
            <w:vAlign w:val="center"/>
          </w:tcPr>
          <w:p w14:paraId="17205F96" w14:textId="77777777" w:rsidR="00BC346E" w:rsidRPr="00505047" w:rsidRDefault="00BC346E" w:rsidP="00BC346E">
            <w:pPr>
              <w:pStyle w:val="afb"/>
              <w:ind w:leftChars="0" w:left="0" w:firstLineChars="1" w:firstLine="2"/>
              <w:jc w:val="distribute"/>
            </w:pPr>
            <w:r w:rsidRPr="00505047">
              <w:rPr>
                <w:rFonts w:hint="eastAsia"/>
              </w:rPr>
              <w:t>発注者名</w:t>
            </w:r>
          </w:p>
        </w:tc>
        <w:tc>
          <w:tcPr>
            <w:tcW w:w="7082" w:type="dxa"/>
            <w:vAlign w:val="center"/>
          </w:tcPr>
          <w:p w14:paraId="4FFFBDDB"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184DDE82" w14:textId="77777777" w:rsidTr="00BC346E">
        <w:trPr>
          <w:cantSplit/>
          <w:trHeight w:val="540"/>
        </w:trPr>
        <w:tc>
          <w:tcPr>
            <w:tcW w:w="425" w:type="dxa"/>
            <w:vMerge/>
          </w:tcPr>
          <w:p w14:paraId="6394BCC9" w14:textId="77777777" w:rsidR="00BC346E" w:rsidRPr="00505047" w:rsidRDefault="00BC346E" w:rsidP="00BC346E">
            <w:pPr>
              <w:pStyle w:val="afb"/>
              <w:ind w:leftChars="0" w:left="0" w:firstLine="210"/>
            </w:pPr>
          </w:p>
        </w:tc>
        <w:tc>
          <w:tcPr>
            <w:tcW w:w="1662" w:type="dxa"/>
            <w:vAlign w:val="center"/>
          </w:tcPr>
          <w:p w14:paraId="5C1B5351" w14:textId="77777777" w:rsidR="00BC346E" w:rsidRPr="00505047" w:rsidRDefault="00BC346E" w:rsidP="00BC346E">
            <w:pPr>
              <w:pStyle w:val="afb"/>
              <w:ind w:leftChars="0" w:left="0" w:firstLineChars="1" w:firstLine="2"/>
              <w:jc w:val="distribute"/>
            </w:pPr>
            <w:r w:rsidRPr="00505047">
              <w:rPr>
                <w:rFonts w:hint="eastAsia"/>
              </w:rPr>
              <w:t>工事場所</w:t>
            </w:r>
          </w:p>
        </w:tc>
        <w:tc>
          <w:tcPr>
            <w:tcW w:w="7082" w:type="dxa"/>
          </w:tcPr>
          <w:p w14:paraId="1F5844A3" w14:textId="77777777" w:rsidR="00BC346E" w:rsidRPr="00505047" w:rsidRDefault="00BC346E" w:rsidP="00BC346E">
            <w:pPr>
              <w:pStyle w:val="afb"/>
              <w:ind w:leftChars="0" w:left="0" w:firstLine="210"/>
            </w:pPr>
          </w:p>
        </w:tc>
      </w:tr>
      <w:tr w:rsidR="00505047" w:rsidRPr="00505047" w14:paraId="33605F9E" w14:textId="77777777" w:rsidTr="00BC346E">
        <w:trPr>
          <w:cantSplit/>
          <w:trHeight w:val="540"/>
        </w:trPr>
        <w:tc>
          <w:tcPr>
            <w:tcW w:w="425" w:type="dxa"/>
            <w:vMerge/>
          </w:tcPr>
          <w:p w14:paraId="7E5DEB07" w14:textId="77777777" w:rsidR="00BC346E" w:rsidRPr="00505047" w:rsidRDefault="00BC346E" w:rsidP="00BC346E">
            <w:pPr>
              <w:pStyle w:val="afb"/>
              <w:ind w:leftChars="0" w:left="0" w:firstLine="210"/>
            </w:pPr>
          </w:p>
        </w:tc>
        <w:tc>
          <w:tcPr>
            <w:tcW w:w="1662" w:type="dxa"/>
            <w:vAlign w:val="center"/>
          </w:tcPr>
          <w:p w14:paraId="740E6885" w14:textId="77777777" w:rsidR="00BC346E" w:rsidRPr="00505047" w:rsidRDefault="00BC346E" w:rsidP="00BC346E">
            <w:pPr>
              <w:pStyle w:val="afb"/>
              <w:ind w:leftChars="0" w:left="0" w:firstLineChars="1" w:firstLine="2"/>
              <w:jc w:val="distribute"/>
            </w:pPr>
            <w:r w:rsidRPr="00505047">
              <w:rPr>
                <w:rFonts w:hint="eastAsia"/>
              </w:rPr>
              <w:t>契約金額</w:t>
            </w:r>
          </w:p>
        </w:tc>
        <w:tc>
          <w:tcPr>
            <w:tcW w:w="7082" w:type="dxa"/>
          </w:tcPr>
          <w:p w14:paraId="67CCB59E" w14:textId="77777777" w:rsidR="00BC346E" w:rsidRPr="00505047" w:rsidRDefault="00BC346E" w:rsidP="00BC346E">
            <w:pPr>
              <w:pStyle w:val="afb"/>
              <w:ind w:leftChars="0" w:left="0" w:firstLine="210"/>
            </w:pPr>
          </w:p>
        </w:tc>
      </w:tr>
      <w:tr w:rsidR="00505047" w:rsidRPr="00505047" w14:paraId="41264EA0" w14:textId="77777777" w:rsidTr="00BC346E">
        <w:trPr>
          <w:cantSplit/>
          <w:trHeight w:val="540"/>
        </w:trPr>
        <w:tc>
          <w:tcPr>
            <w:tcW w:w="425" w:type="dxa"/>
            <w:vMerge/>
          </w:tcPr>
          <w:p w14:paraId="1340F57C" w14:textId="77777777" w:rsidR="00BC346E" w:rsidRPr="00505047" w:rsidRDefault="00BC346E" w:rsidP="00BC346E">
            <w:pPr>
              <w:pStyle w:val="afb"/>
              <w:ind w:leftChars="0" w:left="0" w:firstLine="210"/>
            </w:pPr>
          </w:p>
        </w:tc>
        <w:tc>
          <w:tcPr>
            <w:tcW w:w="1662" w:type="dxa"/>
            <w:vAlign w:val="center"/>
          </w:tcPr>
          <w:p w14:paraId="3E165BA8" w14:textId="77777777" w:rsidR="00BC346E" w:rsidRPr="00505047" w:rsidRDefault="00BC346E" w:rsidP="00BC346E">
            <w:pPr>
              <w:pStyle w:val="afb"/>
              <w:ind w:leftChars="0" w:left="0" w:firstLineChars="1" w:firstLine="2"/>
              <w:jc w:val="distribute"/>
            </w:pPr>
            <w:r w:rsidRPr="00505047">
              <w:rPr>
                <w:rFonts w:hint="eastAsia"/>
              </w:rPr>
              <w:t>工事完成時期</w:t>
            </w:r>
          </w:p>
        </w:tc>
        <w:tc>
          <w:tcPr>
            <w:tcW w:w="7082" w:type="dxa"/>
            <w:vAlign w:val="center"/>
          </w:tcPr>
          <w:p w14:paraId="7AC70C0D" w14:textId="7B62EF55" w:rsidR="00BC346E" w:rsidRPr="00505047" w:rsidRDefault="00BC346E"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　</w:t>
            </w:r>
          </w:p>
        </w:tc>
      </w:tr>
      <w:tr w:rsidR="00505047" w:rsidRPr="00505047" w14:paraId="2F4ACBA8" w14:textId="77777777" w:rsidTr="00BC346E">
        <w:trPr>
          <w:cantSplit/>
          <w:trHeight w:val="540"/>
        </w:trPr>
        <w:tc>
          <w:tcPr>
            <w:tcW w:w="425" w:type="dxa"/>
            <w:vMerge/>
          </w:tcPr>
          <w:p w14:paraId="75A32C5C" w14:textId="77777777" w:rsidR="00BC346E" w:rsidRPr="00505047" w:rsidRDefault="00BC346E" w:rsidP="00BC346E">
            <w:pPr>
              <w:pStyle w:val="afb"/>
              <w:ind w:leftChars="0" w:left="0" w:firstLine="210"/>
            </w:pPr>
          </w:p>
        </w:tc>
        <w:tc>
          <w:tcPr>
            <w:tcW w:w="1662" w:type="dxa"/>
            <w:vAlign w:val="center"/>
          </w:tcPr>
          <w:p w14:paraId="0FE9B644" w14:textId="77777777" w:rsidR="00BC346E" w:rsidRPr="00505047" w:rsidRDefault="00BC346E" w:rsidP="00BC346E">
            <w:pPr>
              <w:pStyle w:val="afb"/>
              <w:ind w:leftChars="0" w:left="0" w:firstLineChars="1" w:firstLine="2"/>
              <w:jc w:val="distribute"/>
            </w:pPr>
            <w:r w:rsidRPr="00505047">
              <w:rPr>
                <w:rFonts w:hint="eastAsia"/>
              </w:rPr>
              <w:t>受注形態等</w:t>
            </w:r>
          </w:p>
        </w:tc>
        <w:tc>
          <w:tcPr>
            <w:tcW w:w="7082" w:type="dxa"/>
            <w:vAlign w:val="center"/>
          </w:tcPr>
          <w:p w14:paraId="14021776" w14:textId="77777777" w:rsidR="00BC346E" w:rsidRPr="00505047" w:rsidRDefault="00BC346E" w:rsidP="00BC346E">
            <w:pPr>
              <w:pStyle w:val="afb"/>
              <w:ind w:leftChars="0" w:left="0" w:firstLine="210"/>
              <w:jc w:val="center"/>
            </w:pPr>
            <w:r w:rsidRPr="00505047">
              <w:rPr>
                <w:rFonts w:hint="eastAsia"/>
              </w:rPr>
              <w:t>単体　／　共同企業体（出資比率　％）</w:t>
            </w:r>
          </w:p>
        </w:tc>
      </w:tr>
      <w:tr w:rsidR="00505047" w:rsidRPr="00505047" w14:paraId="5787FB05" w14:textId="77777777" w:rsidTr="00BC346E">
        <w:trPr>
          <w:cantSplit/>
          <w:trHeight w:val="540"/>
        </w:trPr>
        <w:tc>
          <w:tcPr>
            <w:tcW w:w="425" w:type="dxa"/>
            <w:vMerge/>
          </w:tcPr>
          <w:p w14:paraId="6373B1F0" w14:textId="77777777" w:rsidR="00BC346E" w:rsidRPr="00505047" w:rsidRDefault="00BC346E" w:rsidP="00BC346E">
            <w:pPr>
              <w:pStyle w:val="afb"/>
              <w:ind w:leftChars="0" w:left="0" w:firstLine="210"/>
            </w:pPr>
          </w:p>
        </w:tc>
        <w:tc>
          <w:tcPr>
            <w:tcW w:w="1662" w:type="dxa"/>
            <w:vAlign w:val="center"/>
          </w:tcPr>
          <w:p w14:paraId="687E3015" w14:textId="77777777" w:rsidR="00BC346E" w:rsidRPr="00505047" w:rsidRDefault="00BC346E" w:rsidP="00BC346E">
            <w:pPr>
              <w:pStyle w:val="afb"/>
              <w:ind w:leftChars="0" w:left="0" w:firstLineChars="1" w:firstLine="2"/>
              <w:jc w:val="distribute"/>
            </w:pPr>
            <w:r w:rsidRPr="00505047">
              <w:rPr>
                <w:rFonts w:hint="eastAsia"/>
              </w:rPr>
              <w:t>構造</w:t>
            </w:r>
          </w:p>
        </w:tc>
        <w:tc>
          <w:tcPr>
            <w:tcW w:w="7082" w:type="dxa"/>
            <w:vAlign w:val="center"/>
          </w:tcPr>
          <w:p w14:paraId="4C07850C" w14:textId="77777777" w:rsidR="00BC346E" w:rsidRPr="00505047" w:rsidRDefault="00BC346E" w:rsidP="00BC346E">
            <w:pPr>
              <w:pStyle w:val="afb"/>
              <w:ind w:leftChars="0" w:left="0" w:firstLine="210"/>
              <w:jc w:val="center"/>
            </w:pPr>
            <w:r w:rsidRPr="00505047">
              <w:rPr>
                <w:rFonts w:hint="eastAsia"/>
              </w:rPr>
              <w:t>鉄筋コンクリート造　／　鉄骨鉄筋コンクリート造</w:t>
            </w:r>
          </w:p>
        </w:tc>
      </w:tr>
      <w:tr w:rsidR="00505047" w:rsidRPr="00505047" w14:paraId="64B58C27" w14:textId="77777777" w:rsidTr="00BC346E">
        <w:trPr>
          <w:cantSplit/>
          <w:trHeight w:val="540"/>
        </w:trPr>
        <w:tc>
          <w:tcPr>
            <w:tcW w:w="425" w:type="dxa"/>
            <w:vMerge/>
          </w:tcPr>
          <w:p w14:paraId="16B5CA9B" w14:textId="77777777" w:rsidR="00BC346E" w:rsidRPr="00505047" w:rsidRDefault="00BC346E" w:rsidP="00BC346E">
            <w:pPr>
              <w:pStyle w:val="afb"/>
              <w:ind w:leftChars="0" w:left="0" w:firstLine="210"/>
            </w:pPr>
          </w:p>
        </w:tc>
        <w:tc>
          <w:tcPr>
            <w:tcW w:w="1662" w:type="dxa"/>
            <w:vAlign w:val="center"/>
          </w:tcPr>
          <w:p w14:paraId="572A6357" w14:textId="77777777" w:rsidR="00BC346E" w:rsidRPr="00505047" w:rsidRDefault="00BC346E" w:rsidP="00BC346E">
            <w:pPr>
              <w:pStyle w:val="afb"/>
              <w:ind w:leftChars="0" w:left="0" w:firstLineChars="1" w:firstLine="2"/>
              <w:jc w:val="distribute"/>
            </w:pPr>
            <w:r w:rsidRPr="00505047">
              <w:rPr>
                <w:rFonts w:hint="eastAsia"/>
              </w:rPr>
              <w:t>階数</w:t>
            </w:r>
          </w:p>
        </w:tc>
        <w:tc>
          <w:tcPr>
            <w:tcW w:w="7082" w:type="dxa"/>
            <w:vAlign w:val="center"/>
          </w:tcPr>
          <w:p w14:paraId="1031E1F1" w14:textId="77777777" w:rsidR="00BC346E" w:rsidRPr="00505047" w:rsidRDefault="00BC346E" w:rsidP="00BC346E">
            <w:pPr>
              <w:pStyle w:val="afb"/>
              <w:ind w:leftChars="0" w:left="0" w:firstLine="210"/>
            </w:pPr>
          </w:p>
        </w:tc>
      </w:tr>
      <w:tr w:rsidR="00505047" w:rsidRPr="00505047" w14:paraId="2B5D0B30" w14:textId="77777777" w:rsidTr="00BC346E">
        <w:trPr>
          <w:cantSplit/>
          <w:trHeight w:val="540"/>
        </w:trPr>
        <w:tc>
          <w:tcPr>
            <w:tcW w:w="425" w:type="dxa"/>
            <w:vMerge/>
          </w:tcPr>
          <w:p w14:paraId="23CE9773" w14:textId="77777777" w:rsidR="00BC346E" w:rsidRPr="00505047" w:rsidRDefault="00BC346E" w:rsidP="00BC346E">
            <w:pPr>
              <w:pStyle w:val="afb"/>
              <w:ind w:leftChars="0" w:left="0" w:firstLine="210"/>
            </w:pPr>
          </w:p>
        </w:tc>
        <w:tc>
          <w:tcPr>
            <w:tcW w:w="1662" w:type="dxa"/>
            <w:vAlign w:val="center"/>
          </w:tcPr>
          <w:p w14:paraId="4794E41A" w14:textId="77777777" w:rsidR="00BC346E" w:rsidRPr="00505047" w:rsidRDefault="00BC346E" w:rsidP="00BC346E">
            <w:pPr>
              <w:pStyle w:val="afb"/>
              <w:ind w:leftChars="0" w:left="0" w:firstLineChars="1" w:firstLine="2"/>
              <w:jc w:val="distribute"/>
            </w:pPr>
            <w:r w:rsidRPr="00505047">
              <w:rPr>
                <w:rFonts w:hint="eastAsia"/>
              </w:rPr>
              <w:t>延床面積</w:t>
            </w:r>
          </w:p>
        </w:tc>
        <w:tc>
          <w:tcPr>
            <w:tcW w:w="7082" w:type="dxa"/>
            <w:vAlign w:val="center"/>
          </w:tcPr>
          <w:p w14:paraId="35FFA4AB" w14:textId="77777777" w:rsidR="00BC346E" w:rsidRPr="00505047" w:rsidRDefault="00BC346E" w:rsidP="00BC346E">
            <w:pPr>
              <w:pStyle w:val="afb"/>
              <w:ind w:leftChars="0" w:left="0" w:firstLine="210"/>
            </w:pPr>
          </w:p>
        </w:tc>
      </w:tr>
      <w:tr w:rsidR="00505047" w:rsidRPr="00505047" w14:paraId="4C6B8DE1" w14:textId="77777777" w:rsidTr="00BC346E">
        <w:trPr>
          <w:cantSplit/>
          <w:trHeight w:val="540"/>
        </w:trPr>
        <w:tc>
          <w:tcPr>
            <w:tcW w:w="425" w:type="dxa"/>
            <w:vMerge/>
          </w:tcPr>
          <w:p w14:paraId="2B830CD3" w14:textId="77777777" w:rsidR="00BC346E" w:rsidRPr="00505047" w:rsidRDefault="00BC346E" w:rsidP="00BC346E">
            <w:pPr>
              <w:pStyle w:val="afb"/>
              <w:ind w:leftChars="0" w:left="0" w:firstLine="210"/>
            </w:pPr>
          </w:p>
        </w:tc>
        <w:tc>
          <w:tcPr>
            <w:tcW w:w="1662" w:type="dxa"/>
            <w:vAlign w:val="center"/>
          </w:tcPr>
          <w:p w14:paraId="5D8FD311" w14:textId="77777777" w:rsidR="00BC346E" w:rsidRPr="00505047" w:rsidRDefault="00BC346E" w:rsidP="00BC346E">
            <w:pPr>
              <w:pStyle w:val="afb"/>
              <w:ind w:leftChars="0" w:left="0" w:firstLineChars="1" w:firstLine="2"/>
              <w:jc w:val="distribute"/>
            </w:pPr>
            <w:r w:rsidRPr="00505047">
              <w:rPr>
                <w:rFonts w:hint="eastAsia"/>
              </w:rPr>
              <w:t>戸数</w:t>
            </w:r>
          </w:p>
        </w:tc>
        <w:tc>
          <w:tcPr>
            <w:tcW w:w="7082" w:type="dxa"/>
            <w:vAlign w:val="center"/>
          </w:tcPr>
          <w:p w14:paraId="71A119E6" w14:textId="77777777" w:rsidR="00BC346E" w:rsidRPr="00505047" w:rsidRDefault="00BC346E" w:rsidP="00BC346E">
            <w:pPr>
              <w:pStyle w:val="afb"/>
              <w:ind w:leftChars="0" w:left="0" w:firstLine="210"/>
            </w:pPr>
          </w:p>
        </w:tc>
      </w:tr>
    </w:tbl>
    <w:p w14:paraId="552EDE5B" w14:textId="77777777" w:rsidR="00BC346E" w:rsidRPr="00505047" w:rsidRDefault="00BC346E" w:rsidP="00BC346E">
      <w:pPr>
        <w:pStyle w:val="afc"/>
        <w:ind w:left="210" w:firstLine="211"/>
        <w:rPr>
          <w:b/>
          <w:bCs/>
        </w:rPr>
        <w:sectPr w:rsidR="00BC346E" w:rsidRPr="00505047" w:rsidSect="00BC346E">
          <w:pgSz w:w="11906" w:h="16838" w:code="9"/>
          <w:pgMar w:top="1134" w:right="1418" w:bottom="1134" w:left="1418" w:header="454" w:footer="454" w:gutter="0"/>
          <w:cols w:space="425"/>
          <w:docGrid w:type="lines" w:linePitch="360"/>
        </w:sectPr>
      </w:pPr>
    </w:p>
    <w:p w14:paraId="02153F4D" w14:textId="77777777" w:rsidR="00BC346E" w:rsidRPr="00505047" w:rsidRDefault="00BC346E" w:rsidP="00BC346E">
      <w:pPr>
        <w:pStyle w:val="2"/>
      </w:pPr>
      <w:bookmarkStart w:id="21" w:name="_Toc167710242"/>
      <w:bookmarkStart w:id="22" w:name="_Toc380154676"/>
      <w:bookmarkStart w:id="23" w:name="_Toc440570908"/>
      <w:bookmarkStart w:id="24" w:name="_Toc69721870"/>
      <w:r w:rsidRPr="00505047">
        <w:rPr>
          <w:rFonts w:hint="eastAsia"/>
        </w:rPr>
        <w:lastRenderedPageBreak/>
        <w:t>様式１－９　工事施工証明書</w:t>
      </w:r>
      <w:bookmarkEnd w:id="21"/>
      <w:bookmarkEnd w:id="22"/>
      <w:bookmarkEnd w:id="23"/>
      <w:bookmarkEnd w:id="24"/>
    </w:p>
    <w:p w14:paraId="042A1237" w14:textId="77777777" w:rsidR="009442C5" w:rsidRPr="00505047" w:rsidRDefault="009442C5" w:rsidP="009442C5"/>
    <w:p w14:paraId="5D098606" w14:textId="7FC73F59" w:rsidR="009442C5" w:rsidRPr="00505047" w:rsidRDefault="00522B90" w:rsidP="009442C5">
      <w:pPr>
        <w:jc w:val="right"/>
      </w:pPr>
      <w:r w:rsidRPr="00505047">
        <w:rPr>
          <w:rFonts w:hint="eastAsia"/>
        </w:rPr>
        <w:t>令和</w:t>
      </w:r>
      <w:r w:rsidR="009442C5" w:rsidRPr="00505047">
        <w:rPr>
          <w:rFonts w:hint="eastAsia"/>
        </w:rPr>
        <w:t xml:space="preserve">　　年　　月　　日</w:t>
      </w:r>
    </w:p>
    <w:p w14:paraId="51676DEF" w14:textId="77777777" w:rsidR="009442C5" w:rsidRPr="00505047" w:rsidRDefault="009442C5" w:rsidP="009442C5">
      <w:pPr>
        <w:wordWrap w:val="0"/>
        <w:jc w:val="right"/>
        <w:rPr>
          <w:rFonts w:hAnsi="ＭＳ 明朝"/>
        </w:rPr>
      </w:pPr>
    </w:p>
    <w:p w14:paraId="07F14B9C" w14:textId="77777777" w:rsidR="00BC346E" w:rsidRPr="00505047" w:rsidRDefault="00BC346E" w:rsidP="00BC346E">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工事施工証明書</w:t>
      </w:r>
    </w:p>
    <w:p w14:paraId="4EEE54B8" w14:textId="77777777" w:rsidR="00BC346E" w:rsidRPr="00505047" w:rsidRDefault="00BC346E" w:rsidP="00BC346E">
      <w:pPr>
        <w:rPr>
          <w:rFonts w:hAnsi="Times New Roman"/>
          <w:kern w:val="2"/>
          <w:szCs w:val="20"/>
        </w:rPr>
      </w:pPr>
    </w:p>
    <w:p w14:paraId="283507C3" w14:textId="77777777" w:rsidR="006C5853" w:rsidRPr="00505047" w:rsidRDefault="006C5853" w:rsidP="006C5853">
      <w:pPr>
        <w:rPr>
          <w:rFonts w:hAnsi="ＭＳ ゴシック"/>
        </w:rPr>
      </w:pPr>
      <w:r w:rsidRPr="00505047">
        <w:rPr>
          <w:rFonts w:hint="eastAsia"/>
        </w:rPr>
        <w:t xml:space="preserve">（あて先）東大阪市長　</w:t>
      </w:r>
    </w:p>
    <w:p w14:paraId="1577936B" w14:textId="77777777" w:rsidR="00BC346E" w:rsidRPr="00505047" w:rsidRDefault="00BC346E" w:rsidP="00BC346E">
      <w:pPr>
        <w:pStyle w:val="afb"/>
        <w:ind w:leftChars="0" w:left="0" w:firstLineChars="0" w:firstLine="0"/>
        <w:jc w:val="left"/>
      </w:pPr>
    </w:p>
    <w:p w14:paraId="275F1F9A" w14:textId="77777777" w:rsidR="00BC346E" w:rsidRPr="00505047" w:rsidRDefault="00BC346E" w:rsidP="00BC346E">
      <w:pPr>
        <w:pStyle w:val="afb"/>
        <w:ind w:leftChars="0" w:left="0" w:firstLineChars="1100" w:firstLine="2310"/>
        <w:jc w:val="left"/>
      </w:pPr>
      <w:r w:rsidRPr="00505047">
        <w:rPr>
          <w:rFonts w:hint="eastAsia"/>
          <w:kern w:val="0"/>
        </w:rPr>
        <w:t>証　明　者</w:t>
      </w:r>
      <w:r w:rsidRPr="00505047">
        <w:rPr>
          <w:rFonts w:hint="eastAsia"/>
        </w:rPr>
        <w:t xml:space="preserve">　　</w:t>
      </w:r>
      <w:r w:rsidRPr="00505047">
        <w:rPr>
          <w:rFonts w:hint="eastAsia"/>
          <w:kern w:val="0"/>
        </w:rPr>
        <w:t>所在地</w:t>
      </w:r>
    </w:p>
    <w:p w14:paraId="074C2579" w14:textId="77777777" w:rsidR="00BC346E" w:rsidRPr="00505047" w:rsidRDefault="00BC346E" w:rsidP="00BC346E">
      <w:pPr>
        <w:pStyle w:val="afb"/>
        <w:ind w:leftChars="0" w:left="0" w:firstLineChars="1100" w:firstLine="2310"/>
        <w:jc w:val="left"/>
      </w:pPr>
      <w:r w:rsidRPr="00505047">
        <w:rPr>
          <w:rFonts w:hint="eastAsia"/>
          <w:kern w:val="0"/>
          <w:fitText w:val="1050" w:id="1098609167"/>
        </w:rPr>
        <w:t>（建築主）</w:t>
      </w:r>
    </w:p>
    <w:p w14:paraId="0F465439" w14:textId="77777777" w:rsidR="00BC346E" w:rsidRPr="00505047" w:rsidRDefault="00BC346E" w:rsidP="00BC346E">
      <w:pPr>
        <w:pStyle w:val="afb"/>
        <w:ind w:leftChars="0" w:left="0" w:firstLineChars="1500" w:firstLine="3600"/>
        <w:jc w:val="left"/>
      </w:pPr>
      <w:r w:rsidRPr="00505047">
        <w:rPr>
          <w:rFonts w:hint="eastAsia"/>
          <w:spacing w:val="15"/>
          <w:kern w:val="0"/>
          <w:fitText w:val="1470" w:id="1098609168"/>
        </w:rPr>
        <w:t>商号又は名</w:t>
      </w:r>
      <w:r w:rsidRPr="00505047">
        <w:rPr>
          <w:rFonts w:hint="eastAsia"/>
          <w:spacing w:val="30"/>
          <w:kern w:val="0"/>
          <w:fitText w:val="1470" w:id="1098609168"/>
        </w:rPr>
        <w:t>称</w:t>
      </w:r>
    </w:p>
    <w:p w14:paraId="1819CA34" w14:textId="77777777" w:rsidR="00BC346E" w:rsidRPr="00505047" w:rsidRDefault="00BC346E" w:rsidP="00BC346E">
      <w:pPr>
        <w:pStyle w:val="afb"/>
        <w:ind w:leftChars="0" w:left="0" w:firstLineChars="0" w:firstLine="0"/>
        <w:jc w:val="left"/>
      </w:pPr>
    </w:p>
    <w:p w14:paraId="306EE8E9" w14:textId="77777777" w:rsidR="00BC346E" w:rsidRPr="00505047" w:rsidRDefault="00BC346E" w:rsidP="00BC346E">
      <w:pPr>
        <w:pStyle w:val="afb"/>
        <w:ind w:leftChars="0" w:left="0" w:firstLineChars="900" w:firstLine="3780"/>
        <w:jc w:val="left"/>
      </w:pPr>
      <w:r w:rsidRPr="00505047">
        <w:rPr>
          <w:rFonts w:hint="eastAsia"/>
          <w:spacing w:val="105"/>
          <w:kern w:val="0"/>
          <w:fitText w:val="1470" w:id="1098609152"/>
        </w:rPr>
        <w:t>代表者</w:t>
      </w:r>
      <w:r w:rsidRPr="00505047">
        <w:rPr>
          <w:rFonts w:hint="eastAsia"/>
          <w:kern w:val="0"/>
          <w:fitText w:val="1470" w:id="1098609152"/>
        </w:rPr>
        <w:t>名</w:t>
      </w:r>
      <w:r w:rsidRPr="00505047">
        <w:rPr>
          <w:rFonts w:hint="eastAsia"/>
          <w:kern w:val="0"/>
        </w:rPr>
        <w:t xml:space="preserve">　　　　　　　　　　　　　　　　　</w:t>
      </w:r>
      <w:r w:rsidRPr="00505047">
        <w:rPr>
          <w:rFonts w:hint="eastAsia"/>
        </w:rPr>
        <w:t>印</w:t>
      </w:r>
    </w:p>
    <w:p w14:paraId="29E9F914" w14:textId="77777777" w:rsidR="00BC346E" w:rsidRPr="00505047" w:rsidRDefault="00BC346E" w:rsidP="00BC346E">
      <w:pPr>
        <w:pStyle w:val="afb"/>
        <w:ind w:leftChars="0" w:left="99" w:firstLine="210"/>
      </w:pPr>
    </w:p>
    <w:p w14:paraId="10054438" w14:textId="77777777" w:rsidR="00BC346E" w:rsidRPr="00505047" w:rsidRDefault="00BC346E" w:rsidP="00BC346E">
      <w:pPr>
        <w:pStyle w:val="afb"/>
        <w:ind w:leftChars="0" w:left="99" w:firstLine="210"/>
      </w:pPr>
    </w:p>
    <w:p w14:paraId="3516C48D" w14:textId="77777777" w:rsidR="00BC346E" w:rsidRPr="00505047" w:rsidRDefault="00BC346E" w:rsidP="00BC346E">
      <w:pPr>
        <w:pStyle w:val="afb"/>
        <w:ind w:leftChars="0" w:left="99" w:firstLine="210"/>
      </w:pPr>
    </w:p>
    <w:p w14:paraId="457F3581" w14:textId="77777777" w:rsidR="00BC346E" w:rsidRPr="00505047" w:rsidRDefault="00BC346E" w:rsidP="00BC346E">
      <w:pPr>
        <w:pStyle w:val="afb"/>
        <w:ind w:leftChars="0" w:left="99" w:firstLine="210"/>
      </w:pPr>
    </w:p>
    <w:p w14:paraId="3C347F5D" w14:textId="77777777" w:rsidR="00BC346E" w:rsidRPr="00505047" w:rsidRDefault="00BC346E" w:rsidP="00BC346E">
      <w:pPr>
        <w:pStyle w:val="afb"/>
        <w:ind w:leftChars="0" w:left="99" w:firstLine="210"/>
        <w:rPr>
          <w:u w:val="single"/>
        </w:rPr>
      </w:pPr>
      <w:r w:rsidRPr="00505047">
        <w:rPr>
          <w:rFonts w:hint="eastAsia"/>
          <w:u w:val="single"/>
        </w:rPr>
        <w:t xml:space="preserve">工事物件名　　　　　　　　　　　　　　　　　　　　　　　　　　　　　　　　　　　　　　</w:t>
      </w:r>
    </w:p>
    <w:p w14:paraId="4506E309" w14:textId="77777777" w:rsidR="00BC346E" w:rsidRPr="00505047" w:rsidRDefault="00BC346E" w:rsidP="00BC346E">
      <w:pPr>
        <w:pStyle w:val="afb"/>
        <w:ind w:leftChars="0" w:left="99" w:firstLine="210"/>
      </w:pPr>
    </w:p>
    <w:p w14:paraId="3440985A" w14:textId="77777777" w:rsidR="00BC346E" w:rsidRPr="00505047" w:rsidRDefault="00BC346E" w:rsidP="00BC346E">
      <w:pPr>
        <w:pStyle w:val="afb"/>
        <w:ind w:leftChars="0" w:left="99" w:firstLine="210"/>
      </w:pPr>
    </w:p>
    <w:p w14:paraId="2D21847F" w14:textId="77777777" w:rsidR="00BC346E" w:rsidRPr="00505047" w:rsidRDefault="00BC346E" w:rsidP="00BC346E">
      <w:pPr>
        <w:pStyle w:val="afb"/>
        <w:ind w:leftChars="0" w:left="99" w:firstLine="210"/>
      </w:pPr>
    </w:p>
    <w:p w14:paraId="79E4C0C5" w14:textId="77777777" w:rsidR="00BC346E" w:rsidRPr="00505047" w:rsidRDefault="00BC346E" w:rsidP="00BC346E">
      <w:pPr>
        <w:pStyle w:val="afb"/>
        <w:ind w:leftChars="0" w:left="99" w:firstLine="210"/>
        <w:rPr>
          <w:u w:val="single"/>
        </w:rPr>
      </w:pPr>
      <w:r w:rsidRPr="00505047">
        <w:rPr>
          <w:rFonts w:hint="eastAsia"/>
          <w:u w:val="single"/>
        </w:rPr>
        <w:t xml:space="preserve">物件所在地　　　　　　　　　　　　　　　　　　　　　　　　　　　　　　　　　　　　　　</w:t>
      </w:r>
    </w:p>
    <w:p w14:paraId="57C42E17" w14:textId="77777777" w:rsidR="00BC346E" w:rsidRPr="00505047" w:rsidRDefault="00BC346E" w:rsidP="00BC346E">
      <w:pPr>
        <w:pStyle w:val="afb"/>
        <w:ind w:leftChars="0" w:left="99" w:firstLine="210"/>
      </w:pPr>
    </w:p>
    <w:p w14:paraId="1C29112F" w14:textId="77777777" w:rsidR="00BC346E" w:rsidRPr="00505047" w:rsidRDefault="00BC346E" w:rsidP="00BC346E">
      <w:pPr>
        <w:pStyle w:val="afb"/>
        <w:ind w:leftChars="0" w:left="99" w:firstLine="210"/>
      </w:pPr>
    </w:p>
    <w:p w14:paraId="6E84EFF8" w14:textId="77777777" w:rsidR="00BC346E" w:rsidRPr="00505047" w:rsidRDefault="00BC346E" w:rsidP="00BC346E">
      <w:pPr>
        <w:pStyle w:val="afb"/>
        <w:ind w:leftChars="0" w:left="99" w:firstLine="210"/>
      </w:pPr>
    </w:p>
    <w:p w14:paraId="7CF6EA43" w14:textId="77777777" w:rsidR="00BC346E" w:rsidRPr="00505047" w:rsidRDefault="00BC346E" w:rsidP="00BC346E">
      <w:pPr>
        <w:pStyle w:val="afb"/>
        <w:ind w:leftChars="0" w:left="99" w:firstLine="210"/>
        <w:rPr>
          <w:u w:val="single"/>
        </w:rPr>
      </w:pPr>
      <w:r w:rsidRPr="00505047">
        <w:rPr>
          <w:rFonts w:hint="eastAsia"/>
          <w:u w:val="single"/>
        </w:rPr>
        <w:t xml:space="preserve">工事施工者　　　　　　　　　　　　　　　　　　　　　　　　　　　　　　　　　　　　　　</w:t>
      </w:r>
    </w:p>
    <w:p w14:paraId="2785FF35" w14:textId="77777777" w:rsidR="00BC346E" w:rsidRPr="00505047" w:rsidRDefault="00BC346E" w:rsidP="00BC346E">
      <w:pPr>
        <w:pStyle w:val="afb"/>
        <w:ind w:leftChars="0" w:left="99" w:firstLine="210"/>
      </w:pPr>
    </w:p>
    <w:p w14:paraId="5A9C5943" w14:textId="77777777" w:rsidR="00BC346E" w:rsidRPr="00505047" w:rsidRDefault="00BC346E" w:rsidP="00BC346E">
      <w:pPr>
        <w:pStyle w:val="afb"/>
        <w:ind w:leftChars="0" w:left="99" w:firstLine="210"/>
      </w:pPr>
    </w:p>
    <w:p w14:paraId="3B194458" w14:textId="77777777" w:rsidR="00BC346E" w:rsidRPr="00505047" w:rsidRDefault="00BC346E" w:rsidP="00BC346E">
      <w:pPr>
        <w:pStyle w:val="afb"/>
        <w:ind w:leftChars="0" w:left="99" w:firstLine="210"/>
      </w:pPr>
    </w:p>
    <w:p w14:paraId="535FB81D" w14:textId="77777777" w:rsidR="00BC346E" w:rsidRPr="00505047" w:rsidRDefault="00BC346E" w:rsidP="00BC346E">
      <w:pPr>
        <w:pStyle w:val="afb"/>
        <w:ind w:leftChars="0" w:left="99" w:firstLine="210"/>
      </w:pPr>
    </w:p>
    <w:p w14:paraId="1A2709B4" w14:textId="77777777" w:rsidR="00BC346E" w:rsidRPr="00505047" w:rsidRDefault="00BC346E" w:rsidP="00BC346E">
      <w:pPr>
        <w:pStyle w:val="afb"/>
        <w:ind w:leftChars="0" w:left="99" w:firstLine="210"/>
      </w:pPr>
      <w:r w:rsidRPr="00505047">
        <w:rPr>
          <w:rFonts w:hint="eastAsia"/>
        </w:rPr>
        <w:t>上記の工事に関しまして、元請負人として施工したことを証明いたします。</w:t>
      </w:r>
    </w:p>
    <w:p w14:paraId="66ABF7B5" w14:textId="77777777" w:rsidR="00BC346E" w:rsidRPr="00505047" w:rsidRDefault="00BC346E" w:rsidP="00BC346E">
      <w:pPr>
        <w:pStyle w:val="1"/>
        <w:rPr>
          <w:color w:val="auto"/>
        </w:rPr>
        <w:sectPr w:rsidR="00BC346E" w:rsidRPr="00505047" w:rsidSect="00BC346E">
          <w:pgSz w:w="11906" w:h="16838" w:code="9"/>
          <w:pgMar w:top="1134" w:right="1418" w:bottom="1134" w:left="1418" w:header="454" w:footer="454" w:gutter="0"/>
          <w:cols w:space="425"/>
          <w:docGrid w:type="lines" w:linePitch="360"/>
        </w:sectPr>
      </w:pPr>
    </w:p>
    <w:p w14:paraId="6E4AD93B" w14:textId="77777777" w:rsidR="00BC346E" w:rsidRPr="00505047" w:rsidRDefault="00BC346E">
      <w:pPr>
        <w:pStyle w:val="2"/>
      </w:pPr>
      <w:bookmarkStart w:id="25" w:name="_Toc380154677"/>
      <w:bookmarkStart w:id="26" w:name="_Toc440570909"/>
      <w:bookmarkStart w:id="27" w:name="_Toc69721871"/>
      <w:r w:rsidRPr="00505047">
        <w:rPr>
          <w:rFonts w:asciiTheme="majorEastAsia" w:eastAsiaTheme="majorEastAsia" w:hAnsiTheme="majorEastAsia" w:hint="eastAsia"/>
        </w:rPr>
        <w:lastRenderedPageBreak/>
        <w:t>様式１－</w:t>
      </w:r>
      <w:r w:rsidRPr="00505047">
        <w:rPr>
          <w:rFonts w:asciiTheme="majorEastAsia" w:eastAsiaTheme="majorEastAsia" w:hAnsiTheme="majorEastAsia"/>
        </w:rPr>
        <w:t>10</w:t>
      </w:r>
      <w:r w:rsidRPr="00505047">
        <w:rPr>
          <w:rFonts w:asciiTheme="majorEastAsia" w:eastAsiaTheme="majorEastAsia" w:hAnsiTheme="majorEastAsia" w:hint="eastAsia"/>
        </w:rPr>
        <w:t xml:space="preserve">　工事監理</w:t>
      </w:r>
      <w:r w:rsidRPr="00505047">
        <w:rPr>
          <w:rFonts w:hint="eastAsia"/>
        </w:rPr>
        <w:t>企業に関する資格</w:t>
      </w:r>
      <w:bookmarkEnd w:id="25"/>
      <w:bookmarkEnd w:id="26"/>
      <w:bookmarkEnd w:id="27"/>
    </w:p>
    <w:p w14:paraId="487C9DA6" w14:textId="77777777" w:rsidR="009442C5" w:rsidRPr="00505047" w:rsidRDefault="009442C5" w:rsidP="009442C5"/>
    <w:p w14:paraId="6FB8D4D3" w14:textId="19D64693" w:rsidR="009442C5" w:rsidRPr="00505047" w:rsidRDefault="00522B90" w:rsidP="009442C5">
      <w:pPr>
        <w:jc w:val="right"/>
      </w:pPr>
      <w:r w:rsidRPr="00505047">
        <w:rPr>
          <w:rFonts w:hint="eastAsia"/>
        </w:rPr>
        <w:t>令和</w:t>
      </w:r>
      <w:r w:rsidR="009442C5" w:rsidRPr="00505047">
        <w:rPr>
          <w:rFonts w:hint="eastAsia"/>
        </w:rPr>
        <w:t xml:space="preserve">　　年　　月　　日</w:t>
      </w:r>
    </w:p>
    <w:p w14:paraId="20C99598" w14:textId="77777777" w:rsidR="009442C5" w:rsidRPr="00505047" w:rsidRDefault="009442C5" w:rsidP="009442C5">
      <w:pPr>
        <w:wordWrap w:val="0"/>
        <w:jc w:val="right"/>
        <w:rPr>
          <w:rFonts w:hAnsi="ＭＳ 明朝"/>
        </w:rPr>
      </w:pPr>
    </w:p>
    <w:p w14:paraId="707CB445" w14:textId="77777777" w:rsidR="00BC346E" w:rsidRPr="00505047" w:rsidRDefault="00BC346E" w:rsidP="00BC346E">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工事監理企業に関する資格</w:t>
      </w:r>
    </w:p>
    <w:p w14:paraId="7B1CA2EA" w14:textId="77777777" w:rsidR="00374430" w:rsidRPr="00505047" w:rsidRDefault="00374430"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700"/>
        <w:gridCol w:w="652"/>
      </w:tblGrid>
      <w:tr w:rsidR="00505047" w:rsidRPr="00505047" w14:paraId="7297ADB3" w14:textId="77777777" w:rsidTr="00BC346E">
        <w:trPr>
          <w:trHeight w:val="205"/>
        </w:trPr>
        <w:tc>
          <w:tcPr>
            <w:tcW w:w="2093" w:type="dxa"/>
            <w:vAlign w:val="center"/>
          </w:tcPr>
          <w:p w14:paraId="14A2E1EC" w14:textId="77777777" w:rsidR="00BC346E" w:rsidRPr="00505047" w:rsidRDefault="00BC346E" w:rsidP="00BC346E">
            <w:pPr>
              <w:pStyle w:val="afb"/>
              <w:ind w:leftChars="0" w:left="0" w:firstLineChars="0" w:firstLine="0"/>
              <w:jc w:val="distribute"/>
            </w:pPr>
            <w:r w:rsidRPr="00505047">
              <w:rPr>
                <w:rFonts w:hint="eastAsia"/>
              </w:rPr>
              <w:t>所在地</w:t>
            </w:r>
          </w:p>
        </w:tc>
        <w:tc>
          <w:tcPr>
            <w:tcW w:w="7076" w:type="dxa"/>
            <w:gridSpan w:val="3"/>
          </w:tcPr>
          <w:p w14:paraId="47C1D866" w14:textId="77777777" w:rsidR="00BC346E" w:rsidRPr="00505047" w:rsidRDefault="00BC346E" w:rsidP="00BC346E">
            <w:pPr>
              <w:pStyle w:val="afb"/>
              <w:ind w:leftChars="0" w:left="0" w:firstLineChars="0" w:firstLine="0"/>
            </w:pPr>
            <w:r w:rsidRPr="00505047">
              <w:rPr>
                <w:rFonts w:hint="eastAsia"/>
              </w:rPr>
              <w:t>〒</w:t>
            </w:r>
          </w:p>
        </w:tc>
      </w:tr>
      <w:tr w:rsidR="00505047" w:rsidRPr="00505047" w14:paraId="336D76BF" w14:textId="77777777" w:rsidTr="00BC346E">
        <w:trPr>
          <w:trHeight w:val="60"/>
        </w:trPr>
        <w:tc>
          <w:tcPr>
            <w:tcW w:w="2093" w:type="dxa"/>
            <w:vAlign w:val="center"/>
          </w:tcPr>
          <w:p w14:paraId="3FEF9467" w14:textId="77777777" w:rsidR="00BC346E" w:rsidRPr="00505047" w:rsidRDefault="00BC346E" w:rsidP="00BC346E">
            <w:pPr>
              <w:pStyle w:val="afb"/>
              <w:ind w:leftChars="0" w:left="0" w:firstLineChars="0" w:firstLine="0"/>
              <w:jc w:val="distribute"/>
            </w:pPr>
            <w:r w:rsidRPr="00505047">
              <w:rPr>
                <w:rFonts w:hint="eastAsia"/>
              </w:rPr>
              <w:t>商号又は名称</w:t>
            </w:r>
          </w:p>
        </w:tc>
        <w:tc>
          <w:tcPr>
            <w:tcW w:w="5704" w:type="dxa"/>
          </w:tcPr>
          <w:p w14:paraId="651D0E4E" w14:textId="77777777" w:rsidR="00BC346E" w:rsidRPr="00505047" w:rsidRDefault="00BC346E" w:rsidP="00BC346E">
            <w:pPr>
              <w:pStyle w:val="afb"/>
              <w:ind w:leftChars="0" w:left="0" w:firstLine="210"/>
            </w:pPr>
          </w:p>
        </w:tc>
        <w:tc>
          <w:tcPr>
            <w:tcW w:w="708" w:type="dxa"/>
            <w:vAlign w:val="center"/>
          </w:tcPr>
          <w:p w14:paraId="26BAACD7" w14:textId="77777777" w:rsidR="00BC346E" w:rsidRPr="00505047" w:rsidRDefault="00BC346E" w:rsidP="00BC346E">
            <w:pPr>
              <w:pStyle w:val="afb"/>
              <w:snapToGrid w:val="0"/>
              <w:ind w:leftChars="0" w:left="0" w:firstLineChars="0" w:firstLine="0"/>
              <w:jc w:val="center"/>
            </w:pPr>
            <w:r w:rsidRPr="00505047">
              <w:rPr>
                <w:rFonts w:hint="eastAsia"/>
              </w:rPr>
              <w:t>統括</w:t>
            </w:r>
          </w:p>
          <w:p w14:paraId="62857A29" w14:textId="77777777" w:rsidR="00BC346E" w:rsidRPr="00505047" w:rsidRDefault="00BC346E" w:rsidP="00BC346E">
            <w:pPr>
              <w:pStyle w:val="afb"/>
              <w:snapToGrid w:val="0"/>
              <w:ind w:leftChars="0" w:left="0" w:firstLineChars="0" w:firstLine="0"/>
              <w:jc w:val="center"/>
            </w:pPr>
            <w:r w:rsidRPr="00505047">
              <w:rPr>
                <w:rFonts w:hint="eastAsia"/>
              </w:rPr>
              <w:t>企業</w:t>
            </w:r>
          </w:p>
        </w:tc>
        <w:tc>
          <w:tcPr>
            <w:tcW w:w="664" w:type="dxa"/>
          </w:tcPr>
          <w:p w14:paraId="35AC70BB" w14:textId="77777777" w:rsidR="00BC346E" w:rsidRPr="00505047" w:rsidRDefault="00BC346E" w:rsidP="00BC346E">
            <w:pPr>
              <w:pStyle w:val="afb"/>
              <w:ind w:leftChars="0" w:left="0" w:firstLineChars="0" w:firstLine="0"/>
            </w:pPr>
          </w:p>
        </w:tc>
      </w:tr>
      <w:tr w:rsidR="00505047" w:rsidRPr="00505047" w14:paraId="6A4516BE" w14:textId="77777777" w:rsidTr="00BC346E">
        <w:trPr>
          <w:trHeight w:val="60"/>
        </w:trPr>
        <w:tc>
          <w:tcPr>
            <w:tcW w:w="2093" w:type="dxa"/>
            <w:vAlign w:val="center"/>
          </w:tcPr>
          <w:p w14:paraId="09715BCD" w14:textId="77777777" w:rsidR="00BC346E" w:rsidRPr="00505047" w:rsidRDefault="00BC346E" w:rsidP="00BC346E">
            <w:pPr>
              <w:pStyle w:val="afb"/>
              <w:ind w:leftChars="0" w:left="0" w:firstLineChars="0" w:firstLine="0"/>
              <w:jc w:val="distribute"/>
            </w:pPr>
            <w:r w:rsidRPr="00505047">
              <w:rPr>
                <w:rFonts w:hint="eastAsia"/>
              </w:rPr>
              <w:t>代表者名</w:t>
            </w:r>
          </w:p>
        </w:tc>
        <w:tc>
          <w:tcPr>
            <w:tcW w:w="7076" w:type="dxa"/>
            <w:gridSpan w:val="3"/>
          </w:tcPr>
          <w:p w14:paraId="5CDB75DA" w14:textId="77777777" w:rsidR="00BC346E" w:rsidRPr="00505047" w:rsidRDefault="00BC346E" w:rsidP="00BC346E">
            <w:pPr>
              <w:pStyle w:val="afb"/>
              <w:ind w:leftChars="0" w:left="0" w:firstLine="210"/>
            </w:pPr>
          </w:p>
        </w:tc>
      </w:tr>
      <w:tr w:rsidR="00BC346E" w:rsidRPr="00505047" w14:paraId="0BD77669" w14:textId="77777777" w:rsidTr="00BC346E">
        <w:trPr>
          <w:trHeight w:val="291"/>
        </w:trPr>
        <w:tc>
          <w:tcPr>
            <w:tcW w:w="2093" w:type="dxa"/>
            <w:vAlign w:val="center"/>
          </w:tcPr>
          <w:p w14:paraId="77865C19" w14:textId="77777777" w:rsidR="00BC346E" w:rsidRPr="00505047" w:rsidRDefault="00BC346E" w:rsidP="00BC346E">
            <w:pPr>
              <w:pStyle w:val="afb"/>
              <w:ind w:leftChars="0" w:left="0" w:firstLineChars="0" w:firstLine="0"/>
              <w:jc w:val="distribute"/>
            </w:pPr>
            <w:r w:rsidRPr="00505047">
              <w:rPr>
                <w:rFonts w:hint="eastAsia"/>
              </w:rPr>
              <w:t>一級建築士事務所</w:t>
            </w:r>
          </w:p>
          <w:p w14:paraId="78882C8E" w14:textId="77777777" w:rsidR="00BC346E" w:rsidRPr="00505047" w:rsidRDefault="00BC346E" w:rsidP="00BC346E">
            <w:pPr>
              <w:pStyle w:val="afb"/>
              <w:ind w:leftChars="0" w:left="0" w:firstLineChars="0" w:firstLine="0"/>
              <w:jc w:val="distribute"/>
            </w:pPr>
            <w:r w:rsidRPr="00505047">
              <w:rPr>
                <w:rFonts w:hint="eastAsia"/>
              </w:rPr>
              <w:t>登録番号</w:t>
            </w:r>
          </w:p>
        </w:tc>
        <w:tc>
          <w:tcPr>
            <w:tcW w:w="7076" w:type="dxa"/>
            <w:gridSpan w:val="3"/>
          </w:tcPr>
          <w:p w14:paraId="1B223EFF" w14:textId="77777777" w:rsidR="00BC346E" w:rsidRPr="00505047" w:rsidRDefault="00BC346E" w:rsidP="00BC346E">
            <w:pPr>
              <w:pStyle w:val="afb"/>
              <w:ind w:leftChars="0" w:left="0" w:firstLine="210"/>
            </w:pPr>
          </w:p>
        </w:tc>
      </w:tr>
    </w:tbl>
    <w:p w14:paraId="63E64F57" w14:textId="77777777" w:rsidR="009442C5" w:rsidRPr="00505047" w:rsidRDefault="009442C5" w:rsidP="00BC346E">
      <w:pPr>
        <w:pStyle w:val="afb"/>
        <w:ind w:leftChars="0" w:left="0" w:firstLineChars="0" w:firstLine="0"/>
        <w:rPr>
          <w:rFonts w:ascii="ＭＳ ゴシック" w:eastAsia="ＭＳ ゴシック" w:hAnsi="ＭＳ ゴシック"/>
        </w:rPr>
      </w:pPr>
    </w:p>
    <w:p w14:paraId="157EBB76"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■共同住宅の工事監理実績（条件を満たし、工事監理を行った代表的なもの一つ）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5C67FFFE" w14:textId="77777777" w:rsidTr="00BC346E">
        <w:trPr>
          <w:trHeight w:val="60"/>
        </w:trPr>
        <w:tc>
          <w:tcPr>
            <w:tcW w:w="2127" w:type="dxa"/>
            <w:vAlign w:val="center"/>
          </w:tcPr>
          <w:p w14:paraId="39EA6533" w14:textId="77777777" w:rsidR="00BC346E" w:rsidRPr="00505047" w:rsidRDefault="00BC346E" w:rsidP="00BC346E">
            <w:pPr>
              <w:pStyle w:val="afb"/>
              <w:ind w:leftChars="0" w:left="0" w:firstLineChars="0" w:firstLine="0"/>
              <w:jc w:val="distribute"/>
            </w:pPr>
            <w:r w:rsidRPr="00505047">
              <w:rPr>
                <w:rFonts w:hint="eastAsia"/>
              </w:rPr>
              <w:t>施設名</w:t>
            </w:r>
          </w:p>
        </w:tc>
        <w:tc>
          <w:tcPr>
            <w:tcW w:w="7212" w:type="dxa"/>
            <w:gridSpan w:val="3"/>
            <w:vAlign w:val="center"/>
          </w:tcPr>
          <w:p w14:paraId="70392C5E" w14:textId="77777777" w:rsidR="00BC346E" w:rsidRPr="00505047" w:rsidRDefault="00BC346E" w:rsidP="00BC346E">
            <w:pPr>
              <w:pStyle w:val="afb"/>
              <w:ind w:leftChars="0" w:left="0" w:firstLine="210"/>
              <w:jc w:val="center"/>
            </w:pPr>
          </w:p>
        </w:tc>
      </w:tr>
      <w:tr w:rsidR="00505047" w:rsidRPr="00505047" w14:paraId="7F3DF975" w14:textId="77777777" w:rsidTr="00BC346E">
        <w:trPr>
          <w:trHeight w:val="60"/>
        </w:trPr>
        <w:tc>
          <w:tcPr>
            <w:tcW w:w="2127" w:type="dxa"/>
            <w:vAlign w:val="center"/>
          </w:tcPr>
          <w:p w14:paraId="1CD49834"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7212" w:type="dxa"/>
            <w:gridSpan w:val="3"/>
            <w:vAlign w:val="center"/>
          </w:tcPr>
          <w:p w14:paraId="22DFD012"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47989301" w14:textId="77777777" w:rsidTr="00BC346E">
        <w:trPr>
          <w:trHeight w:val="60"/>
        </w:trPr>
        <w:tc>
          <w:tcPr>
            <w:tcW w:w="2127" w:type="dxa"/>
            <w:vAlign w:val="center"/>
          </w:tcPr>
          <w:p w14:paraId="0798032E"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7212" w:type="dxa"/>
            <w:gridSpan w:val="3"/>
            <w:vAlign w:val="center"/>
          </w:tcPr>
          <w:p w14:paraId="6DBEB0FC" w14:textId="77777777" w:rsidR="00BC346E" w:rsidRPr="00505047" w:rsidRDefault="00BC346E" w:rsidP="00BC346E">
            <w:pPr>
              <w:pStyle w:val="afb"/>
              <w:ind w:leftChars="0" w:left="0" w:firstLine="210"/>
              <w:jc w:val="center"/>
            </w:pPr>
          </w:p>
        </w:tc>
      </w:tr>
      <w:tr w:rsidR="00505047" w:rsidRPr="00505047" w14:paraId="6B1EA985" w14:textId="77777777" w:rsidTr="00BC346E">
        <w:trPr>
          <w:trHeight w:val="60"/>
        </w:trPr>
        <w:tc>
          <w:tcPr>
            <w:tcW w:w="2127" w:type="dxa"/>
            <w:vAlign w:val="center"/>
          </w:tcPr>
          <w:p w14:paraId="434C7716"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7212" w:type="dxa"/>
            <w:gridSpan w:val="3"/>
            <w:vAlign w:val="center"/>
          </w:tcPr>
          <w:p w14:paraId="67816C25" w14:textId="122BBBD2" w:rsidR="00BC346E" w:rsidRPr="00505047" w:rsidRDefault="00BC346E"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　</w:t>
            </w:r>
          </w:p>
        </w:tc>
      </w:tr>
      <w:tr w:rsidR="00505047" w:rsidRPr="00505047" w14:paraId="14E91850" w14:textId="77777777" w:rsidTr="00BC346E">
        <w:trPr>
          <w:trHeight w:val="60"/>
        </w:trPr>
        <w:tc>
          <w:tcPr>
            <w:tcW w:w="2127" w:type="dxa"/>
            <w:vAlign w:val="center"/>
          </w:tcPr>
          <w:p w14:paraId="125A4A9B" w14:textId="77777777" w:rsidR="00BC346E" w:rsidRPr="00505047" w:rsidRDefault="00BC346E" w:rsidP="00BC346E">
            <w:pPr>
              <w:pStyle w:val="afb"/>
              <w:ind w:leftChars="0" w:left="0" w:firstLineChars="0" w:firstLine="0"/>
              <w:jc w:val="distribute"/>
            </w:pPr>
            <w:r w:rsidRPr="00505047">
              <w:rPr>
                <w:rFonts w:hint="eastAsia"/>
              </w:rPr>
              <w:t>構造</w:t>
            </w:r>
          </w:p>
        </w:tc>
        <w:tc>
          <w:tcPr>
            <w:tcW w:w="7212" w:type="dxa"/>
            <w:gridSpan w:val="3"/>
            <w:vAlign w:val="center"/>
          </w:tcPr>
          <w:p w14:paraId="2CECD661" w14:textId="77777777" w:rsidR="00BC346E" w:rsidRPr="00505047" w:rsidRDefault="00BC346E" w:rsidP="00BC346E">
            <w:pPr>
              <w:pStyle w:val="afb"/>
              <w:ind w:leftChars="0" w:left="0" w:firstLine="210"/>
              <w:jc w:val="center"/>
            </w:pPr>
          </w:p>
        </w:tc>
      </w:tr>
      <w:tr w:rsidR="00505047" w:rsidRPr="00505047" w14:paraId="122DD945" w14:textId="77777777" w:rsidTr="00BC346E">
        <w:trPr>
          <w:trHeight w:val="60"/>
        </w:trPr>
        <w:tc>
          <w:tcPr>
            <w:tcW w:w="2127" w:type="dxa"/>
            <w:vAlign w:val="center"/>
          </w:tcPr>
          <w:p w14:paraId="4D567D11" w14:textId="77777777" w:rsidR="00BC346E" w:rsidRPr="00505047" w:rsidRDefault="00BC346E" w:rsidP="00BC346E">
            <w:pPr>
              <w:pStyle w:val="afb"/>
              <w:ind w:leftChars="0" w:left="0" w:firstLineChars="0" w:firstLine="0"/>
              <w:jc w:val="distribute"/>
            </w:pPr>
            <w:r w:rsidRPr="00505047">
              <w:rPr>
                <w:rFonts w:hint="eastAsia"/>
              </w:rPr>
              <w:t>階数</w:t>
            </w:r>
          </w:p>
        </w:tc>
        <w:tc>
          <w:tcPr>
            <w:tcW w:w="7212" w:type="dxa"/>
            <w:gridSpan w:val="3"/>
            <w:vAlign w:val="center"/>
          </w:tcPr>
          <w:p w14:paraId="0A08E45F"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005FB122" w14:textId="77777777" w:rsidTr="00BC346E">
        <w:trPr>
          <w:trHeight w:val="60"/>
        </w:trPr>
        <w:tc>
          <w:tcPr>
            <w:tcW w:w="2127" w:type="dxa"/>
            <w:vAlign w:val="center"/>
          </w:tcPr>
          <w:p w14:paraId="03F4EDDC"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7212" w:type="dxa"/>
            <w:gridSpan w:val="3"/>
            <w:vAlign w:val="center"/>
          </w:tcPr>
          <w:p w14:paraId="6655B077" w14:textId="77777777" w:rsidR="00BC346E" w:rsidRPr="00505047" w:rsidRDefault="00BC346E" w:rsidP="00BC346E">
            <w:pPr>
              <w:pStyle w:val="afb"/>
              <w:ind w:leftChars="0" w:left="0" w:firstLine="210"/>
              <w:jc w:val="center"/>
            </w:pPr>
          </w:p>
        </w:tc>
      </w:tr>
      <w:tr w:rsidR="00505047" w:rsidRPr="00505047" w14:paraId="7C03D820" w14:textId="77777777" w:rsidTr="00BC346E">
        <w:trPr>
          <w:trHeight w:val="60"/>
        </w:trPr>
        <w:tc>
          <w:tcPr>
            <w:tcW w:w="2127" w:type="dxa"/>
            <w:vAlign w:val="center"/>
          </w:tcPr>
          <w:p w14:paraId="721B080A"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551" w:type="dxa"/>
            <w:vAlign w:val="center"/>
          </w:tcPr>
          <w:p w14:paraId="12106BA9" w14:textId="77777777" w:rsidR="00BC346E" w:rsidRPr="00505047" w:rsidRDefault="00BC346E" w:rsidP="00BC346E">
            <w:pPr>
              <w:pStyle w:val="afb"/>
              <w:ind w:leftChars="0" w:left="0" w:firstLine="210"/>
              <w:jc w:val="right"/>
            </w:pPr>
            <w:r w:rsidRPr="00505047">
              <w:rPr>
                <w:rFonts w:hint="eastAsia"/>
              </w:rPr>
              <w:t>戸</w:t>
            </w:r>
          </w:p>
        </w:tc>
        <w:tc>
          <w:tcPr>
            <w:tcW w:w="1985" w:type="dxa"/>
            <w:vAlign w:val="center"/>
          </w:tcPr>
          <w:p w14:paraId="1AFEF635"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676" w:type="dxa"/>
            <w:vAlign w:val="center"/>
          </w:tcPr>
          <w:p w14:paraId="4238117E" w14:textId="77777777" w:rsidR="00BC346E" w:rsidRPr="00505047" w:rsidRDefault="00BC346E" w:rsidP="00BC346E">
            <w:pPr>
              <w:pStyle w:val="afb"/>
              <w:ind w:leftChars="0" w:left="0" w:firstLine="210"/>
              <w:jc w:val="right"/>
            </w:pPr>
            <w:r w:rsidRPr="00505047">
              <w:rPr>
                <w:rFonts w:hint="eastAsia"/>
              </w:rPr>
              <w:t>㎡</w:t>
            </w:r>
          </w:p>
        </w:tc>
      </w:tr>
      <w:tr w:rsidR="00BC346E" w:rsidRPr="00505047" w14:paraId="0FD341CD" w14:textId="77777777" w:rsidTr="00BC346E">
        <w:trPr>
          <w:trHeight w:val="209"/>
        </w:trPr>
        <w:tc>
          <w:tcPr>
            <w:tcW w:w="2127" w:type="dxa"/>
            <w:vAlign w:val="center"/>
          </w:tcPr>
          <w:p w14:paraId="3A873D29" w14:textId="77777777" w:rsidR="00BC346E" w:rsidRPr="00505047" w:rsidRDefault="00BC346E" w:rsidP="00BC346E">
            <w:pPr>
              <w:pStyle w:val="afb"/>
              <w:ind w:leftChars="0" w:left="0" w:firstLineChars="0" w:firstLine="0"/>
              <w:jc w:val="distribute"/>
            </w:pPr>
            <w:r w:rsidRPr="00505047">
              <w:rPr>
                <w:rFonts w:hint="eastAsia"/>
              </w:rPr>
              <w:t>備考</w:t>
            </w:r>
          </w:p>
        </w:tc>
        <w:tc>
          <w:tcPr>
            <w:tcW w:w="7212" w:type="dxa"/>
            <w:gridSpan w:val="3"/>
            <w:vAlign w:val="center"/>
          </w:tcPr>
          <w:p w14:paraId="71421958" w14:textId="77777777" w:rsidR="00BC346E" w:rsidRPr="00505047" w:rsidRDefault="00BC346E" w:rsidP="00BC346E">
            <w:pPr>
              <w:pStyle w:val="afb"/>
              <w:ind w:leftChars="0" w:left="0" w:firstLine="210"/>
              <w:jc w:val="center"/>
            </w:pPr>
          </w:p>
        </w:tc>
      </w:tr>
    </w:tbl>
    <w:p w14:paraId="369020A0" w14:textId="77777777" w:rsidR="009442C5" w:rsidRPr="00505047" w:rsidRDefault="009442C5" w:rsidP="00BC346E">
      <w:pPr>
        <w:pStyle w:val="afb"/>
        <w:ind w:leftChars="0" w:left="0" w:firstLineChars="0" w:firstLine="0"/>
        <w:rPr>
          <w:rFonts w:ascii="ＭＳ ゴシック" w:eastAsia="ＭＳ ゴシック" w:hAnsi="ＭＳ ゴシック"/>
        </w:rPr>
      </w:pPr>
    </w:p>
    <w:p w14:paraId="52407B15" w14:textId="293AB260"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w:t>
      </w:r>
      <w:r w:rsidR="001572DB" w:rsidRPr="00505047">
        <w:rPr>
          <w:rFonts w:ascii="ＭＳ ゴシック" w:eastAsia="ＭＳ ゴシック" w:hAnsi="ＭＳ ゴシック" w:hint="eastAsia"/>
        </w:rPr>
        <w:t>専任かつ常駐で配置する</w:t>
      </w:r>
      <w:r w:rsidRPr="00505047">
        <w:rPr>
          <w:rFonts w:ascii="ＭＳ ゴシック" w:eastAsia="ＭＳ ゴシック" w:hAnsi="ＭＳ ゴシック" w:hint="eastAsia"/>
        </w:rPr>
        <w:t>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2DEF3AB0" w14:textId="77777777" w:rsidTr="00BC346E">
        <w:trPr>
          <w:trHeight w:val="60"/>
        </w:trPr>
        <w:tc>
          <w:tcPr>
            <w:tcW w:w="2127" w:type="dxa"/>
            <w:vAlign w:val="center"/>
          </w:tcPr>
          <w:p w14:paraId="0EBEB01F" w14:textId="77777777" w:rsidR="00BC346E" w:rsidRPr="00505047" w:rsidRDefault="00BC346E" w:rsidP="00BC346E">
            <w:pPr>
              <w:pStyle w:val="afb"/>
              <w:ind w:leftChars="0" w:left="0" w:firstLineChars="0" w:firstLine="0"/>
              <w:jc w:val="distribute"/>
            </w:pPr>
            <w:r w:rsidRPr="00505047">
              <w:rPr>
                <w:rFonts w:hint="eastAsia"/>
              </w:rPr>
              <w:t>工事監理者名</w:t>
            </w:r>
          </w:p>
        </w:tc>
        <w:tc>
          <w:tcPr>
            <w:tcW w:w="7212" w:type="dxa"/>
            <w:gridSpan w:val="3"/>
            <w:vAlign w:val="center"/>
          </w:tcPr>
          <w:p w14:paraId="4477406C" w14:textId="77777777" w:rsidR="00BC346E" w:rsidRPr="00505047" w:rsidRDefault="00BC346E" w:rsidP="00BC346E">
            <w:pPr>
              <w:pStyle w:val="afb"/>
              <w:ind w:leftChars="0" w:left="0" w:firstLine="210"/>
              <w:jc w:val="center"/>
            </w:pPr>
          </w:p>
        </w:tc>
      </w:tr>
      <w:tr w:rsidR="00505047" w:rsidRPr="00505047" w14:paraId="525D5A0A" w14:textId="77777777" w:rsidTr="00BC346E">
        <w:trPr>
          <w:trHeight w:val="677"/>
        </w:trPr>
        <w:tc>
          <w:tcPr>
            <w:tcW w:w="2127" w:type="dxa"/>
            <w:vAlign w:val="center"/>
          </w:tcPr>
          <w:p w14:paraId="4DAB4867" w14:textId="77777777" w:rsidR="00BC346E" w:rsidRPr="00505047" w:rsidRDefault="00BC346E" w:rsidP="00BC346E">
            <w:pPr>
              <w:pStyle w:val="afb"/>
              <w:ind w:leftChars="0" w:left="0" w:firstLineChars="0" w:firstLine="0"/>
              <w:jc w:val="distribute"/>
            </w:pPr>
            <w:r w:rsidRPr="00505047">
              <w:rPr>
                <w:rFonts w:hint="eastAsia"/>
              </w:rPr>
              <w:t>工事監理者経歴</w:t>
            </w:r>
          </w:p>
        </w:tc>
        <w:tc>
          <w:tcPr>
            <w:tcW w:w="7212" w:type="dxa"/>
            <w:gridSpan w:val="3"/>
            <w:vAlign w:val="center"/>
          </w:tcPr>
          <w:p w14:paraId="3F0588C9" w14:textId="77777777" w:rsidR="00BC346E" w:rsidRPr="00505047" w:rsidRDefault="00BC346E" w:rsidP="00BC346E">
            <w:pPr>
              <w:pStyle w:val="afb"/>
              <w:ind w:leftChars="0" w:left="0" w:firstLine="210"/>
              <w:jc w:val="center"/>
            </w:pPr>
          </w:p>
        </w:tc>
      </w:tr>
      <w:tr w:rsidR="00505047" w:rsidRPr="00505047" w14:paraId="5EDF7D72" w14:textId="77777777" w:rsidTr="00BC346E">
        <w:trPr>
          <w:trHeight w:val="60"/>
        </w:trPr>
        <w:tc>
          <w:tcPr>
            <w:tcW w:w="2127" w:type="dxa"/>
            <w:vAlign w:val="center"/>
          </w:tcPr>
          <w:p w14:paraId="6254155C" w14:textId="77777777" w:rsidR="00BC346E" w:rsidRPr="00505047" w:rsidRDefault="00BC346E" w:rsidP="00BC346E">
            <w:pPr>
              <w:pStyle w:val="afb"/>
              <w:ind w:leftChars="0" w:left="0" w:firstLineChars="0" w:firstLine="0"/>
              <w:jc w:val="distribute"/>
            </w:pPr>
            <w:r w:rsidRPr="00505047">
              <w:rPr>
                <w:rFonts w:hint="eastAsia"/>
              </w:rPr>
              <w:t>資格及び登録番号</w:t>
            </w:r>
          </w:p>
        </w:tc>
        <w:tc>
          <w:tcPr>
            <w:tcW w:w="7212" w:type="dxa"/>
            <w:gridSpan w:val="3"/>
            <w:vAlign w:val="center"/>
          </w:tcPr>
          <w:p w14:paraId="4EC4618F" w14:textId="77777777" w:rsidR="00BC346E" w:rsidRPr="00505047" w:rsidRDefault="00BC346E" w:rsidP="00BC346E">
            <w:pPr>
              <w:pStyle w:val="afb"/>
              <w:ind w:leftChars="0" w:left="0" w:firstLine="210"/>
              <w:jc w:val="center"/>
            </w:pPr>
          </w:p>
        </w:tc>
      </w:tr>
      <w:tr w:rsidR="00505047" w:rsidRPr="00505047" w14:paraId="261E6831" w14:textId="77777777" w:rsidTr="00BC346E">
        <w:trPr>
          <w:cantSplit/>
          <w:trHeight w:val="60"/>
        </w:trPr>
        <w:tc>
          <w:tcPr>
            <w:tcW w:w="9339" w:type="dxa"/>
            <w:gridSpan w:val="4"/>
            <w:vAlign w:val="center"/>
          </w:tcPr>
          <w:p w14:paraId="3EDC57BB" w14:textId="77777777" w:rsidR="00BC346E" w:rsidRPr="00505047" w:rsidRDefault="00BC346E" w:rsidP="00BC346E">
            <w:pPr>
              <w:pStyle w:val="afb"/>
              <w:ind w:leftChars="0" w:left="0" w:firstLine="210"/>
              <w:jc w:val="center"/>
            </w:pPr>
            <w:r w:rsidRPr="00505047">
              <w:rPr>
                <w:rFonts w:hint="eastAsia"/>
              </w:rPr>
              <w:t>工事監理者の業務実績</w:t>
            </w:r>
          </w:p>
        </w:tc>
      </w:tr>
      <w:tr w:rsidR="00505047" w:rsidRPr="00505047" w14:paraId="2BF49F42" w14:textId="77777777" w:rsidTr="00BC346E">
        <w:trPr>
          <w:trHeight w:val="60"/>
        </w:trPr>
        <w:tc>
          <w:tcPr>
            <w:tcW w:w="2127" w:type="dxa"/>
            <w:vAlign w:val="center"/>
          </w:tcPr>
          <w:p w14:paraId="778FEFAC" w14:textId="77777777" w:rsidR="00BC346E" w:rsidRPr="00505047" w:rsidRDefault="00BC346E" w:rsidP="00BC346E">
            <w:pPr>
              <w:pStyle w:val="afb"/>
              <w:ind w:leftChars="0" w:left="0" w:firstLineChars="0" w:firstLine="0"/>
              <w:jc w:val="distribute"/>
            </w:pPr>
            <w:r w:rsidRPr="00505047">
              <w:rPr>
                <w:rFonts w:hint="eastAsia"/>
              </w:rPr>
              <w:t>施設名</w:t>
            </w:r>
          </w:p>
        </w:tc>
        <w:tc>
          <w:tcPr>
            <w:tcW w:w="7212" w:type="dxa"/>
            <w:gridSpan w:val="3"/>
            <w:vAlign w:val="center"/>
          </w:tcPr>
          <w:p w14:paraId="67EA8B73" w14:textId="77777777" w:rsidR="00BC346E" w:rsidRPr="00505047" w:rsidRDefault="00BC346E" w:rsidP="00BC346E">
            <w:pPr>
              <w:pStyle w:val="afb"/>
              <w:ind w:leftChars="0" w:left="0" w:firstLine="210"/>
              <w:jc w:val="center"/>
            </w:pPr>
          </w:p>
        </w:tc>
      </w:tr>
      <w:tr w:rsidR="00505047" w:rsidRPr="00505047" w14:paraId="009E0F7C" w14:textId="77777777" w:rsidTr="00BC346E">
        <w:trPr>
          <w:trHeight w:val="60"/>
        </w:trPr>
        <w:tc>
          <w:tcPr>
            <w:tcW w:w="2127" w:type="dxa"/>
            <w:vAlign w:val="center"/>
          </w:tcPr>
          <w:p w14:paraId="628E70B4"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7212" w:type="dxa"/>
            <w:gridSpan w:val="3"/>
            <w:vAlign w:val="center"/>
          </w:tcPr>
          <w:p w14:paraId="0D869F68"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130E8D13" w14:textId="77777777" w:rsidTr="00BC346E">
        <w:trPr>
          <w:trHeight w:val="60"/>
        </w:trPr>
        <w:tc>
          <w:tcPr>
            <w:tcW w:w="2127" w:type="dxa"/>
            <w:vAlign w:val="center"/>
          </w:tcPr>
          <w:p w14:paraId="4AC4AC1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7212" w:type="dxa"/>
            <w:gridSpan w:val="3"/>
            <w:vAlign w:val="center"/>
          </w:tcPr>
          <w:p w14:paraId="760AAFFE" w14:textId="77777777" w:rsidR="00BC346E" w:rsidRPr="00505047" w:rsidRDefault="00BC346E" w:rsidP="00BC346E">
            <w:pPr>
              <w:pStyle w:val="afb"/>
              <w:ind w:leftChars="0" w:left="0" w:firstLine="210"/>
              <w:jc w:val="center"/>
            </w:pPr>
          </w:p>
        </w:tc>
      </w:tr>
      <w:tr w:rsidR="00505047" w:rsidRPr="00505047" w14:paraId="409A105B" w14:textId="77777777" w:rsidTr="00BC346E">
        <w:trPr>
          <w:trHeight w:val="60"/>
        </w:trPr>
        <w:tc>
          <w:tcPr>
            <w:tcW w:w="2127" w:type="dxa"/>
            <w:vAlign w:val="center"/>
          </w:tcPr>
          <w:p w14:paraId="3046D7A9"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7212" w:type="dxa"/>
            <w:gridSpan w:val="3"/>
            <w:vAlign w:val="center"/>
          </w:tcPr>
          <w:p w14:paraId="28CC4C5B" w14:textId="26C5F515" w:rsidR="00BC346E" w:rsidRPr="00505047" w:rsidRDefault="00BC346E"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w:t>
            </w:r>
          </w:p>
        </w:tc>
      </w:tr>
      <w:tr w:rsidR="00505047" w:rsidRPr="00505047" w14:paraId="5239B10D" w14:textId="77777777" w:rsidTr="00BC346E">
        <w:trPr>
          <w:trHeight w:val="60"/>
        </w:trPr>
        <w:tc>
          <w:tcPr>
            <w:tcW w:w="2127" w:type="dxa"/>
            <w:vAlign w:val="center"/>
          </w:tcPr>
          <w:p w14:paraId="71724FF8" w14:textId="77777777" w:rsidR="00BC346E" w:rsidRPr="00505047" w:rsidRDefault="00BC346E" w:rsidP="00BC346E">
            <w:pPr>
              <w:pStyle w:val="afb"/>
              <w:ind w:leftChars="0" w:left="0" w:firstLineChars="0" w:firstLine="0"/>
              <w:jc w:val="distribute"/>
            </w:pPr>
            <w:r w:rsidRPr="00505047">
              <w:rPr>
                <w:rFonts w:hint="eastAsia"/>
              </w:rPr>
              <w:t>構造</w:t>
            </w:r>
          </w:p>
        </w:tc>
        <w:tc>
          <w:tcPr>
            <w:tcW w:w="7212" w:type="dxa"/>
            <w:gridSpan w:val="3"/>
            <w:vAlign w:val="center"/>
          </w:tcPr>
          <w:p w14:paraId="4972BFED" w14:textId="77777777" w:rsidR="00BC346E" w:rsidRPr="00505047" w:rsidRDefault="00BC346E" w:rsidP="00BC346E">
            <w:pPr>
              <w:pStyle w:val="afb"/>
              <w:ind w:leftChars="0" w:left="0" w:firstLine="210"/>
              <w:jc w:val="center"/>
            </w:pPr>
          </w:p>
        </w:tc>
      </w:tr>
      <w:tr w:rsidR="00505047" w:rsidRPr="00505047" w14:paraId="1AA7154E" w14:textId="77777777" w:rsidTr="00BC346E">
        <w:trPr>
          <w:trHeight w:val="60"/>
        </w:trPr>
        <w:tc>
          <w:tcPr>
            <w:tcW w:w="2127" w:type="dxa"/>
            <w:vAlign w:val="center"/>
          </w:tcPr>
          <w:p w14:paraId="0A4A2448" w14:textId="77777777" w:rsidR="00BC346E" w:rsidRPr="00505047" w:rsidRDefault="00BC346E" w:rsidP="00BC346E">
            <w:pPr>
              <w:pStyle w:val="afb"/>
              <w:ind w:leftChars="0" w:left="0" w:firstLineChars="0" w:firstLine="0"/>
              <w:jc w:val="distribute"/>
            </w:pPr>
            <w:r w:rsidRPr="00505047">
              <w:rPr>
                <w:rFonts w:hint="eastAsia"/>
              </w:rPr>
              <w:t>階数</w:t>
            </w:r>
          </w:p>
        </w:tc>
        <w:tc>
          <w:tcPr>
            <w:tcW w:w="7212" w:type="dxa"/>
            <w:gridSpan w:val="3"/>
            <w:vAlign w:val="center"/>
          </w:tcPr>
          <w:p w14:paraId="595E887D"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2FBABEF1" w14:textId="77777777" w:rsidTr="00BC346E">
        <w:trPr>
          <w:trHeight w:val="60"/>
        </w:trPr>
        <w:tc>
          <w:tcPr>
            <w:tcW w:w="2127" w:type="dxa"/>
            <w:vAlign w:val="center"/>
          </w:tcPr>
          <w:p w14:paraId="16E90869"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7212" w:type="dxa"/>
            <w:gridSpan w:val="3"/>
            <w:vAlign w:val="center"/>
          </w:tcPr>
          <w:p w14:paraId="04F46B08" w14:textId="77777777" w:rsidR="00BC346E" w:rsidRPr="00505047" w:rsidRDefault="00BC346E" w:rsidP="00BC346E">
            <w:pPr>
              <w:pStyle w:val="afb"/>
              <w:ind w:leftChars="0" w:left="0" w:firstLine="210"/>
              <w:jc w:val="center"/>
            </w:pPr>
          </w:p>
        </w:tc>
      </w:tr>
      <w:tr w:rsidR="00505047" w:rsidRPr="00505047" w14:paraId="6E7A2EC6" w14:textId="77777777" w:rsidTr="00BC346E">
        <w:trPr>
          <w:trHeight w:val="60"/>
        </w:trPr>
        <w:tc>
          <w:tcPr>
            <w:tcW w:w="2127" w:type="dxa"/>
            <w:vAlign w:val="center"/>
          </w:tcPr>
          <w:p w14:paraId="2A3BDD66"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551" w:type="dxa"/>
            <w:vAlign w:val="center"/>
          </w:tcPr>
          <w:p w14:paraId="55A94E39" w14:textId="77777777" w:rsidR="00BC346E" w:rsidRPr="00505047" w:rsidRDefault="00BC346E" w:rsidP="00BC346E">
            <w:pPr>
              <w:pStyle w:val="afb"/>
              <w:ind w:leftChars="0" w:left="0" w:firstLine="210"/>
              <w:jc w:val="right"/>
            </w:pPr>
            <w:r w:rsidRPr="00505047">
              <w:rPr>
                <w:rFonts w:hint="eastAsia"/>
              </w:rPr>
              <w:t>戸</w:t>
            </w:r>
          </w:p>
        </w:tc>
        <w:tc>
          <w:tcPr>
            <w:tcW w:w="1985" w:type="dxa"/>
            <w:vAlign w:val="center"/>
          </w:tcPr>
          <w:p w14:paraId="5B2AB513"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676" w:type="dxa"/>
            <w:vAlign w:val="center"/>
          </w:tcPr>
          <w:p w14:paraId="107187FA" w14:textId="77777777" w:rsidR="00BC346E" w:rsidRPr="00505047" w:rsidRDefault="00BC346E" w:rsidP="00BC346E">
            <w:pPr>
              <w:pStyle w:val="afb"/>
              <w:ind w:leftChars="0" w:left="0" w:firstLine="210"/>
              <w:jc w:val="right"/>
            </w:pPr>
            <w:r w:rsidRPr="00505047">
              <w:rPr>
                <w:rFonts w:hint="eastAsia"/>
              </w:rPr>
              <w:t>㎡</w:t>
            </w:r>
          </w:p>
        </w:tc>
      </w:tr>
      <w:tr w:rsidR="00505047" w:rsidRPr="00505047" w14:paraId="56EB4450" w14:textId="77777777" w:rsidTr="00BC346E">
        <w:trPr>
          <w:trHeight w:val="219"/>
        </w:trPr>
        <w:tc>
          <w:tcPr>
            <w:tcW w:w="2127" w:type="dxa"/>
            <w:vAlign w:val="center"/>
          </w:tcPr>
          <w:p w14:paraId="60616188" w14:textId="77777777" w:rsidR="00BC346E" w:rsidRPr="00505047" w:rsidRDefault="00BC346E" w:rsidP="00BC346E">
            <w:pPr>
              <w:pStyle w:val="afb"/>
              <w:ind w:leftChars="0" w:left="0" w:firstLineChars="0" w:firstLine="0"/>
              <w:jc w:val="distribute"/>
            </w:pPr>
            <w:r w:rsidRPr="00505047">
              <w:rPr>
                <w:rFonts w:hint="eastAsia"/>
              </w:rPr>
              <w:t>備考</w:t>
            </w:r>
          </w:p>
        </w:tc>
        <w:tc>
          <w:tcPr>
            <w:tcW w:w="7212" w:type="dxa"/>
            <w:gridSpan w:val="3"/>
            <w:vAlign w:val="center"/>
          </w:tcPr>
          <w:p w14:paraId="12E78523" w14:textId="77777777" w:rsidR="00BC346E" w:rsidRPr="00505047" w:rsidRDefault="00BC346E" w:rsidP="00BC346E">
            <w:pPr>
              <w:pStyle w:val="afb"/>
              <w:ind w:leftChars="0" w:left="0" w:firstLine="210"/>
              <w:jc w:val="center"/>
            </w:pPr>
          </w:p>
        </w:tc>
      </w:tr>
    </w:tbl>
    <w:p w14:paraId="418A2619" w14:textId="64716807" w:rsidR="00B81283" w:rsidRPr="00505047" w:rsidRDefault="00B81283" w:rsidP="00B81283">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■雇用関係を要しない工事監理者を専任かつ常駐で配置する場合に重点配置する工事監理者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5719EF83" w14:textId="77777777" w:rsidTr="008A568C">
        <w:trPr>
          <w:trHeight w:val="60"/>
        </w:trPr>
        <w:tc>
          <w:tcPr>
            <w:tcW w:w="2127" w:type="dxa"/>
            <w:vAlign w:val="center"/>
          </w:tcPr>
          <w:p w14:paraId="6BE468CB" w14:textId="77777777" w:rsidR="00B81283" w:rsidRPr="00505047" w:rsidRDefault="00B81283" w:rsidP="008A568C">
            <w:pPr>
              <w:pStyle w:val="afb"/>
              <w:ind w:leftChars="0" w:left="0" w:firstLineChars="0" w:firstLine="0"/>
              <w:jc w:val="distribute"/>
            </w:pPr>
            <w:r w:rsidRPr="00505047">
              <w:rPr>
                <w:rFonts w:hint="eastAsia"/>
              </w:rPr>
              <w:t>工事監理者名</w:t>
            </w:r>
          </w:p>
        </w:tc>
        <w:tc>
          <w:tcPr>
            <w:tcW w:w="7212" w:type="dxa"/>
            <w:gridSpan w:val="3"/>
            <w:vAlign w:val="center"/>
          </w:tcPr>
          <w:p w14:paraId="34951A2D" w14:textId="77777777" w:rsidR="00B81283" w:rsidRPr="00505047" w:rsidRDefault="00B81283" w:rsidP="008A568C">
            <w:pPr>
              <w:pStyle w:val="afb"/>
              <w:ind w:leftChars="0" w:left="0" w:firstLine="210"/>
              <w:jc w:val="center"/>
            </w:pPr>
          </w:p>
        </w:tc>
      </w:tr>
      <w:tr w:rsidR="00505047" w:rsidRPr="00505047" w14:paraId="7115665A" w14:textId="77777777" w:rsidTr="008A568C">
        <w:trPr>
          <w:trHeight w:val="677"/>
        </w:trPr>
        <w:tc>
          <w:tcPr>
            <w:tcW w:w="2127" w:type="dxa"/>
            <w:vAlign w:val="center"/>
          </w:tcPr>
          <w:p w14:paraId="19065327" w14:textId="77777777" w:rsidR="00B81283" w:rsidRPr="00505047" w:rsidRDefault="00B81283" w:rsidP="008A568C">
            <w:pPr>
              <w:pStyle w:val="afb"/>
              <w:ind w:leftChars="0" w:left="0" w:firstLineChars="0" w:firstLine="0"/>
              <w:jc w:val="distribute"/>
            </w:pPr>
            <w:r w:rsidRPr="00505047">
              <w:rPr>
                <w:rFonts w:hint="eastAsia"/>
              </w:rPr>
              <w:t>工事監理者経歴</w:t>
            </w:r>
          </w:p>
        </w:tc>
        <w:tc>
          <w:tcPr>
            <w:tcW w:w="7212" w:type="dxa"/>
            <w:gridSpan w:val="3"/>
            <w:vAlign w:val="center"/>
          </w:tcPr>
          <w:p w14:paraId="22B0BB7D" w14:textId="77777777" w:rsidR="00B81283" w:rsidRPr="00505047" w:rsidRDefault="00B81283" w:rsidP="008A568C">
            <w:pPr>
              <w:pStyle w:val="afb"/>
              <w:ind w:leftChars="0" w:left="0" w:firstLine="210"/>
              <w:jc w:val="center"/>
            </w:pPr>
          </w:p>
        </w:tc>
      </w:tr>
      <w:tr w:rsidR="00505047" w:rsidRPr="00505047" w14:paraId="37BCAFD1" w14:textId="77777777" w:rsidTr="008A568C">
        <w:trPr>
          <w:trHeight w:val="60"/>
        </w:trPr>
        <w:tc>
          <w:tcPr>
            <w:tcW w:w="2127" w:type="dxa"/>
            <w:vAlign w:val="center"/>
          </w:tcPr>
          <w:p w14:paraId="5D047085" w14:textId="77777777" w:rsidR="00B81283" w:rsidRPr="00505047" w:rsidRDefault="00B81283" w:rsidP="008A568C">
            <w:pPr>
              <w:pStyle w:val="afb"/>
              <w:ind w:leftChars="0" w:left="0" w:firstLineChars="0" w:firstLine="0"/>
              <w:jc w:val="distribute"/>
            </w:pPr>
            <w:r w:rsidRPr="00505047">
              <w:rPr>
                <w:rFonts w:hint="eastAsia"/>
              </w:rPr>
              <w:t>資格及び登録番号</w:t>
            </w:r>
          </w:p>
        </w:tc>
        <w:tc>
          <w:tcPr>
            <w:tcW w:w="7212" w:type="dxa"/>
            <w:gridSpan w:val="3"/>
            <w:vAlign w:val="center"/>
          </w:tcPr>
          <w:p w14:paraId="0E5D98D4" w14:textId="77777777" w:rsidR="00B81283" w:rsidRPr="00505047" w:rsidRDefault="00B81283" w:rsidP="008A568C">
            <w:pPr>
              <w:pStyle w:val="afb"/>
              <w:ind w:leftChars="0" w:left="0" w:firstLine="210"/>
              <w:jc w:val="center"/>
            </w:pPr>
          </w:p>
        </w:tc>
      </w:tr>
      <w:tr w:rsidR="00505047" w:rsidRPr="00505047" w14:paraId="2AD06CCA" w14:textId="77777777" w:rsidTr="008A568C">
        <w:trPr>
          <w:cantSplit/>
          <w:trHeight w:val="60"/>
        </w:trPr>
        <w:tc>
          <w:tcPr>
            <w:tcW w:w="9339" w:type="dxa"/>
            <w:gridSpan w:val="4"/>
            <w:vAlign w:val="center"/>
          </w:tcPr>
          <w:p w14:paraId="5CB1C49C" w14:textId="77777777" w:rsidR="00B81283" w:rsidRPr="00505047" w:rsidRDefault="00B81283" w:rsidP="008A568C">
            <w:pPr>
              <w:pStyle w:val="afb"/>
              <w:ind w:leftChars="0" w:left="0" w:firstLine="210"/>
              <w:jc w:val="center"/>
            </w:pPr>
            <w:r w:rsidRPr="00505047">
              <w:rPr>
                <w:rFonts w:hint="eastAsia"/>
              </w:rPr>
              <w:t>工事監理者の業務実績</w:t>
            </w:r>
          </w:p>
        </w:tc>
      </w:tr>
      <w:tr w:rsidR="00505047" w:rsidRPr="00505047" w14:paraId="70B3877E" w14:textId="77777777" w:rsidTr="008A568C">
        <w:trPr>
          <w:trHeight w:val="60"/>
        </w:trPr>
        <w:tc>
          <w:tcPr>
            <w:tcW w:w="2127" w:type="dxa"/>
            <w:vAlign w:val="center"/>
          </w:tcPr>
          <w:p w14:paraId="18EA4C3D" w14:textId="77777777" w:rsidR="00B81283" w:rsidRPr="00505047" w:rsidRDefault="00B81283" w:rsidP="008A568C">
            <w:pPr>
              <w:pStyle w:val="afb"/>
              <w:ind w:leftChars="0" w:left="0" w:firstLineChars="0" w:firstLine="0"/>
              <w:jc w:val="distribute"/>
            </w:pPr>
            <w:r w:rsidRPr="00505047">
              <w:rPr>
                <w:rFonts w:hint="eastAsia"/>
              </w:rPr>
              <w:t>施設名</w:t>
            </w:r>
          </w:p>
        </w:tc>
        <w:tc>
          <w:tcPr>
            <w:tcW w:w="7212" w:type="dxa"/>
            <w:gridSpan w:val="3"/>
            <w:vAlign w:val="center"/>
          </w:tcPr>
          <w:p w14:paraId="6F7B853E" w14:textId="77777777" w:rsidR="00B81283" w:rsidRPr="00505047" w:rsidRDefault="00B81283" w:rsidP="008A568C">
            <w:pPr>
              <w:pStyle w:val="afb"/>
              <w:ind w:leftChars="0" w:left="0" w:firstLine="210"/>
              <w:jc w:val="center"/>
            </w:pPr>
          </w:p>
        </w:tc>
      </w:tr>
      <w:tr w:rsidR="00505047" w:rsidRPr="00505047" w14:paraId="6173493F" w14:textId="77777777" w:rsidTr="008A568C">
        <w:trPr>
          <w:trHeight w:val="60"/>
        </w:trPr>
        <w:tc>
          <w:tcPr>
            <w:tcW w:w="2127" w:type="dxa"/>
            <w:vAlign w:val="center"/>
          </w:tcPr>
          <w:p w14:paraId="3261E33C" w14:textId="77777777" w:rsidR="00B81283" w:rsidRPr="00505047" w:rsidRDefault="00B81283" w:rsidP="008A568C">
            <w:pPr>
              <w:pStyle w:val="afb"/>
              <w:ind w:leftChars="0" w:left="0" w:firstLineChars="0" w:firstLine="0"/>
              <w:jc w:val="distribute"/>
            </w:pPr>
            <w:r w:rsidRPr="00505047">
              <w:rPr>
                <w:rFonts w:hint="eastAsia"/>
              </w:rPr>
              <w:t>発注者名</w:t>
            </w:r>
          </w:p>
        </w:tc>
        <w:tc>
          <w:tcPr>
            <w:tcW w:w="7212" w:type="dxa"/>
            <w:gridSpan w:val="3"/>
            <w:vAlign w:val="center"/>
          </w:tcPr>
          <w:p w14:paraId="70575560" w14:textId="77777777" w:rsidR="00B81283" w:rsidRPr="00505047" w:rsidRDefault="00B81283" w:rsidP="008A568C">
            <w:pPr>
              <w:pStyle w:val="afb"/>
              <w:wordWrap w:val="0"/>
              <w:ind w:leftChars="0" w:left="0" w:firstLine="210"/>
              <w:jc w:val="right"/>
            </w:pPr>
            <w:r w:rsidRPr="00505047">
              <w:rPr>
                <w:szCs w:val="21"/>
              </w:rPr>
              <w:t>TEL</w:t>
            </w:r>
            <w:r w:rsidRPr="00505047">
              <w:rPr>
                <w:rFonts w:hint="eastAsia"/>
              </w:rPr>
              <w:t xml:space="preserve">　　　　　　　　　　　　</w:t>
            </w:r>
          </w:p>
        </w:tc>
      </w:tr>
      <w:tr w:rsidR="00505047" w:rsidRPr="00505047" w14:paraId="3AAACDFB" w14:textId="77777777" w:rsidTr="008A568C">
        <w:trPr>
          <w:trHeight w:val="60"/>
        </w:trPr>
        <w:tc>
          <w:tcPr>
            <w:tcW w:w="2127" w:type="dxa"/>
            <w:vAlign w:val="center"/>
          </w:tcPr>
          <w:p w14:paraId="1ECDDC04" w14:textId="77777777" w:rsidR="00B81283" w:rsidRPr="00505047" w:rsidRDefault="00B81283" w:rsidP="008A568C">
            <w:pPr>
              <w:pStyle w:val="afb"/>
              <w:ind w:leftChars="0" w:left="0" w:firstLineChars="0" w:firstLine="0"/>
              <w:jc w:val="distribute"/>
            </w:pPr>
            <w:r w:rsidRPr="00505047">
              <w:rPr>
                <w:rFonts w:hint="eastAsia"/>
              </w:rPr>
              <w:t>施設の所在地</w:t>
            </w:r>
          </w:p>
        </w:tc>
        <w:tc>
          <w:tcPr>
            <w:tcW w:w="7212" w:type="dxa"/>
            <w:gridSpan w:val="3"/>
            <w:vAlign w:val="center"/>
          </w:tcPr>
          <w:p w14:paraId="5A7E4F08" w14:textId="77777777" w:rsidR="00B81283" w:rsidRPr="00505047" w:rsidRDefault="00B81283" w:rsidP="008A568C">
            <w:pPr>
              <w:pStyle w:val="afb"/>
              <w:ind w:leftChars="0" w:left="0" w:firstLine="210"/>
              <w:jc w:val="center"/>
            </w:pPr>
          </w:p>
        </w:tc>
      </w:tr>
      <w:tr w:rsidR="00505047" w:rsidRPr="00505047" w14:paraId="5260B8DB" w14:textId="77777777" w:rsidTr="008A568C">
        <w:trPr>
          <w:trHeight w:val="60"/>
        </w:trPr>
        <w:tc>
          <w:tcPr>
            <w:tcW w:w="2127" w:type="dxa"/>
            <w:vAlign w:val="center"/>
          </w:tcPr>
          <w:p w14:paraId="45ACFB7D" w14:textId="77777777" w:rsidR="00B81283" w:rsidRPr="00505047" w:rsidRDefault="00B81283" w:rsidP="008A568C">
            <w:pPr>
              <w:pStyle w:val="afb"/>
              <w:ind w:leftChars="0" w:left="0" w:firstLineChars="0" w:firstLine="0"/>
              <w:jc w:val="distribute"/>
            </w:pPr>
            <w:r w:rsidRPr="00505047">
              <w:rPr>
                <w:rFonts w:hint="eastAsia"/>
              </w:rPr>
              <w:t>工事完成時期</w:t>
            </w:r>
          </w:p>
        </w:tc>
        <w:tc>
          <w:tcPr>
            <w:tcW w:w="7212" w:type="dxa"/>
            <w:gridSpan w:val="3"/>
            <w:vAlign w:val="center"/>
          </w:tcPr>
          <w:p w14:paraId="1838B411" w14:textId="77777777" w:rsidR="00B81283" w:rsidRPr="00505047" w:rsidRDefault="00B81283" w:rsidP="008A568C">
            <w:pPr>
              <w:pStyle w:val="afb"/>
              <w:ind w:leftChars="0" w:left="0" w:firstLineChars="0" w:firstLine="0"/>
            </w:pPr>
            <w:r w:rsidRPr="00505047">
              <w:rPr>
                <w:rFonts w:hint="eastAsia"/>
              </w:rPr>
              <w:t>平成・令和　　年　　月　　日</w:t>
            </w:r>
          </w:p>
        </w:tc>
      </w:tr>
      <w:tr w:rsidR="00505047" w:rsidRPr="00505047" w14:paraId="4DEC8F3F" w14:textId="77777777" w:rsidTr="008A568C">
        <w:trPr>
          <w:trHeight w:val="60"/>
        </w:trPr>
        <w:tc>
          <w:tcPr>
            <w:tcW w:w="2127" w:type="dxa"/>
            <w:vAlign w:val="center"/>
          </w:tcPr>
          <w:p w14:paraId="63A08ABD" w14:textId="77777777" w:rsidR="00B81283" w:rsidRPr="00505047" w:rsidRDefault="00B81283" w:rsidP="008A568C">
            <w:pPr>
              <w:pStyle w:val="afb"/>
              <w:ind w:leftChars="0" w:left="0" w:firstLineChars="0" w:firstLine="0"/>
              <w:jc w:val="distribute"/>
            </w:pPr>
            <w:r w:rsidRPr="00505047">
              <w:rPr>
                <w:rFonts w:hint="eastAsia"/>
              </w:rPr>
              <w:t>構造</w:t>
            </w:r>
          </w:p>
        </w:tc>
        <w:tc>
          <w:tcPr>
            <w:tcW w:w="7212" w:type="dxa"/>
            <w:gridSpan w:val="3"/>
            <w:vAlign w:val="center"/>
          </w:tcPr>
          <w:p w14:paraId="20F7650E" w14:textId="77777777" w:rsidR="00B81283" w:rsidRPr="00505047" w:rsidRDefault="00B81283" w:rsidP="008A568C">
            <w:pPr>
              <w:pStyle w:val="afb"/>
              <w:ind w:leftChars="0" w:left="0" w:firstLine="210"/>
              <w:jc w:val="center"/>
            </w:pPr>
          </w:p>
        </w:tc>
      </w:tr>
      <w:tr w:rsidR="00505047" w:rsidRPr="00505047" w14:paraId="65EE1F43" w14:textId="77777777" w:rsidTr="008A568C">
        <w:trPr>
          <w:trHeight w:val="60"/>
        </w:trPr>
        <w:tc>
          <w:tcPr>
            <w:tcW w:w="2127" w:type="dxa"/>
            <w:vAlign w:val="center"/>
          </w:tcPr>
          <w:p w14:paraId="07403078" w14:textId="77777777" w:rsidR="00B81283" w:rsidRPr="00505047" w:rsidRDefault="00B81283" w:rsidP="008A568C">
            <w:pPr>
              <w:pStyle w:val="afb"/>
              <w:ind w:leftChars="0" w:left="0" w:firstLineChars="0" w:firstLine="0"/>
              <w:jc w:val="distribute"/>
            </w:pPr>
            <w:r w:rsidRPr="00505047">
              <w:rPr>
                <w:rFonts w:hint="eastAsia"/>
              </w:rPr>
              <w:t>階数</w:t>
            </w:r>
          </w:p>
        </w:tc>
        <w:tc>
          <w:tcPr>
            <w:tcW w:w="7212" w:type="dxa"/>
            <w:gridSpan w:val="3"/>
            <w:vAlign w:val="center"/>
          </w:tcPr>
          <w:p w14:paraId="44901122" w14:textId="77777777" w:rsidR="00B81283" w:rsidRPr="00505047" w:rsidRDefault="00B81283" w:rsidP="008A568C">
            <w:pPr>
              <w:pStyle w:val="afb"/>
              <w:ind w:leftChars="0" w:left="0" w:firstLineChars="0" w:firstLine="0"/>
            </w:pPr>
            <w:r w:rsidRPr="00505047">
              <w:rPr>
                <w:rFonts w:hint="eastAsia"/>
              </w:rPr>
              <w:t>地上　　　階　・　地下　　　階</w:t>
            </w:r>
          </w:p>
        </w:tc>
      </w:tr>
      <w:tr w:rsidR="00505047" w:rsidRPr="00505047" w14:paraId="60E16FE8" w14:textId="77777777" w:rsidTr="008A568C">
        <w:trPr>
          <w:trHeight w:val="60"/>
        </w:trPr>
        <w:tc>
          <w:tcPr>
            <w:tcW w:w="2127" w:type="dxa"/>
            <w:vAlign w:val="center"/>
          </w:tcPr>
          <w:p w14:paraId="7B324C57" w14:textId="77777777" w:rsidR="00B81283" w:rsidRPr="00505047" w:rsidRDefault="00B81283" w:rsidP="008A568C">
            <w:pPr>
              <w:pStyle w:val="afb"/>
              <w:ind w:leftChars="0" w:left="0" w:firstLineChars="0" w:firstLine="0"/>
              <w:jc w:val="distribute"/>
            </w:pPr>
            <w:r w:rsidRPr="00505047">
              <w:rPr>
                <w:rFonts w:hint="eastAsia"/>
              </w:rPr>
              <w:t>延床面積</w:t>
            </w:r>
          </w:p>
        </w:tc>
        <w:tc>
          <w:tcPr>
            <w:tcW w:w="7212" w:type="dxa"/>
            <w:gridSpan w:val="3"/>
            <w:vAlign w:val="center"/>
          </w:tcPr>
          <w:p w14:paraId="53A7A13C" w14:textId="77777777" w:rsidR="00B81283" w:rsidRPr="00505047" w:rsidRDefault="00B81283" w:rsidP="008A568C">
            <w:pPr>
              <w:pStyle w:val="afb"/>
              <w:ind w:leftChars="0" w:left="0" w:firstLine="210"/>
              <w:jc w:val="center"/>
            </w:pPr>
          </w:p>
        </w:tc>
      </w:tr>
      <w:tr w:rsidR="00505047" w:rsidRPr="00505047" w14:paraId="635025D9" w14:textId="77777777" w:rsidTr="008A568C">
        <w:trPr>
          <w:trHeight w:val="60"/>
        </w:trPr>
        <w:tc>
          <w:tcPr>
            <w:tcW w:w="2127" w:type="dxa"/>
            <w:vAlign w:val="center"/>
          </w:tcPr>
          <w:p w14:paraId="438F13D0" w14:textId="77777777" w:rsidR="00B81283" w:rsidRPr="00505047" w:rsidRDefault="00B81283" w:rsidP="008A568C">
            <w:pPr>
              <w:pStyle w:val="afb"/>
              <w:ind w:leftChars="0" w:left="0" w:firstLineChars="0" w:firstLine="0"/>
              <w:jc w:val="distribute"/>
            </w:pPr>
            <w:r w:rsidRPr="00505047">
              <w:rPr>
                <w:rFonts w:hint="eastAsia"/>
              </w:rPr>
              <w:t>住戸数</w:t>
            </w:r>
          </w:p>
        </w:tc>
        <w:tc>
          <w:tcPr>
            <w:tcW w:w="2551" w:type="dxa"/>
            <w:vAlign w:val="center"/>
          </w:tcPr>
          <w:p w14:paraId="62F7E80E" w14:textId="77777777" w:rsidR="00B81283" w:rsidRPr="00505047" w:rsidRDefault="00B81283" w:rsidP="008A568C">
            <w:pPr>
              <w:pStyle w:val="afb"/>
              <w:ind w:leftChars="0" w:left="0" w:firstLine="210"/>
              <w:jc w:val="right"/>
            </w:pPr>
            <w:r w:rsidRPr="00505047">
              <w:rPr>
                <w:rFonts w:hint="eastAsia"/>
              </w:rPr>
              <w:t>戸</w:t>
            </w:r>
          </w:p>
        </w:tc>
        <w:tc>
          <w:tcPr>
            <w:tcW w:w="1985" w:type="dxa"/>
            <w:vAlign w:val="center"/>
          </w:tcPr>
          <w:p w14:paraId="5B8E4497" w14:textId="77777777" w:rsidR="00B81283" w:rsidRPr="00505047" w:rsidRDefault="00B81283" w:rsidP="008A568C">
            <w:pPr>
              <w:pStyle w:val="afb"/>
              <w:ind w:leftChars="0" w:left="0" w:firstLineChars="0" w:firstLine="0"/>
              <w:jc w:val="center"/>
            </w:pPr>
            <w:r w:rsidRPr="00505047">
              <w:rPr>
                <w:rFonts w:hint="eastAsia"/>
              </w:rPr>
              <w:t>平均住戸面積</w:t>
            </w:r>
          </w:p>
        </w:tc>
        <w:tc>
          <w:tcPr>
            <w:tcW w:w="2676" w:type="dxa"/>
            <w:vAlign w:val="center"/>
          </w:tcPr>
          <w:p w14:paraId="7BEA3715" w14:textId="77777777" w:rsidR="00B81283" w:rsidRPr="00505047" w:rsidRDefault="00B81283" w:rsidP="008A568C">
            <w:pPr>
              <w:pStyle w:val="afb"/>
              <w:ind w:leftChars="0" w:left="0" w:firstLine="210"/>
              <w:jc w:val="right"/>
            </w:pPr>
            <w:r w:rsidRPr="00505047">
              <w:rPr>
                <w:rFonts w:hint="eastAsia"/>
              </w:rPr>
              <w:t>㎡</w:t>
            </w:r>
          </w:p>
        </w:tc>
      </w:tr>
      <w:tr w:rsidR="00B81283" w:rsidRPr="00505047" w14:paraId="25791921" w14:textId="77777777" w:rsidTr="008A568C">
        <w:trPr>
          <w:trHeight w:val="219"/>
        </w:trPr>
        <w:tc>
          <w:tcPr>
            <w:tcW w:w="2127" w:type="dxa"/>
            <w:vAlign w:val="center"/>
          </w:tcPr>
          <w:p w14:paraId="14C8F48A" w14:textId="77777777" w:rsidR="00B81283" w:rsidRPr="00505047" w:rsidRDefault="00B81283" w:rsidP="008A568C">
            <w:pPr>
              <w:pStyle w:val="afb"/>
              <w:ind w:leftChars="0" w:left="0" w:firstLineChars="0" w:firstLine="0"/>
              <w:jc w:val="distribute"/>
            </w:pPr>
            <w:r w:rsidRPr="00505047">
              <w:rPr>
                <w:rFonts w:hint="eastAsia"/>
              </w:rPr>
              <w:t>備考</w:t>
            </w:r>
          </w:p>
        </w:tc>
        <w:tc>
          <w:tcPr>
            <w:tcW w:w="7212" w:type="dxa"/>
            <w:gridSpan w:val="3"/>
            <w:vAlign w:val="center"/>
          </w:tcPr>
          <w:p w14:paraId="7C5A0B86" w14:textId="77777777" w:rsidR="00B81283" w:rsidRPr="00505047" w:rsidRDefault="00B81283" w:rsidP="008A568C">
            <w:pPr>
              <w:pStyle w:val="afb"/>
              <w:ind w:leftChars="0" w:left="0" w:firstLine="210"/>
              <w:jc w:val="center"/>
            </w:pPr>
          </w:p>
        </w:tc>
      </w:tr>
    </w:tbl>
    <w:p w14:paraId="476710BA" w14:textId="77777777" w:rsidR="00B81283" w:rsidRPr="00505047" w:rsidRDefault="00B81283" w:rsidP="00BC346E">
      <w:pPr>
        <w:pStyle w:val="afb"/>
        <w:snapToGrid w:val="0"/>
        <w:ind w:leftChars="0" w:left="420" w:hangingChars="200" w:hanging="420"/>
      </w:pPr>
    </w:p>
    <w:p w14:paraId="1AA89E89" w14:textId="51E5AA42" w:rsidR="00BC346E" w:rsidRPr="00505047" w:rsidRDefault="00BC346E" w:rsidP="00BC346E">
      <w:pPr>
        <w:pStyle w:val="afb"/>
        <w:snapToGrid w:val="0"/>
        <w:ind w:leftChars="0" w:left="420" w:hangingChars="200" w:hanging="420"/>
      </w:pPr>
      <w:r w:rsidRPr="00505047">
        <w:rPr>
          <w:rFonts w:hint="eastAsia"/>
        </w:rPr>
        <w:t>注）工事監理実績については、対象物件を所有する特定行政庁や発注者に問い合わせる等、事実確認を行うことがある。</w:t>
      </w:r>
    </w:p>
    <w:p w14:paraId="51D6AFB5" w14:textId="77777777" w:rsidR="00BC346E" w:rsidRPr="00505047" w:rsidRDefault="00BC346E" w:rsidP="00BC346E">
      <w:pPr>
        <w:pStyle w:val="afb"/>
        <w:snapToGrid w:val="0"/>
        <w:ind w:leftChars="0" w:left="420" w:hangingChars="200" w:hanging="420"/>
      </w:pPr>
      <w:r w:rsidRPr="00505047">
        <w:rPr>
          <w:rFonts w:hint="eastAsia"/>
        </w:rPr>
        <w:t>注）複数の企業で行う場合は、本様式を企業毎に提出すること。</w:t>
      </w:r>
    </w:p>
    <w:p w14:paraId="341F869A" w14:textId="77777777" w:rsidR="00BC346E" w:rsidRPr="00505047" w:rsidRDefault="00BC346E" w:rsidP="00BC346E">
      <w:pPr>
        <w:pStyle w:val="afb"/>
        <w:snapToGrid w:val="0"/>
        <w:ind w:leftChars="0" w:left="0" w:firstLineChars="0" w:firstLine="0"/>
      </w:pPr>
      <w:r w:rsidRPr="00505047">
        <w:rPr>
          <w:rFonts w:hint="eastAsia"/>
        </w:rPr>
        <w:t>注）複数の企業で行う場合は、</w:t>
      </w:r>
      <w:r w:rsidR="008E5D3F" w:rsidRPr="00505047">
        <w:rPr>
          <w:rFonts w:hint="eastAsia"/>
        </w:rPr>
        <w:t>統括企業については、</w:t>
      </w:r>
      <w:r w:rsidRPr="00505047">
        <w:rPr>
          <w:rFonts w:hint="eastAsia"/>
        </w:rPr>
        <w:t>統括企業の欄に〇を記入すること。</w:t>
      </w:r>
    </w:p>
    <w:p w14:paraId="387B7F3D" w14:textId="77777777" w:rsidR="00BC346E" w:rsidRPr="00505047" w:rsidRDefault="00BC346E" w:rsidP="00BC346E">
      <w:pPr>
        <w:pStyle w:val="afb"/>
        <w:snapToGrid w:val="0"/>
        <w:ind w:leftChars="0" w:left="0" w:firstLineChars="0" w:firstLine="0"/>
      </w:pPr>
      <w:r w:rsidRPr="00505047">
        <w:rPr>
          <w:rFonts w:hint="eastAsia"/>
        </w:rPr>
        <w:t>注）次の書類を添付すること。</w:t>
      </w:r>
    </w:p>
    <w:p w14:paraId="74CD10F6" w14:textId="77777777" w:rsidR="00BC346E" w:rsidRPr="00505047" w:rsidRDefault="00BC346E" w:rsidP="00BC346E">
      <w:pPr>
        <w:pStyle w:val="afb"/>
        <w:snapToGrid w:val="0"/>
        <w:ind w:leftChars="0" w:left="210" w:firstLineChars="0" w:firstLine="0"/>
      </w:pPr>
      <w:r w:rsidRPr="00505047">
        <w:rPr>
          <w:rFonts w:hint="eastAsia"/>
        </w:rPr>
        <w:t>・一級建築士事務所登録通知書の写し</w:t>
      </w:r>
    </w:p>
    <w:p w14:paraId="7A10AA58" w14:textId="69F100AB" w:rsidR="00BC346E" w:rsidRPr="00505047" w:rsidRDefault="00BC346E" w:rsidP="00BC346E">
      <w:pPr>
        <w:pStyle w:val="afb"/>
        <w:snapToGrid w:val="0"/>
        <w:ind w:left="420" w:hangingChars="100" w:hanging="210"/>
      </w:pPr>
      <w:r w:rsidRPr="00505047">
        <w:rPr>
          <w:rFonts w:hint="eastAsia"/>
        </w:rPr>
        <w:t>・専任する工事監理者</w:t>
      </w:r>
      <w:r w:rsidR="00B81283" w:rsidRPr="00505047">
        <w:rPr>
          <w:rFonts w:hint="eastAsia"/>
        </w:rPr>
        <w:t>及び重点配置する工事監理者</w:t>
      </w:r>
      <w:r w:rsidRPr="00505047">
        <w:rPr>
          <w:rFonts w:hint="eastAsia"/>
        </w:rPr>
        <w:t>の資格証等の写し（</w:t>
      </w:r>
      <w:r w:rsidR="00190D38" w:rsidRPr="00505047">
        <w:rPr>
          <w:rFonts w:hint="eastAsia"/>
        </w:rPr>
        <w:t>一級建築士の資格</w:t>
      </w:r>
      <w:r w:rsidRPr="00505047">
        <w:rPr>
          <w:rFonts w:hint="eastAsia"/>
        </w:rPr>
        <w:t>を証する免許証及び雇用関係を証する書類）</w:t>
      </w:r>
    </w:p>
    <w:p w14:paraId="6C63F145" w14:textId="2948A0F1" w:rsidR="00BC346E" w:rsidRPr="00505047" w:rsidRDefault="00BC346E" w:rsidP="00BC346E">
      <w:pPr>
        <w:pStyle w:val="afb"/>
        <w:snapToGrid w:val="0"/>
        <w:ind w:leftChars="0" w:left="210" w:firstLineChars="0" w:firstLine="0"/>
      </w:pPr>
      <w:r w:rsidRPr="00505047">
        <w:rPr>
          <w:rFonts w:hint="eastAsia"/>
        </w:rPr>
        <w:t>・企業及び工事監理者の工事監理実績（業務契約書写し、設計図書等建物の概要が分かるもの）</w:t>
      </w:r>
    </w:p>
    <w:p w14:paraId="625301CF" w14:textId="25794E3F" w:rsidR="00B81283" w:rsidRPr="00505047" w:rsidRDefault="00B81283" w:rsidP="00BC346E">
      <w:pPr>
        <w:pStyle w:val="afb"/>
        <w:snapToGrid w:val="0"/>
        <w:ind w:leftChars="0" w:left="210" w:firstLineChars="0" w:firstLine="0"/>
      </w:pPr>
    </w:p>
    <w:p w14:paraId="39BB9DE1" w14:textId="6DA49627" w:rsidR="00B81283" w:rsidRPr="00505047" w:rsidRDefault="00B81283" w:rsidP="00BC346E">
      <w:pPr>
        <w:pStyle w:val="afb"/>
        <w:snapToGrid w:val="0"/>
        <w:ind w:leftChars="0" w:left="210" w:firstLineChars="0" w:firstLine="0"/>
      </w:pPr>
    </w:p>
    <w:p w14:paraId="5E215911" w14:textId="4062C79A" w:rsidR="00B81283" w:rsidRPr="00505047" w:rsidRDefault="00B81283" w:rsidP="00BC346E">
      <w:pPr>
        <w:pStyle w:val="afb"/>
        <w:snapToGrid w:val="0"/>
        <w:ind w:leftChars="0" w:left="210" w:firstLineChars="0" w:firstLine="0"/>
      </w:pPr>
    </w:p>
    <w:p w14:paraId="28904466" w14:textId="77777777" w:rsidR="00B81283" w:rsidRPr="00505047" w:rsidRDefault="00B81283" w:rsidP="00BC346E">
      <w:pPr>
        <w:pStyle w:val="afb"/>
        <w:snapToGrid w:val="0"/>
        <w:ind w:leftChars="0" w:left="210" w:firstLineChars="0" w:firstLine="0"/>
      </w:pPr>
    </w:p>
    <w:p w14:paraId="512BD548" w14:textId="77777777" w:rsidR="00BC346E" w:rsidRPr="00505047" w:rsidRDefault="00BC346E" w:rsidP="00BC346E">
      <w:pPr>
        <w:pStyle w:val="1"/>
        <w:rPr>
          <w:color w:val="auto"/>
        </w:rPr>
        <w:sectPr w:rsidR="00BC346E" w:rsidRPr="00505047" w:rsidSect="00032137">
          <w:pgSz w:w="11906" w:h="16838" w:code="9"/>
          <w:pgMar w:top="1134" w:right="1418" w:bottom="1134" w:left="1418" w:header="454" w:footer="454" w:gutter="0"/>
          <w:cols w:space="425"/>
          <w:docGrid w:type="lines" w:linePitch="360"/>
        </w:sectPr>
      </w:pPr>
    </w:p>
    <w:p w14:paraId="19A216AE" w14:textId="77777777" w:rsidR="00BC346E" w:rsidRPr="00505047" w:rsidRDefault="00BC346E" w:rsidP="00454CC6">
      <w:pPr>
        <w:pStyle w:val="2"/>
      </w:pPr>
      <w:bookmarkStart w:id="28" w:name="_Toc380154678"/>
      <w:bookmarkStart w:id="29" w:name="_Toc440570910"/>
      <w:bookmarkStart w:id="30" w:name="_Toc69721872"/>
      <w:r w:rsidRPr="00505047">
        <w:rPr>
          <w:rFonts w:hint="eastAsia"/>
        </w:rPr>
        <w:lastRenderedPageBreak/>
        <w:t>様式１－</w:t>
      </w:r>
      <w:r w:rsidRPr="00505047">
        <w:rPr>
          <w:rFonts w:asciiTheme="majorEastAsia" w:eastAsiaTheme="majorEastAsia" w:hAnsiTheme="majorEastAsia"/>
        </w:rPr>
        <w:t>11</w:t>
      </w:r>
      <w:r w:rsidRPr="00505047">
        <w:rPr>
          <w:rFonts w:hint="eastAsia"/>
        </w:rPr>
        <w:t xml:space="preserve">　入居者移転支援業務企業に関する資格</w:t>
      </w:r>
      <w:bookmarkEnd w:id="28"/>
      <w:bookmarkEnd w:id="29"/>
      <w:bookmarkEnd w:id="30"/>
    </w:p>
    <w:p w14:paraId="7A4CDDC9" w14:textId="77777777" w:rsidR="009442C5" w:rsidRPr="00505047" w:rsidRDefault="009442C5" w:rsidP="009442C5"/>
    <w:p w14:paraId="71E55A48" w14:textId="4C5E3803" w:rsidR="009442C5" w:rsidRPr="00505047" w:rsidRDefault="00522B90" w:rsidP="009442C5">
      <w:pPr>
        <w:jc w:val="right"/>
      </w:pPr>
      <w:r w:rsidRPr="00505047">
        <w:rPr>
          <w:rFonts w:hint="eastAsia"/>
        </w:rPr>
        <w:t>令和</w:t>
      </w:r>
      <w:r w:rsidR="009442C5" w:rsidRPr="00505047">
        <w:rPr>
          <w:rFonts w:hint="eastAsia"/>
        </w:rPr>
        <w:t xml:space="preserve">　　年　　月　　日</w:t>
      </w:r>
    </w:p>
    <w:p w14:paraId="06C57C83" w14:textId="77777777" w:rsidR="009442C5" w:rsidRPr="00505047" w:rsidRDefault="009442C5" w:rsidP="009442C5">
      <w:pPr>
        <w:wordWrap w:val="0"/>
        <w:jc w:val="right"/>
        <w:rPr>
          <w:rFonts w:hAnsi="ＭＳ 明朝"/>
        </w:rPr>
      </w:pPr>
    </w:p>
    <w:p w14:paraId="614666E9" w14:textId="77777777" w:rsidR="00BC346E" w:rsidRPr="00505047" w:rsidRDefault="00BC346E" w:rsidP="00BC346E">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入居者移転支援</w:t>
      </w:r>
      <w:r w:rsidR="00401838" w:rsidRPr="00505047">
        <w:rPr>
          <w:rFonts w:ascii="ＭＳ ゴシック" w:eastAsia="ＭＳ ゴシック" w:hAnsi="ＭＳ ゴシック" w:hint="eastAsia"/>
          <w:b/>
          <w:bCs/>
          <w:sz w:val="32"/>
        </w:rPr>
        <w:t>業務</w:t>
      </w:r>
      <w:r w:rsidRPr="00505047">
        <w:rPr>
          <w:rFonts w:ascii="ＭＳ ゴシック" w:eastAsia="ＭＳ ゴシック" w:hAnsi="ＭＳ ゴシック" w:hint="eastAsia"/>
          <w:b/>
          <w:bCs/>
          <w:sz w:val="32"/>
        </w:rPr>
        <w:t>企業に関する資格</w:t>
      </w:r>
    </w:p>
    <w:p w14:paraId="64E6D0C2" w14:textId="77777777" w:rsidR="0043651F" w:rsidRPr="00505047" w:rsidRDefault="0043651F" w:rsidP="0043651F">
      <w:pPr>
        <w:wordWrap w:val="0"/>
        <w:jc w:val="right"/>
        <w:rPr>
          <w:rFonts w:hAns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679"/>
        <w:gridCol w:w="673"/>
      </w:tblGrid>
      <w:tr w:rsidR="00505047" w:rsidRPr="00505047" w14:paraId="2379035C" w14:textId="77777777" w:rsidTr="0043651F">
        <w:trPr>
          <w:trHeight w:val="567"/>
        </w:trPr>
        <w:tc>
          <w:tcPr>
            <w:tcW w:w="2049" w:type="dxa"/>
            <w:vAlign w:val="center"/>
          </w:tcPr>
          <w:p w14:paraId="05E393B2" w14:textId="77777777" w:rsidR="00BC346E" w:rsidRPr="00505047" w:rsidRDefault="00BC346E" w:rsidP="00BC346E">
            <w:pPr>
              <w:pStyle w:val="afb"/>
              <w:ind w:leftChars="0" w:left="0" w:firstLineChars="0" w:firstLine="0"/>
              <w:jc w:val="distribute"/>
            </w:pPr>
            <w:r w:rsidRPr="00505047">
              <w:rPr>
                <w:rFonts w:hint="eastAsia"/>
              </w:rPr>
              <w:t>所在地</w:t>
            </w:r>
          </w:p>
        </w:tc>
        <w:tc>
          <w:tcPr>
            <w:tcW w:w="6912" w:type="dxa"/>
            <w:gridSpan w:val="3"/>
          </w:tcPr>
          <w:p w14:paraId="06A5D8C0" w14:textId="77777777" w:rsidR="00BC346E" w:rsidRPr="00505047" w:rsidRDefault="00BC346E" w:rsidP="00BC346E">
            <w:pPr>
              <w:pStyle w:val="afb"/>
              <w:ind w:leftChars="0" w:left="0" w:firstLineChars="0" w:firstLine="0"/>
            </w:pPr>
            <w:r w:rsidRPr="00505047">
              <w:rPr>
                <w:rFonts w:hint="eastAsia"/>
              </w:rPr>
              <w:t>〒</w:t>
            </w:r>
          </w:p>
        </w:tc>
      </w:tr>
      <w:tr w:rsidR="00505047" w:rsidRPr="00505047" w14:paraId="4EADAC7E" w14:textId="77777777" w:rsidTr="0043651F">
        <w:trPr>
          <w:trHeight w:val="367"/>
        </w:trPr>
        <w:tc>
          <w:tcPr>
            <w:tcW w:w="2049" w:type="dxa"/>
            <w:vAlign w:val="center"/>
          </w:tcPr>
          <w:p w14:paraId="7482B071" w14:textId="77777777" w:rsidR="00BC346E" w:rsidRPr="00505047" w:rsidRDefault="00BC346E" w:rsidP="00BC346E">
            <w:pPr>
              <w:pStyle w:val="afb"/>
              <w:ind w:leftChars="0" w:left="0" w:firstLineChars="0" w:firstLine="0"/>
              <w:jc w:val="distribute"/>
            </w:pPr>
            <w:r w:rsidRPr="00505047">
              <w:rPr>
                <w:rFonts w:hint="eastAsia"/>
              </w:rPr>
              <w:t>商号又は名称</w:t>
            </w:r>
          </w:p>
        </w:tc>
        <w:tc>
          <w:tcPr>
            <w:tcW w:w="5560" w:type="dxa"/>
          </w:tcPr>
          <w:p w14:paraId="54B7DEF4" w14:textId="77777777" w:rsidR="00BC346E" w:rsidRPr="00505047" w:rsidRDefault="00BC346E" w:rsidP="00BC346E">
            <w:pPr>
              <w:pStyle w:val="afb"/>
              <w:ind w:leftChars="0" w:left="0" w:firstLine="210"/>
            </w:pPr>
          </w:p>
        </w:tc>
        <w:tc>
          <w:tcPr>
            <w:tcW w:w="679" w:type="dxa"/>
            <w:vAlign w:val="center"/>
          </w:tcPr>
          <w:p w14:paraId="2CF112E1" w14:textId="77777777" w:rsidR="00BC346E" w:rsidRPr="00505047" w:rsidRDefault="00BC346E" w:rsidP="00BC346E">
            <w:pPr>
              <w:pStyle w:val="afb"/>
              <w:snapToGrid w:val="0"/>
              <w:ind w:leftChars="0" w:left="0" w:firstLineChars="0" w:firstLine="0"/>
              <w:jc w:val="center"/>
            </w:pPr>
            <w:r w:rsidRPr="00505047">
              <w:rPr>
                <w:rFonts w:hint="eastAsia"/>
              </w:rPr>
              <w:t>統括</w:t>
            </w:r>
          </w:p>
          <w:p w14:paraId="376E0C38" w14:textId="77777777" w:rsidR="00BC346E" w:rsidRPr="00505047" w:rsidRDefault="00BC346E" w:rsidP="00BC346E">
            <w:pPr>
              <w:pStyle w:val="afb"/>
              <w:snapToGrid w:val="0"/>
              <w:ind w:leftChars="0" w:left="0" w:firstLineChars="0" w:firstLine="0"/>
              <w:jc w:val="center"/>
            </w:pPr>
            <w:r w:rsidRPr="00505047">
              <w:rPr>
                <w:rFonts w:hint="eastAsia"/>
              </w:rPr>
              <w:t>企業</w:t>
            </w:r>
          </w:p>
        </w:tc>
        <w:tc>
          <w:tcPr>
            <w:tcW w:w="673" w:type="dxa"/>
          </w:tcPr>
          <w:p w14:paraId="13D788F4" w14:textId="77777777" w:rsidR="00BC346E" w:rsidRPr="00505047" w:rsidRDefault="00BC346E" w:rsidP="00BC346E">
            <w:pPr>
              <w:pStyle w:val="afb"/>
              <w:ind w:leftChars="0" w:left="0" w:firstLineChars="0" w:firstLine="0"/>
            </w:pPr>
          </w:p>
        </w:tc>
      </w:tr>
      <w:tr w:rsidR="00BC346E" w:rsidRPr="00505047" w14:paraId="63409959" w14:textId="77777777" w:rsidTr="0043651F">
        <w:trPr>
          <w:trHeight w:val="567"/>
        </w:trPr>
        <w:tc>
          <w:tcPr>
            <w:tcW w:w="2049" w:type="dxa"/>
            <w:vAlign w:val="center"/>
          </w:tcPr>
          <w:p w14:paraId="77BF2BEC" w14:textId="77777777" w:rsidR="00BC346E" w:rsidRPr="00505047" w:rsidRDefault="00BC346E" w:rsidP="00BC346E">
            <w:pPr>
              <w:pStyle w:val="afb"/>
              <w:ind w:leftChars="0" w:left="0" w:firstLineChars="0" w:firstLine="0"/>
              <w:jc w:val="distribute"/>
            </w:pPr>
            <w:r w:rsidRPr="00505047">
              <w:rPr>
                <w:rFonts w:hint="eastAsia"/>
              </w:rPr>
              <w:t>代表者名</w:t>
            </w:r>
          </w:p>
        </w:tc>
        <w:tc>
          <w:tcPr>
            <w:tcW w:w="6912" w:type="dxa"/>
            <w:gridSpan w:val="3"/>
          </w:tcPr>
          <w:p w14:paraId="7C04E7E1" w14:textId="77777777" w:rsidR="00BC346E" w:rsidRPr="00505047" w:rsidRDefault="00BC346E" w:rsidP="00BC346E">
            <w:pPr>
              <w:pStyle w:val="afb"/>
              <w:ind w:leftChars="0" w:left="0" w:firstLine="210"/>
            </w:pPr>
          </w:p>
        </w:tc>
      </w:tr>
    </w:tbl>
    <w:p w14:paraId="4047D9DA"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1F7D56F7" w14:textId="77777777" w:rsidR="00BC346E" w:rsidRPr="00505047" w:rsidRDefault="00BC346E" w:rsidP="00BC346E">
      <w:pPr>
        <w:pStyle w:val="afb"/>
        <w:ind w:leftChars="0" w:left="0" w:firstLineChars="0" w:firstLine="0"/>
      </w:pPr>
      <w:r w:rsidRPr="00505047">
        <w:rPr>
          <w:rFonts w:ascii="ＭＳ ゴシック" w:eastAsia="ＭＳ ゴシック" w:hAnsi="ＭＳ ゴシック" w:hint="eastAsia"/>
        </w:rPr>
        <w:t>■個人情報等保護措置に関する認証等</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4"/>
        <w:gridCol w:w="1829"/>
        <w:gridCol w:w="5098"/>
      </w:tblGrid>
      <w:tr w:rsidR="00505047" w:rsidRPr="00505047" w14:paraId="6A8B793A" w14:textId="77777777" w:rsidTr="00BC346E">
        <w:trPr>
          <w:trHeight w:val="60"/>
        </w:trPr>
        <w:tc>
          <w:tcPr>
            <w:tcW w:w="2080" w:type="dxa"/>
            <w:vAlign w:val="center"/>
          </w:tcPr>
          <w:p w14:paraId="267E023F" w14:textId="77777777" w:rsidR="00BC346E" w:rsidRPr="00505047" w:rsidRDefault="00BC346E" w:rsidP="00BC346E">
            <w:pPr>
              <w:pStyle w:val="afb"/>
              <w:ind w:leftChars="0" w:left="0" w:firstLineChars="0" w:firstLine="0"/>
              <w:jc w:val="distribute"/>
            </w:pPr>
            <w:r w:rsidRPr="00505047">
              <w:t>保有認証</w:t>
            </w:r>
          </w:p>
        </w:tc>
        <w:tc>
          <w:tcPr>
            <w:tcW w:w="1875" w:type="dxa"/>
            <w:vAlign w:val="center"/>
          </w:tcPr>
          <w:p w14:paraId="4B28ED6C" w14:textId="77777777" w:rsidR="00BC346E" w:rsidRPr="00505047" w:rsidRDefault="00BC346E" w:rsidP="00BC346E">
            <w:pPr>
              <w:pStyle w:val="afb"/>
              <w:ind w:leftChars="0" w:left="0" w:firstLine="210"/>
              <w:jc w:val="center"/>
            </w:pPr>
          </w:p>
        </w:tc>
        <w:tc>
          <w:tcPr>
            <w:tcW w:w="5214" w:type="dxa"/>
            <w:vAlign w:val="center"/>
          </w:tcPr>
          <w:p w14:paraId="7C292D76" w14:textId="77777777" w:rsidR="00BC346E" w:rsidRPr="00505047" w:rsidRDefault="00BC346E" w:rsidP="00BC346E">
            <w:pPr>
              <w:pStyle w:val="afb"/>
              <w:ind w:leftChars="0" w:left="0" w:firstLine="210"/>
              <w:jc w:val="left"/>
            </w:pPr>
            <w:r w:rsidRPr="00505047">
              <w:rPr>
                <w:rFonts w:hint="eastAsia"/>
              </w:rPr>
              <w:t>左記に以下のうち該当する番号を記入</w:t>
            </w:r>
          </w:p>
          <w:p w14:paraId="52C1F0EA" w14:textId="77777777" w:rsidR="00BC346E" w:rsidRPr="00505047" w:rsidRDefault="00BC346E" w:rsidP="00BC346E">
            <w:pPr>
              <w:pStyle w:val="afb"/>
              <w:ind w:leftChars="0" w:left="0" w:firstLine="210"/>
              <w:jc w:val="left"/>
            </w:pPr>
            <w:r w:rsidRPr="00505047">
              <w:t>１．プライバシーマーク</w:t>
            </w:r>
          </w:p>
          <w:p w14:paraId="75443452" w14:textId="77777777" w:rsidR="00BC346E" w:rsidRPr="00505047" w:rsidRDefault="00BC346E" w:rsidP="00BC346E">
            <w:pPr>
              <w:pStyle w:val="afb"/>
              <w:ind w:leftChars="0" w:left="0" w:firstLine="210"/>
              <w:jc w:val="left"/>
            </w:pPr>
            <w:r w:rsidRPr="00505047">
              <w:t>２．ISO27001（ISMS）</w:t>
            </w:r>
          </w:p>
          <w:p w14:paraId="54981C88" w14:textId="77777777" w:rsidR="00BC346E" w:rsidRPr="00505047" w:rsidRDefault="00BC346E" w:rsidP="00BC346E">
            <w:pPr>
              <w:pStyle w:val="afb"/>
              <w:ind w:left="630" w:hangingChars="200" w:hanging="420"/>
              <w:jc w:val="left"/>
            </w:pPr>
            <w:r w:rsidRPr="00505047">
              <w:t>３．上記のいずれも保有していないが個人情報保護措置がなされている</w:t>
            </w:r>
          </w:p>
        </w:tc>
      </w:tr>
      <w:tr w:rsidR="00505047" w:rsidRPr="00505047" w14:paraId="7807A87E" w14:textId="77777777" w:rsidTr="00BC346E">
        <w:trPr>
          <w:trHeight w:val="60"/>
        </w:trPr>
        <w:tc>
          <w:tcPr>
            <w:tcW w:w="2080" w:type="dxa"/>
            <w:vAlign w:val="center"/>
          </w:tcPr>
          <w:p w14:paraId="03B68E86" w14:textId="77777777" w:rsidR="00BC346E" w:rsidRPr="00505047" w:rsidRDefault="00BC346E" w:rsidP="00BC346E">
            <w:pPr>
              <w:pStyle w:val="afb"/>
              <w:ind w:leftChars="0" w:left="0" w:firstLineChars="0" w:firstLine="0"/>
              <w:jc w:val="distribute"/>
            </w:pPr>
            <w:r w:rsidRPr="00505047">
              <w:rPr>
                <w:rFonts w:hint="eastAsia"/>
              </w:rPr>
              <w:t>認証番号等</w:t>
            </w:r>
          </w:p>
        </w:tc>
        <w:tc>
          <w:tcPr>
            <w:tcW w:w="7089" w:type="dxa"/>
            <w:gridSpan w:val="2"/>
            <w:vAlign w:val="center"/>
          </w:tcPr>
          <w:p w14:paraId="0D86661A" w14:textId="77777777" w:rsidR="00BC346E" w:rsidRPr="00505047" w:rsidRDefault="00BC346E" w:rsidP="00BC346E">
            <w:pPr>
              <w:pStyle w:val="afb"/>
              <w:wordWrap w:val="0"/>
              <w:ind w:leftChars="0" w:left="0" w:firstLine="210"/>
              <w:jc w:val="right"/>
            </w:pPr>
          </w:p>
        </w:tc>
      </w:tr>
      <w:tr w:rsidR="00BC346E" w:rsidRPr="00505047" w14:paraId="12855257" w14:textId="77777777" w:rsidTr="00BC346E">
        <w:trPr>
          <w:trHeight w:val="60"/>
        </w:trPr>
        <w:tc>
          <w:tcPr>
            <w:tcW w:w="2080" w:type="dxa"/>
            <w:vAlign w:val="center"/>
          </w:tcPr>
          <w:p w14:paraId="58D7DAB0" w14:textId="77777777" w:rsidR="00BC346E" w:rsidRPr="00505047" w:rsidRDefault="00BC346E" w:rsidP="00BC346E">
            <w:pPr>
              <w:pStyle w:val="afb"/>
              <w:ind w:leftChars="0" w:left="0" w:firstLineChars="0" w:firstLine="0"/>
              <w:jc w:val="distribute"/>
            </w:pPr>
            <w:r w:rsidRPr="00505047">
              <w:rPr>
                <w:rFonts w:hint="eastAsia"/>
              </w:rPr>
              <w:t>備考</w:t>
            </w:r>
          </w:p>
        </w:tc>
        <w:tc>
          <w:tcPr>
            <w:tcW w:w="7089" w:type="dxa"/>
            <w:gridSpan w:val="2"/>
            <w:vAlign w:val="center"/>
          </w:tcPr>
          <w:p w14:paraId="6BED87F2" w14:textId="77777777" w:rsidR="00BC346E" w:rsidRPr="00505047" w:rsidRDefault="00BC346E" w:rsidP="00BC346E">
            <w:pPr>
              <w:pStyle w:val="afb"/>
              <w:ind w:leftChars="0" w:left="0" w:firstLine="210"/>
              <w:jc w:val="center"/>
            </w:pPr>
          </w:p>
        </w:tc>
      </w:tr>
    </w:tbl>
    <w:p w14:paraId="1FB49E29"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6F245A77" w14:textId="77777777" w:rsidR="00BC346E" w:rsidRPr="00505047" w:rsidRDefault="00BC346E" w:rsidP="00BC346E">
      <w:pPr>
        <w:pStyle w:val="afb"/>
        <w:ind w:leftChars="0" w:left="0" w:firstLineChars="0" w:firstLine="0"/>
      </w:pPr>
      <w:r w:rsidRPr="00505047">
        <w:rPr>
          <w:rFonts w:ascii="ＭＳ ゴシック" w:eastAsia="ＭＳ ゴシック" w:hAnsi="ＭＳ ゴシック" w:hint="eastAsia"/>
        </w:rPr>
        <w:t>■共同住宅に係る移転支援業務の実績</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3"/>
        <w:gridCol w:w="6938"/>
      </w:tblGrid>
      <w:tr w:rsidR="00505047" w:rsidRPr="00505047" w14:paraId="03B6075E" w14:textId="77777777" w:rsidTr="008E5D3F">
        <w:trPr>
          <w:trHeight w:val="60"/>
        </w:trPr>
        <w:tc>
          <w:tcPr>
            <w:tcW w:w="2023" w:type="dxa"/>
            <w:vAlign w:val="center"/>
          </w:tcPr>
          <w:p w14:paraId="60AF83AF" w14:textId="77777777" w:rsidR="00BC346E" w:rsidRPr="00505047" w:rsidRDefault="00BC346E" w:rsidP="00BC346E">
            <w:pPr>
              <w:pStyle w:val="afb"/>
              <w:ind w:leftChars="0" w:left="0" w:firstLineChars="0" w:firstLine="0"/>
              <w:jc w:val="distribute"/>
            </w:pPr>
            <w:r w:rsidRPr="00505047">
              <w:rPr>
                <w:rFonts w:hint="eastAsia"/>
              </w:rPr>
              <w:t>施設名</w:t>
            </w:r>
          </w:p>
        </w:tc>
        <w:tc>
          <w:tcPr>
            <w:tcW w:w="6938" w:type="dxa"/>
            <w:vAlign w:val="center"/>
          </w:tcPr>
          <w:p w14:paraId="485BC589" w14:textId="77777777" w:rsidR="00BC346E" w:rsidRPr="00505047" w:rsidRDefault="00BC346E" w:rsidP="00BC346E">
            <w:pPr>
              <w:pStyle w:val="afb"/>
              <w:ind w:leftChars="0" w:left="0" w:firstLine="210"/>
              <w:jc w:val="center"/>
            </w:pPr>
          </w:p>
        </w:tc>
      </w:tr>
      <w:tr w:rsidR="00505047" w:rsidRPr="00505047" w14:paraId="666BA0F6" w14:textId="77777777" w:rsidTr="008E5D3F">
        <w:trPr>
          <w:trHeight w:val="60"/>
        </w:trPr>
        <w:tc>
          <w:tcPr>
            <w:tcW w:w="2023" w:type="dxa"/>
            <w:vAlign w:val="center"/>
          </w:tcPr>
          <w:p w14:paraId="79455884"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6938" w:type="dxa"/>
            <w:vAlign w:val="center"/>
          </w:tcPr>
          <w:p w14:paraId="7461C912"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5B156E8F" w14:textId="77777777" w:rsidTr="008E5D3F">
        <w:trPr>
          <w:trHeight w:val="60"/>
        </w:trPr>
        <w:tc>
          <w:tcPr>
            <w:tcW w:w="2023" w:type="dxa"/>
            <w:vAlign w:val="center"/>
          </w:tcPr>
          <w:p w14:paraId="4A0AED1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6938" w:type="dxa"/>
            <w:vAlign w:val="center"/>
          </w:tcPr>
          <w:p w14:paraId="2036382A" w14:textId="77777777" w:rsidR="00BC346E" w:rsidRPr="00505047" w:rsidRDefault="00BC346E" w:rsidP="00BC346E">
            <w:pPr>
              <w:pStyle w:val="afb"/>
              <w:ind w:leftChars="0" w:left="0" w:firstLine="210"/>
              <w:jc w:val="center"/>
            </w:pPr>
          </w:p>
        </w:tc>
      </w:tr>
      <w:tr w:rsidR="00505047" w:rsidRPr="00505047" w14:paraId="2F1A6DC1" w14:textId="77777777" w:rsidTr="008E5D3F">
        <w:trPr>
          <w:trHeight w:val="60"/>
        </w:trPr>
        <w:tc>
          <w:tcPr>
            <w:tcW w:w="2023" w:type="dxa"/>
            <w:vAlign w:val="center"/>
          </w:tcPr>
          <w:p w14:paraId="603F52D7" w14:textId="77777777" w:rsidR="00BC346E" w:rsidRPr="00505047" w:rsidRDefault="00BC346E" w:rsidP="00BC346E">
            <w:pPr>
              <w:pStyle w:val="afb"/>
              <w:ind w:leftChars="0" w:left="0" w:firstLineChars="0" w:firstLine="0"/>
              <w:jc w:val="distribute"/>
            </w:pPr>
            <w:r w:rsidRPr="00505047">
              <w:rPr>
                <w:rFonts w:hint="eastAsia"/>
              </w:rPr>
              <w:t>業務の実施時期</w:t>
            </w:r>
          </w:p>
        </w:tc>
        <w:tc>
          <w:tcPr>
            <w:tcW w:w="6938" w:type="dxa"/>
            <w:vAlign w:val="center"/>
          </w:tcPr>
          <w:p w14:paraId="7859FBB6" w14:textId="48DBB35D" w:rsidR="00BC346E" w:rsidRPr="00505047" w:rsidRDefault="008E5D3F"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日〜平成</w:t>
            </w:r>
            <w:r w:rsidR="00522B90" w:rsidRPr="00505047">
              <w:rPr>
                <w:rFonts w:hint="eastAsia"/>
              </w:rPr>
              <w:t>・令和</w:t>
            </w:r>
            <w:r w:rsidRPr="00505047">
              <w:rPr>
                <w:rFonts w:hint="eastAsia"/>
              </w:rPr>
              <w:t xml:space="preserve">　　年　　月　　日</w:t>
            </w:r>
          </w:p>
        </w:tc>
      </w:tr>
      <w:tr w:rsidR="00505047" w:rsidRPr="00505047" w14:paraId="0760C582" w14:textId="77777777" w:rsidTr="008E5D3F">
        <w:trPr>
          <w:trHeight w:val="60"/>
        </w:trPr>
        <w:tc>
          <w:tcPr>
            <w:tcW w:w="2023" w:type="dxa"/>
            <w:vAlign w:val="center"/>
          </w:tcPr>
          <w:p w14:paraId="23F149AD" w14:textId="77777777" w:rsidR="00BC346E" w:rsidRPr="00505047" w:rsidRDefault="008E5D3F" w:rsidP="00BC346E">
            <w:pPr>
              <w:pStyle w:val="afb"/>
              <w:ind w:leftChars="0" w:left="0" w:firstLineChars="0" w:firstLine="0"/>
              <w:jc w:val="distribute"/>
            </w:pPr>
            <w:r w:rsidRPr="00505047">
              <w:rPr>
                <w:rFonts w:hint="eastAsia"/>
              </w:rPr>
              <w:t>住戸数</w:t>
            </w:r>
          </w:p>
        </w:tc>
        <w:tc>
          <w:tcPr>
            <w:tcW w:w="6938" w:type="dxa"/>
            <w:vAlign w:val="center"/>
          </w:tcPr>
          <w:p w14:paraId="7AA42D0A" w14:textId="77777777" w:rsidR="00BC346E" w:rsidRPr="00505047" w:rsidRDefault="008E5D3F" w:rsidP="00BC346E">
            <w:pPr>
              <w:pStyle w:val="afb"/>
              <w:ind w:leftChars="0" w:left="0" w:firstLine="210"/>
              <w:jc w:val="center"/>
            </w:pPr>
            <w:r w:rsidRPr="00505047">
              <w:rPr>
                <w:rFonts w:hint="eastAsia"/>
              </w:rPr>
              <w:t>戸</w:t>
            </w:r>
          </w:p>
        </w:tc>
      </w:tr>
      <w:tr w:rsidR="00505047" w:rsidRPr="00505047" w14:paraId="00383D5C" w14:textId="77777777" w:rsidTr="008E5D3F">
        <w:trPr>
          <w:trHeight w:val="532"/>
        </w:trPr>
        <w:tc>
          <w:tcPr>
            <w:tcW w:w="2023" w:type="dxa"/>
            <w:vAlign w:val="center"/>
          </w:tcPr>
          <w:p w14:paraId="2685BCDB" w14:textId="77777777" w:rsidR="00BC346E" w:rsidRPr="00505047" w:rsidRDefault="00BC346E" w:rsidP="00BC346E">
            <w:pPr>
              <w:pStyle w:val="afb"/>
              <w:ind w:leftChars="0" w:left="0" w:firstLineChars="0" w:firstLine="0"/>
              <w:jc w:val="distribute"/>
            </w:pPr>
            <w:r w:rsidRPr="00505047">
              <w:rPr>
                <w:rFonts w:hint="eastAsia"/>
              </w:rPr>
              <w:t>備考</w:t>
            </w:r>
          </w:p>
        </w:tc>
        <w:tc>
          <w:tcPr>
            <w:tcW w:w="6938" w:type="dxa"/>
            <w:vAlign w:val="center"/>
          </w:tcPr>
          <w:p w14:paraId="73AAF2F9" w14:textId="77777777" w:rsidR="00BC346E" w:rsidRPr="00505047" w:rsidRDefault="00BC346E" w:rsidP="00BC346E">
            <w:pPr>
              <w:pStyle w:val="afb"/>
              <w:ind w:leftChars="0" w:left="0" w:firstLine="210"/>
              <w:jc w:val="center"/>
            </w:pPr>
          </w:p>
        </w:tc>
      </w:tr>
    </w:tbl>
    <w:p w14:paraId="0896B27D" w14:textId="77777777" w:rsidR="00BC346E" w:rsidRPr="00505047" w:rsidRDefault="00BC346E" w:rsidP="00BC346E">
      <w:pPr>
        <w:pStyle w:val="afb"/>
        <w:ind w:leftChars="0" w:left="0" w:firstLineChars="0" w:firstLine="0"/>
      </w:pPr>
      <w:r w:rsidRPr="00505047">
        <w:rPr>
          <w:rFonts w:hint="eastAsia"/>
        </w:rPr>
        <w:t>注）複数の企業で行う場合は、本様式を企業毎に提出すること。</w:t>
      </w:r>
    </w:p>
    <w:p w14:paraId="184A2481" w14:textId="77777777" w:rsidR="00BC346E" w:rsidRPr="00505047" w:rsidRDefault="00BC346E" w:rsidP="00BC346E">
      <w:pPr>
        <w:pStyle w:val="afb"/>
        <w:ind w:leftChars="0" w:left="0" w:firstLineChars="0" w:firstLine="0"/>
      </w:pPr>
      <w:r w:rsidRPr="00505047">
        <w:rPr>
          <w:rFonts w:hint="eastAsia"/>
        </w:rPr>
        <w:t>注）複数の企業で行う場合は、</w:t>
      </w:r>
      <w:r w:rsidR="008E5D3F" w:rsidRPr="00505047">
        <w:rPr>
          <w:rFonts w:hint="eastAsia"/>
        </w:rPr>
        <w:t>統括企業については、</w:t>
      </w:r>
      <w:r w:rsidRPr="00505047">
        <w:rPr>
          <w:rFonts w:hint="eastAsia"/>
        </w:rPr>
        <w:t>統括企業の欄に〇を記入すること。</w:t>
      </w:r>
    </w:p>
    <w:p w14:paraId="6F672877" w14:textId="77777777" w:rsidR="00BC346E" w:rsidRPr="00505047" w:rsidRDefault="00BC346E" w:rsidP="00BC346E">
      <w:pPr>
        <w:pStyle w:val="afb"/>
        <w:ind w:leftChars="0" w:left="0" w:firstLineChars="0" w:firstLine="0"/>
      </w:pPr>
      <w:r w:rsidRPr="00505047">
        <w:rPr>
          <w:rFonts w:hint="eastAsia"/>
        </w:rPr>
        <w:t>注）次の書類を添付すること。</w:t>
      </w:r>
    </w:p>
    <w:p w14:paraId="6388565A" w14:textId="77777777" w:rsidR="00BC346E" w:rsidRPr="00505047" w:rsidRDefault="00BC346E" w:rsidP="00BC346E">
      <w:pPr>
        <w:pStyle w:val="afb"/>
        <w:ind w:leftChars="0" w:left="0" w:firstLineChars="0" w:firstLine="0"/>
        <w:rPr>
          <w:rFonts w:asciiTheme="minorEastAsia" w:eastAsiaTheme="minorEastAsia" w:hAnsiTheme="minorEastAsia"/>
        </w:rPr>
      </w:pPr>
      <w:r w:rsidRPr="00505047">
        <w:rPr>
          <w:rFonts w:asciiTheme="minorEastAsia" w:eastAsiaTheme="minorEastAsia" w:hAnsiTheme="minorEastAsia" w:hint="eastAsia"/>
        </w:rPr>
        <w:t>・プライバシーマーク又は</w:t>
      </w:r>
      <w:r w:rsidRPr="00505047">
        <w:rPr>
          <w:rFonts w:asciiTheme="minorEastAsia" w:eastAsiaTheme="minorEastAsia" w:hAnsiTheme="minorEastAsia"/>
        </w:rPr>
        <w:t>ISO27001（ISMS）の</w:t>
      </w:r>
      <w:r w:rsidRPr="00505047">
        <w:rPr>
          <w:rFonts w:asciiTheme="minorEastAsia" w:eastAsiaTheme="minorEastAsia" w:hAnsiTheme="minorEastAsia" w:hint="eastAsia"/>
        </w:rPr>
        <w:t>認証を保有している事を示す証書の写し</w:t>
      </w:r>
    </w:p>
    <w:p w14:paraId="00659955" w14:textId="77777777" w:rsidR="00BC346E" w:rsidRPr="00505047" w:rsidRDefault="00BC346E" w:rsidP="00BC346E">
      <w:pPr>
        <w:pStyle w:val="afb"/>
        <w:ind w:leftChars="0" w:left="210" w:hangingChars="100" w:hanging="210"/>
      </w:pPr>
      <w:r w:rsidRPr="00505047">
        <w:rPr>
          <w:rFonts w:ascii="ＭＳ ゴシック" w:eastAsia="ＭＳ ゴシック" w:hAnsi="ＭＳ ゴシック"/>
        </w:rPr>
        <w:t>・</w:t>
      </w:r>
      <w:r w:rsidRPr="00505047">
        <w:rPr>
          <w:rFonts w:hint="eastAsia"/>
        </w:rPr>
        <w:t>プライバシーマーク又は</w:t>
      </w:r>
      <w:r w:rsidRPr="00505047">
        <w:t>ISO27001（ISMS）の認証を保有していないが、個人情報保護措置がなされている場合は、企業内での個人情報保護規定の写し</w:t>
      </w:r>
    </w:p>
    <w:p w14:paraId="54B8152A" w14:textId="77777777" w:rsidR="00BC346E" w:rsidRPr="00505047" w:rsidRDefault="00BC346E" w:rsidP="00BC346E">
      <w:pPr>
        <w:pStyle w:val="afb"/>
        <w:ind w:leftChars="0" w:left="0" w:firstLineChars="0" w:firstLine="0"/>
      </w:pPr>
      <w:r w:rsidRPr="00505047">
        <w:rPr>
          <w:rFonts w:hint="eastAsia"/>
        </w:rPr>
        <w:t>・上記に記載した共同住宅の建替等に係わる移転支援業務の実績を示す契約書等の写し</w:t>
      </w:r>
    </w:p>
    <w:p w14:paraId="3510CA72" w14:textId="77777777" w:rsidR="00BC346E" w:rsidRPr="00505047" w:rsidRDefault="00BC346E" w:rsidP="00BC346E">
      <w:pPr>
        <w:pStyle w:val="afc"/>
        <w:sectPr w:rsidR="00BC346E" w:rsidRPr="00505047" w:rsidSect="00BC346E">
          <w:pgSz w:w="11906" w:h="16838" w:code="9"/>
          <w:pgMar w:top="1134" w:right="1418" w:bottom="1134" w:left="1418" w:header="454" w:footer="454" w:gutter="0"/>
          <w:cols w:space="425"/>
          <w:docGrid w:type="lines" w:linePitch="360"/>
        </w:sectPr>
      </w:pPr>
    </w:p>
    <w:p w14:paraId="603345A3" w14:textId="77777777" w:rsidR="00F12811" w:rsidRPr="00505047" w:rsidRDefault="00F12811" w:rsidP="00454CC6">
      <w:pPr>
        <w:pStyle w:val="2"/>
      </w:pPr>
      <w:bookmarkStart w:id="31" w:name="_Toc440570912"/>
      <w:bookmarkStart w:id="32" w:name="_Toc69721873"/>
      <w:bookmarkStart w:id="33" w:name="_Toc380154679"/>
      <w:bookmarkStart w:id="34" w:name="_Toc440570911"/>
      <w:r w:rsidRPr="00505047">
        <w:rPr>
          <w:rFonts w:hint="eastAsia"/>
        </w:rPr>
        <w:lastRenderedPageBreak/>
        <w:t>様式１－</w:t>
      </w:r>
      <w:r w:rsidRPr="00505047">
        <w:rPr>
          <w:rFonts w:asciiTheme="majorEastAsia" w:eastAsiaTheme="majorEastAsia" w:hAnsiTheme="majorEastAsia"/>
        </w:rPr>
        <w:t>12</w:t>
      </w:r>
      <w:r w:rsidRPr="00505047">
        <w:rPr>
          <w:rFonts w:hint="eastAsia"/>
        </w:rPr>
        <w:t xml:space="preserve">　</w:t>
      </w:r>
      <w:r w:rsidR="001C7000" w:rsidRPr="00505047">
        <w:rPr>
          <w:rFonts w:hint="eastAsia"/>
        </w:rPr>
        <w:t>参加資格要件に関する</w:t>
      </w:r>
      <w:r w:rsidRPr="00505047">
        <w:rPr>
          <w:rFonts w:hint="eastAsia"/>
        </w:rPr>
        <w:t>誓約書</w:t>
      </w:r>
      <w:bookmarkEnd w:id="31"/>
      <w:bookmarkEnd w:id="32"/>
    </w:p>
    <w:p w14:paraId="2A037055" w14:textId="77777777" w:rsidR="00F12811" w:rsidRPr="00505047" w:rsidRDefault="00F12811" w:rsidP="00F12811">
      <w:pPr>
        <w:snapToGrid w:val="0"/>
        <w:ind w:leftChars="95" w:left="829" w:hangingChars="300" w:hanging="630"/>
      </w:pPr>
    </w:p>
    <w:p w14:paraId="60F938DB" w14:textId="385F5073" w:rsidR="00F12811" w:rsidRPr="00505047" w:rsidRDefault="00522B90" w:rsidP="00F12811">
      <w:pPr>
        <w:jc w:val="right"/>
      </w:pPr>
      <w:r w:rsidRPr="00505047">
        <w:rPr>
          <w:rFonts w:hint="eastAsia"/>
        </w:rPr>
        <w:t>令和</w:t>
      </w:r>
      <w:r w:rsidR="00F12811" w:rsidRPr="00505047">
        <w:rPr>
          <w:rFonts w:hint="eastAsia"/>
        </w:rPr>
        <w:t xml:space="preserve">　　年　　月　　日</w:t>
      </w:r>
    </w:p>
    <w:p w14:paraId="54070A71" w14:textId="77777777" w:rsidR="00F12811" w:rsidRPr="00505047" w:rsidRDefault="00F12811" w:rsidP="00F12811"/>
    <w:p w14:paraId="2D286592" w14:textId="77777777" w:rsidR="001C7000" w:rsidRPr="00505047" w:rsidRDefault="001C7000" w:rsidP="00C81901">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参加資格要件に関する誓約書</w:t>
      </w:r>
    </w:p>
    <w:p w14:paraId="01CD67B0" w14:textId="77777777" w:rsidR="001C7000" w:rsidRPr="00505047" w:rsidRDefault="001C7000" w:rsidP="00F12811"/>
    <w:p w14:paraId="400F6FA7" w14:textId="77777777" w:rsidR="006C5853" w:rsidRPr="00505047" w:rsidRDefault="006C5853" w:rsidP="006C5853">
      <w:pPr>
        <w:rPr>
          <w:rFonts w:hAnsi="ＭＳ ゴシック"/>
        </w:rPr>
      </w:pPr>
      <w:r w:rsidRPr="00505047">
        <w:rPr>
          <w:rFonts w:hint="eastAsia"/>
        </w:rPr>
        <w:t xml:space="preserve">（あて先）東大阪市長　</w:t>
      </w:r>
    </w:p>
    <w:p w14:paraId="2B3B33A9" w14:textId="77777777" w:rsidR="00F12811" w:rsidRPr="00505047" w:rsidRDefault="00F12811" w:rsidP="00F12811"/>
    <w:tbl>
      <w:tblPr>
        <w:tblW w:w="0" w:type="auto"/>
        <w:tblInd w:w="3652" w:type="dxa"/>
        <w:tblLayout w:type="fixed"/>
        <w:tblLook w:val="0000" w:firstRow="0" w:lastRow="0" w:firstColumn="0" w:lastColumn="0" w:noHBand="0" w:noVBand="0"/>
      </w:tblPr>
      <w:tblGrid>
        <w:gridCol w:w="1701"/>
        <w:gridCol w:w="3827"/>
      </w:tblGrid>
      <w:tr w:rsidR="00505047" w:rsidRPr="00505047" w14:paraId="3FC269FB" w14:textId="77777777" w:rsidTr="00667BAE">
        <w:trPr>
          <w:trHeight w:val="685"/>
        </w:trPr>
        <w:tc>
          <w:tcPr>
            <w:tcW w:w="1701" w:type="dxa"/>
            <w:shd w:val="clear" w:color="auto" w:fill="FFFFFF"/>
            <w:vAlign w:val="center"/>
          </w:tcPr>
          <w:p w14:paraId="1939AAA5" w14:textId="77777777" w:rsidR="00F12811" w:rsidRPr="00505047" w:rsidRDefault="00F12811" w:rsidP="00667BAE">
            <w:r w:rsidRPr="00505047">
              <w:rPr>
                <w:rFonts w:hint="eastAsia"/>
                <w:fitText w:val="1470" w:id="1099211776"/>
              </w:rPr>
              <w:t>応募グループ名</w:t>
            </w:r>
          </w:p>
        </w:tc>
        <w:tc>
          <w:tcPr>
            <w:tcW w:w="3827" w:type="dxa"/>
            <w:vAlign w:val="center"/>
          </w:tcPr>
          <w:p w14:paraId="54544406" w14:textId="77777777" w:rsidR="00F12811" w:rsidRPr="00505047" w:rsidRDefault="00F12811" w:rsidP="00667BAE">
            <w:pPr>
              <w:autoSpaceDE w:val="0"/>
              <w:autoSpaceDN w:val="0"/>
              <w:adjustRightInd w:val="0"/>
            </w:pPr>
          </w:p>
        </w:tc>
      </w:tr>
      <w:tr w:rsidR="00505047" w:rsidRPr="00505047" w14:paraId="21CA6C87" w14:textId="77777777" w:rsidTr="00667BAE">
        <w:trPr>
          <w:trHeight w:val="180"/>
        </w:trPr>
        <w:tc>
          <w:tcPr>
            <w:tcW w:w="1701" w:type="dxa"/>
            <w:shd w:val="clear" w:color="auto" w:fill="FFFFFF"/>
            <w:vAlign w:val="center"/>
          </w:tcPr>
          <w:p w14:paraId="206886D2" w14:textId="77777777" w:rsidR="00F12811" w:rsidRPr="00505047" w:rsidRDefault="00F12811" w:rsidP="00667BAE">
            <w:r w:rsidRPr="00505047">
              <w:rPr>
                <w:rFonts w:hint="eastAsia"/>
                <w:spacing w:val="15"/>
                <w:fitText w:val="1470" w:id="1099211777"/>
              </w:rPr>
              <w:t>（代表企業</w:t>
            </w:r>
            <w:r w:rsidRPr="00505047">
              <w:rPr>
                <w:rFonts w:hint="eastAsia"/>
                <w:spacing w:val="30"/>
                <w:fitText w:val="1470" w:id="1099211777"/>
              </w:rPr>
              <w:t>）</w:t>
            </w:r>
          </w:p>
        </w:tc>
        <w:tc>
          <w:tcPr>
            <w:tcW w:w="3827" w:type="dxa"/>
            <w:vAlign w:val="center"/>
          </w:tcPr>
          <w:p w14:paraId="6508E873" w14:textId="77777777" w:rsidR="00F12811" w:rsidRPr="00505047" w:rsidRDefault="00F12811" w:rsidP="00667BAE">
            <w:pPr>
              <w:autoSpaceDE w:val="0"/>
              <w:autoSpaceDN w:val="0"/>
              <w:adjustRightInd w:val="0"/>
            </w:pPr>
          </w:p>
        </w:tc>
      </w:tr>
      <w:tr w:rsidR="00505047" w:rsidRPr="00505047" w14:paraId="39D0D80A" w14:textId="77777777" w:rsidTr="00667BAE">
        <w:trPr>
          <w:trHeight w:val="420"/>
        </w:trPr>
        <w:tc>
          <w:tcPr>
            <w:tcW w:w="1701" w:type="dxa"/>
            <w:shd w:val="clear" w:color="auto" w:fill="FFFFFF"/>
            <w:vAlign w:val="center"/>
          </w:tcPr>
          <w:p w14:paraId="6DB24E55" w14:textId="77777777" w:rsidR="00F12811" w:rsidRPr="00505047" w:rsidRDefault="00F12811" w:rsidP="00667BAE">
            <w:r w:rsidRPr="00505047">
              <w:rPr>
                <w:rFonts w:hint="eastAsia"/>
                <w:spacing w:val="15"/>
                <w:fitText w:val="1470" w:id="1099211778"/>
              </w:rPr>
              <w:t>商号又は名</w:t>
            </w:r>
            <w:r w:rsidRPr="00505047">
              <w:rPr>
                <w:rFonts w:hint="eastAsia"/>
                <w:spacing w:val="30"/>
                <w:fitText w:val="1470" w:id="1099211778"/>
              </w:rPr>
              <w:t>称</w:t>
            </w:r>
          </w:p>
        </w:tc>
        <w:tc>
          <w:tcPr>
            <w:tcW w:w="3827" w:type="dxa"/>
            <w:vAlign w:val="center"/>
          </w:tcPr>
          <w:p w14:paraId="6C74042B" w14:textId="77777777" w:rsidR="00F12811" w:rsidRPr="00505047" w:rsidRDefault="00F12811" w:rsidP="00667BAE">
            <w:pPr>
              <w:autoSpaceDE w:val="0"/>
              <w:autoSpaceDN w:val="0"/>
              <w:adjustRightInd w:val="0"/>
            </w:pPr>
          </w:p>
        </w:tc>
      </w:tr>
      <w:tr w:rsidR="00505047" w:rsidRPr="00505047" w14:paraId="0B24554E" w14:textId="77777777" w:rsidTr="00667BAE">
        <w:trPr>
          <w:trHeight w:val="420"/>
        </w:trPr>
        <w:tc>
          <w:tcPr>
            <w:tcW w:w="1701" w:type="dxa"/>
            <w:shd w:val="clear" w:color="auto" w:fill="FFFFFF"/>
            <w:vAlign w:val="center"/>
          </w:tcPr>
          <w:p w14:paraId="1BFCB933" w14:textId="77777777" w:rsidR="00F12811" w:rsidRPr="00505047" w:rsidRDefault="00F12811" w:rsidP="00667BAE">
            <w:r w:rsidRPr="00505047">
              <w:rPr>
                <w:rFonts w:hint="eastAsia"/>
                <w:spacing w:val="210"/>
                <w:fitText w:val="1470" w:id="1099211779"/>
              </w:rPr>
              <w:t>所在</w:t>
            </w:r>
            <w:r w:rsidRPr="00505047">
              <w:rPr>
                <w:rFonts w:hint="eastAsia"/>
                <w:fitText w:val="1470" w:id="1099211779"/>
              </w:rPr>
              <w:t>地</w:t>
            </w:r>
          </w:p>
        </w:tc>
        <w:tc>
          <w:tcPr>
            <w:tcW w:w="3827" w:type="dxa"/>
            <w:vAlign w:val="center"/>
          </w:tcPr>
          <w:p w14:paraId="49598A88" w14:textId="77777777" w:rsidR="00F12811" w:rsidRPr="00505047" w:rsidRDefault="00F12811" w:rsidP="00667BAE">
            <w:pPr>
              <w:autoSpaceDE w:val="0"/>
              <w:autoSpaceDN w:val="0"/>
              <w:adjustRightInd w:val="0"/>
              <w:rPr>
                <w:lang w:eastAsia="en-US"/>
              </w:rPr>
            </w:pPr>
          </w:p>
        </w:tc>
      </w:tr>
      <w:tr w:rsidR="00505047" w:rsidRPr="00505047" w14:paraId="68101056" w14:textId="77777777" w:rsidTr="00667BAE">
        <w:trPr>
          <w:trHeight w:val="420"/>
        </w:trPr>
        <w:tc>
          <w:tcPr>
            <w:tcW w:w="1701" w:type="dxa"/>
            <w:shd w:val="clear" w:color="auto" w:fill="FFFFFF"/>
            <w:vAlign w:val="center"/>
          </w:tcPr>
          <w:p w14:paraId="0BE95945" w14:textId="77777777" w:rsidR="00F12811" w:rsidRPr="00505047" w:rsidRDefault="00F12811" w:rsidP="00667BAE">
            <w:r w:rsidRPr="00505047">
              <w:rPr>
                <w:rFonts w:hint="eastAsia"/>
                <w:spacing w:val="105"/>
                <w:fitText w:val="1470" w:id="1099211780"/>
              </w:rPr>
              <w:t>代表者</w:t>
            </w:r>
            <w:r w:rsidRPr="00505047">
              <w:rPr>
                <w:rFonts w:hint="eastAsia"/>
                <w:fitText w:val="1470" w:id="1099211780"/>
              </w:rPr>
              <w:t>名</w:t>
            </w:r>
          </w:p>
        </w:tc>
        <w:tc>
          <w:tcPr>
            <w:tcW w:w="3827" w:type="dxa"/>
            <w:vAlign w:val="center"/>
          </w:tcPr>
          <w:p w14:paraId="12126DEE" w14:textId="77777777" w:rsidR="00F12811" w:rsidRPr="00505047" w:rsidRDefault="00F12811" w:rsidP="00667BAE">
            <w:pPr>
              <w:autoSpaceDE w:val="0"/>
              <w:autoSpaceDN w:val="0"/>
              <w:adjustRightInd w:val="0"/>
              <w:jc w:val="right"/>
            </w:pPr>
            <w:r w:rsidRPr="00505047">
              <w:rPr>
                <w:rFonts w:hint="eastAsia"/>
              </w:rPr>
              <w:t>印</w:t>
            </w:r>
          </w:p>
        </w:tc>
      </w:tr>
    </w:tbl>
    <w:p w14:paraId="4B4F9B04" w14:textId="77777777" w:rsidR="00F12811" w:rsidRPr="00505047" w:rsidRDefault="00F12811" w:rsidP="00F12811"/>
    <w:p w14:paraId="47FAD83F" w14:textId="77777777" w:rsidR="00F12811" w:rsidRPr="00505047" w:rsidRDefault="00F12811" w:rsidP="00F12811"/>
    <w:p w14:paraId="7D46C306" w14:textId="4F9C1756" w:rsidR="00F12811" w:rsidRPr="00505047" w:rsidRDefault="00522B90" w:rsidP="00F12811">
      <w:pPr>
        <w:ind w:firstLineChars="100" w:firstLine="210"/>
      </w:pPr>
      <w:r w:rsidRPr="00505047">
        <w:rPr>
          <w:rFonts w:hint="eastAsia"/>
        </w:rPr>
        <w:t>令和</w:t>
      </w:r>
      <w:r w:rsidR="000679DF" w:rsidRPr="00505047">
        <w:rPr>
          <w:rFonts w:hint="eastAsia"/>
        </w:rPr>
        <w:t>３</w:t>
      </w:r>
      <w:r w:rsidR="00F12811" w:rsidRPr="00505047">
        <w:rPr>
          <w:rFonts w:hint="eastAsia"/>
        </w:rPr>
        <w:t>年</w:t>
      </w:r>
      <w:r w:rsidR="000679DF" w:rsidRPr="00505047">
        <w:rPr>
          <w:rFonts w:hint="eastAsia"/>
        </w:rPr>
        <w:t>５</w:t>
      </w:r>
      <w:r w:rsidR="00B02A8B" w:rsidRPr="00505047">
        <w:rPr>
          <w:rFonts w:hint="eastAsia"/>
        </w:rPr>
        <w:t>月</w:t>
      </w:r>
      <w:r w:rsidR="000679DF" w:rsidRPr="00505047">
        <w:rPr>
          <w:rFonts w:hint="eastAsia"/>
        </w:rPr>
        <w:t>1</w:t>
      </w:r>
      <w:r w:rsidR="000679DF" w:rsidRPr="00505047">
        <w:t>0</w:t>
      </w:r>
      <w:r w:rsidR="00B02A8B" w:rsidRPr="00505047">
        <w:rPr>
          <w:rFonts w:hint="eastAsia"/>
        </w:rPr>
        <w:t>日</w:t>
      </w:r>
      <w:r w:rsidR="00F12811" w:rsidRPr="00505047">
        <w:rPr>
          <w:rFonts w:hint="eastAsia"/>
        </w:rPr>
        <w:t>付で公表された</w:t>
      </w:r>
      <w:r w:rsidRPr="00505047">
        <w:rPr>
          <w:rFonts w:hint="eastAsia"/>
        </w:rPr>
        <w:t>東大阪市営旧上小阪東住宅</w:t>
      </w:r>
      <w:r w:rsidR="00F12811" w:rsidRPr="00505047">
        <w:rPr>
          <w:rFonts w:hAnsi="ＭＳ 明朝" w:hint="eastAsia"/>
          <w:szCs w:val="21"/>
        </w:rPr>
        <w:t>建替事業</w:t>
      </w:r>
      <w:r w:rsidR="00F12811" w:rsidRPr="00505047">
        <w:rPr>
          <w:rFonts w:hint="eastAsia"/>
        </w:rPr>
        <w:t>に係る入札説明書に規定される入札参加者の参加資格要件のうち、構成企業および協力企業の共通要件に該当していないことを誓約します。</w:t>
      </w:r>
    </w:p>
    <w:p w14:paraId="1EB4AABA" w14:textId="77777777" w:rsidR="00F12811" w:rsidRPr="00505047" w:rsidRDefault="00F12811" w:rsidP="00F12811">
      <w:pPr>
        <w:ind w:firstLineChars="100" w:firstLine="210"/>
      </w:pPr>
    </w:p>
    <w:p w14:paraId="14066AA1" w14:textId="77777777" w:rsidR="00F12811" w:rsidRPr="00505047" w:rsidRDefault="00F12811" w:rsidP="00F12811"/>
    <w:p w14:paraId="553559C9" w14:textId="77777777" w:rsidR="00F12811" w:rsidRPr="00505047" w:rsidRDefault="00F12811" w:rsidP="00F12811"/>
    <w:p w14:paraId="7AC24FCE" w14:textId="77777777" w:rsidR="00F12811" w:rsidRPr="00505047" w:rsidRDefault="00F12811" w:rsidP="00F12811"/>
    <w:p w14:paraId="0B7C7F3C" w14:textId="77777777" w:rsidR="00F12811" w:rsidRPr="00505047" w:rsidRDefault="00F12811" w:rsidP="00F12811"/>
    <w:p w14:paraId="4229DBC4" w14:textId="77777777" w:rsidR="00F12811" w:rsidRPr="00505047" w:rsidRDefault="00F12811" w:rsidP="00F12811"/>
    <w:p w14:paraId="5AE0C62B" w14:textId="77777777" w:rsidR="00F12811" w:rsidRPr="00505047" w:rsidRDefault="00F12811" w:rsidP="00F12811"/>
    <w:p w14:paraId="7C1F42E6" w14:textId="77777777" w:rsidR="00F12811" w:rsidRPr="00505047" w:rsidRDefault="00F12811" w:rsidP="00F12811"/>
    <w:p w14:paraId="5656653E" w14:textId="77777777" w:rsidR="00F12811" w:rsidRPr="00505047" w:rsidRDefault="00F12811" w:rsidP="00F12811"/>
    <w:p w14:paraId="4B76E6BF" w14:textId="77777777" w:rsidR="00F12811" w:rsidRPr="00505047" w:rsidRDefault="00F12811" w:rsidP="00F12811">
      <w:pPr>
        <w:sectPr w:rsidR="00F12811" w:rsidRPr="00505047" w:rsidSect="0028027D">
          <w:pgSz w:w="11906" w:h="16838" w:code="9"/>
          <w:pgMar w:top="1134" w:right="1418" w:bottom="1134" w:left="1418" w:header="454" w:footer="454" w:gutter="0"/>
          <w:cols w:space="425"/>
          <w:docGrid w:type="lines" w:linePitch="360"/>
        </w:sectPr>
      </w:pPr>
    </w:p>
    <w:p w14:paraId="2B7F0474" w14:textId="290668C5" w:rsidR="008E5D3F" w:rsidRPr="00505047" w:rsidRDefault="008E5D3F" w:rsidP="00FA52FE">
      <w:pPr>
        <w:pStyle w:val="2"/>
      </w:pPr>
      <w:bookmarkStart w:id="35" w:name="_Toc69721874"/>
      <w:r w:rsidRPr="00505047">
        <w:rPr>
          <w:rFonts w:hint="eastAsia"/>
        </w:rPr>
        <w:lastRenderedPageBreak/>
        <w:t>様式</w:t>
      </w:r>
      <w:r w:rsidRPr="00505047">
        <w:rPr>
          <w:rFonts w:asciiTheme="majorEastAsia" w:eastAsiaTheme="majorEastAsia" w:hAnsiTheme="majorEastAsia" w:hint="eastAsia"/>
        </w:rPr>
        <w:t>１－</w:t>
      </w:r>
      <w:r w:rsidRPr="00505047">
        <w:rPr>
          <w:rFonts w:asciiTheme="majorEastAsia" w:eastAsiaTheme="majorEastAsia" w:hAnsiTheme="majorEastAsia"/>
        </w:rPr>
        <w:t>13</w:t>
      </w:r>
      <w:r w:rsidRPr="00505047">
        <w:rPr>
          <w:rFonts w:asciiTheme="majorEastAsia" w:eastAsiaTheme="majorEastAsia" w:hAnsiTheme="majorEastAsia" w:hint="eastAsia"/>
        </w:rPr>
        <w:t xml:space="preserve">　</w:t>
      </w:r>
      <w:r w:rsidRPr="00505047">
        <w:rPr>
          <w:rFonts w:hint="eastAsia"/>
        </w:rPr>
        <w:t>東大阪市暴力団排除条例に伴う誓約書</w:t>
      </w:r>
      <w:bookmarkEnd w:id="35"/>
    </w:p>
    <w:p w14:paraId="42DAB287" w14:textId="2725F099" w:rsidR="00A64571" w:rsidRPr="00505047" w:rsidRDefault="00A64571" w:rsidP="00A64571"/>
    <w:p w14:paraId="5AFFBD75" w14:textId="77D70B55" w:rsidR="00A64571" w:rsidRPr="00505047" w:rsidRDefault="002447DC">
      <w:r w:rsidRPr="00505047">
        <w:rPr>
          <w:noProof/>
        </w:rPr>
        <w:drawing>
          <wp:anchor distT="0" distB="0" distL="114300" distR="114300" simplePos="0" relativeHeight="251664896" behindDoc="0" locked="0" layoutInCell="1" allowOverlap="1" wp14:anchorId="12677C7A" wp14:editId="72F659BF">
            <wp:simplePos x="0" y="0"/>
            <wp:positionH relativeFrom="margin">
              <wp:posOffset>3337</wp:posOffset>
            </wp:positionH>
            <wp:positionV relativeFrom="paragraph">
              <wp:posOffset>906690</wp:posOffset>
            </wp:positionV>
            <wp:extent cx="5779135" cy="7347419"/>
            <wp:effectExtent l="0" t="0" r="0" b="635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92" t="14753" r="5519" b="5519"/>
                    <a:stretch/>
                  </pic:blipFill>
                  <pic:spPr bwMode="auto">
                    <a:xfrm>
                      <a:off x="0" y="0"/>
                      <a:ext cx="5786648" cy="7356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047">
        <w:rPr>
          <w:noProof/>
        </w:rPr>
        <w:drawing>
          <wp:inline distT="0" distB="0" distL="0" distR="0" wp14:anchorId="734C5578" wp14:editId="1592AF39">
            <wp:extent cx="5759450" cy="81915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91500"/>
                    </a:xfrm>
                    <a:prstGeom prst="rect">
                      <a:avLst/>
                    </a:prstGeom>
                  </pic:spPr>
                </pic:pic>
              </a:graphicData>
            </a:graphic>
          </wp:inline>
        </w:drawing>
      </w:r>
      <w:r w:rsidR="00A64571" w:rsidRPr="00505047">
        <w:br w:type="page"/>
      </w:r>
    </w:p>
    <w:p w14:paraId="2014183C" w14:textId="4276C431" w:rsidR="008E5D3F" w:rsidRPr="00505047" w:rsidRDefault="00856F08" w:rsidP="00856F08">
      <w:pPr>
        <w:ind w:left="420" w:hangingChars="200" w:hanging="420"/>
      </w:pPr>
      <w:r w:rsidRPr="00505047">
        <w:lastRenderedPageBreak/>
        <w:t>１</w:t>
      </w:r>
      <w:r w:rsidR="00982A32" w:rsidRPr="00505047">
        <w:t>．</w:t>
      </w:r>
      <w:r w:rsidRPr="00505047">
        <w:t>入札参加資格申請時に既提出済みの応募者も</w:t>
      </w:r>
      <w:r w:rsidR="00A64571" w:rsidRPr="00505047">
        <w:rPr>
          <w:rFonts w:hint="eastAsia"/>
        </w:rPr>
        <w:t>前</w:t>
      </w:r>
      <w:r w:rsidR="005D28D7" w:rsidRPr="00505047">
        <w:rPr>
          <w:rFonts w:hint="eastAsia"/>
        </w:rPr>
        <w:t>頁</w:t>
      </w:r>
      <w:r w:rsidRPr="00505047">
        <w:t>の「暴力団排除に関する誓約書」を提出すること。</w:t>
      </w:r>
    </w:p>
    <w:p w14:paraId="3DF26A66" w14:textId="40550460" w:rsidR="00856F08" w:rsidRPr="00505047" w:rsidRDefault="00856F08" w:rsidP="00856F08">
      <w:pPr>
        <w:widowControl w:val="0"/>
        <w:autoSpaceDE w:val="0"/>
        <w:autoSpaceDN w:val="0"/>
        <w:adjustRightInd w:val="0"/>
        <w:ind w:left="420" w:hangingChars="200" w:hanging="420"/>
      </w:pPr>
      <w:r w:rsidRPr="00505047">
        <w:t>２．資格審査において</w:t>
      </w:r>
      <w:r w:rsidRPr="00505047">
        <w:rPr>
          <w:rFonts w:hint="eastAsia"/>
        </w:rPr>
        <w:t>東大阪市暴力団排除条例に基づいて、東大阪市暴力団排除条例第</w:t>
      </w:r>
      <w:r w:rsidR="0008361A" w:rsidRPr="00505047">
        <w:rPr>
          <w:rFonts w:hint="eastAsia"/>
        </w:rPr>
        <w:t>２</w:t>
      </w:r>
      <w:r w:rsidRPr="00505047">
        <w:rPr>
          <w:rFonts w:hint="eastAsia"/>
        </w:rPr>
        <w:t>条</w:t>
      </w:r>
      <w:r w:rsidR="0008361A" w:rsidRPr="00505047">
        <w:rPr>
          <w:rFonts w:hint="eastAsia"/>
        </w:rPr>
        <w:t>１</w:t>
      </w:r>
      <w:r w:rsidRPr="00505047">
        <w:rPr>
          <w:rFonts w:hint="eastAsia"/>
        </w:rPr>
        <w:t>項</w:t>
      </w:r>
      <w:r w:rsidR="0008361A" w:rsidRPr="00505047">
        <w:rPr>
          <w:rFonts w:hint="eastAsia"/>
        </w:rPr>
        <w:t>２</w:t>
      </w:r>
      <w:r w:rsidRPr="00505047">
        <w:rPr>
          <w:rFonts w:hint="eastAsia"/>
        </w:rPr>
        <w:t>号及び</w:t>
      </w:r>
      <w:r w:rsidR="0008361A" w:rsidRPr="00505047">
        <w:rPr>
          <w:rFonts w:hint="eastAsia"/>
        </w:rPr>
        <w:t>３</w:t>
      </w:r>
      <w:r w:rsidRPr="00505047">
        <w:rPr>
          <w:rFonts w:hint="eastAsia"/>
        </w:rPr>
        <w:t>号に掲げる者のいずれにも該当しないことを確認するため、</w:t>
      </w:r>
      <w:r w:rsidR="003452D9" w:rsidRPr="00505047">
        <w:rPr>
          <w:rFonts w:hint="eastAsia"/>
        </w:rPr>
        <w:t>市</w:t>
      </w:r>
      <w:r w:rsidRPr="00505047">
        <w:rPr>
          <w:rFonts w:hint="eastAsia"/>
        </w:rPr>
        <w:t>は、</w:t>
      </w:r>
      <w:r w:rsidR="003452D9" w:rsidRPr="00505047">
        <w:t>暴力団排除に関する誓約書</w:t>
      </w:r>
      <w:r w:rsidRPr="00505047">
        <w:rPr>
          <w:rFonts w:hint="eastAsia"/>
        </w:rPr>
        <w:t>及び下記に示す役員名簿等を大阪府警察本部に提出</w:t>
      </w:r>
      <w:r w:rsidR="003452D9" w:rsidRPr="00505047">
        <w:rPr>
          <w:rFonts w:hint="eastAsia"/>
        </w:rPr>
        <w:t>する。</w:t>
      </w:r>
    </w:p>
    <w:p w14:paraId="17E8922A" w14:textId="77777777" w:rsidR="003452D9" w:rsidRPr="00505047" w:rsidRDefault="003452D9" w:rsidP="00856F08">
      <w:pPr>
        <w:widowControl w:val="0"/>
        <w:autoSpaceDE w:val="0"/>
        <w:autoSpaceDN w:val="0"/>
        <w:adjustRightInd w:val="0"/>
        <w:ind w:left="420" w:hangingChars="200" w:hanging="420"/>
      </w:pPr>
      <w:r w:rsidRPr="00505047">
        <w:t>３．役員名簿については、下記の様式に全構成企業について記入し、暴力団排除に関する誓約書とともに提出する。</w:t>
      </w:r>
    </w:p>
    <w:p w14:paraId="503C1732" w14:textId="77777777" w:rsidR="003452D9" w:rsidRPr="00505047" w:rsidRDefault="003452D9" w:rsidP="00856F08">
      <w:pPr>
        <w:widowControl w:val="0"/>
        <w:autoSpaceDE w:val="0"/>
        <w:autoSpaceDN w:val="0"/>
        <w:adjustRightInd w:val="0"/>
        <w:ind w:left="420" w:hangingChars="200" w:hanging="420"/>
      </w:pPr>
    </w:p>
    <w:p w14:paraId="2C52AD03" w14:textId="77777777" w:rsidR="003452D9" w:rsidRPr="00505047" w:rsidRDefault="003452D9" w:rsidP="003452D9">
      <w:pPr>
        <w:jc w:val="center"/>
      </w:pPr>
      <w:r w:rsidRPr="00505047">
        <w:t>役員名簿</w:t>
      </w:r>
    </w:p>
    <w:p w14:paraId="7AC40961" w14:textId="77777777" w:rsidR="003452D9" w:rsidRPr="00505047" w:rsidRDefault="003452D9" w:rsidP="003452D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934"/>
        <w:gridCol w:w="819"/>
        <w:gridCol w:w="1762"/>
        <w:gridCol w:w="3194"/>
      </w:tblGrid>
      <w:tr w:rsidR="00505047" w:rsidRPr="00505047" w14:paraId="3D33D8E1" w14:textId="77777777" w:rsidTr="00E54636">
        <w:tc>
          <w:tcPr>
            <w:tcW w:w="2093" w:type="dxa"/>
            <w:shd w:val="clear" w:color="auto" w:fill="auto"/>
          </w:tcPr>
          <w:p w14:paraId="4DA8BE68"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構成企業名及び役職名</w:t>
            </w:r>
          </w:p>
        </w:tc>
        <w:tc>
          <w:tcPr>
            <w:tcW w:w="2977" w:type="dxa"/>
            <w:shd w:val="clear" w:color="auto" w:fill="auto"/>
          </w:tcPr>
          <w:p w14:paraId="5D9D7279"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氏名（ふりがな）</w:t>
            </w:r>
          </w:p>
        </w:tc>
        <w:tc>
          <w:tcPr>
            <w:tcW w:w="1134" w:type="dxa"/>
            <w:shd w:val="clear" w:color="auto" w:fill="auto"/>
          </w:tcPr>
          <w:p w14:paraId="7C3D6BDD"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性別</w:t>
            </w:r>
          </w:p>
        </w:tc>
        <w:tc>
          <w:tcPr>
            <w:tcW w:w="2835" w:type="dxa"/>
            <w:shd w:val="clear" w:color="auto" w:fill="auto"/>
          </w:tcPr>
          <w:p w14:paraId="5B5FEA4E"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生年月日</w:t>
            </w:r>
          </w:p>
        </w:tc>
        <w:tc>
          <w:tcPr>
            <w:tcW w:w="5417" w:type="dxa"/>
            <w:shd w:val="clear" w:color="auto" w:fill="auto"/>
          </w:tcPr>
          <w:p w14:paraId="09AC9745"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住　　所</w:t>
            </w:r>
          </w:p>
        </w:tc>
      </w:tr>
      <w:tr w:rsidR="00505047" w:rsidRPr="00505047" w14:paraId="14E988B8" w14:textId="77777777" w:rsidTr="00E54636">
        <w:trPr>
          <w:trHeight w:val="660"/>
        </w:trPr>
        <w:tc>
          <w:tcPr>
            <w:tcW w:w="2093" w:type="dxa"/>
            <w:shd w:val="clear" w:color="auto" w:fill="auto"/>
            <w:vAlign w:val="center"/>
          </w:tcPr>
          <w:p w14:paraId="09140D07"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61447E7D"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1BB55D0D"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17BF74D2"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26F15F80" w14:textId="77777777" w:rsidR="003452D9" w:rsidRPr="00505047" w:rsidRDefault="003452D9" w:rsidP="00E54636">
            <w:pPr>
              <w:autoSpaceDE w:val="0"/>
              <w:autoSpaceDN w:val="0"/>
              <w:rPr>
                <w:rFonts w:hAnsi="ＭＳ 明朝"/>
                <w:szCs w:val="21"/>
              </w:rPr>
            </w:pPr>
          </w:p>
        </w:tc>
      </w:tr>
      <w:tr w:rsidR="00505047" w:rsidRPr="00505047" w14:paraId="5C350E56" w14:textId="77777777" w:rsidTr="00E54636">
        <w:trPr>
          <w:trHeight w:val="660"/>
        </w:trPr>
        <w:tc>
          <w:tcPr>
            <w:tcW w:w="2093" w:type="dxa"/>
            <w:shd w:val="clear" w:color="auto" w:fill="auto"/>
            <w:vAlign w:val="center"/>
          </w:tcPr>
          <w:p w14:paraId="5E2EBECD"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425AB502"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2CDEF534"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00719FD1"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220CB2D3" w14:textId="77777777" w:rsidR="003452D9" w:rsidRPr="00505047" w:rsidRDefault="003452D9" w:rsidP="00E54636">
            <w:pPr>
              <w:autoSpaceDE w:val="0"/>
              <w:autoSpaceDN w:val="0"/>
              <w:rPr>
                <w:rFonts w:hAnsi="ＭＳ 明朝"/>
                <w:szCs w:val="21"/>
              </w:rPr>
            </w:pPr>
          </w:p>
        </w:tc>
      </w:tr>
      <w:tr w:rsidR="00505047" w:rsidRPr="00505047" w14:paraId="445366D3" w14:textId="77777777" w:rsidTr="00E54636">
        <w:trPr>
          <w:trHeight w:val="660"/>
        </w:trPr>
        <w:tc>
          <w:tcPr>
            <w:tcW w:w="2093" w:type="dxa"/>
            <w:shd w:val="clear" w:color="auto" w:fill="auto"/>
            <w:vAlign w:val="center"/>
          </w:tcPr>
          <w:p w14:paraId="7A73DBBB"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49C19F67"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240CFFAC"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21B92761"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57286910" w14:textId="77777777" w:rsidR="003452D9" w:rsidRPr="00505047" w:rsidRDefault="003452D9" w:rsidP="00E54636">
            <w:pPr>
              <w:autoSpaceDE w:val="0"/>
              <w:autoSpaceDN w:val="0"/>
              <w:rPr>
                <w:rFonts w:hAnsi="ＭＳ 明朝"/>
                <w:szCs w:val="21"/>
              </w:rPr>
            </w:pPr>
          </w:p>
        </w:tc>
      </w:tr>
      <w:tr w:rsidR="00505047" w:rsidRPr="00505047" w14:paraId="69DC5108" w14:textId="77777777" w:rsidTr="00E54636">
        <w:trPr>
          <w:trHeight w:val="660"/>
        </w:trPr>
        <w:tc>
          <w:tcPr>
            <w:tcW w:w="2093" w:type="dxa"/>
            <w:shd w:val="clear" w:color="auto" w:fill="auto"/>
            <w:vAlign w:val="center"/>
          </w:tcPr>
          <w:p w14:paraId="4E9C8897"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6630DDD2"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7BBAC0BD"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468111BD"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60925BE5" w14:textId="77777777" w:rsidR="003452D9" w:rsidRPr="00505047" w:rsidRDefault="003452D9" w:rsidP="00E54636">
            <w:pPr>
              <w:autoSpaceDE w:val="0"/>
              <w:autoSpaceDN w:val="0"/>
              <w:rPr>
                <w:rFonts w:hAnsi="ＭＳ 明朝"/>
                <w:szCs w:val="21"/>
              </w:rPr>
            </w:pPr>
          </w:p>
        </w:tc>
      </w:tr>
      <w:tr w:rsidR="00505047" w:rsidRPr="00505047" w14:paraId="1185A273" w14:textId="77777777" w:rsidTr="00E54636">
        <w:trPr>
          <w:trHeight w:val="660"/>
        </w:trPr>
        <w:tc>
          <w:tcPr>
            <w:tcW w:w="2093" w:type="dxa"/>
            <w:shd w:val="clear" w:color="auto" w:fill="auto"/>
            <w:vAlign w:val="center"/>
          </w:tcPr>
          <w:p w14:paraId="441D8EE0"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3CFF0197"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1DECCC02"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205B2D83"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64EDCAB0" w14:textId="77777777" w:rsidR="003452D9" w:rsidRPr="00505047" w:rsidRDefault="003452D9" w:rsidP="00E54636">
            <w:pPr>
              <w:autoSpaceDE w:val="0"/>
              <w:autoSpaceDN w:val="0"/>
              <w:rPr>
                <w:rFonts w:hAnsi="ＭＳ 明朝"/>
                <w:szCs w:val="21"/>
              </w:rPr>
            </w:pPr>
          </w:p>
        </w:tc>
      </w:tr>
      <w:tr w:rsidR="00505047" w:rsidRPr="00505047" w14:paraId="3D0ABC6E" w14:textId="77777777" w:rsidTr="00E54636">
        <w:trPr>
          <w:trHeight w:val="660"/>
        </w:trPr>
        <w:tc>
          <w:tcPr>
            <w:tcW w:w="2093" w:type="dxa"/>
            <w:shd w:val="clear" w:color="auto" w:fill="auto"/>
            <w:vAlign w:val="center"/>
          </w:tcPr>
          <w:p w14:paraId="4EB5C774"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2EB19764"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6E09A088"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02606D02"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484292E8" w14:textId="77777777" w:rsidR="003452D9" w:rsidRPr="00505047" w:rsidRDefault="003452D9" w:rsidP="00E54636">
            <w:pPr>
              <w:autoSpaceDE w:val="0"/>
              <w:autoSpaceDN w:val="0"/>
              <w:rPr>
                <w:rFonts w:hAnsi="ＭＳ 明朝"/>
                <w:szCs w:val="21"/>
              </w:rPr>
            </w:pPr>
          </w:p>
        </w:tc>
      </w:tr>
      <w:tr w:rsidR="00505047" w:rsidRPr="00505047" w14:paraId="50B81D30" w14:textId="77777777" w:rsidTr="00E54636">
        <w:trPr>
          <w:trHeight w:val="660"/>
        </w:trPr>
        <w:tc>
          <w:tcPr>
            <w:tcW w:w="2093" w:type="dxa"/>
            <w:shd w:val="clear" w:color="auto" w:fill="auto"/>
            <w:vAlign w:val="center"/>
          </w:tcPr>
          <w:p w14:paraId="5FEB92E3"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6B6F00E1"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1C819F97"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33D43468"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6EEB375F" w14:textId="77777777" w:rsidR="003452D9" w:rsidRPr="00505047" w:rsidRDefault="003452D9" w:rsidP="00E54636">
            <w:pPr>
              <w:autoSpaceDE w:val="0"/>
              <w:autoSpaceDN w:val="0"/>
              <w:rPr>
                <w:rFonts w:hAnsi="ＭＳ 明朝"/>
                <w:szCs w:val="21"/>
              </w:rPr>
            </w:pPr>
          </w:p>
        </w:tc>
      </w:tr>
      <w:tr w:rsidR="00505047" w:rsidRPr="00505047" w14:paraId="16DCB56C" w14:textId="77777777" w:rsidTr="00E54636">
        <w:trPr>
          <w:trHeight w:val="660"/>
        </w:trPr>
        <w:tc>
          <w:tcPr>
            <w:tcW w:w="2093" w:type="dxa"/>
            <w:shd w:val="clear" w:color="auto" w:fill="auto"/>
            <w:vAlign w:val="center"/>
          </w:tcPr>
          <w:p w14:paraId="4244A702"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5EC7D922"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33E1CC49"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7866EBAD"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1F6C3FEA" w14:textId="77777777" w:rsidR="003452D9" w:rsidRPr="00505047" w:rsidRDefault="003452D9" w:rsidP="00E54636">
            <w:pPr>
              <w:autoSpaceDE w:val="0"/>
              <w:autoSpaceDN w:val="0"/>
              <w:rPr>
                <w:rFonts w:hAnsi="ＭＳ 明朝"/>
                <w:szCs w:val="21"/>
              </w:rPr>
            </w:pPr>
          </w:p>
        </w:tc>
      </w:tr>
      <w:tr w:rsidR="00505047" w:rsidRPr="00505047" w14:paraId="6FF69FF4" w14:textId="77777777" w:rsidTr="00E54636">
        <w:trPr>
          <w:trHeight w:val="660"/>
        </w:trPr>
        <w:tc>
          <w:tcPr>
            <w:tcW w:w="2093" w:type="dxa"/>
            <w:shd w:val="clear" w:color="auto" w:fill="auto"/>
            <w:vAlign w:val="center"/>
          </w:tcPr>
          <w:p w14:paraId="2C28B9AA"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316788E6"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6BFBA6BC"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30386991"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7F36AF79" w14:textId="77777777" w:rsidR="003452D9" w:rsidRPr="00505047" w:rsidRDefault="003452D9" w:rsidP="00E54636">
            <w:pPr>
              <w:autoSpaceDE w:val="0"/>
              <w:autoSpaceDN w:val="0"/>
              <w:rPr>
                <w:rFonts w:hAnsi="ＭＳ 明朝"/>
                <w:szCs w:val="21"/>
              </w:rPr>
            </w:pPr>
          </w:p>
        </w:tc>
      </w:tr>
      <w:tr w:rsidR="00505047" w:rsidRPr="00505047" w14:paraId="2BA648D7" w14:textId="77777777" w:rsidTr="00E54636">
        <w:trPr>
          <w:trHeight w:val="660"/>
        </w:trPr>
        <w:tc>
          <w:tcPr>
            <w:tcW w:w="2093" w:type="dxa"/>
            <w:shd w:val="clear" w:color="auto" w:fill="auto"/>
            <w:vAlign w:val="center"/>
          </w:tcPr>
          <w:p w14:paraId="63633C2A"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71080014"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5AF803E3"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77BA08C8"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36EFE162" w14:textId="77777777" w:rsidR="003452D9" w:rsidRPr="00505047" w:rsidRDefault="003452D9" w:rsidP="00E54636">
            <w:pPr>
              <w:autoSpaceDE w:val="0"/>
              <w:autoSpaceDN w:val="0"/>
              <w:rPr>
                <w:rFonts w:hAnsi="ＭＳ 明朝"/>
                <w:szCs w:val="21"/>
              </w:rPr>
            </w:pPr>
          </w:p>
        </w:tc>
      </w:tr>
    </w:tbl>
    <w:p w14:paraId="25452A96" w14:textId="77777777" w:rsidR="003452D9" w:rsidRPr="00505047" w:rsidRDefault="003452D9" w:rsidP="00856F08">
      <w:pPr>
        <w:widowControl w:val="0"/>
        <w:autoSpaceDE w:val="0"/>
        <w:autoSpaceDN w:val="0"/>
        <w:adjustRightInd w:val="0"/>
        <w:ind w:left="420" w:hangingChars="200" w:hanging="420"/>
      </w:pPr>
      <w:r w:rsidRPr="00505047">
        <w:rPr>
          <w:rFonts w:hint="eastAsia"/>
        </w:rPr>
        <w:t>※欄が不足する場合、適宜コピーして使用すること。</w:t>
      </w:r>
    </w:p>
    <w:p w14:paraId="697F8518" w14:textId="77777777" w:rsidR="008E5D3F" w:rsidRPr="00505047" w:rsidRDefault="008E5D3F" w:rsidP="008E5D3F"/>
    <w:p w14:paraId="5C21EA4B" w14:textId="77777777" w:rsidR="008E5D3F" w:rsidRPr="00505047" w:rsidRDefault="008E5D3F" w:rsidP="008E5D3F"/>
    <w:p w14:paraId="1C2633C3" w14:textId="77777777" w:rsidR="0048027F" w:rsidRPr="00505047" w:rsidRDefault="0048027F" w:rsidP="008E5D3F"/>
    <w:p w14:paraId="009C84A1" w14:textId="77777777" w:rsidR="0048027F" w:rsidRPr="00505047" w:rsidRDefault="0048027F" w:rsidP="008E5D3F">
      <w:pPr>
        <w:sectPr w:rsidR="0048027F" w:rsidRPr="00505047" w:rsidSect="00644DDA">
          <w:footerReference w:type="default" r:id="rId17"/>
          <w:pgSz w:w="11906" w:h="16838" w:code="9"/>
          <w:pgMar w:top="1134" w:right="1418" w:bottom="1134" w:left="1418" w:header="454" w:footer="454" w:gutter="0"/>
          <w:cols w:space="425"/>
          <w:docGrid w:type="lines" w:linePitch="360"/>
        </w:sectPr>
      </w:pPr>
    </w:p>
    <w:p w14:paraId="0F98BE3A" w14:textId="77777777" w:rsidR="00BC346E" w:rsidRPr="00505047" w:rsidRDefault="00BC346E" w:rsidP="00FA52FE">
      <w:pPr>
        <w:pStyle w:val="2"/>
      </w:pPr>
      <w:bookmarkStart w:id="36" w:name="_Toc69721875"/>
      <w:r w:rsidRPr="00505047">
        <w:rPr>
          <w:rFonts w:hint="eastAsia"/>
        </w:rPr>
        <w:lastRenderedPageBreak/>
        <w:t>様式１</w:t>
      </w:r>
      <w:r w:rsidRPr="00505047">
        <w:rPr>
          <w:rFonts w:asciiTheme="majorEastAsia" w:eastAsiaTheme="majorEastAsia" w:hAnsiTheme="majorEastAsia" w:hint="eastAsia"/>
        </w:rPr>
        <w:t>－</w:t>
      </w:r>
      <w:r w:rsidR="008E5D3F" w:rsidRPr="00505047">
        <w:rPr>
          <w:rFonts w:asciiTheme="majorEastAsia" w:eastAsiaTheme="majorEastAsia" w:hAnsiTheme="majorEastAsia"/>
        </w:rPr>
        <w:t>14</w:t>
      </w:r>
      <w:r w:rsidRPr="00505047">
        <w:rPr>
          <w:rFonts w:hint="eastAsia"/>
        </w:rPr>
        <w:t xml:space="preserve">　その他の添付書類</w:t>
      </w:r>
      <w:bookmarkEnd w:id="33"/>
      <w:bookmarkEnd w:id="34"/>
      <w:bookmarkEnd w:id="36"/>
    </w:p>
    <w:p w14:paraId="71C67137" w14:textId="77777777" w:rsidR="00BC346E" w:rsidRPr="00505047" w:rsidRDefault="00BC346E" w:rsidP="00BC346E"/>
    <w:p w14:paraId="64F22E85" w14:textId="77777777" w:rsidR="00BC346E" w:rsidRPr="00505047" w:rsidRDefault="00BC346E" w:rsidP="00F12811">
      <w:pPr>
        <w:tabs>
          <w:tab w:val="center" w:pos="4535"/>
        </w:tabs>
        <w:jc w:val="center"/>
        <w:rPr>
          <w:rFonts w:eastAsia="ＭＳ ゴシック"/>
          <w:b/>
          <w:sz w:val="32"/>
          <w:szCs w:val="32"/>
        </w:rPr>
      </w:pPr>
      <w:r w:rsidRPr="00505047">
        <w:rPr>
          <w:rFonts w:eastAsia="ＭＳ ゴシック" w:hint="eastAsia"/>
          <w:b/>
          <w:sz w:val="32"/>
          <w:szCs w:val="32"/>
        </w:rPr>
        <w:t>その他の添付書類</w:t>
      </w:r>
    </w:p>
    <w:p w14:paraId="39EF9D54" w14:textId="331B7241" w:rsidR="00BC346E" w:rsidRPr="00505047" w:rsidRDefault="00644DDA" w:rsidP="006B166B">
      <w:pPr>
        <w:pStyle w:val="11"/>
        <w:ind w:firstLine="210"/>
        <w:rPr>
          <w:color w:val="auto"/>
        </w:rPr>
      </w:pPr>
      <w:r w:rsidRPr="00505047">
        <w:rPr>
          <w:rFonts w:hint="eastAsia"/>
          <w:color w:val="auto"/>
        </w:rPr>
        <w:t>下</w:t>
      </w:r>
      <w:r w:rsidR="00BC346E" w:rsidRPr="00505047">
        <w:rPr>
          <w:rFonts w:hint="eastAsia"/>
          <w:color w:val="auto"/>
        </w:rPr>
        <w:t>記の添付書類の提出部数は正本及び副本各１部ずつ提出すること。</w:t>
      </w:r>
    </w:p>
    <w:p w14:paraId="38736068" w14:textId="5D907069" w:rsidR="00BC346E" w:rsidRPr="00505047" w:rsidRDefault="00BC346E" w:rsidP="006B166B">
      <w:pPr>
        <w:pStyle w:val="11"/>
        <w:ind w:firstLine="210"/>
        <w:rPr>
          <w:color w:val="auto"/>
        </w:rPr>
      </w:pPr>
      <w:r w:rsidRPr="00505047">
        <w:rPr>
          <w:rFonts w:hint="eastAsia"/>
          <w:color w:val="auto"/>
        </w:rPr>
        <w:t>添付書類については、全ての構成企業分を提出すること。</w:t>
      </w:r>
    </w:p>
    <w:p w14:paraId="3D4634CC" w14:textId="77777777" w:rsidR="00BC346E" w:rsidRPr="00505047" w:rsidRDefault="00BC346E" w:rsidP="006B166B">
      <w:pPr>
        <w:pStyle w:val="11"/>
        <w:ind w:firstLine="210"/>
        <w:rPr>
          <w:color w:val="auto"/>
        </w:rPr>
      </w:pPr>
      <w:r w:rsidRPr="00505047">
        <w:rPr>
          <w:rFonts w:hint="eastAsia"/>
          <w:color w:val="auto"/>
        </w:rPr>
        <w:t>添付した書類を確認の上で、応募者確認欄に☑印を付して提出すること。</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9"/>
        <w:gridCol w:w="993"/>
        <w:gridCol w:w="708"/>
      </w:tblGrid>
      <w:tr w:rsidR="00505047" w:rsidRPr="00505047" w14:paraId="3AFB2759" w14:textId="77777777" w:rsidTr="00644DDA">
        <w:trPr>
          <w:cantSplit/>
          <w:trHeight w:val="720"/>
          <w:tblHeader/>
        </w:trPr>
        <w:tc>
          <w:tcPr>
            <w:tcW w:w="7229" w:type="dxa"/>
            <w:shd w:val="clear" w:color="auto" w:fill="auto"/>
            <w:vAlign w:val="center"/>
          </w:tcPr>
          <w:p w14:paraId="496446BB" w14:textId="77777777" w:rsidR="00BC346E" w:rsidRPr="00505047" w:rsidRDefault="00BC346E" w:rsidP="00644DDA">
            <w:pPr>
              <w:pStyle w:val="360"/>
            </w:pPr>
            <w:r w:rsidRPr="00505047">
              <w:rPr>
                <w:rFonts w:hint="eastAsia"/>
              </w:rPr>
              <w:t>添　付　書　類</w:t>
            </w:r>
          </w:p>
        </w:tc>
        <w:tc>
          <w:tcPr>
            <w:tcW w:w="993" w:type="dxa"/>
            <w:shd w:val="clear" w:color="auto" w:fill="auto"/>
            <w:vAlign w:val="center"/>
          </w:tcPr>
          <w:p w14:paraId="26FA5EDC" w14:textId="77777777" w:rsidR="00BC346E" w:rsidRPr="00505047" w:rsidRDefault="00BC346E" w:rsidP="00644DDA">
            <w:pPr>
              <w:pStyle w:val="360"/>
            </w:pPr>
            <w:r w:rsidRPr="00505047">
              <w:rPr>
                <w:rFonts w:hint="eastAsia"/>
              </w:rPr>
              <w:t>応募者</w:t>
            </w:r>
          </w:p>
          <w:p w14:paraId="6E15D91D" w14:textId="77777777" w:rsidR="00BC346E" w:rsidRPr="00505047" w:rsidRDefault="00BC346E" w:rsidP="00644DDA">
            <w:pPr>
              <w:pStyle w:val="360"/>
            </w:pPr>
            <w:r w:rsidRPr="00505047">
              <w:rPr>
                <w:rFonts w:hint="eastAsia"/>
              </w:rPr>
              <w:t>確認</w:t>
            </w:r>
          </w:p>
        </w:tc>
        <w:tc>
          <w:tcPr>
            <w:tcW w:w="708" w:type="dxa"/>
            <w:shd w:val="clear" w:color="auto" w:fill="auto"/>
            <w:vAlign w:val="center"/>
          </w:tcPr>
          <w:p w14:paraId="57371A68" w14:textId="77777777" w:rsidR="00BC346E" w:rsidRPr="00505047" w:rsidRDefault="00BC346E" w:rsidP="00644DDA">
            <w:pPr>
              <w:pStyle w:val="360"/>
            </w:pPr>
            <w:r w:rsidRPr="00505047">
              <w:rPr>
                <w:rFonts w:hint="eastAsia"/>
              </w:rPr>
              <w:t>※</w:t>
            </w:r>
          </w:p>
          <w:p w14:paraId="77FCDEC5" w14:textId="77777777" w:rsidR="00BC346E" w:rsidRPr="00505047" w:rsidRDefault="00BC346E" w:rsidP="00644DDA">
            <w:pPr>
              <w:pStyle w:val="360"/>
            </w:pPr>
            <w:r w:rsidRPr="00505047">
              <w:rPr>
                <w:rFonts w:hint="eastAsia"/>
              </w:rPr>
              <w:t>市確認</w:t>
            </w:r>
          </w:p>
        </w:tc>
      </w:tr>
      <w:tr w:rsidR="00505047" w:rsidRPr="00505047" w14:paraId="220DAAC3" w14:textId="77777777" w:rsidTr="00644DDA">
        <w:trPr>
          <w:cantSplit/>
          <w:trHeight w:val="720"/>
        </w:trPr>
        <w:tc>
          <w:tcPr>
            <w:tcW w:w="7229" w:type="dxa"/>
            <w:vAlign w:val="center"/>
          </w:tcPr>
          <w:p w14:paraId="50215DDE" w14:textId="77777777" w:rsidR="00BC346E" w:rsidRPr="00505047" w:rsidRDefault="00BC346E" w:rsidP="00644DDA">
            <w:pPr>
              <w:pStyle w:val="350"/>
              <w:ind w:left="42" w:right="42"/>
              <w:rPr>
                <w:spacing w:val="2"/>
              </w:rPr>
            </w:pPr>
            <w:r w:rsidRPr="00505047">
              <w:rPr>
                <w:rFonts w:hint="eastAsia"/>
              </w:rPr>
              <w:t>会社概要（業務履歴等が分かるもの）</w:t>
            </w:r>
          </w:p>
        </w:tc>
        <w:tc>
          <w:tcPr>
            <w:tcW w:w="993" w:type="dxa"/>
            <w:vAlign w:val="center"/>
          </w:tcPr>
          <w:p w14:paraId="2B1AF401" w14:textId="77777777" w:rsidR="00BC346E" w:rsidRPr="00505047" w:rsidRDefault="00BC346E" w:rsidP="00644DDA">
            <w:pPr>
              <w:pStyle w:val="360"/>
            </w:pPr>
            <w:r w:rsidRPr="00505047">
              <w:rPr>
                <w:rFonts w:hint="eastAsia"/>
              </w:rPr>
              <w:t>□</w:t>
            </w:r>
          </w:p>
        </w:tc>
        <w:tc>
          <w:tcPr>
            <w:tcW w:w="708" w:type="dxa"/>
            <w:vAlign w:val="center"/>
          </w:tcPr>
          <w:p w14:paraId="440F827C" w14:textId="77777777" w:rsidR="00BC346E" w:rsidRPr="00505047" w:rsidRDefault="00BC346E" w:rsidP="00644DDA">
            <w:pPr>
              <w:pStyle w:val="360"/>
            </w:pPr>
            <w:r w:rsidRPr="00505047">
              <w:rPr>
                <w:rFonts w:hint="eastAsia"/>
              </w:rPr>
              <w:t>□</w:t>
            </w:r>
          </w:p>
        </w:tc>
      </w:tr>
      <w:tr w:rsidR="00505047" w:rsidRPr="00505047" w14:paraId="680398B5" w14:textId="77777777" w:rsidTr="00644DDA">
        <w:trPr>
          <w:cantSplit/>
          <w:trHeight w:val="720"/>
        </w:trPr>
        <w:tc>
          <w:tcPr>
            <w:tcW w:w="7229" w:type="dxa"/>
            <w:vAlign w:val="center"/>
          </w:tcPr>
          <w:p w14:paraId="015CBAE8" w14:textId="77777777" w:rsidR="00BC346E" w:rsidRPr="00505047" w:rsidRDefault="00BC346E" w:rsidP="00644DDA">
            <w:pPr>
              <w:pStyle w:val="350"/>
              <w:ind w:left="42" w:right="42"/>
              <w:rPr>
                <w:spacing w:val="2"/>
              </w:rPr>
            </w:pPr>
            <w:r w:rsidRPr="00505047">
              <w:rPr>
                <w:rFonts w:hint="eastAsia"/>
              </w:rPr>
              <w:t>商業登記簿謄本（入札説明書公表の日以降に交付されたもの）</w:t>
            </w:r>
          </w:p>
        </w:tc>
        <w:tc>
          <w:tcPr>
            <w:tcW w:w="993" w:type="dxa"/>
            <w:vAlign w:val="center"/>
          </w:tcPr>
          <w:p w14:paraId="5D7B155F" w14:textId="77777777" w:rsidR="00BC346E" w:rsidRPr="00505047" w:rsidRDefault="00BC346E" w:rsidP="00644DDA">
            <w:pPr>
              <w:pStyle w:val="360"/>
            </w:pPr>
            <w:r w:rsidRPr="00505047">
              <w:rPr>
                <w:rFonts w:hint="eastAsia"/>
              </w:rPr>
              <w:t>□</w:t>
            </w:r>
          </w:p>
        </w:tc>
        <w:tc>
          <w:tcPr>
            <w:tcW w:w="708" w:type="dxa"/>
            <w:vAlign w:val="center"/>
          </w:tcPr>
          <w:p w14:paraId="55EFB51A" w14:textId="77777777" w:rsidR="00BC346E" w:rsidRPr="00505047" w:rsidRDefault="00BC346E" w:rsidP="00644DDA">
            <w:pPr>
              <w:pStyle w:val="360"/>
            </w:pPr>
            <w:r w:rsidRPr="00505047">
              <w:rPr>
                <w:rFonts w:hint="eastAsia"/>
              </w:rPr>
              <w:t>□</w:t>
            </w:r>
          </w:p>
        </w:tc>
      </w:tr>
      <w:tr w:rsidR="00505047" w:rsidRPr="00505047" w14:paraId="6A428B75" w14:textId="77777777" w:rsidTr="00644DDA">
        <w:trPr>
          <w:cantSplit/>
          <w:trHeight w:val="720"/>
        </w:trPr>
        <w:tc>
          <w:tcPr>
            <w:tcW w:w="7229" w:type="dxa"/>
            <w:vAlign w:val="center"/>
          </w:tcPr>
          <w:p w14:paraId="6D065807" w14:textId="77777777" w:rsidR="00BC346E" w:rsidRPr="00505047" w:rsidRDefault="00226C0E" w:rsidP="00644DDA">
            <w:pPr>
              <w:pStyle w:val="350"/>
              <w:ind w:left="42" w:right="42"/>
            </w:pPr>
            <w:r w:rsidRPr="00505047">
              <w:rPr>
                <w:rFonts w:hint="eastAsia"/>
              </w:rPr>
              <w:t>一次審査に使用</w:t>
            </w:r>
            <w:r w:rsidR="00401838" w:rsidRPr="00505047">
              <w:rPr>
                <w:rFonts w:hint="eastAsia"/>
              </w:rPr>
              <w:t>す</w:t>
            </w:r>
            <w:r w:rsidRPr="00505047">
              <w:rPr>
                <w:rFonts w:hint="eastAsia"/>
              </w:rPr>
              <w:t>る印鑑の</w:t>
            </w:r>
            <w:r w:rsidR="00BC346E" w:rsidRPr="00505047">
              <w:rPr>
                <w:rFonts w:hint="eastAsia"/>
              </w:rPr>
              <w:t>印鑑登録証明書（発効日から３か月以内のもの）</w:t>
            </w:r>
          </w:p>
        </w:tc>
        <w:tc>
          <w:tcPr>
            <w:tcW w:w="993" w:type="dxa"/>
            <w:vAlign w:val="center"/>
          </w:tcPr>
          <w:p w14:paraId="276C038C" w14:textId="77777777" w:rsidR="00BC346E" w:rsidRPr="00505047" w:rsidRDefault="00BC346E" w:rsidP="00644DDA">
            <w:pPr>
              <w:pStyle w:val="360"/>
            </w:pPr>
            <w:r w:rsidRPr="00505047">
              <w:rPr>
                <w:rFonts w:hint="eastAsia"/>
              </w:rPr>
              <w:t>□</w:t>
            </w:r>
          </w:p>
        </w:tc>
        <w:tc>
          <w:tcPr>
            <w:tcW w:w="708" w:type="dxa"/>
            <w:vAlign w:val="center"/>
          </w:tcPr>
          <w:p w14:paraId="75D0E733" w14:textId="77777777" w:rsidR="00BC346E" w:rsidRPr="00505047" w:rsidRDefault="00BC346E" w:rsidP="00644DDA">
            <w:pPr>
              <w:pStyle w:val="360"/>
            </w:pPr>
            <w:r w:rsidRPr="00505047">
              <w:rPr>
                <w:rFonts w:hint="eastAsia"/>
              </w:rPr>
              <w:t>□</w:t>
            </w:r>
          </w:p>
        </w:tc>
      </w:tr>
      <w:tr w:rsidR="00505047" w:rsidRPr="00505047" w14:paraId="391F2233" w14:textId="77777777" w:rsidTr="00644DDA">
        <w:trPr>
          <w:cantSplit/>
          <w:trHeight w:val="720"/>
        </w:trPr>
        <w:tc>
          <w:tcPr>
            <w:tcW w:w="7229" w:type="dxa"/>
            <w:vAlign w:val="center"/>
          </w:tcPr>
          <w:p w14:paraId="15ECF221" w14:textId="77777777" w:rsidR="00BC346E" w:rsidRPr="00505047" w:rsidRDefault="00BC346E" w:rsidP="00644DDA">
            <w:pPr>
              <w:pStyle w:val="350"/>
              <w:ind w:left="42" w:right="42"/>
            </w:pPr>
            <w:r w:rsidRPr="00505047">
              <w:rPr>
                <w:rFonts w:hint="eastAsia"/>
              </w:rPr>
              <w:t>東大阪市が発行する納税証明（東大阪市に事務所等がある場合）（※１）</w:t>
            </w:r>
          </w:p>
          <w:p w14:paraId="3E11A1AC" w14:textId="77777777" w:rsidR="00BC346E" w:rsidRPr="00505047" w:rsidRDefault="00BC346E" w:rsidP="00644DDA">
            <w:pPr>
              <w:pStyle w:val="350"/>
              <w:ind w:left="42" w:right="42"/>
            </w:pPr>
            <w:r w:rsidRPr="00505047">
              <w:rPr>
                <w:rFonts w:hint="eastAsia"/>
              </w:rPr>
              <w:t>【法人税、固定資産税等すべての市税に滞納が無いことの証明】</w:t>
            </w:r>
          </w:p>
        </w:tc>
        <w:tc>
          <w:tcPr>
            <w:tcW w:w="993" w:type="dxa"/>
            <w:vAlign w:val="center"/>
          </w:tcPr>
          <w:p w14:paraId="45741A7A" w14:textId="77777777" w:rsidR="00BC346E" w:rsidRPr="00505047" w:rsidRDefault="00BC346E" w:rsidP="00644DDA">
            <w:pPr>
              <w:pStyle w:val="360"/>
            </w:pPr>
            <w:r w:rsidRPr="00505047">
              <w:rPr>
                <w:rFonts w:hint="eastAsia"/>
              </w:rPr>
              <w:t>□</w:t>
            </w:r>
          </w:p>
        </w:tc>
        <w:tc>
          <w:tcPr>
            <w:tcW w:w="708" w:type="dxa"/>
            <w:vAlign w:val="center"/>
          </w:tcPr>
          <w:p w14:paraId="12288FBE" w14:textId="77777777" w:rsidR="00BC346E" w:rsidRPr="00505047" w:rsidRDefault="00BC346E" w:rsidP="00644DDA">
            <w:pPr>
              <w:pStyle w:val="360"/>
            </w:pPr>
            <w:r w:rsidRPr="00505047">
              <w:rPr>
                <w:rFonts w:hint="eastAsia"/>
              </w:rPr>
              <w:t>□</w:t>
            </w:r>
          </w:p>
        </w:tc>
      </w:tr>
      <w:tr w:rsidR="00505047" w:rsidRPr="00505047" w14:paraId="1FF5F108" w14:textId="77777777" w:rsidTr="00644DDA">
        <w:trPr>
          <w:cantSplit/>
          <w:trHeight w:val="720"/>
        </w:trPr>
        <w:tc>
          <w:tcPr>
            <w:tcW w:w="7229" w:type="dxa"/>
            <w:vAlign w:val="center"/>
          </w:tcPr>
          <w:p w14:paraId="7A6FBE83" w14:textId="77777777" w:rsidR="00BC346E" w:rsidRPr="00505047" w:rsidRDefault="00BC346E" w:rsidP="00644DDA">
            <w:pPr>
              <w:pStyle w:val="350"/>
              <w:ind w:left="42" w:right="42"/>
            </w:pPr>
            <w:r w:rsidRPr="00505047">
              <w:rPr>
                <w:rFonts w:hint="eastAsia"/>
              </w:rPr>
              <w:t>本社所在地の市区町村が発行する納税証明（※１）</w:t>
            </w:r>
          </w:p>
          <w:p w14:paraId="2BECAC70" w14:textId="77777777" w:rsidR="00BC346E" w:rsidRPr="00505047" w:rsidRDefault="00BC346E" w:rsidP="00644DDA">
            <w:pPr>
              <w:pStyle w:val="350"/>
              <w:ind w:left="42" w:right="42"/>
            </w:pPr>
            <w:r w:rsidRPr="00505047">
              <w:rPr>
                <w:rFonts w:hint="eastAsia"/>
              </w:rPr>
              <w:t>【法人税、固定資産税等すべての市区町村税に滞納が無いことの証明】</w:t>
            </w:r>
          </w:p>
        </w:tc>
        <w:tc>
          <w:tcPr>
            <w:tcW w:w="993" w:type="dxa"/>
            <w:vAlign w:val="center"/>
          </w:tcPr>
          <w:p w14:paraId="31A0207A" w14:textId="77777777" w:rsidR="00BC346E" w:rsidRPr="00505047" w:rsidRDefault="00BC346E" w:rsidP="00644DDA">
            <w:pPr>
              <w:pStyle w:val="360"/>
            </w:pPr>
            <w:r w:rsidRPr="00505047">
              <w:rPr>
                <w:rFonts w:hint="eastAsia"/>
              </w:rPr>
              <w:t>□</w:t>
            </w:r>
          </w:p>
        </w:tc>
        <w:tc>
          <w:tcPr>
            <w:tcW w:w="708" w:type="dxa"/>
            <w:vAlign w:val="center"/>
          </w:tcPr>
          <w:p w14:paraId="670AAF5A" w14:textId="77777777" w:rsidR="00BC346E" w:rsidRPr="00505047" w:rsidRDefault="00BC346E" w:rsidP="00644DDA">
            <w:pPr>
              <w:pStyle w:val="360"/>
            </w:pPr>
            <w:r w:rsidRPr="00505047">
              <w:rPr>
                <w:rFonts w:hint="eastAsia"/>
              </w:rPr>
              <w:t>□</w:t>
            </w:r>
          </w:p>
        </w:tc>
      </w:tr>
      <w:tr w:rsidR="00505047" w:rsidRPr="00505047" w14:paraId="5795E77B" w14:textId="77777777" w:rsidTr="00644DDA">
        <w:trPr>
          <w:cantSplit/>
          <w:trHeight w:val="720"/>
        </w:trPr>
        <w:tc>
          <w:tcPr>
            <w:tcW w:w="7229" w:type="dxa"/>
            <w:vAlign w:val="center"/>
          </w:tcPr>
          <w:p w14:paraId="392C7182" w14:textId="77777777" w:rsidR="0072651F" w:rsidRPr="00505047" w:rsidRDefault="0072651F" w:rsidP="00644DDA">
            <w:pPr>
              <w:pStyle w:val="350"/>
              <w:ind w:left="42" w:right="42"/>
            </w:pPr>
            <w:r w:rsidRPr="00505047">
              <w:rPr>
                <w:rFonts w:hint="eastAsia"/>
              </w:rPr>
              <w:t>本社所在地の都道府県が発行する納税証明（※１）</w:t>
            </w:r>
          </w:p>
          <w:p w14:paraId="790B6B81" w14:textId="77777777" w:rsidR="0072651F" w:rsidRPr="00505047" w:rsidRDefault="0072651F" w:rsidP="00644DDA">
            <w:pPr>
              <w:pStyle w:val="350"/>
              <w:ind w:left="42" w:right="42"/>
            </w:pPr>
            <w:r w:rsidRPr="00505047">
              <w:t>【都道府県税に滞納のないことの証明（未納のないことの証明書）】</w:t>
            </w:r>
          </w:p>
        </w:tc>
        <w:tc>
          <w:tcPr>
            <w:tcW w:w="993" w:type="dxa"/>
            <w:vAlign w:val="center"/>
          </w:tcPr>
          <w:p w14:paraId="4628278D" w14:textId="77777777" w:rsidR="0072651F" w:rsidRPr="00505047" w:rsidRDefault="0072651F" w:rsidP="00644DDA">
            <w:pPr>
              <w:pStyle w:val="360"/>
            </w:pPr>
            <w:r w:rsidRPr="00505047">
              <w:rPr>
                <w:rFonts w:hint="eastAsia"/>
              </w:rPr>
              <w:t>□</w:t>
            </w:r>
          </w:p>
        </w:tc>
        <w:tc>
          <w:tcPr>
            <w:tcW w:w="708" w:type="dxa"/>
            <w:vAlign w:val="center"/>
          </w:tcPr>
          <w:p w14:paraId="0D823773" w14:textId="77777777" w:rsidR="0072651F" w:rsidRPr="00505047" w:rsidRDefault="0072651F" w:rsidP="00644DDA">
            <w:pPr>
              <w:pStyle w:val="360"/>
            </w:pPr>
            <w:r w:rsidRPr="00505047">
              <w:rPr>
                <w:rFonts w:hint="eastAsia"/>
              </w:rPr>
              <w:t>□</w:t>
            </w:r>
          </w:p>
        </w:tc>
      </w:tr>
      <w:tr w:rsidR="00505047" w:rsidRPr="00505047" w14:paraId="4D93E3A4" w14:textId="77777777" w:rsidTr="00644DDA">
        <w:trPr>
          <w:cantSplit/>
          <w:trHeight w:val="720"/>
        </w:trPr>
        <w:tc>
          <w:tcPr>
            <w:tcW w:w="7229" w:type="dxa"/>
            <w:vAlign w:val="center"/>
          </w:tcPr>
          <w:p w14:paraId="2CDE3612" w14:textId="77777777" w:rsidR="0072651F" w:rsidRPr="00505047" w:rsidRDefault="007C13AF" w:rsidP="00644DDA">
            <w:pPr>
              <w:pStyle w:val="350"/>
              <w:ind w:left="42" w:right="42"/>
              <w:rPr>
                <w:rFonts w:hAnsi="ＭＳ 明朝"/>
              </w:rPr>
            </w:pPr>
            <w:r w:rsidRPr="00505047">
              <w:rPr>
                <w:rFonts w:hint="eastAsia"/>
              </w:rPr>
              <w:t>税務署が発行する納税証明書</w:t>
            </w:r>
            <w:r w:rsidR="0072651F" w:rsidRPr="00505047">
              <w:rPr>
                <w:rFonts w:hint="eastAsia"/>
              </w:rPr>
              <w:t>（※１）</w:t>
            </w:r>
          </w:p>
          <w:p w14:paraId="63CD28F4" w14:textId="77777777" w:rsidR="0072651F" w:rsidRPr="00505047" w:rsidRDefault="0072651F" w:rsidP="00644DDA">
            <w:pPr>
              <w:pStyle w:val="350"/>
              <w:ind w:left="42" w:right="42"/>
            </w:pPr>
            <w:r w:rsidRPr="00505047">
              <w:rPr>
                <w:rFonts w:hint="eastAsia"/>
              </w:rPr>
              <w:t>【法人税、消費税及び地方消費税に滞納が無いことの証明（納税証明書その１）】</w:t>
            </w:r>
          </w:p>
        </w:tc>
        <w:tc>
          <w:tcPr>
            <w:tcW w:w="993" w:type="dxa"/>
            <w:vAlign w:val="center"/>
          </w:tcPr>
          <w:p w14:paraId="50A8FF5E" w14:textId="77777777" w:rsidR="0072651F" w:rsidRPr="00505047" w:rsidRDefault="0072651F" w:rsidP="00644DDA">
            <w:pPr>
              <w:pStyle w:val="360"/>
            </w:pPr>
            <w:r w:rsidRPr="00505047">
              <w:rPr>
                <w:rFonts w:hint="eastAsia"/>
              </w:rPr>
              <w:t>□</w:t>
            </w:r>
          </w:p>
        </w:tc>
        <w:tc>
          <w:tcPr>
            <w:tcW w:w="708" w:type="dxa"/>
            <w:vAlign w:val="center"/>
          </w:tcPr>
          <w:p w14:paraId="7E59941C" w14:textId="77777777" w:rsidR="0072651F" w:rsidRPr="00505047" w:rsidRDefault="0072651F" w:rsidP="00644DDA">
            <w:pPr>
              <w:pStyle w:val="360"/>
            </w:pPr>
            <w:r w:rsidRPr="00505047">
              <w:rPr>
                <w:rFonts w:hint="eastAsia"/>
              </w:rPr>
              <w:t>□</w:t>
            </w:r>
          </w:p>
        </w:tc>
      </w:tr>
      <w:tr w:rsidR="00505047" w:rsidRPr="00505047" w14:paraId="004BEC83" w14:textId="77777777" w:rsidTr="00644DDA">
        <w:trPr>
          <w:cantSplit/>
          <w:trHeight w:val="720"/>
        </w:trPr>
        <w:tc>
          <w:tcPr>
            <w:tcW w:w="7229" w:type="dxa"/>
            <w:vAlign w:val="center"/>
          </w:tcPr>
          <w:p w14:paraId="3D90F2F4" w14:textId="77777777" w:rsidR="0072651F" w:rsidRPr="00505047" w:rsidRDefault="0072651F" w:rsidP="00644DDA">
            <w:pPr>
              <w:pStyle w:val="350"/>
              <w:ind w:left="42" w:right="42"/>
            </w:pPr>
            <w:r w:rsidRPr="00505047">
              <w:rPr>
                <w:rFonts w:hint="eastAsia"/>
              </w:rPr>
              <w:t>企業単体の決算報告書（※２）</w:t>
            </w:r>
          </w:p>
          <w:p w14:paraId="7CC55573" w14:textId="77777777" w:rsidR="0072651F" w:rsidRPr="00505047" w:rsidRDefault="0072651F" w:rsidP="00644DDA">
            <w:pPr>
              <w:pStyle w:val="350"/>
              <w:ind w:left="42" w:right="42"/>
            </w:pPr>
            <w:r w:rsidRPr="00505047">
              <w:rPr>
                <w:rFonts w:hint="eastAsia"/>
              </w:rPr>
              <w:t>（各構成企業の直近３年分）</w:t>
            </w:r>
          </w:p>
        </w:tc>
        <w:tc>
          <w:tcPr>
            <w:tcW w:w="993" w:type="dxa"/>
            <w:vAlign w:val="center"/>
          </w:tcPr>
          <w:p w14:paraId="396C22AD" w14:textId="77777777" w:rsidR="0072651F" w:rsidRPr="00505047" w:rsidRDefault="0072651F" w:rsidP="00644DDA">
            <w:pPr>
              <w:pStyle w:val="360"/>
            </w:pPr>
            <w:r w:rsidRPr="00505047">
              <w:rPr>
                <w:rFonts w:hint="eastAsia"/>
              </w:rPr>
              <w:t>□</w:t>
            </w:r>
          </w:p>
        </w:tc>
        <w:tc>
          <w:tcPr>
            <w:tcW w:w="708" w:type="dxa"/>
            <w:vAlign w:val="center"/>
          </w:tcPr>
          <w:p w14:paraId="047B111B" w14:textId="77777777" w:rsidR="0072651F" w:rsidRPr="00505047" w:rsidRDefault="0072651F" w:rsidP="00644DDA">
            <w:pPr>
              <w:pStyle w:val="360"/>
            </w:pPr>
            <w:r w:rsidRPr="00505047">
              <w:rPr>
                <w:rFonts w:hint="eastAsia"/>
              </w:rPr>
              <w:t>□</w:t>
            </w:r>
          </w:p>
        </w:tc>
      </w:tr>
      <w:tr w:rsidR="00505047" w:rsidRPr="00505047" w14:paraId="060C0293" w14:textId="77777777" w:rsidTr="00644DDA">
        <w:trPr>
          <w:cantSplit/>
          <w:trHeight w:val="720"/>
        </w:trPr>
        <w:tc>
          <w:tcPr>
            <w:tcW w:w="7229" w:type="dxa"/>
            <w:vAlign w:val="center"/>
          </w:tcPr>
          <w:p w14:paraId="7BBD1DCD" w14:textId="77777777" w:rsidR="0072651F" w:rsidRPr="00505047" w:rsidRDefault="0072651F" w:rsidP="00644DDA">
            <w:pPr>
              <w:pStyle w:val="350"/>
              <w:ind w:left="42" w:right="42"/>
            </w:pPr>
            <w:r w:rsidRPr="00505047">
              <w:rPr>
                <w:rFonts w:hint="eastAsia"/>
              </w:rPr>
              <w:t>企業単体の減価償却明細表（※２）（各構成企業の直近３年分）</w:t>
            </w:r>
          </w:p>
        </w:tc>
        <w:tc>
          <w:tcPr>
            <w:tcW w:w="993" w:type="dxa"/>
            <w:vAlign w:val="center"/>
          </w:tcPr>
          <w:p w14:paraId="212D34DE" w14:textId="77777777" w:rsidR="0072651F" w:rsidRPr="00505047" w:rsidRDefault="0072651F" w:rsidP="00644DDA">
            <w:pPr>
              <w:pStyle w:val="360"/>
            </w:pPr>
            <w:r w:rsidRPr="00505047">
              <w:rPr>
                <w:rFonts w:hint="eastAsia"/>
              </w:rPr>
              <w:t>□</w:t>
            </w:r>
          </w:p>
        </w:tc>
        <w:tc>
          <w:tcPr>
            <w:tcW w:w="708" w:type="dxa"/>
            <w:vAlign w:val="center"/>
          </w:tcPr>
          <w:p w14:paraId="5E51E005" w14:textId="77777777" w:rsidR="0072651F" w:rsidRPr="00505047" w:rsidRDefault="0072651F" w:rsidP="00644DDA">
            <w:pPr>
              <w:pStyle w:val="360"/>
            </w:pPr>
            <w:r w:rsidRPr="00505047">
              <w:rPr>
                <w:rFonts w:hint="eastAsia"/>
              </w:rPr>
              <w:t>□</w:t>
            </w:r>
          </w:p>
        </w:tc>
      </w:tr>
      <w:tr w:rsidR="00505047" w:rsidRPr="00505047" w14:paraId="41828F8D" w14:textId="77777777" w:rsidTr="00644DDA">
        <w:trPr>
          <w:cantSplit/>
          <w:trHeight w:val="720"/>
        </w:trPr>
        <w:tc>
          <w:tcPr>
            <w:tcW w:w="7229" w:type="dxa"/>
            <w:vAlign w:val="center"/>
          </w:tcPr>
          <w:p w14:paraId="15CB8451" w14:textId="77777777" w:rsidR="0072651F" w:rsidRPr="00505047" w:rsidRDefault="0072651F" w:rsidP="00644DDA">
            <w:pPr>
              <w:pStyle w:val="350"/>
              <w:ind w:left="42" w:right="42"/>
            </w:pPr>
            <w:r w:rsidRPr="00505047">
              <w:rPr>
                <w:rFonts w:hint="eastAsia"/>
              </w:rPr>
              <w:t>連結決算の決算報告書（※２）</w:t>
            </w:r>
          </w:p>
          <w:p w14:paraId="3B9FD2C5" w14:textId="43CCEE08" w:rsidR="0072651F" w:rsidRPr="00505047" w:rsidRDefault="0072651F" w:rsidP="00BA66DF">
            <w:pPr>
              <w:pStyle w:val="350"/>
              <w:ind w:left="42" w:right="42"/>
            </w:pPr>
            <w:r w:rsidRPr="00505047">
              <w:rPr>
                <w:rFonts w:hint="eastAsia"/>
              </w:rPr>
              <w:t>（各構成企業の直近</w:t>
            </w:r>
            <w:r w:rsidR="00D07B9F" w:rsidRPr="00505047">
              <w:rPr>
                <w:rFonts w:hint="eastAsia"/>
              </w:rPr>
              <w:t>１</w:t>
            </w:r>
            <w:r w:rsidRPr="00505047">
              <w:rPr>
                <w:rFonts w:hint="eastAsia"/>
              </w:rPr>
              <w:t>年分。ただし、連結対象がある場合）</w:t>
            </w:r>
          </w:p>
        </w:tc>
        <w:tc>
          <w:tcPr>
            <w:tcW w:w="993" w:type="dxa"/>
            <w:vAlign w:val="center"/>
          </w:tcPr>
          <w:p w14:paraId="7D65A402" w14:textId="77777777" w:rsidR="0072651F" w:rsidRPr="00505047" w:rsidRDefault="0072651F" w:rsidP="00644DDA">
            <w:pPr>
              <w:pStyle w:val="360"/>
            </w:pPr>
            <w:r w:rsidRPr="00505047">
              <w:rPr>
                <w:rFonts w:hint="eastAsia"/>
              </w:rPr>
              <w:t>□</w:t>
            </w:r>
          </w:p>
        </w:tc>
        <w:tc>
          <w:tcPr>
            <w:tcW w:w="708" w:type="dxa"/>
            <w:vAlign w:val="center"/>
          </w:tcPr>
          <w:p w14:paraId="3F51D5C4" w14:textId="77777777" w:rsidR="0072651F" w:rsidRPr="00505047" w:rsidRDefault="0072651F" w:rsidP="00644DDA">
            <w:pPr>
              <w:pStyle w:val="360"/>
            </w:pPr>
            <w:r w:rsidRPr="00505047">
              <w:rPr>
                <w:rFonts w:hint="eastAsia"/>
              </w:rPr>
              <w:t>□</w:t>
            </w:r>
          </w:p>
        </w:tc>
      </w:tr>
      <w:tr w:rsidR="00505047" w:rsidRPr="00505047" w14:paraId="52F20E49" w14:textId="77777777" w:rsidTr="00644DDA">
        <w:trPr>
          <w:cantSplit/>
          <w:trHeight w:val="720"/>
        </w:trPr>
        <w:tc>
          <w:tcPr>
            <w:tcW w:w="7229" w:type="dxa"/>
            <w:vAlign w:val="center"/>
          </w:tcPr>
          <w:p w14:paraId="48C9FBC6" w14:textId="77777777" w:rsidR="0072651F" w:rsidRPr="00505047" w:rsidRDefault="0072651F" w:rsidP="00644DDA">
            <w:pPr>
              <w:pStyle w:val="350"/>
              <w:ind w:left="42" w:right="42"/>
            </w:pPr>
            <w:r w:rsidRPr="00505047">
              <w:rPr>
                <w:rFonts w:hint="eastAsia"/>
              </w:rPr>
              <w:t>事業年度分法人税の確定申告書（１頁目）</w:t>
            </w:r>
          </w:p>
          <w:p w14:paraId="07CCB5D2" w14:textId="27D46F91" w:rsidR="0072651F" w:rsidRPr="00505047" w:rsidRDefault="0072651F" w:rsidP="00644DDA">
            <w:pPr>
              <w:pStyle w:val="350"/>
              <w:ind w:left="42" w:right="42"/>
            </w:pPr>
            <w:r w:rsidRPr="00505047">
              <w:rPr>
                <w:rFonts w:hint="eastAsia"/>
              </w:rPr>
              <w:t>（各構成企業の直近</w:t>
            </w:r>
            <w:r w:rsidR="00D07B9F" w:rsidRPr="00505047">
              <w:rPr>
                <w:rFonts w:hint="eastAsia"/>
              </w:rPr>
              <w:t>１</w:t>
            </w:r>
            <w:r w:rsidRPr="00505047">
              <w:rPr>
                <w:rFonts w:hint="eastAsia"/>
              </w:rPr>
              <w:t>年分）</w:t>
            </w:r>
          </w:p>
        </w:tc>
        <w:tc>
          <w:tcPr>
            <w:tcW w:w="993" w:type="dxa"/>
            <w:vAlign w:val="center"/>
          </w:tcPr>
          <w:p w14:paraId="5367F96D" w14:textId="77777777" w:rsidR="0072651F" w:rsidRPr="00505047" w:rsidRDefault="0072651F" w:rsidP="00644DDA">
            <w:pPr>
              <w:pStyle w:val="360"/>
            </w:pPr>
            <w:r w:rsidRPr="00505047">
              <w:rPr>
                <w:rFonts w:hint="eastAsia"/>
              </w:rPr>
              <w:t>□</w:t>
            </w:r>
          </w:p>
        </w:tc>
        <w:tc>
          <w:tcPr>
            <w:tcW w:w="708" w:type="dxa"/>
            <w:vAlign w:val="center"/>
          </w:tcPr>
          <w:p w14:paraId="56D8B705" w14:textId="77777777" w:rsidR="0072651F" w:rsidRPr="00505047" w:rsidRDefault="0072651F" w:rsidP="00644DDA">
            <w:pPr>
              <w:pStyle w:val="360"/>
            </w:pPr>
            <w:r w:rsidRPr="00505047">
              <w:rPr>
                <w:rFonts w:hint="eastAsia"/>
              </w:rPr>
              <w:t>□</w:t>
            </w:r>
          </w:p>
        </w:tc>
      </w:tr>
      <w:tr w:rsidR="00505047" w:rsidRPr="00505047" w14:paraId="16E03D7E" w14:textId="77777777" w:rsidTr="00644DDA">
        <w:trPr>
          <w:cantSplit/>
          <w:trHeight w:val="720"/>
        </w:trPr>
        <w:tc>
          <w:tcPr>
            <w:tcW w:w="7229" w:type="dxa"/>
            <w:vAlign w:val="center"/>
          </w:tcPr>
          <w:p w14:paraId="2B1AEDB3" w14:textId="77777777" w:rsidR="0072651F" w:rsidRPr="00505047" w:rsidRDefault="0072651F" w:rsidP="00644DDA">
            <w:pPr>
              <w:pStyle w:val="350"/>
              <w:ind w:left="42" w:right="42"/>
            </w:pPr>
            <w:r w:rsidRPr="00505047">
              <w:rPr>
                <w:rFonts w:hint="eastAsia"/>
              </w:rPr>
              <w:t>課税期間分の消費税及び地方消費税の確定申告書（１頁目）</w:t>
            </w:r>
          </w:p>
          <w:p w14:paraId="431DA413" w14:textId="1BC8CC2B" w:rsidR="0072651F" w:rsidRPr="00505047" w:rsidRDefault="0072651F" w:rsidP="00644DDA">
            <w:pPr>
              <w:pStyle w:val="350"/>
              <w:ind w:left="42" w:right="42"/>
            </w:pPr>
            <w:r w:rsidRPr="00505047">
              <w:rPr>
                <w:rFonts w:hint="eastAsia"/>
              </w:rPr>
              <w:t>（各構成企業の直近</w:t>
            </w:r>
            <w:r w:rsidR="00D07B9F" w:rsidRPr="00505047">
              <w:rPr>
                <w:rFonts w:hint="eastAsia"/>
              </w:rPr>
              <w:t>１</w:t>
            </w:r>
            <w:r w:rsidRPr="00505047">
              <w:rPr>
                <w:rFonts w:hint="eastAsia"/>
              </w:rPr>
              <w:t>年分）</w:t>
            </w:r>
          </w:p>
        </w:tc>
        <w:tc>
          <w:tcPr>
            <w:tcW w:w="993" w:type="dxa"/>
            <w:vAlign w:val="center"/>
          </w:tcPr>
          <w:p w14:paraId="632C41A5" w14:textId="77777777" w:rsidR="0072651F" w:rsidRPr="00505047" w:rsidRDefault="0072651F" w:rsidP="00644DDA">
            <w:pPr>
              <w:pStyle w:val="360"/>
            </w:pPr>
            <w:r w:rsidRPr="00505047">
              <w:rPr>
                <w:rFonts w:hint="eastAsia"/>
              </w:rPr>
              <w:t>□</w:t>
            </w:r>
          </w:p>
        </w:tc>
        <w:tc>
          <w:tcPr>
            <w:tcW w:w="708" w:type="dxa"/>
            <w:vAlign w:val="center"/>
          </w:tcPr>
          <w:p w14:paraId="33DF417E" w14:textId="77777777" w:rsidR="0072651F" w:rsidRPr="00505047" w:rsidRDefault="0072651F" w:rsidP="00644DDA">
            <w:pPr>
              <w:pStyle w:val="360"/>
            </w:pPr>
            <w:r w:rsidRPr="00505047">
              <w:rPr>
                <w:rFonts w:hint="eastAsia"/>
              </w:rPr>
              <w:t>□</w:t>
            </w:r>
          </w:p>
        </w:tc>
      </w:tr>
      <w:tr w:rsidR="00505047" w:rsidRPr="00505047" w14:paraId="4BD3464C" w14:textId="77777777" w:rsidTr="00644DDA">
        <w:trPr>
          <w:cantSplit/>
          <w:trHeight w:val="720"/>
        </w:trPr>
        <w:tc>
          <w:tcPr>
            <w:tcW w:w="7229" w:type="dxa"/>
            <w:vAlign w:val="center"/>
          </w:tcPr>
          <w:p w14:paraId="33A3BF86" w14:textId="77777777" w:rsidR="0072651F" w:rsidRPr="00505047" w:rsidRDefault="0072651F" w:rsidP="00644DDA">
            <w:pPr>
              <w:pStyle w:val="350"/>
              <w:ind w:left="42" w:right="42"/>
            </w:pPr>
            <w:r w:rsidRPr="00505047">
              <w:rPr>
                <w:rFonts w:hint="eastAsia"/>
              </w:rPr>
              <w:t>入札参加資格確認審査結果等の郵送のための封筒等（※３）</w:t>
            </w:r>
          </w:p>
        </w:tc>
        <w:tc>
          <w:tcPr>
            <w:tcW w:w="993" w:type="dxa"/>
            <w:vAlign w:val="center"/>
          </w:tcPr>
          <w:p w14:paraId="2BF74CBA" w14:textId="77777777" w:rsidR="0072651F" w:rsidRPr="00505047" w:rsidRDefault="0072651F" w:rsidP="00644DDA">
            <w:pPr>
              <w:pStyle w:val="360"/>
            </w:pPr>
            <w:r w:rsidRPr="00505047">
              <w:rPr>
                <w:rFonts w:hint="eastAsia"/>
              </w:rPr>
              <w:t>□</w:t>
            </w:r>
          </w:p>
        </w:tc>
        <w:tc>
          <w:tcPr>
            <w:tcW w:w="708" w:type="dxa"/>
            <w:vAlign w:val="center"/>
          </w:tcPr>
          <w:p w14:paraId="49473544" w14:textId="77777777" w:rsidR="0072651F" w:rsidRPr="00505047" w:rsidRDefault="0072651F" w:rsidP="00644DDA">
            <w:pPr>
              <w:pStyle w:val="360"/>
            </w:pPr>
            <w:r w:rsidRPr="00505047">
              <w:rPr>
                <w:rFonts w:hint="eastAsia"/>
              </w:rPr>
              <w:t>□</w:t>
            </w:r>
          </w:p>
        </w:tc>
      </w:tr>
    </w:tbl>
    <w:p w14:paraId="033CAE3A" w14:textId="77777777" w:rsidR="00BC346E" w:rsidRPr="00505047" w:rsidRDefault="00BC346E" w:rsidP="00BC346E">
      <w:pPr>
        <w:snapToGrid w:val="0"/>
        <w:ind w:leftChars="95" w:left="799" w:hangingChars="300" w:hanging="600"/>
        <w:rPr>
          <w:rFonts w:hAnsi="ＭＳ 明朝"/>
          <w:sz w:val="20"/>
          <w:szCs w:val="20"/>
        </w:rPr>
      </w:pPr>
      <w:r w:rsidRPr="00505047">
        <w:rPr>
          <w:rFonts w:hAnsi="ＭＳ 明朝" w:hint="eastAsia"/>
          <w:sz w:val="20"/>
          <w:szCs w:val="20"/>
        </w:rPr>
        <w:t>※１：納期限未到来及び延納証明がある者を除き、原則として完納したことの証明書を添付すること。</w:t>
      </w:r>
    </w:p>
    <w:p w14:paraId="49F487AA" w14:textId="77777777" w:rsidR="00BC346E" w:rsidRPr="00505047" w:rsidRDefault="00BC346E" w:rsidP="00BC346E">
      <w:pPr>
        <w:snapToGrid w:val="0"/>
        <w:ind w:leftChars="95" w:left="799" w:hangingChars="300" w:hanging="600"/>
        <w:rPr>
          <w:rFonts w:hAnsi="ＭＳ 明朝"/>
          <w:sz w:val="20"/>
          <w:szCs w:val="20"/>
        </w:rPr>
      </w:pPr>
      <w:r w:rsidRPr="00505047">
        <w:rPr>
          <w:rFonts w:hAnsi="ＭＳ 明朝" w:hint="eastAsia"/>
          <w:sz w:val="20"/>
          <w:szCs w:val="20"/>
        </w:rPr>
        <w:t>※２：有価証券報告書を作成している場合は、有価証券報告書の提出をもってこれに代えることができるものとする。</w:t>
      </w:r>
    </w:p>
    <w:p w14:paraId="45055F20" w14:textId="77777777" w:rsidR="00FB1CAF" w:rsidRPr="00505047" w:rsidRDefault="00BC346E" w:rsidP="00FB1CAF">
      <w:pPr>
        <w:snapToGrid w:val="0"/>
        <w:ind w:leftChars="95" w:left="799" w:hangingChars="300" w:hanging="600"/>
        <w:rPr>
          <w:szCs w:val="32"/>
        </w:rPr>
        <w:sectPr w:rsidR="00FB1CAF" w:rsidRPr="00505047" w:rsidSect="00BC346E">
          <w:headerReference w:type="default" r:id="rId18"/>
          <w:footerReference w:type="default" r:id="rId19"/>
          <w:pgSz w:w="11906" w:h="16838" w:code="9"/>
          <w:pgMar w:top="1134" w:right="1418" w:bottom="1134" w:left="1418" w:header="454" w:footer="454" w:gutter="0"/>
          <w:cols w:space="425"/>
          <w:docGrid w:type="lines" w:linePitch="360"/>
        </w:sectPr>
      </w:pPr>
      <w:r w:rsidRPr="00505047">
        <w:rPr>
          <w:rFonts w:hAnsi="ＭＳ 明朝" w:hint="eastAsia"/>
          <w:sz w:val="20"/>
          <w:szCs w:val="20"/>
        </w:rPr>
        <w:t>※３：返信用封筒は、表に申請者（代表企業）の住所、担当者名を記載し、簡易書留料金分を加えた切手（返信書類はＡ４ １枚）を貼った長３号封筒とする。</w:t>
      </w:r>
    </w:p>
    <w:p w14:paraId="7A1F1B59" w14:textId="77777777" w:rsidR="00FB1CAF" w:rsidRPr="00505047" w:rsidRDefault="00FB1CAF" w:rsidP="00FB1CAF">
      <w:pPr>
        <w:pStyle w:val="aff8"/>
        <w:spacing w:after="180"/>
        <w:ind w:left="1050" w:hanging="336"/>
      </w:pPr>
    </w:p>
    <w:p w14:paraId="1669258A" w14:textId="77777777" w:rsidR="00FB1CAF" w:rsidRPr="00505047" w:rsidRDefault="00FB1CAF" w:rsidP="00FB1CAF"/>
    <w:p w14:paraId="5AD1CA84" w14:textId="77777777" w:rsidR="00FB1CAF" w:rsidRPr="00505047" w:rsidRDefault="00FB1CAF" w:rsidP="00FB1CAF"/>
    <w:p w14:paraId="3D530A50" w14:textId="77777777" w:rsidR="00FB1CAF" w:rsidRPr="00505047" w:rsidRDefault="00FB1CAF" w:rsidP="00FB1CAF"/>
    <w:p w14:paraId="35BF692B" w14:textId="77777777" w:rsidR="00FB1CAF" w:rsidRPr="00505047" w:rsidRDefault="00FB1CAF" w:rsidP="00FB1CAF"/>
    <w:p w14:paraId="0B3262C0" w14:textId="77777777" w:rsidR="00FB1CAF" w:rsidRPr="00505047" w:rsidRDefault="00FB1CAF" w:rsidP="00FB1CAF"/>
    <w:p w14:paraId="27032835" w14:textId="77777777" w:rsidR="00FB1CAF" w:rsidRPr="00505047" w:rsidRDefault="00FB1CAF" w:rsidP="00FB1CAF"/>
    <w:p w14:paraId="3F2A4588" w14:textId="77777777" w:rsidR="00FB1CAF" w:rsidRPr="00505047" w:rsidRDefault="00FB1CAF" w:rsidP="00FB1CAF"/>
    <w:p w14:paraId="53BA48CC" w14:textId="77777777" w:rsidR="00FB1CAF" w:rsidRPr="00505047" w:rsidRDefault="00FB1CAF" w:rsidP="00FB1CAF"/>
    <w:p w14:paraId="2C87A482" w14:textId="77777777" w:rsidR="00FB1CAF" w:rsidRPr="00505047" w:rsidRDefault="00FB1CAF" w:rsidP="00FB1CAF"/>
    <w:p w14:paraId="6ABEE65E" w14:textId="77777777" w:rsidR="00FB1CAF" w:rsidRPr="00505047" w:rsidRDefault="00FB1CAF" w:rsidP="00FB1CAF"/>
    <w:p w14:paraId="38988781" w14:textId="77777777" w:rsidR="00FB1CAF" w:rsidRPr="00505047" w:rsidRDefault="00FB1CAF" w:rsidP="00FB1CAF"/>
    <w:p w14:paraId="4E933428" w14:textId="77777777" w:rsidR="00FB1CAF" w:rsidRPr="00505047" w:rsidRDefault="00FB1CAF" w:rsidP="00FB1CAF"/>
    <w:p w14:paraId="0044C9A3" w14:textId="77777777" w:rsidR="00FB1CAF" w:rsidRPr="00505047" w:rsidRDefault="00FB1CAF" w:rsidP="00FB1CAF"/>
    <w:p w14:paraId="69F8234A" w14:textId="77777777" w:rsidR="00FB1CAF" w:rsidRPr="00505047" w:rsidRDefault="00FB1CAF" w:rsidP="00FB1CAF"/>
    <w:p w14:paraId="6F6ECD1C" w14:textId="77777777" w:rsidR="00FB1CAF" w:rsidRPr="00505047" w:rsidRDefault="00FB1CAF" w:rsidP="00FB1CAF"/>
    <w:p w14:paraId="08BFA3BC" w14:textId="77777777" w:rsidR="00FB1CAF" w:rsidRPr="00505047" w:rsidRDefault="00FB1CAF" w:rsidP="00FB1CAF"/>
    <w:p w14:paraId="3AF920D0" w14:textId="77777777" w:rsidR="00FB1CAF" w:rsidRPr="00505047" w:rsidRDefault="00FB1CAF" w:rsidP="00FB1CAF">
      <w:pPr>
        <w:pStyle w:val="1"/>
        <w:rPr>
          <w:color w:val="auto"/>
          <w:szCs w:val="32"/>
        </w:rPr>
      </w:pPr>
      <w:bookmarkStart w:id="37" w:name="_Toc69721876"/>
      <w:r w:rsidRPr="00505047">
        <w:rPr>
          <w:rFonts w:hint="eastAsia"/>
          <w:color w:val="auto"/>
          <w:szCs w:val="32"/>
        </w:rPr>
        <w:t>第２　入札書類及び提案書作成要領</w:t>
      </w:r>
      <w:bookmarkEnd w:id="37"/>
    </w:p>
    <w:p w14:paraId="026CAA47" w14:textId="77777777" w:rsidR="00FB1CAF" w:rsidRPr="00505047" w:rsidRDefault="00FB1CAF" w:rsidP="00C81901"/>
    <w:p w14:paraId="1DCD09B0" w14:textId="77777777" w:rsidR="00FB1CAF" w:rsidRPr="00505047" w:rsidRDefault="00FB1CAF" w:rsidP="00FB1CAF"/>
    <w:p w14:paraId="5DF958A4" w14:textId="77777777" w:rsidR="00FB1CAF" w:rsidRPr="00505047" w:rsidRDefault="00FB1CAF" w:rsidP="00FB1CAF">
      <w:pPr>
        <w:sectPr w:rsidR="00FB1CAF" w:rsidRPr="00505047" w:rsidSect="00BC346E">
          <w:pgSz w:w="11906" w:h="16838" w:code="9"/>
          <w:pgMar w:top="1134" w:right="1418" w:bottom="1134" w:left="1418" w:header="454" w:footer="454" w:gutter="0"/>
          <w:cols w:space="425"/>
          <w:docGrid w:type="lines" w:linePitch="360"/>
        </w:sectPr>
      </w:pPr>
    </w:p>
    <w:p w14:paraId="41CA62CB" w14:textId="77777777" w:rsidR="002547F3" w:rsidRPr="00505047" w:rsidRDefault="00F777CD" w:rsidP="000E2BAC">
      <w:pPr>
        <w:rPr>
          <w:rFonts w:asciiTheme="majorEastAsia" w:eastAsiaTheme="majorEastAsia" w:hAnsiTheme="majorEastAsia"/>
          <w:sz w:val="28"/>
          <w:szCs w:val="28"/>
        </w:rPr>
      </w:pPr>
      <w:bookmarkStart w:id="38" w:name="_Toc442224308"/>
      <w:r w:rsidRPr="00505047">
        <w:rPr>
          <w:rFonts w:asciiTheme="majorEastAsia" w:eastAsiaTheme="majorEastAsia" w:hAnsiTheme="majorEastAsia" w:hint="eastAsia"/>
          <w:sz w:val="28"/>
          <w:szCs w:val="28"/>
        </w:rPr>
        <w:lastRenderedPageBreak/>
        <w:t>第</w:t>
      </w:r>
      <w:r w:rsidR="00BC346E" w:rsidRPr="00505047">
        <w:rPr>
          <w:rFonts w:asciiTheme="majorEastAsia" w:eastAsiaTheme="majorEastAsia" w:hAnsiTheme="majorEastAsia" w:hint="eastAsia"/>
          <w:sz w:val="28"/>
          <w:szCs w:val="28"/>
        </w:rPr>
        <w:t>２</w:t>
      </w:r>
      <w:r w:rsidRPr="00505047">
        <w:rPr>
          <w:rFonts w:asciiTheme="majorEastAsia" w:eastAsiaTheme="majorEastAsia" w:hAnsiTheme="majorEastAsia" w:hint="eastAsia"/>
          <w:sz w:val="28"/>
          <w:szCs w:val="28"/>
        </w:rPr>
        <w:t xml:space="preserve">　</w:t>
      </w:r>
      <w:bookmarkEnd w:id="38"/>
      <w:r w:rsidR="007D39AA" w:rsidRPr="00505047">
        <w:rPr>
          <w:rFonts w:asciiTheme="majorEastAsia" w:eastAsiaTheme="majorEastAsia" w:hAnsiTheme="majorEastAsia" w:hint="eastAsia"/>
          <w:sz w:val="28"/>
          <w:szCs w:val="28"/>
        </w:rPr>
        <w:t>入札書類及び提案書作成要領</w:t>
      </w:r>
    </w:p>
    <w:p w14:paraId="0C3CF013" w14:textId="77777777" w:rsidR="002547F3" w:rsidRPr="00505047" w:rsidRDefault="00CC0A1B" w:rsidP="00CC0A1B">
      <w:pPr>
        <w:pStyle w:val="2"/>
      </w:pPr>
      <w:bookmarkStart w:id="39" w:name="_Toc69721877"/>
      <w:r w:rsidRPr="00505047">
        <w:rPr>
          <w:rFonts w:hint="eastAsia"/>
        </w:rPr>
        <w:t>１．</w:t>
      </w:r>
      <w:r w:rsidR="002547F3" w:rsidRPr="00505047">
        <w:rPr>
          <w:rFonts w:hint="eastAsia"/>
        </w:rPr>
        <w:t>記載内容全般</w:t>
      </w:r>
      <w:bookmarkEnd w:id="39"/>
    </w:p>
    <w:p w14:paraId="18D2B2B7" w14:textId="77777777" w:rsidR="002547F3" w:rsidRPr="00505047" w:rsidRDefault="002467F7" w:rsidP="006C5853">
      <w:pPr>
        <w:pStyle w:val="aff8"/>
        <w:spacing w:after="180"/>
        <w:ind w:left="1050" w:hanging="336"/>
      </w:pPr>
      <w:r w:rsidRPr="00505047">
        <w:rPr>
          <w:rFonts w:hint="eastAsia"/>
        </w:rPr>
        <w:t xml:space="preserve">① </w:t>
      </w:r>
      <w:r w:rsidR="00CC0A1B" w:rsidRPr="00505047">
        <w:rPr>
          <w:rFonts w:hint="eastAsia"/>
        </w:rPr>
        <w:t>様式集で提案</w:t>
      </w:r>
      <w:r w:rsidR="00CE4EF4" w:rsidRPr="00505047">
        <w:rPr>
          <w:rFonts w:hint="eastAsia"/>
        </w:rPr>
        <w:t>及び</w:t>
      </w:r>
      <w:r w:rsidR="00CC0A1B" w:rsidRPr="00505047">
        <w:rPr>
          <w:rFonts w:hint="eastAsia"/>
        </w:rPr>
        <w:t>提示を求めている全ての事項に関して記述すること</w:t>
      </w:r>
    </w:p>
    <w:p w14:paraId="661ED797" w14:textId="77777777" w:rsidR="002547F3" w:rsidRPr="00505047" w:rsidRDefault="002467F7" w:rsidP="006C5853">
      <w:pPr>
        <w:pStyle w:val="aff8"/>
        <w:spacing w:after="180"/>
        <w:ind w:left="1050" w:hanging="336"/>
      </w:pPr>
      <w:r w:rsidRPr="00505047">
        <w:rPr>
          <w:rFonts w:hint="eastAsia"/>
        </w:rPr>
        <w:t xml:space="preserve">② </w:t>
      </w:r>
      <w:r w:rsidR="00CC0A1B" w:rsidRPr="00505047">
        <w:rPr>
          <w:rFonts w:hint="eastAsia"/>
        </w:rPr>
        <w:t>明確かつ具体的に記述すること</w:t>
      </w:r>
    </w:p>
    <w:p w14:paraId="4841B623" w14:textId="77777777" w:rsidR="002547F3" w:rsidRPr="00505047" w:rsidRDefault="002467F7" w:rsidP="006C5853">
      <w:pPr>
        <w:pStyle w:val="aff8"/>
        <w:spacing w:after="180"/>
        <w:ind w:left="1050" w:hanging="336"/>
      </w:pPr>
      <w:r w:rsidRPr="00505047">
        <w:rPr>
          <w:rFonts w:hint="eastAsia"/>
        </w:rPr>
        <w:t xml:space="preserve">③ </w:t>
      </w:r>
      <w:r w:rsidR="00CC0A1B" w:rsidRPr="00505047">
        <w:rPr>
          <w:rFonts w:hint="eastAsia"/>
        </w:rPr>
        <w:t>造語及び</w:t>
      </w:r>
      <w:r w:rsidR="002547F3" w:rsidRPr="00505047">
        <w:rPr>
          <w:rFonts w:hint="eastAsia"/>
        </w:rPr>
        <w:t>略語は、</w:t>
      </w:r>
      <w:r w:rsidR="00CC0A1B" w:rsidRPr="00505047">
        <w:rPr>
          <w:rFonts w:hint="eastAsia"/>
        </w:rPr>
        <w:t>初出の個所に定義を記述すること</w:t>
      </w:r>
    </w:p>
    <w:p w14:paraId="1BF54757" w14:textId="77777777" w:rsidR="002547F3" w:rsidRPr="00505047" w:rsidRDefault="002467F7" w:rsidP="006C5853">
      <w:pPr>
        <w:pStyle w:val="aff8"/>
        <w:spacing w:after="180"/>
        <w:ind w:left="1050" w:hanging="336"/>
      </w:pPr>
      <w:r w:rsidRPr="00505047">
        <w:rPr>
          <w:rFonts w:hint="eastAsia"/>
        </w:rPr>
        <w:t xml:space="preserve">④ </w:t>
      </w:r>
      <w:r w:rsidR="002547F3" w:rsidRPr="00505047">
        <w:rPr>
          <w:rFonts w:hint="eastAsia"/>
        </w:rPr>
        <w:t>他の様式や補足資料に関連する事項が記載され</w:t>
      </w:r>
      <w:r w:rsidR="00CC0A1B" w:rsidRPr="00505047">
        <w:rPr>
          <w:rFonts w:hint="eastAsia"/>
        </w:rPr>
        <w:t>ている</w:t>
      </w:r>
      <w:r w:rsidR="00BC17DE" w:rsidRPr="00505047">
        <w:rPr>
          <w:rFonts w:hint="eastAsia"/>
        </w:rPr>
        <w:t>等</w:t>
      </w:r>
      <w:r w:rsidR="00CC0A1B" w:rsidRPr="00505047">
        <w:rPr>
          <w:rFonts w:hint="eastAsia"/>
        </w:rPr>
        <w:t>、参照が必要な場合には、該当する</w:t>
      </w:r>
      <w:r w:rsidR="00A50878" w:rsidRPr="00505047">
        <w:rPr>
          <w:rFonts w:hint="eastAsia"/>
        </w:rPr>
        <w:t>頁</w:t>
      </w:r>
      <w:r w:rsidR="00CC0A1B" w:rsidRPr="00505047">
        <w:rPr>
          <w:rFonts w:hint="eastAsia"/>
        </w:rPr>
        <w:t>を記入すること</w:t>
      </w:r>
    </w:p>
    <w:p w14:paraId="2BBE9A4A" w14:textId="77777777" w:rsidR="00CC0A1B" w:rsidRPr="00505047" w:rsidRDefault="002467F7" w:rsidP="006C5853">
      <w:pPr>
        <w:pStyle w:val="aff8"/>
        <w:spacing w:after="180"/>
        <w:ind w:left="1050" w:hanging="336"/>
      </w:pPr>
      <w:r w:rsidRPr="00505047">
        <w:rPr>
          <w:rFonts w:hint="eastAsia"/>
        </w:rPr>
        <w:t xml:space="preserve">⑤ </w:t>
      </w:r>
      <w:r w:rsidR="00D5786C" w:rsidRPr="00505047">
        <w:rPr>
          <w:rFonts w:hint="eastAsia"/>
        </w:rPr>
        <w:t>様式に</w:t>
      </w:r>
      <w:r w:rsidR="00A50878" w:rsidRPr="00505047">
        <w:rPr>
          <w:rFonts w:hint="eastAsia"/>
        </w:rPr>
        <w:t>頁</w:t>
      </w:r>
      <w:r w:rsidR="002547F3" w:rsidRPr="00505047">
        <w:rPr>
          <w:rFonts w:hint="eastAsia"/>
        </w:rPr>
        <w:t>数の指定があるものは、それに従</w:t>
      </w:r>
      <w:r w:rsidR="00CC0A1B" w:rsidRPr="00505047">
        <w:rPr>
          <w:rFonts w:hint="eastAsia"/>
        </w:rPr>
        <w:t>うこと</w:t>
      </w:r>
      <w:r w:rsidR="005E6F9A" w:rsidRPr="00505047">
        <w:rPr>
          <w:rFonts w:hint="eastAsia"/>
        </w:rPr>
        <w:t>。また、項目ごとの様式枚数の制限を遵守すること。</w:t>
      </w:r>
    </w:p>
    <w:p w14:paraId="4A31DFE0" w14:textId="77777777" w:rsidR="00D5786C" w:rsidRPr="00505047" w:rsidRDefault="002467F7" w:rsidP="006C5853">
      <w:pPr>
        <w:pStyle w:val="aff8"/>
        <w:spacing w:after="180"/>
        <w:ind w:left="1050" w:hanging="336"/>
      </w:pPr>
      <w:r w:rsidRPr="00505047">
        <w:rPr>
          <w:rFonts w:hint="eastAsia"/>
        </w:rPr>
        <w:t xml:space="preserve">⑥ </w:t>
      </w:r>
      <w:r w:rsidR="002547F3" w:rsidRPr="00505047">
        <w:rPr>
          <w:rFonts w:hint="eastAsia"/>
        </w:rPr>
        <w:t>記載のない様式については枚数を制限しない</w:t>
      </w:r>
    </w:p>
    <w:p w14:paraId="766669CA" w14:textId="77777777" w:rsidR="00FB1CAF" w:rsidRPr="00505047" w:rsidRDefault="002467F7" w:rsidP="00644DDA">
      <w:pPr>
        <w:pStyle w:val="aff8"/>
        <w:spacing w:after="180"/>
        <w:ind w:left="1050" w:hanging="336"/>
      </w:pPr>
      <w:r w:rsidRPr="00505047">
        <w:rPr>
          <w:rFonts w:hint="eastAsia"/>
        </w:rPr>
        <w:t xml:space="preserve">⑦ </w:t>
      </w:r>
      <w:r w:rsidR="00D5786C" w:rsidRPr="00505047">
        <w:rPr>
          <w:rFonts w:hint="eastAsia"/>
        </w:rPr>
        <w:t>応募者の企業名を伏せて</w:t>
      </w:r>
      <w:r w:rsidR="005756E6" w:rsidRPr="00505047">
        <w:rPr>
          <w:rFonts w:hint="eastAsia"/>
        </w:rPr>
        <w:t>選定</w:t>
      </w:r>
      <w:r w:rsidR="00D5786C" w:rsidRPr="00505047">
        <w:rPr>
          <w:rFonts w:hint="eastAsia"/>
        </w:rPr>
        <w:t>を行うため、提案書の記載に際して</w:t>
      </w:r>
      <w:r w:rsidR="00CC0A1B" w:rsidRPr="00505047">
        <w:rPr>
          <w:rFonts w:hint="eastAsia"/>
        </w:rPr>
        <w:t>、企業名、ロゴ、住所、氏名等応募者が特定できる表現はしないこと</w:t>
      </w:r>
    </w:p>
    <w:p w14:paraId="51F56D48" w14:textId="77777777" w:rsidR="005E6F9A" w:rsidRPr="00505047" w:rsidRDefault="00FB1CAF" w:rsidP="00FB1CAF">
      <w:pPr>
        <w:pStyle w:val="aff8"/>
        <w:spacing w:after="180"/>
        <w:ind w:left="1050" w:hanging="336"/>
      </w:pPr>
      <w:r w:rsidRPr="00505047">
        <w:rPr>
          <w:rFonts w:hint="eastAsia"/>
        </w:rPr>
        <w:t>⑧</w:t>
      </w:r>
      <w:r w:rsidR="005E6F9A" w:rsidRPr="00505047">
        <w:rPr>
          <w:rFonts w:hint="eastAsia"/>
        </w:rPr>
        <w:t xml:space="preserve"> 提案内容で強調したい部分があれば、下線等の処理を</w:t>
      </w:r>
      <w:r w:rsidR="00B21AF8" w:rsidRPr="00505047">
        <w:rPr>
          <w:rFonts w:hint="eastAsia"/>
        </w:rPr>
        <w:t>行うこと</w:t>
      </w:r>
      <w:r w:rsidR="005E6F9A" w:rsidRPr="00505047">
        <w:rPr>
          <w:rFonts w:hint="eastAsia"/>
        </w:rPr>
        <w:t>。</w:t>
      </w:r>
    </w:p>
    <w:p w14:paraId="4F6E4995" w14:textId="77777777" w:rsidR="00FB1CAF" w:rsidRPr="00505047" w:rsidRDefault="00FB1CAF" w:rsidP="00FB1CAF">
      <w:pPr>
        <w:pStyle w:val="2"/>
      </w:pPr>
      <w:bookmarkStart w:id="40" w:name="_Toc69721878"/>
      <w:r w:rsidRPr="00505047">
        <w:rPr>
          <w:rFonts w:hint="eastAsia"/>
        </w:rPr>
        <w:t>２．書式等</w:t>
      </w:r>
      <w:bookmarkEnd w:id="40"/>
    </w:p>
    <w:p w14:paraId="5509BE95" w14:textId="77777777" w:rsidR="00FB1CAF" w:rsidRPr="00505047" w:rsidRDefault="00FB1CAF" w:rsidP="00FB1CAF">
      <w:pPr>
        <w:pStyle w:val="aff8"/>
        <w:spacing w:after="180"/>
        <w:ind w:left="1050" w:hanging="336"/>
      </w:pPr>
      <w:r w:rsidRPr="00505047">
        <w:rPr>
          <w:rFonts w:hint="eastAsia"/>
        </w:rPr>
        <w:t>① 使用する用紙は、表紙を含めて各規定様式を使用し、原則Ａ４縦長横書きとする。指定のある場合又は図表等でＡ４がふさわしくない場合はＡ３の使用を認める</w:t>
      </w:r>
    </w:p>
    <w:p w14:paraId="71E131B8" w14:textId="77777777" w:rsidR="00FB1CAF" w:rsidRPr="00505047" w:rsidRDefault="00FB1CAF" w:rsidP="00FB1CAF">
      <w:pPr>
        <w:pStyle w:val="aff8"/>
        <w:spacing w:after="180"/>
        <w:ind w:left="1050" w:hanging="336"/>
      </w:pPr>
      <w:r w:rsidRPr="00505047">
        <w:rPr>
          <w:rFonts w:hint="eastAsia"/>
        </w:rPr>
        <w:t>② Ａ４が原則となっている</w:t>
      </w:r>
      <w:r w:rsidR="00A50878" w:rsidRPr="00505047">
        <w:rPr>
          <w:rFonts w:hint="eastAsia"/>
        </w:rPr>
        <w:t>頁</w:t>
      </w:r>
      <w:r w:rsidRPr="00505047">
        <w:rPr>
          <w:rFonts w:hint="eastAsia"/>
        </w:rPr>
        <w:t>数の制限はＡ４換算で行う（Ａ３　１</w:t>
      </w:r>
      <w:r w:rsidR="00A50878" w:rsidRPr="00505047">
        <w:rPr>
          <w:rFonts w:hint="eastAsia"/>
        </w:rPr>
        <w:t>頁</w:t>
      </w:r>
      <w:r w:rsidRPr="00505047">
        <w:rPr>
          <w:rFonts w:hint="eastAsia"/>
        </w:rPr>
        <w:t>＝Ａ４　２</w:t>
      </w:r>
      <w:r w:rsidR="00A50878" w:rsidRPr="00505047">
        <w:rPr>
          <w:rFonts w:hint="eastAsia"/>
        </w:rPr>
        <w:t>頁</w:t>
      </w:r>
      <w:r w:rsidRPr="00505047">
        <w:rPr>
          <w:rFonts w:hint="eastAsia"/>
        </w:rPr>
        <w:t>）</w:t>
      </w:r>
    </w:p>
    <w:p w14:paraId="673D46A5" w14:textId="77777777" w:rsidR="00FB1CAF" w:rsidRPr="00505047" w:rsidRDefault="00FB1CAF" w:rsidP="00FB1CAF">
      <w:pPr>
        <w:pStyle w:val="aff8"/>
        <w:spacing w:after="180"/>
        <w:ind w:left="1050" w:hanging="336"/>
      </w:pPr>
      <w:r w:rsidRPr="00505047">
        <w:rPr>
          <w:rFonts w:hint="eastAsia"/>
        </w:rPr>
        <w:t>③ 各提出書類で使用する文字の大きさは、原則として10.5ポイントとすること。図表内の文字の大きさについては10.5ポイント未満でも構わないものとする</w:t>
      </w:r>
    </w:p>
    <w:p w14:paraId="34CC09E0" w14:textId="77777777" w:rsidR="00FB1CAF" w:rsidRPr="00505047" w:rsidRDefault="00FB1CAF" w:rsidP="00FB1CAF">
      <w:pPr>
        <w:pStyle w:val="aff8"/>
        <w:spacing w:after="180"/>
        <w:ind w:left="1050" w:hanging="336"/>
      </w:pPr>
      <w:r w:rsidRPr="00505047">
        <w:rPr>
          <w:rFonts w:hint="eastAsia"/>
        </w:rPr>
        <w:t>④ 左右に</w:t>
      </w:r>
      <w:r w:rsidRPr="00505047">
        <w:t>15</w:t>
      </w:r>
      <w:r w:rsidRPr="00505047">
        <w:rPr>
          <w:rFonts w:hint="eastAsia"/>
        </w:rPr>
        <w:t>㎜以上の余白を設定すること</w:t>
      </w:r>
    </w:p>
    <w:p w14:paraId="12A3995D" w14:textId="77777777" w:rsidR="00FB1CAF" w:rsidRPr="00505047" w:rsidRDefault="00FB1CAF" w:rsidP="00FB1CAF">
      <w:pPr>
        <w:pStyle w:val="aff8"/>
        <w:spacing w:after="180"/>
        <w:ind w:left="1050" w:hanging="336"/>
      </w:pPr>
      <w:r w:rsidRPr="00505047">
        <w:rPr>
          <w:rFonts w:hint="eastAsia"/>
        </w:rPr>
        <w:t>⑤ 各提出書類に用いる言語は日本語、通貨は円、単位は</w:t>
      </w:r>
      <w:r w:rsidRPr="00505047">
        <w:t xml:space="preserve"> SI </w:t>
      </w:r>
      <w:r w:rsidRPr="00505047">
        <w:rPr>
          <w:rFonts w:hint="eastAsia"/>
        </w:rPr>
        <w:t>単位とすること</w:t>
      </w:r>
    </w:p>
    <w:p w14:paraId="293F4719" w14:textId="77777777" w:rsidR="00FB1CAF" w:rsidRPr="00505047" w:rsidRDefault="00FB1CAF" w:rsidP="00FB1CAF">
      <w:pPr>
        <w:pStyle w:val="aff8"/>
        <w:spacing w:after="180"/>
        <w:ind w:left="1050" w:hanging="336"/>
      </w:pPr>
      <w:r w:rsidRPr="00505047">
        <w:rPr>
          <w:rFonts w:hint="eastAsia"/>
        </w:rPr>
        <w:t>⑥ 使用ソフトは、</w:t>
      </w:r>
      <w:r w:rsidRPr="00505047">
        <w:t>Word</w:t>
      </w:r>
      <w:r w:rsidRPr="00505047">
        <w:rPr>
          <w:rFonts w:hint="eastAsia"/>
        </w:rPr>
        <w:t>、</w:t>
      </w:r>
      <w:r w:rsidRPr="00505047">
        <w:t>Excel</w:t>
      </w:r>
      <w:r w:rsidRPr="00505047">
        <w:rPr>
          <w:rFonts w:hint="eastAsia"/>
        </w:rPr>
        <w:t>、</w:t>
      </w:r>
      <w:r w:rsidRPr="00505047">
        <w:t>JWCAD</w:t>
      </w:r>
      <w:r w:rsidRPr="00505047">
        <w:rPr>
          <w:rFonts w:hint="eastAsia"/>
        </w:rPr>
        <w:t>（それ以外については、</w:t>
      </w:r>
      <w:r w:rsidRPr="00505047">
        <w:t>dxf</w:t>
      </w:r>
      <w:r w:rsidRPr="00505047">
        <w:rPr>
          <w:rFonts w:hint="eastAsia"/>
        </w:rPr>
        <w:t>変換を行うこと）を使用すること</w:t>
      </w:r>
    </w:p>
    <w:p w14:paraId="7B975A67" w14:textId="77777777" w:rsidR="00FB1CAF" w:rsidRPr="00505047" w:rsidRDefault="00FB1CAF" w:rsidP="00FB1CAF">
      <w:pPr>
        <w:pStyle w:val="2"/>
      </w:pPr>
      <w:bookmarkStart w:id="41" w:name="_Toc69721879"/>
      <w:r w:rsidRPr="00505047">
        <w:rPr>
          <w:rFonts w:hint="eastAsia"/>
        </w:rPr>
        <w:t>３．編集方法</w:t>
      </w:r>
      <w:bookmarkEnd w:id="41"/>
    </w:p>
    <w:p w14:paraId="787416D4" w14:textId="77777777" w:rsidR="00FB1CAF" w:rsidRPr="00505047" w:rsidRDefault="00FB1CAF" w:rsidP="00FB1CAF">
      <w:pPr>
        <w:pStyle w:val="aff8"/>
        <w:spacing w:after="180"/>
        <w:ind w:left="1050" w:hanging="336"/>
      </w:pPr>
      <w:r w:rsidRPr="00505047">
        <w:rPr>
          <w:rFonts w:hint="eastAsia"/>
        </w:rPr>
        <w:t>① 提出書類の</w:t>
      </w:r>
      <w:r w:rsidRPr="00505047">
        <w:t>１</w:t>
      </w:r>
      <w:r w:rsidRPr="00505047">
        <w:rPr>
          <w:rFonts w:hint="eastAsia"/>
        </w:rPr>
        <w:t>項目が複数</w:t>
      </w:r>
      <w:r w:rsidR="00A50878" w:rsidRPr="00505047">
        <w:rPr>
          <w:rFonts w:hint="eastAsia"/>
        </w:rPr>
        <w:t>頁</w:t>
      </w:r>
      <w:r w:rsidRPr="00505047">
        <w:rPr>
          <w:rFonts w:hint="eastAsia"/>
        </w:rPr>
        <w:t>にわたるときは、右肩に番号を振ること</w:t>
      </w:r>
    </w:p>
    <w:p w14:paraId="189CB522" w14:textId="77777777" w:rsidR="00FB1CAF" w:rsidRPr="00505047" w:rsidRDefault="00FB1CAF" w:rsidP="00FB1CAF">
      <w:pPr>
        <w:pStyle w:val="aff8"/>
        <w:spacing w:after="180"/>
        <w:ind w:left="1050" w:hanging="336"/>
      </w:pPr>
      <w:r w:rsidRPr="00505047">
        <w:rPr>
          <w:rFonts w:hint="eastAsia"/>
        </w:rPr>
        <w:t>例）１／３ ，２／３ ，３／３</w:t>
      </w:r>
    </w:p>
    <w:p w14:paraId="4EDDA567" w14:textId="77777777" w:rsidR="00653893" w:rsidRPr="00505047" w:rsidRDefault="00653893" w:rsidP="00FB1CAF">
      <w:pPr>
        <w:pStyle w:val="2"/>
        <w:sectPr w:rsidR="00653893" w:rsidRPr="00505047" w:rsidSect="00BC346E">
          <w:pgSz w:w="11906" w:h="16838" w:code="9"/>
          <w:pgMar w:top="1134" w:right="1418" w:bottom="1134" w:left="1418" w:header="454" w:footer="454" w:gutter="0"/>
          <w:cols w:space="425"/>
          <w:docGrid w:type="lines" w:linePitch="360"/>
        </w:sectPr>
      </w:pPr>
    </w:p>
    <w:p w14:paraId="281F4845" w14:textId="77777777" w:rsidR="00FB1CAF" w:rsidRPr="00505047" w:rsidRDefault="00FB1CAF" w:rsidP="00FB1CAF">
      <w:pPr>
        <w:pStyle w:val="2"/>
      </w:pPr>
      <w:bookmarkStart w:id="42" w:name="_Toc69721880"/>
      <w:r w:rsidRPr="00505047">
        <w:rPr>
          <w:rFonts w:hint="eastAsia"/>
        </w:rPr>
        <w:lastRenderedPageBreak/>
        <w:t>４．提出部数等</w:t>
      </w:r>
      <w:bookmarkEnd w:id="42"/>
    </w:p>
    <w:p w14:paraId="53244F77" w14:textId="644D4B5B" w:rsidR="00FB1CAF" w:rsidRPr="00505047" w:rsidRDefault="00FB1CAF" w:rsidP="00FB1CAF">
      <w:pPr>
        <w:pStyle w:val="aff8"/>
        <w:spacing w:after="180"/>
        <w:ind w:left="1050" w:hanging="336"/>
      </w:pPr>
      <w:r w:rsidRPr="00505047">
        <w:rPr>
          <w:rFonts w:hint="eastAsia"/>
        </w:rPr>
        <w:t>①</w:t>
      </w:r>
      <w:r w:rsidR="00644DDA" w:rsidRPr="00505047">
        <w:rPr>
          <w:rFonts w:hint="eastAsia"/>
        </w:rPr>
        <w:t xml:space="preserve"> </w:t>
      </w:r>
      <w:r w:rsidRPr="00505047">
        <w:rPr>
          <w:rFonts w:hint="eastAsia"/>
        </w:rPr>
        <w:t>下記に示す入札書については、押印を行い、各１部を「入札書」と記載した封筒に代表企業の名称を記載し、密封の上、割印を押印すること。</w:t>
      </w:r>
    </w:p>
    <w:p w14:paraId="33095E40" w14:textId="77777777" w:rsidR="00FB1CAF" w:rsidRPr="00505047" w:rsidRDefault="00FB1CAF" w:rsidP="00FB1CAF">
      <w:pPr>
        <w:pStyle w:val="100"/>
        <w:ind w:left="1196" w:firstLine="210"/>
      </w:pPr>
      <w:r w:rsidRPr="00505047">
        <w:rPr>
          <w:rFonts w:hint="eastAsia"/>
        </w:rPr>
        <w:t xml:space="preserve">　　　◆入札書</w:t>
      </w:r>
    </w:p>
    <w:p w14:paraId="097184CF" w14:textId="014D53D5" w:rsidR="00FB1CAF" w:rsidRPr="00505047" w:rsidRDefault="00585664" w:rsidP="00FB1CAF">
      <w:pPr>
        <w:pStyle w:val="100"/>
        <w:ind w:leftChars="100" w:left="210" w:firstLineChars="700" w:firstLine="1470"/>
      </w:pPr>
      <w:r w:rsidRPr="00505047">
        <w:rPr>
          <w:rFonts w:hint="eastAsia"/>
        </w:rPr>
        <w:t>１</w:t>
      </w:r>
      <w:r w:rsidR="00FB1CAF" w:rsidRPr="00505047">
        <w:rPr>
          <w:rFonts w:hint="eastAsia"/>
        </w:rPr>
        <w:t>）　入札書（様式</w:t>
      </w:r>
      <w:r w:rsidR="00653893" w:rsidRPr="00505047">
        <w:rPr>
          <w:rFonts w:hint="eastAsia"/>
        </w:rPr>
        <w:t>２</w:t>
      </w:r>
      <w:r w:rsidR="00FB1CAF" w:rsidRPr="00505047">
        <w:rPr>
          <w:rFonts w:hint="eastAsia"/>
        </w:rPr>
        <w:t>－１）</w:t>
      </w:r>
    </w:p>
    <w:p w14:paraId="6300BE95" w14:textId="0E95CD6D" w:rsidR="004D6894" w:rsidRPr="00505047" w:rsidRDefault="00585664">
      <w:pPr>
        <w:pStyle w:val="100"/>
        <w:spacing w:afterLines="50" w:after="180"/>
        <w:ind w:leftChars="799" w:left="2123" w:hangingChars="212" w:hanging="445"/>
      </w:pPr>
      <w:r w:rsidRPr="00505047">
        <w:rPr>
          <w:rFonts w:hint="eastAsia"/>
        </w:rPr>
        <w:t>２</w:t>
      </w:r>
      <w:r w:rsidR="00FB1CAF" w:rsidRPr="00505047">
        <w:rPr>
          <w:rFonts w:hint="eastAsia"/>
        </w:rPr>
        <w:t>）　入札価格内訳書（様式</w:t>
      </w:r>
      <w:r w:rsidR="00653893" w:rsidRPr="00505047">
        <w:rPr>
          <w:rFonts w:hint="eastAsia"/>
        </w:rPr>
        <w:t>２</w:t>
      </w:r>
      <w:r w:rsidR="00FB1CAF" w:rsidRPr="00505047">
        <w:rPr>
          <w:rFonts w:hint="eastAsia"/>
        </w:rPr>
        <w:t>－２）</w:t>
      </w:r>
    </w:p>
    <w:p w14:paraId="2E9C3B9D" w14:textId="23F6872C" w:rsidR="00FB1CAF" w:rsidRPr="00505047" w:rsidRDefault="00FB1CAF" w:rsidP="00FB1CAF">
      <w:pPr>
        <w:pStyle w:val="aff8"/>
        <w:spacing w:after="180"/>
        <w:ind w:left="1050" w:hanging="336"/>
      </w:pPr>
      <w:r w:rsidRPr="00505047">
        <w:rPr>
          <w:rFonts w:hint="eastAsia"/>
        </w:rPr>
        <w:t>②</w:t>
      </w:r>
      <w:r w:rsidR="00644DDA" w:rsidRPr="00505047">
        <w:rPr>
          <w:rFonts w:hint="eastAsia"/>
        </w:rPr>
        <w:t xml:space="preserve"> </w:t>
      </w:r>
      <w:r w:rsidRPr="00505047">
        <w:rPr>
          <w:rFonts w:hint="eastAsia"/>
        </w:rPr>
        <w:t>提案書は、Ａ４判縦長左綴じとし、合計</w:t>
      </w:r>
      <w:r w:rsidRPr="00505047">
        <w:rPr>
          <w:rFonts w:hAnsi="ＭＳ 明朝"/>
        </w:rPr>
        <w:t>15部</w:t>
      </w:r>
      <w:r w:rsidR="007C13AF" w:rsidRPr="00505047">
        <w:rPr>
          <w:rFonts w:hAnsi="ＭＳ 明朝" w:hint="eastAsia"/>
        </w:rPr>
        <w:t>（正本</w:t>
      </w:r>
      <w:r w:rsidR="00585664" w:rsidRPr="00505047">
        <w:rPr>
          <w:rFonts w:hAnsi="ＭＳ 明朝" w:hint="eastAsia"/>
        </w:rPr>
        <w:t>１</w:t>
      </w:r>
      <w:r w:rsidR="007C13AF" w:rsidRPr="00505047">
        <w:rPr>
          <w:rFonts w:hAnsi="ＭＳ 明朝"/>
        </w:rPr>
        <w:t>部、副本14部）</w:t>
      </w:r>
      <w:r w:rsidRPr="00505047">
        <w:rPr>
          <w:rFonts w:hint="eastAsia"/>
        </w:rPr>
        <w:t>を提出すること。提案書は、Ａ４サイズのファイルに綴じ、表紙に事業名、書類名、</w:t>
      </w:r>
      <w:r w:rsidR="003452D9" w:rsidRPr="00505047">
        <w:rPr>
          <w:rFonts w:hint="eastAsia"/>
        </w:rPr>
        <w:t>受付番号</w:t>
      </w:r>
      <w:r w:rsidRPr="00505047">
        <w:rPr>
          <w:rFonts w:hint="eastAsia"/>
        </w:rPr>
        <w:t>及び通し番号（１</w:t>
      </w:r>
      <w:r w:rsidRPr="00505047">
        <w:t>/</w:t>
      </w:r>
      <w:r w:rsidRPr="00505047">
        <w:rPr>
          <w:rFonts w:hAnsi="ＭＳ 明朝" w:hint="eastAsia"/>
        </w:rPr>
        <w:t>15</w:t>
      </w:r>
      <w:r w:rsidRPr="00505047">
        <w:rPr>
          <w:rFonts w:hint="eastAsia"/>
        </w:rPr>
        <w:t>～</w:t>
      </w:r>
      <w:r w:rsidRPr="00505047">
        <w:rPr>
          <w:rFonts w:hAnsi="ＭＳ 明朝" w:hint="eastAsia"/>
        </w:rPr>
        <w:t>15</w:t>
      </w:r>
      <w:r w:rsidRPr="00505047">
        <w:t>/</w:t>
      </w:r>
      <w:r w:rsidRPr="00505047">
        <w:rPr>
          <w:rFonts w:hAnsi="ＭＳ 明朝" w:hint="eastAsia"/>
        </w:rPr>
        <w:t>15</w:t>
      </w:r>
      <w:r w:rsidRPr="00505047">
        <w:rPr>
          <w:rFonts w:hint="eastAsia"/>
        </w:rPr>
        <w:t>）をつけること。また、ファイルの背表紙にも提案書名、</w:t>
      </w:r>
      <w:r w:rsidR="003452D9" w:rsidRPr="00505047">
        <w:rPr>
          <w:rFonts w:hint="eastAsia"/>
        </w:rPr>
        <w:t>受付番号</w:t>
      </w:r>
      <w:r w:rsidRPr="00505047">
        <w:rPr>
          <w:rFonts w:hint="eastAsia"/>
        </w:rPr>
        <w:t>及び通し番号を記載すること。なお、項目ごとにインデックスを付けること</w:t>
      </w:r>
    </w:p>
    <w:p w14:paraId="3AA7B593" w14:textId="1EA89D2D" w:rsidR="00FB1CAF" w:rsidRPr="00505047" w:rsidRDefault="00FB1CAF" w:rsidP="00FB1CAF">
      <w:pPr>
        <w:pStyle w:val="aff8"/>
        <w:spacing w:after="180"/>
        <w:ind w:left="1050" w:hanging="336"/>
        <w:rPr>
          <w:rFonts w:cs="ＭＳ明朝"/>
        </w:rPr>
      </w:pPr>
      <w:r w:rsidRPr="00505047">
        <w:rPr>
          <w:rFonts w:hint="eastAsia"/>
        </w:rPr>
        <w:t>③</w:t>
      </w:r>
      <w:r w:rsidR="00644DDA" w:rsidRPr="00505047">
        <w:rPr>
          <w:rFonts w:hint="eastAsia"/>
        </w:rPr>
        <w:t xml:space="preserve"> </w:t>
      </w:r>
      <w:r w:rsidR="00522B90" w:rsidRPr="00505047">
        <w:rPr>
          <w:rFonts w:hint="eastAsia"/>
        </w:rPr>
        <w:t>(仮称)新上小阪東住宅等</w:t>
      </w:r>
      <w:r w:rsidRPr="00505047">
        <w:rPr>
          <w:rFonts w:hint="eastAsia"/>
        </w:rPr>
        <w:t>に関する図面集は、Ａ３横使い横書き左綴じとし、</w:t>
      </w:r>
      <w:r w:rsidRPr="00505047">
        <w:rPr>
          <w:rFonts w:hAnsi="ＭＳ 明朝" w:hint="eastAsia"/>
        </w:rPr>
        <w:t>15</w:t>
      </w:r>
      <w:r w:rsidRPr="00505047">
        <w:rPr>
          <w:rFonts w:hint="eastAsia"/>
        </w:rPr>
        <w:t>部を提出すること。また、Ａ３サイズのファイルに綴じ、表紙に事業名、書類名、</w:t>
      </w:r>
      <w:r w:rsidR="003452D9" w:rsidRPr="00505047">
        <w:rPr>
          <w:rFonts w:hint="eastAsia"/>
        </w:rPr>
        <w:t>受付番号</w:t>
      </w:r>
      <w:r w:rsidRPr="00505047">
        <w:rPr>
          <w:rFonts w:hint="eastAsia"/>
        </w:rPr>
        <w:t>及び通し</w:t>
      </w:r>
      <w:r w:rsidRPr="00505047">
        <w:rPr>
          <w:rFonts w:cs="ＭＳ明朝" w:hint="eastAsia"/>
        </w:rPr>
        <w:t>番号</w:t>
      </w:r>
      <w:r w:rsidRPr="00505047">
        <w:rPr>
          <w:rFonts w:hint="eastAsia"/>
        </w:rPr>
        <w:t>（１</w:t>
      </w:r>
      <w:r w:rsidRPr="00505047">
        <w:t>/</w:t>
      </w:r>
      <w:r w:rsidRPr="00505047">
        <w:rPr>
          <w:rFonts w:hAnsi="ＭＳ 明朝" w:hint="eastAsia"/>
        </w:rPr>
        <w:t>15</w:t>
      </w:r>
      <w:r w:rsidRPr="00505047">
        <w:rPr>
          <w:rFonts w:hint="eastAsia"/>
        </w:rPr>
        <w:t>～</w:t>
      </w:r>
      <w:r w:rsidRPr="00505047">
        <w:rPr>
          <w:rFonts w:hAnsi="ＭＳ 明朝" w:hint="eastAsia"/>
        </w:rPr>
        <w:t>15</w:t>
      </w:r>
      <w:r w:rsidRPr="00505047">
        <w:t>/</w:t>
      </w:r>
      <w:r w:rsidRPr="00505047">
        <w:rPr>
          <w:rFonts w:hAnsi="ＭＳ 明朝" w:hint="eastAsia"/>
        </w:rPr>
        <w:t>15</w:t>
      </w:r>
      <w:r w:rsidRPr="00505047">
        <w:rPr>
          <w:rFonts w:hint="eastAsia"/>
        </w:rPr>
        <w:t>）</w:t>
      </w:r>
      <w:r w:rsidRPr="00505047">
        <w:rPr>
          <w:rFonts w:cs="ＭＳ明朝" w:hint="eastAsia"/>
        </w:rPr>
        <w:t>をつけること。また、ファイルの背表紙にも提案書名、</w:t>
      </w:r>
      <w:r w:rsidR="003452D9" w:rsidRPr="00505047">
        <w:rPr>
          <w:rFonts w:cs="ＭＳ明朝" w:hint="eastAsia"/>
        </w:rPr>
        <w:t>受付番号</w:t>
      </w:r>
      <w:r w:rsidRPr="00505047">
        <w:rPr>
          <w:rFonts w:cs="ＭＳ明朝" w:hint="eastAsia"/>
        </w:rPr>
        <w:t>及び通し番号を記載すること</w:t>
      </w:r>
    </w:p>
    <w:p w14:paraId="4EEDA371" w14:textId="446B6919" w:rsidR="00FB1CAF" w:rsidRPr="00505047" w:rsidRDefault="00FB1CAF" w:rsidP="00FB1CAF">
      <w:pPr>
        <w:pStyle w:val="aff8"/>
        <w:spacing w:after="180"/>
        <w:ind w:left="1050" w:hanging="336"/>
      </w:pPr>
      <w:r w:rsidRPr="00505047">
        <w:rPr>
          <w:rFonts w:hint="eastAsia"/>
        </w:rPr>
        <w:t>④</w:t>
      </w:r>
      <w:r w:rsidR="00644DDA" w:rsidRPr="00505047">
        <w:rPr>
          <w:rFonts w:hint="eastAsia"/>
        </w:rPr>
        <w:t xml:space="preserve"> </w:t>
      </w:r>
      <w:r w:rsidRPr="00505047">
        <w:rPr>
          <w:rFonts w:hint="eastAsia"/>
        </w:rPr>
        <w:t>提案書提出時には、提出書類と同じ内容を保存した</w:t>
      </w:r>
      <w:r w:rsidRPr="00505047">
        <w:t>CD</w:t>
      </w:r>
      <w:r w:rsidRPr="00505047">
        <w:rPr>
          <w:rFonts w:hint="eastAsia"/>
        </w:rPr>
        <w:t>-</w:t>
      </w:r>
      <w:r w:rsidRPr="00505047">
        <w:t>R</w:t>
      </w:r>
      <w:r w:rsidRPr="00505047">
        <w:rPr>
          <w:rFonts w:hint="eastAsia"/>
        </w:rPr>
        <w:t>OMを２枚提出すること。当該</w:t>
      </w:r>
      <w:r w:rsidRPr="00505047">
        <w:t>CD</w:t>
      </w:r>
      <w:r w:rsidRPr="00505047">
        <w:rPr>
          <w:rFonts w:hint="eastAsia"/>
        </w:rPr>
        <w:t>-</w:t>
      </w:r>
      <w:r w:rsidRPr="00505047">
        <w:t>R</w:t>
      </w:r>
      <w:r w:rsidRPr="00505047">
        <w:rPr>
          <w:rFonts w:hint="eastAsia"/>
        </w:rPr>
        <w:t>OMには、</w:t>
      </w:r>
      <w:r w:rsidR="003452D9" w:rsidRPr="00505047">
        <w:rPr>
          <w:rFonts w:hint="eastAsia"/>
        </w:rPr>
        <w:t>受付番号</w:t>
      </w:r>
      <w:r w:rsidRPr="00505047">
        <w:rPr>
          <w:rFonts w:hint="eastAsia"/>
        </w:rPr>
        <w:t>、保存されている書類名称及び様式番号を明記すること</w:t>
      </w:r>
    </w:p>
    <w:p w14:paraId="0DA3F421" w14:textId="77777777" w:rsidR="00FB1CAF" w:rsidRPr="00505047" w:rsidRDefault="00FB1CAF" w:rsidP="00FB1CAF">
      <w:pPr>
        <w:pStyle w:val="aff8"/>
        <w:spacing w:after="180"/>
        <w:ind w:left="1050" w:hanging="336"/>
        <w:rPr>
          <w:rFonts w:hAnsi="ＭＳ 明朝" w:cs="ＭＳ明朝"/>
          <w:szCs w:val="21"/>
        </w:rPr>
      </w:pPr>
      <w:r w:rsidRPr="00505047">
        <w:rPr>
          <w:rFonts w:hint="eastAsia"/>
        </w:rPr>
        <w:t xml:space="preserve">⑤ </w:t>
      </w:r>
      <w:r w:rsidRPr="00505047">
        <w:t>CD</w:t>
      </w:r>
      <w:r w:rsidRPr="00505047">
        <w:rPr>
          <w:rFonts w:hint="eastAsia"/>
        </w:rPr>
        <w:t>-</w:t>
      </w:r>
      <w:r w:rsidRPr="00505047">
        <w:t>R</w:t>
      </w:r>
      <w:r w:rsidRPr="00505047">
        <w:rPr>
          <w:rFonts w:hint="eastAsia"/>
        </w:rPr>
        <w:t>OM内のフォルダー構成は、「提案書フォルダー」及び「図面集」とし必要なファイルを分かり易く保存すること。また、提案書の</w:t>
      </w:r>
      <w:r w:rsidRPr="00505047">
        <w:t>Word</w:t>
      </w:r>
      <w:r w:rsidRPr="00505047">
        <w:rPr>
          <w:rFonts w:hint="eastAsia"/>
        </w:rPr>
        <w:t>、</w:t>
      </w:r>
      <w:r w:rsidRPr="00505047">
        <w:t>Excel</w:t>
      </w:r>
      <w:r w:rsidRPr="00505047">
        <w:rPr>
          <w:rFonts w:hint="eastAsia"/>
        </w:rPr>
        <w:t>、</w:t>
      </w:r>
      <w:r w:rsidRPr="00505047">
        <w:t>JWCAD</w:t>
      </w:r>
      <w:r w:rsidRPr="00505047">
        <w:rPr>
          <w:rFonts w:hint="eastAsia"/>
        </w:rPr>
        <w:t>（それ以外については、</w:t>
      </w:r>
      <w:r w:rsidRPr="00505047">
        <w:t xml:space="preserve">dxf </w:t>
      </w:r>
      <w:r w:rsidRPr="00505047">
        <w:rPr>
          <w:rFonts w:hint="eastAsia"/>
        </w:rPr>
        <w:t>変換を行うこと）データとともに、書面で提出する提案書及び本施設整備に関する図面集と同様の構成としたPDFデータをそれぞれ保存すること</w:t>
      </w:r>
    </w:p>
    <w:p w14:paraId="65D953CD" w14:textId="77777777" w:rsidR="00B4246B" w:rsidRPr="00505047" w:rsidRDefault="00B4246B" w:rsidP="005D33B4">
      <w:pPr>
        <w:pStyle w:val="2"/>
        <w:sectPr w:rsidR="00B4246B" w:rsidRPr="00505047" w:rsidSect="00BC346E">
          <w:pgSz w:w="11906" w:h="16838" w:code="9"/>
          <w:pgMar w:top="1134" w:right="1418" w:bottom="1134" w:left="1418" w:header="454" w:footer="454" w:gutter="0"/>
          <w:cols w:space="425"/>
          <w:docGrid w:type="lines" w:linePitch="360"/>
        </w:sectPr>
      </w:pPr>
    </w:p>
    <w:p w14:paraId="5D70DA0E" w14:textId="5B3938B2" w:rsidR="005D33B4" w:rsidRPr="00505047" w:rsidRDefault="005D33B4" w:rsidP="005D33B4">
      <w:pPr>
        <w:pStyle w:val="2"/>
      </w:pPr>
      <w:bookmarkStart w:id="43" w:name="_Toc69721881"/>
      <w:r w:rsidRPr="00505047">
        <w:rPr>
          <w:rFonts w:hint="eastAsia"/>
        </w:rPr>
        <w:lastRenderedPageBreak/>
        <w:t>５．様式ごとの指定頁数及び提案書の構成</w:t>
      </w:r>
      <w:bookmarkEnd w:id="43"/>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1"/>
        <w:gridCol w:w="1357"/>
        <w:gridCol w:w="1227"/>
        <w:gridCol w:w="1986"/>
      </w:tblGrid>
      <w:tr w:rsidR="00505047" w:rsidRPr="00505047" w14:paraId="01C15A0E" w14:textId="77777777" w:rsidTr="00B4246B">
        <w:trPr>
          <w:tblHeader/>
        </w:trPr>
        <w:tc>
          <w:tcPr>
            <w:tcW w:w="4781" w:type="dxa"/>
            <w:shd w:val="clear" w:color="auto" w:fill="FFFFFF" w:themeFill="background1"/>
            <w:vAlign w:val="center"/>
          </w:tcPr>
          <w:p w14:paraId="4D6A2B38" w14:textId="77777777" w:rsidR="00D70356" w:rsidRPr="00505047" w:rsidRDefault="00D70356" w:rsidP="00D355A3">
            <w:pPr>
              <w:snapToGrid w:val="0"/>
              <w:jc w:val="center"/>
              <w:rPr>
                <w:rFonts w:eastAsia="ＭＳ ゴシック"/>
                <w:b/>
                <w:sz w:val="20"/>
                <w:szCs w:val="20"/>
              </w:rPr>
            </w:pPr>
            <w:r w:rsidRPr="00505047">
              <w:rPr>
                <w:rFonts w:eastAsia="ＭＳ ゴシック" w:hint="eastAsia"/>
                <w:b/>
                <w:sz w:val="20"/>
                <w:szCs w:val="20"/>
              </w:rPr>
              <w:t>書類</w:t>
            </w:r>
          </w:p>
        </w:tc>
        <w:tc>
          <w:tcPr>
            <w:tcW w:w="1357" w:type="dxa"/>
            <w:shd w:val="clear" w:color="auto" w:fill="FFFFFF" w:themeFill="background1"/>
            <w:vAlign w:val="center"/>
          </w:tcPr>
          <w:p w14:paraId="7D08DEE7" w14:textId="77777777" w:rsidR="00D70356" w:rsidRPr="00505047" w:rsidRDefault="00D70356" w:rsidP="00A5276F">
            <w:pPr>
              <w:snapToGrid w:val="0"/>
              <w:jc w:val="center"/>
              <w:rPr>
                <w:rFonts w:eastAsia="ＭＳ ゴシック"/>
                <w:b/>
                <w:sz w:val="20"/>
                <w:szCs w:val="20"/>
              </w:rPr>
            </w:pPr>
            <w:r w:rsidRPr="00505047">
              <w:rPr>
                <w:rFonts w:eastAsia="ＭＳ ゴシック" w:hint="eastAsia"/>
                <w:b/>
                <w:sz w:val="20"/>
                <w:szCs w:val="20"/>
              </w:rPr>
              <w:t>様式</w:t>
            </w:r>
          </w:p>
        </w:tc>
        <w:tc>
          <w:tcPr>
            <w:tcW w:w="1227" w:type="dxa"/>
            <w:shd w:val="clear" w:color="auto" w:fill="FFFFFF" w:themeFill="background1"/>
            <w:vAlign w:val="center"/>
          </w:tcPr>
          <w:p w14:paraId="585C42C5" w14:textId="77777777" w:rsidR="00D70356" w:rsidRPr="00505047" w:rsidRDefault="00D70356" w:rsidP="00A5276F">
            <w:pPr>
              <w:snapToGrid w:val="0"/>
              <w:jc w:val="center"/>
              <w:rPr>
                <w:rFonts w:eastAsia="ＭＳ ゴシック"/>
                <w:b/>
                <w:w w:val="90"/>
                <w:sz w:val="20"/>
                <w:szCs w:val="20"/>
              </w:rPr>
            </w:pPr>
            <w:r w:rsidRPr="00505047">
              <w:rPr>
                <w:rFonts w:eastAsia="ＭＳ ゴシック"/>
                <w:b/>
                <w:w w:val="90"/>
                <w:sz w:val="20"/>
                <w:szCs w:val="20"/>
              </w:rPr>
              <w:t>指定頁数</w:t>
            </w:r>
          </w:p>
        </w:tc>
        <w:tc>
          <w:tcPr>
            <w:tcW w:w="1986" w:type="dxa"/>
            <w:shd w:val="clear" w:color="auto" w:fill="FFFFFF" w:themeFill="background1"/>
            <w:vAlign w:val="center"/>
          </w:tcPr>
          <w:p w14:paraId="667A6D56" w14:textId="77777777" w:rsidR="00D70356" w:rsidRPr="00505047" w:rsidRDefault="00D70356" w:rsidP="00A5276F">
            <w:pPr>
              <w:snapToGrid w:val="0"/>
              <w:jc w:val="center"/>
              <w:rPr>
                <w:rFonts w:eastAsia="ＭＳ ゴシック"/>
                <w:b/>
                <w:sz w:val="20"/>
                <w:szCs w:val="20"/>
              </w:rPr>
            </w:pPr>
            <w:r w:rsidRPr="00505047">
              <w:rPr>
                <w:rFonts w:eastAsia="ＭＳ ゴシック"/>
                <w:b/>
                <w:sz w:val="20"/>
                <w:szCs w:val="20"/>
              </w:rPr>
              <w:t>提出様式等</w:t>
            </w:r>
          </w:p>
        </w:tc>
      </w:tr>
      <w:tr w:rsidR="00505047" w:rsidRPr="00505047" w14:paraId="6A6D9091" w14:textId="77777777" w:rsidTr="003452D9">
        <w:tc>
          <w:tcPr>
            <w:tcW w:w="9351" w:type="dxa"/>
            <w:gridSpan w:val="4"/>
            <w:shd w:val="clear" w:color="auto" w:fill="E7E6E6" w:themeFill="background2"/>
            <w:vAlign w:val="center"/>
          </w:tcPr>
          <w:p w14:paraId="71A88E72" w14:textId="77777777" w:rsidR="00D70356" w:rsidRPr="00505047" w:rsidRDefault="00D70356" w:rsidP="00D355A3">
            <w:pPr>
              <w:snapToGrid w:val="0"/>
              <w:jc w:val="both"/>
              <w:rPr>
                <w:rFonts w:eastAsia="ＭＳ ゴシック"/>
                <w:b/>
                <w:sz w:val="20"/>
                <w:szCs w:val="20"/>
              </w:rPr>
            </w:pPr>
            <w:r w:rsidRPr="00505047">
              <w:rPr>
                <w:rFonts w:eastAsia="ＭＳ ゴシック" w:hint="eastAsia"/>
                <w:b/>
                <w:sz w:val="20"/>
                <w:szCs w:val="20"/>
              </w:rPr>
              <w:t>１．入札書</w:t>
            </w:r>
          </w:p>
        </w:tc>
      </w:tr>
      <w:tr w:rsidR="00505047" w:rsidRPr="00505047" w14:paraId="139EAE3F" w14:textId="77777777" w:rsidTr="00B4246B">
        <w:tc>
          <w:tcPr>
            <w:tcW w:w="4781" w:type="dxa"/>
            <w:shd w:val="clear" w:color="auto" w:fill="FFFFFF" w:themeFill="background1"/>
            <w:vAlign w:val="center"/>
          </w:tcPr>
          <w:p w14:paraId="085003D7" w14:textId="77777777" w:rsidR="00D70356" w:rsidRPr="00505047" w:rsidRDefault="00D70356" w:rsidP="00D355A3">
            <w:pPr>
              <w:snapToGrid w:val="0"/>
              <w:jc w:val="both"/>
              <w:rPr>
                <w:sz w:val="20"/>
                <w:szCs w:val="20"/>
              </w:rPr>
            </w:pPr>
            <w:r w:rsidRPr="00505047">
              <w:rPr>
                <w:rFonts w:hint="eastAsia"/>
                <w:sz w:val="20"/>
                <w:szCs w:val="20"/>
              </w:rPr>
              <w:t>・入札書</w:t>
            </w:r>
          </w:p>
        </w:tc>
        <w:tc>
          <w:tcPr>
            <w:tcW w:w="1357" w:type="dxa"/>
            <w:shd w:val="clear" w:color="auto" w:fill="FFFFFF" w:themeFill="background1"/>
            <w:vAlign w:val="center"/>
          </w:tcPr>
          <w:p w14:paraId="00AFF792" w14:textId="77777777" w:rsidR="00D70356" w:rsidRPr="00505047" w:rsidRDefault="00D70356" w:rsidP="00D355A3">
            <w:pPr>
              <w:snapToGrid w:val="0"/>
              <w:jc w:val="center"/>
              <w:rPr>
                <w:sz w:val="20"/>
                <w:szCs w:val="20"/>
              </w:rPr>
            </w:pPr>
            <w:r w:rsidRPr="00505047">
              <w:rPr>
                <w:rFonts w:hint="eastAsia"/>
                <w:sz w:val="20"/>
                <w:szCs w:val="20"/>
              </w:rPr>
              <w:t>様式２－１</w:t>
            </w:r>
          </w:p>
        </w:tc>
        <w:tc>
          <w:tcPr>
            <w:tcW w:w="1227" w:type="dxa"/>
            <w:shd w:val="clear" w:color="auto" w:fill="FFFFFF" w:themeFill="background1"/>
          </w:tcPr>
          <w:p w14:paraId="79B952CF" w14:textId="77777777" w:rsidR="00D70356" w:rsidRPr="00505047" w:rsidRDefault="00D70356" w:rsidP="00D355A3">
            <w:pPr>
              <w:snapToGrid w:val="0"/>
              <w:jc w:val="center"/>
              <w:rPr>
                <w:sz w:val="20"/>
                <w:szCs w:val="20"/>
              </w:rPr>
            </w:pPr>
            <w:r w:rsidRPr="00505047">
              <w:rPr>
                <w:rFonts w:hint="eastAsia"/>
                <w:sz w:val="20"/>
                <w:szCs w:val="20"/>
              </w:rPr>
              <w:t>―</w:t>
            </w:r>
          </w:p>
        </w:tc>
        <w:tc>
          <w:tcPr>
            <w:tcW w:w="1986" w:type="dxa"/>
            <w:vMerge w:val="restart"/>
            <w:shd w:val="clear" w:color="auto" w:fill="FFFFFF" w:themeFill="background1"/>
            <w:vAlign w:val="center"/>
          </w:tcPr>
          <w:p w14:paraId="55AAC6EF" w14:textId="3BC6E15D" w:rsidR="00D70356" w:rsidRPr="00505047" w:rsidRDefault="00D70356" w:rsidP="00375139">
            <w:pPr>
              <w:snapToGrid w:val="0"/>
              <w:ind w:leftChars="-50" w:left="-105" w:rightChars="-50" w:right="-105"/>
              <w:jc w:val="center"/>
              <w:rPr>
                <w:sz w:val="20"/>
                <w:szCs w:val="20"/>
              </w:rPr>
            </w:pPr>
            <w:r w:rsidRPr="00505047">
              <w:rPr>
                <w:sz w:val="20"/>
                <w:szCs w:val="20"/>
              </w:rPr>
              <w:t>様式</w:t>
            </w:r>
            <w:r w:rsidR="008B5265" w:rsidRPr="00505047">
              <w:rPr>
                <w:rFonts w:hint="eastAsia"/>
                <w:sz w:val="20"/>
                <w:szCs w:val="20"/>
              </w:rPr>
              <w:t>２</w:t>
            </w:r>
            <w:r w:rsidRPr="00505047">
              <w:rPr>
                <w:sz w:val="20"/>
                <w:szCs w:val="20"/>
              </w:rPr>
              <w:t>-</w:t>
            </w:r>
            <w:r w:rsidR="008B5265" w:rsidRPr="00505047">
              <w:rPr>
                <w:rFonts w:hint="eastAsia"/>
                <w:sz w:val="20"/>
                <w:szCs w:val="20"/>
              </w:rPr>
              <w:t>１</w:t>
            </w:r>
            <w:r w:rsidRPr="00505047">
              <w:rPr>
                <w:sz w:val="20"/>
                <w:szCs w:val="20"/>
              </w:rPr>
              <w:t>～</w:t>
            </w:r>
            <w:r w:rsidR="008B5265" w:rsidRPr="00505047">
              <w:rPr>
                <w:rFonts w:hint="eastAsia"/>
                <w:sz w:val="20"/>
                <w:szCs w:val="20"/>
              </w:rPr>
              <w:t>３</w:t>
            </w:r>
            <w:r w:rsidR="00B4246B" w:rsidRPr="00505047">
              <w:rPr>
                <w:sz w:val="20"/>
                <w:szCs w:val="20"/>
              </w:rPr>
              <w:t>を綴じずに封筒</w:t>
            </w:r>
            <w:r w:rsidRPr="00505047">
              <w:rPr>
                <w:sz w:val="20"/>
                <w:szCs w:val="20"/>
              </w:rPr>
              <w:t>にいれ</w:t>
            </w:r>
            <w:r w:rsidR="00193134" w:rsidRPr="00505047">
              <w:rPr>
                <w:rFonts w:hint="eastAsia"/>
                <w:sz w:val="20"/>
                <w:szCs w:val="20"/>
              </w:rPr>
              <w:t>１</w:t>
            </w:r>
            <w:r w:rsidRPr="00505047">
              <w:rPr>
                <w:sz w:val="20"/>
                <w:szCs w:val="20"/>
              </w:rPr>
              <w:t>部提出すること。</w:t>
            </w:r>
          </w:p>
        </w:tc>
      </w:tr>
      <w:tr w:rsidR="00505047" w:rsidRPr="00505047" w14:paraId="5FE36771" w14:textId="77777777" w:rsidTr="00B4246B">
        <w:tc>
          <w:tcPr>
            <w:tcW w:w="4781" w:type="dxa"/>
            <w:shd w:val="clear" w:color="auto" w:fill="FFFFFF" w:themeFill="background1"/>
            <w:vAlign w:val="center"/>
          </w:tcPr>
          <w:p w14:paraId="498F5E2F" w14:textId="030604C4" w:rsidR="00D70356" w:rsidRPr="00505047" w:rsidRDefault="00D70356" w:rsidP="00D355A3">
            <w:pPr>
              <w:snapToGrid w:val="0"/>
              <w:jc w:val="both"/>
              <w:rPr>
                <w:sz w:val="20"/>
                <w:szCs w:val="20"/>
              </w:rPr>
            </w:pPr>
            <w:r w:rsidRPr="00505047">
              <w:rPr>
                <w:rFonts w:hint="eastAsia"/>
                <w:sz w:val="20"/>
                <w:szCs w:val="20"/>
              </w:rPr>
              <w:t>・入札価格内訳書</w:t>
            </w:r>
          </w:p>
        </w:tc>
        <w:tc>
          <w:tcPr>
            <w:tcW w:w="1357" w:type="dxa"/>
            <w:shd w:val="clear" w:color="auto" w:fill="FFFFFF" w:themeFill="background1"/>
            <w:vAlign w:val="center"/>
          </w:tcPr>
          <w:p w14:paraId="1C1D0CDD" w14:textId="77777777" w:rsidR="00D70356" w:rsidRPr="00505047" w:rsidRDefault="00D70356" w:rsidP="00D355A3">
            <w:pPr>
              <w:snapToGrid w:val="0"/>
              <w:jc w:val="center"/>
              <w:rPr>
                <w:sz w:val="20"/>
                <w:szCs w:val="20"/>
              </w:rPr>
            </w:pPr>
            <w:r w:rsidRPr="00505047">
              <w:rPr>
                <w:rFonts w:hint="eastAsia"/>
                <w:sz w:val="20"/>
                <w:szCs w:val="20"/>
              </w:rPr>
              <w:t>様式２－２</w:t>
            </w:r>
          </w:p>
        </w:tc>
        <w:tc>
          <w:tcPr>
            <w:tcW w:w="1227" w:type="dxa"/>
            <w:shd w:val="clear" w:color="auto" w:fill="FFFFFF" w:themeFill="background1"/>
          </w:tcPr>
          <w:p w14:paraId="21834152" w14:textId="77777777" w:rsidR="00D70356" w:rsidRPr="00505047" w:rsidRDefault="00D70356" w:rsidP="00D355A3">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436DA1C2" w14:textId="77777777" w:rsidR="00D70356" w:rsidRPr="00505047" w:rsidRDefault="00D70356" w:rsidP="00D355A3">
            <w:pPr>
              <w:snapToGrid w:val="0"/>
              <w:jc w:val="center"/>
              <w:rPr>
                <w:sz w:val="20"/>
                <w:szCs w:val="20"/>
              </w:rPr>
            </w:pPr>
          </w:p>
        </w:tc>
      </w:tr>
      <w:tr w:rsidR="00505047" w:rsidRPr="00505047" w14:paraId="384D6855" w14:textId="77777777" w:rsidTr="00B4246B">
        <w:tc>
          <w:tcPr>
            <w:tcW w:w="4781" w:type="dxa"/>
            <w:shd w:val="clear" w:color="auto" w:fill="FFFFFF" w:themeFill="background1"/>
            <w:vAlign w:val="center"/>
          </w:tcPr>
          <w:p w14:paraId="32043D55" w14:textId="4F7677D8" w:rsidR="00D70356" w:rsidRPr="00505047" w:rsidRDefault="00D70356" w:rsidP="00D355A3">
            <w:pPr>
              <w:snapToGrid w:val="0"/>
              <w:jc w:val="both"/>
              <w:rPr>
                <w:sz w:val="20"/>
                <w:szCs w:val="20"/>
              </w:rPr>
            </w:pPr>
            <w:r w:rsidRPr="00505047">
              <w:rPr>
                <w:rFonts w:hint="eastAsia"/>
                <w:sz w:val="20"/>
                <w:szCs w:val="20"/>
              </w:rPr>
              <w:t>・入札に関する委任状</w:t>
            </w:r>
          </w:p>
        </w:tc>
        <w:tc>
          <w:tcPr>
            <w:tcW w:w="1357" w:type="dxa"/>
            <w:shd w:val="clear" w:color="auto" w:fill="FFFFFF" w:themeFill="background1"/>
            <w:vAlign w:val="center"/>
          </w:tcPr>
          <w:p w14:paraId="67B1B334" w14:textId="77777777" w:rsidR="00D70356" w:rsidRPr="00505047" w:rsidRDefault="00D70356" w:rsidP="00A5276F">
            <w:pPr>
              <w:snapToGrid w:val="0"/>
              <w:jc w:val="center"/>
              <w:rPr>
                <w:sz w:val="20"/>
                <w:szCs w:val="20"/>
              </w:rPr>
            </w:pPr>
            <w:r w:rsidRPr="00505047">
              <w:rPr>
                <w:rFonts w:hint="eastAsia"/>
                <w:sz w:val="20"/>
                <w:szCs w:val="20"/>
              </w:rPr>
              <w:t>様式２－３</w:t>
            </w:r>
          </w:p>
        </w:tc>
        <w:tc>
          <w:tcPr>
            <w:tcW w:w="1227" w:type="dxa"/>
            <w:shd w:val="clear" w:color="auto" w:fill="FFFFFF" w:themeFill="background1"/>
          </w:tcPr>
          <w:p w14:paraId="2734BD1D" w14:textId="77777777" w:rsidR="00D70356" w:rsidRPr="00505047" w:rsidRDefault="00D70356"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2D47D89A" w14:textId="77777777" w:rsidR="00D70356" w:rsidRPr="00505047" w:rsidRDefault="00D70356" w:rsidP="00A5276F">
            <w:pPr>
              <w:snapToGrid w:val="0"/>
              <w:jc w:val="center"/>
              <w:rPr>
                <w:sz w:val="20"/>
                <w:szCs w:val="20"/>
              </w:rPr>
            </w:pPr>
          </w:p>
        </w:tc>
      </w:tr>
      <w:tr w:rsidR="00505047" w:rsidRPr="00505047" w14:paraId="320FECF9" w14:textId="77777777" w:rsidTr="003452D9">
        <w:tc>
          <w:tcPr>
            <w:tcW w:w="9351" w:type="dxa"/>
            <w:gridSpan w:val="4"/>
            <w:shd w:val="clear" w:color="auto" w:fill="E7E6E6" w:themeFill="background2"/>
            <w:vAlign w:val="center"/>
          </w:tcPr>
          <w:p w14:paraId="0CA85D4C" w14:textId="57C07251" w:rsidR="00D70356" w:rsidRPr="00505047" w:rsidRDefault="00D70356" w:rsidP="00D355A3">
            <w:pPr>
              <w:snapToGrid w:val="0"/>
              <w:jc w:val="both"/>
              <w:rPr>
                <w:rFonts w:eastAsia="ＭＳ ゴシック"/>
                <w:b/>
                <w:sz w:val="20"/>
                <w:szCs w:val="20"/>
              </w:rPr>
            </w:pPr>
            <w:r w:rsidRPr="00505047">
              <w:rPr>
                <w:rFonts w:eastAsia="ＭＳ ゴシック" w:hint="eastAsia"/>
                <w:b/>
                <w:sz w:val="20"/>
                <w:szCs w:val="20"/>
              </w:rPr>
              <w:t>２．提案書</w:t>
            </w:r>
          </w:p>
        </w:tc>
      </w:tr>
      <w:tr w:rsidR="00505047" w:rsidRPr="00505047" w14:paraId="21AC91A8" w14:textId="77777777" w:rsidTr="00B4246B">
        <w:tc>
          <w:tcPr>
            <w:tcW w:w="4781" w:type="dxa"/>
            <w:shd w:val="clear" w:color="auto" w:fill="FFFFFF" w:themeFill="background1"/>
            <w:vAlign w:val="center"/>
          </w:tcPr>
          <w:p w14:paraId="2802E76C" w14:textId="77777777" w:rsidR="00B113FC" w:rsidRPr="00505047" w:rsidRDefault="00B113FC" w:rsidP="00D355A3">
            <w:pPr>
              <w:snapToGrid w:val="0"/>
              <w:jc w:val="both"/>
              <w:rPr>
                <w:sz w:val="20"/>
                <w:szCs w:val="20"/>
              </w:rPr>
            </w:pPr>
            <w:r w:rsidRPr="00505047">
              <w:rPr>
                <w:rFonts w:hint="eastAsia"/>
                <w:sz w:val="20"/>
                <w:szCs w:val="20"/>
              </w:rPr>
              <w:t>・提案提出書</w:t>
            </w:r>
          </w:p>
        </w:tc>
        <w:tc>
          <w:tcPr>
            <w:tcW w:w="1357" w:type="dxa"/>
            <w:shd w:val="clear" w:color="auto" w:fill="FFFFFF" w:themeFill="background1"/>
            <w:vAlign w:val="center"/>
          </w:tcPr>
          <w:p w14:paraId="1274E158" w14:textId="48AD3ED6" w:rsidR="00B113FC" w:rsidRPr="00505047" w:rsidRDefault="00B113FC" w:rsidP="00A5276F">
            <w:pPr>
              <w:snapToGrid w:val="0"/>
              <w:jc w:val="center"/>
              <w:rPr>
                <w:sz w:val="20"/>
                <w:szCs w:val="20"/>
              </w:rPr>
            </w:pPr>
            <w:r w:rsidRPr="00505047">
              <w:rPr>
                <w:rFonts w:hint="eastAsia"/>
                <w:sz w:val="20"/>
                <w:szCs w:val="20"/>
              </w:rPr>
              <w:t>様式３－１</w:t>
            </w:r>
          </w:p>
        </w:tc>
        <w:tc>
          <w:tcPr>
            <w:tcW w:w="1227" w:type="dxa"/>
            <w:shd w:val="clear" w:color="auto" w:fill="FFFFFF" w:themeFill="background1"/>
          </w:tcPr>
          <w:p w14:paraId="28F5AEE8" w14:textId="30FC3386" w:rsidR="00B113FC" w:rsidRPr="00505047" w:rsidRDefault="00B113FC" w:rsidP="00A5276F">
            <w:pPr>
              <w:snapToGrid w:val="0"/>
              <w:jc w:val="center"/>
              <w:rPr>
                <w:sz w:val="20"/>
                <w:szCs w:val="20"/>
              </w:rPr>
            </w:pPr>
            <w:r w:rsidRPr="00505047">
              <w:rPr>
                <w:rFonts w:hint="eastAsia"/>
                <w:sz w:val="20"/>
                <w:szCs w:val="20"/>
              </w:rPr>
              <w:t>―</w:t>
            </w:r>
          </w:p>
        </w:tc>
        <w:tc>
          <w:tcPr>
            <w:tcW w:w="1986" w:type="dxa"/>
            <w:vMerge w:val="restart"/>
            <w:shd w:val="clear" w:color="auto" w:fill="FFFFFF" w:themeFill="background1"/>
            <w:vAlign w:val="center"/>
          </w:tcPr>
          <w:p w14:paraId="7443CE20" w14:textId="1154FDAF" w:rsidR="00B113FC" w:rsidRPr="00505047" w:rsidRDefault="00B113FC" w:rsidP="00B4246B">
            <w:pPr>
              <w:widowControl w:val="0"/>
              <w:autoSpaceDE w:val="0"/>
              <w:autoSpaceDN w:val="0"/>
              <w:adjustRightInd w:val="0"/>
              <w:snapToGrid w:val="0"/>
              <w:ind w:leftChars="-1" w:left="-2" w:firstLineChars="1" w:firstLine="2"/>
              <w:jc w:val="both"/>
            </w:pPr>
            <w:r w:rsidRPr="00505047">
              <w:rPr>
                <w:rFonts w:cs="Century" w:hint="eastAsia"/>
              </w:rPr>
              <w:t>Ａ４</w:t>
            </w:r>
            <w:r w:rsidRPr="00505047">
              <w:rPr>
                <w:rFonts w:hint="eastAsia"/>
              </w:rPr>
              <w:t>判縦長左綴じとし、Ａ４サイズのファイルに綴じて提出</w:t>
            </w:r>
          </w:p>
          <w:p w14:paraId="68478547" w14:textId="77777777" w:rsidR="00B113FC" w:rsidRPr="00505047" w:rsidRDefault="00B113FC" w:rsidP="00B4246B">
            <w:pPr>
              <w:widowControl w:val="0"/>
              <w:autoSpaceDE w:val="0"/>
              <w:autoSpaceDN w:val="0"/>
              <w:adjustRightInd w:val="0"/>
              <w:snapToGrid w:val="0"/>
              <w:ind w:left="210" w:hangingChars="100" w:hanging="210"/>
              <w:jc w:val="both"/>
            </w:pPr>
          </w:p>
          <w:p w14:paraId="1AD0E51D" w14:textId="77777777" w:rsidR="00B113FC" w:rsidRPr="00505047" w:rsidRDefault="00B113FC" w:rsidP="00B4246B">
            <w:pPr>
              <w:snapToGrid w:val="0"/>
              <w:jc w:val="both"/>
              <w:rPr>
                <w:rFonts w:hAnsi="ＭＳ 明朝" w:cs="ＭＳ明朝"/>
                <w:szCs w:val="21"/>
              </w:rPr>
            </w:pPr>
            <w:r w:rsidRPr="00505047">
              <w:rPr>
                <w:rFonts w:hAnsi="ＭＳ 明朝" w:cs="ＭＳ明朝" w:hint="eastAsia"/>
                <w:szCs w:val="21"/>
              </w:rPr>
              <w:t>様式番号ごとにインデックスを付けること</w:t>
            </w:r>
          </w:p>
          <w:p w14:paraId="5AF247B9" w14:textId="77777777" w:rsidR="00B113FC" w:rsidRPr="00505047" w:rsidRDefault="00B113FC" w:rsidP="00B4246B">
            <w:pPr>
              <w:snapToGrid w:val="0"/>
              <w:jc w:val="both"/>
              <w:rPr>
                <w:rFonts w:hAnsi="ＭＳ 明朝" w:cs="ＭＳ明朝"/>
                <w:szCs w:val="21"/>
              </w:rPr>
            </w:pPr>
          </w:p>
          <w:p w14:paraId="1BB67B45" w14:textId="70AE8A84" w:rsidR="00B113FC" w:rsidRPr="00505047" w:rsidRDefault="00B113FC" w:rsidP="00CF6E21">
            <w:pPr>
              <w:widowControl w:val="0"/>
              <w:autoSpaceDE w:val="0"/>
              <w:autoSpaceDN w:val="0"/>
              <w:adjustRightInd w:val="0"/>
              <w:snapToGrid w:val="0"/>
              <w:jc w:val="both"/>
              <w:rPr>
                <w:rFonts w:hAnsi="ＭＳ 明朝" w:cs="ＭＳ明朝"/>
                <w:szCs w:val="21"/>
              </w:rPr>
            </w:pPr>
            <w:r w:rsidRPr="00505047">
              <w:rPr>
                <w:rFonts w:hAnsi="ＭＳ 明朝" w:cs="ＭＳ明朝" w:hint="eastAsia"/>
                <w:szCs w:val="21"/>
              </w:rPr>
              <w:t>正本１部、副本</w:t>
            </w:r>
            <w:r w:rsidRPr="00505047">
              <w:rPr>
                <w:rFonts w:hAnsi="ＭＳ 明朝" w:cs="ＭＳ明朝"/>
                <w:szCs w:val="21"/>
              </w:rPr>
              <w:t>14部及びCD-ROM２枚</w:t>
            </w:r>
          </w:p>
          <w:p w14:paraId="42A3D198" w14:textId="77777777" w:rsidR="00B113FC" w:rsidRPr="00505047" w:rsidRDefault="00B113FC" w:rsidP="00CF6E21">
            <w:pPr>
              <w:widowControl w:val="0"/>
              <w:autoSpaceDE w:val="0"/>
              <w:autoSpaceDN w:val="0"/>
              <w:adjustRightInd w:val="0"/>
              <w:snapToGrid w:val="0"/>
              <w:jc w:val="both"/>
              <w:rPr>
                <w:rFonts w:hAnsi="ＭＳ 明朝" w:cs="ＭＳ明朝"/>
                <w:szCs w:val="21"/>
              </w:rPr>
            </w:pPr>
            <w:r w:rsidRPr="00505047">
              <w:rPr>
                <w:rFonts w:hAnsi="ＭＳ 明朝" w:cs="ＭＳ明朝" w:hint="eastAsia"/>
                <w:szCs w:val="21"/>
              </w:rPr>
              <w:t>提出</w:t>
            </w:r>
          </w:p>
        </w:tc>
      </w:tr>
      <w:tr w:rsidR="00505047" w:rsidRPr="00505047" w14:paraId="2113724B" w14:textId="77777777" w:rsidTr="00B4246B">
        <w:tc>
          <w:tcPr>
            <w:tcW w:w="4781" w:type="dxa"/>
            <w:shd w:val="clear" w:color="auto" w:fill="FFFFFF" w:themeFill="background1"/>
            <w:vAlign w:val="center"/>
          </w:tcPr>
          <w:p w14:paraId="745CA0E9" w14:textId="7304EB94" w:rsidR="00B113FC" w:rsidRPr="00505047" w:rsidRDefault="00B113FC" w:rsidP="00D355A3">
            <w:pPr>
              <w:snapToGrid w:val="0"/>
              <w:ind w:left="200" w:hangingChars="100" w:hanging="200"/>
              <w:jc w:val="both"/>
              <w:rPr>
                <w:sz w:val="20"/>
                <w:szCs w:val="20"/>
              </w:rPr>
            </w:pPr>
            <w:r w:rsidRPr="00505047">
              <w:rPr>
                <w:rFonts w:hint="eastAsia"/>
                <w:sz w:val="20"/>
                <w:szCs w:val="20"/>
              </w:rPr>
              <w:t>・提出書類一覧表（チェックリスト）</w:t>
            </w:r>
          </w:p>
        </w:tc>
        <w:tc>
          <w:tcPr>
            <w:tcW w:w="1357" w:type="dxa"/>
            <w:shd w:val="clear" w:color="auto" w:fill="FFFFFF" w:themeFill="background1"/>
            <w:vAlign w:val="center"/>
          </w:tcPr>
          <w:p w14:paraId="20960468" w14:textId="0D5EEAEA" w:rsidR="00B113FC" w:rsidRPr="00505047" w:rsidRDefault="00B113FC" w:rsidP="00A5276F">
            <w:pPr>
              <w:snapToGrid w:val="0"/>
              <w:jc w:val="center"/>
              <w:rPr>
                <w:sz w:val="20"/>
                <w:szCs w:val="20"/>
              </w:rPr>
            </w:pPr>
            <w:r w:rsidRPr="00505047">
              <w:rPr>
                <w:rFonts w:hint="eastAsia"/>
                <w:sz w:val="20"/>
                <w:szCs w:val="20"/>
              </w:rPr>
              <w:t>様式３－２</w:t>
            </w:r>
          </w:p>
        </w:tc>
        <w:tc>
          <w:tcPr>
            <w:tcW w:w="1227" w:type="dxa"/>
            <w:shd w:val="clear" w:color="auto" w:fill="FFFFFF" w:themeFill="background1"/>
          </w:tcPr>
          <w:p w14:paraId="3633C3B4"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7AE79386" w14:textId="77777777" w:rsidR="00B113FC" w:rsidRPr="00505047" w:rsidRDefault="00B113FC" w:rsidP="00A5276F">
            <w:pPr>
              <w:snapToGrid w:val="0"/>
              <w:jc w:val="center"/>
              <w:rPr>
                <w:sz w:val="20"/>
                <w:szCs w:val="20"/>
              </w:rPr>
            </w:pPr>
          </w:p>
        </w:tc>
      </w:tr>
      <w:tr w:rsidR="00505047" w:rsidRPr="00505047" w14:paraId="721ED575" w14:textId="77777777" w:rsidTr="00B4246B">
        <w:trPr>
          <w:trHeight w:val="237"/>
        </w:trPr>
        <w:tc>
          <w:tcPr>
            <w:tcW w:w="4781" w:type="dxa"/>
            <w:shd w:val="clear" w:color="auto" w:fill="FFFFFF" w:themeFill="background1"/>
            <w:vAlign w:val="center"/>
          </w:tcPr>
          <w:p w14:paraId="7CF3F3A4" w14:textId="1ECE6FE6" w:rsidR="00B113FC" w:rsidRPr="00505047" w:rsidRDefault="00B113FC" w:rsidP="00945CE4">
            <w:pPr>
              <w:snapToGrid w:val="0"/>
              <w:jc w:val="both"/>
              <w:rPr>
                <w:sz w:val="20"/>
                <w:szCs w:val="20"/>
              </w:rPr>
            </w:pPr>
            <w:r w:rsidRPr="00505047">
              <w:rPr>
                <w:rFonts w:hint="eastAsia"/>
                <w:sz w:val="20"/>
                <w:szCs w:val="20"/>
              </w:rPr>
              <w:t>・要求水準等の確認誓約書</w:t>
            </w:r>
          </w:p>
        </w:tc>
        <w:tc>
          <w:tcPr>
            <w:tcW w:w="1357" w:type="dxa"/>
            <w:shd w:val="clear" w:color="auto" w:fill="FFFFFF" w:themeFill="background1"/>
            <w:vAlign w:val="center"/>
          </w:tcPr>
          <w:p w14:paraId="35D6C6DA" w14:textId="0942D489" w:rsidR="00B113FC" w:rsidRPr="00505047" w:rsidRDefault="00B113FC" w:rsidP="00945CE4">
            <w:pPr>
              <w:snapToGrid w:val="0"/>
              <w:jc w:val="center"/>
              <w:rPr>
                <w:sz w:val="20"/>
                <w:szCs w:val="20"/>
              </w:rPr>
            </w:pPr>
            <w:r w:rsidRPr="00505047">
              <w:rPr>
                <w:rFonts w:hint="eastAsia"/>
                <w:sz w:val="20"/>
                <w:szCs w:val="20"/>
              </w:rPr>
              <w:t>様式３－３</w:t>
            </w:r>
          </w:p>
        </w:tc>
        <w:tc>
          <w:tcPr>
            <w:tcW w:w="1227" w:type="dxa"/>
            <w:shd w:val="clear" w:color="auto" w:fill="FFFFFF" w:themeFill="background1"/>
          </w:tcPr>
          <w:p w14:paraId="0B975ECF" w14:textId="376D9A1C" w:rsidR="00B113FC" w:rsidRPr="00505047" w:rsidRDefault="00B113FC" w:rsidP="00945CE4">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491CD4DC" w14:textId="77777777" w:rsidR="00B113FC" w:rsidRPr="00505047" w:rsidRDefault="00B113FC" w:rsidP="00945CE4">
            <w:pPr>
              <w:snapToGrid w:val="0"/>
              <w:jc w:val="center"/>
              <w:rPr>
                <w:sz w:val="20"/>
                <w:szCs w:val="20"/>
              </w:rPr>
            </w:pPr>
          </w:p>
        </w:tc>
      </w:tr>
      <w:tr w:rsidR="00505047" w:rsidRPr="00505047" w14:paraId="37ED78E0" w14:textId="77777777" w:rsidTr="00B4246B">
        <w:trPr>
          <w:trHeight w:val="237"/>
        </w:trPr>
        <w:tc>
          <w:tcPr>
            <w:tcW w:w="4781" w:type="dxa"/>
            <w:shd w:val="clear" w:color="auto" w:fill="FFFFFF" w:themeFill="background1"/>
            <w:vAlign w:val="center"/>
          </w:tcPr>
          <w:p w14:paraId="02146F68" w14:textId="588BAFCB" w:rsidR="00B113FC" w:rsidRPr="00505047" w:rsidRDefault="00B113FC" w:rsidP="00945CE4">
            <w:pPr>
              <w:snapToGrid w:val="0"/>
              <w:jc w:val="both"/>
              <w:rPr>
                <w:sz w:val="20"/>
                <w:szCs w:val="20"/>
              </w:rPr>
            </w:pPr>
            <w:r w:rsidRPr="00505047">
              <w:rPr>
                <w:rFonts w:hint="eastAsia"/>
                <w:sz w:val="20"/>
                <w:szCs w:val="20"/>
              </w:rPr>
              <w:t>・公営住宅等整備基準適合チェックリスト</w:t>
            </w:r>
          </w:p>
        </w:tc>
        <w:tc>
          <w:tcPr>
            <w:tcW w:w="1357" w:type="dxa"/>
            <w:shd w:val="clear" w:color="auto" w:fill="FFFFFF" w:themeFill="background1"/>
            <w:vAlign w:val="center"/>
          </w:tcPr>
          <w:p w14:paraId="6502992F" w14:textId="19DACE14" w:rsidR="00B113FC" w:rsidRPr="00505047" w:rsidRDefault="00B113FC" w:rsidP="00945CE4">
            <w:pPr>
              <w:snapToGrid w:val="0"/>
              <w:jc w:val="center"/>
              <w:rPr>
                <w:sz w:val="20"/>
                <w:szCs w:val="20"/>
              </w:rPr>
            </w:pPr>
            <w:r w:rsidRPr="00505047">
              <w:rPr>
                <w:rFonts w:hint="eastAsia"/>
                <w:sz w:val="20"/>
                <w:szCs w:val="20"/>
              </w:rPr>
              <w:t>様式３－４</w:t>
            </w:r>
          </w:p>
        </w:tc>
        <w:tc>
          <w:tcPr>
            <w:tcW w:w="1227" w:type="dxa"/>
            <w:shd w:val="clear" w:color="auto" w:fill="FFFFFF" w:themeFill="background1"/>
          </w:tcPr>
          <w:p w14:paraId="2FBB86F4" w14:textId="77777777" w:rsidR="00B113FC" w:rsidRPr="00505047" w:rsidRDefault="00B113FC" w:rsidP="00945CE4">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4835182E" w14:textId="77777777" w:rsidR="00B113FC" w:rsidRPr="00505047" w:rsidRDefault="00B113FC" w:rsidP="00945CE4">
            <w:pPr>
              <w:snapToGrid w:val="0"/>
              <w:jc w:val="center"/>
              <w:rPr>
                <w:sz w:val="20"/>
                <w:szCs w:val="20"/>
              </w:rPr>
            </w:pPr>
          </w:p>
        </w:tc>
      </w:tr>
      <w:tr w:rsidR="00505047" w:rsidRPr="00505047" w14:paraId="2C7A5BA4" w14:textId="77777777" w:rsidTr="00B4246B">
        <w:tc>
          <w:tcPr>
            <w:tcW w:w="4781" w:type="dxa"/>
            <w:shd w:val="clear" w:color="auto" w:fill="FFFFFF" w:themeFill="background1"/>
            <w:vAlign w:val="center"/>
          </w:tcPr>
          <w:p w14:paraId="2C42ECE3" w14:textId="6666B5E2" w:rsidR="00B113FC" w:rsidRPr="00505047" w:rsidRDefault="00B113FC" w:rsidP="00945CE4">
            <w:pPr>
              <w:snapToGrid w:val="0"/>
              <w:jc w:val="both"/>
              <w:rPr>
                <w:sz w:val="20"/>
                <w:szCs w:val="20"/>
              </w:rPr>
            </w:pPr>
            <w:r w:rsidRPr="00505047">
              <w:rPr>
                <w:rFonts w:hint="eastAsia"/>
                <w:sz w:val="20"/>
                <w:szCs w:val="20"/>
              </w:rPr>
              <w:t>・基本的事項確認表（チェックリスト）</w:t>
            </w:r>
          </w:p>
        </w:tc>
        <w:tc>
          <w:tcPr>
            <w:tcW w:w="1357" w:type="dxa"/>
            <w:shd w:val="clear" w:color="auto" w:fill="FFFFFF" w:themeFill="background1"/>
            <w:vAlign w:val="center"/>
          </w:tcPr>
          <w:p w14:paraId="1E868D32" w14:textId="530FC59E" w:rsidR="00B113FC" w:rsidRPr="00505047" w:rsidRDefault="00B113FC" w:rsidP="00945CE4">
            <w:pPr>
              <w:snapToGrid w:val="0"/>
              <w:jc w:val="center"/>
              <w:rPr>
                <w:sz w:val="20"/>
                <w:szCs w:val="20"/>
              </w:rPr>
            </w:pPr>
            <w:r w:rsidRPr="00505047">
              <w:rPr>
                <w:rFonts w:hint="eastAsia"/>
                <w:sz w:val="20"/>
                <w:szCs w:val="20"/>
              </w:rPr>
              <w:t>様式３－５</w:t>
            </w:r>
          </w:p>
        </w:tc>
        <w:tc>
          <w:tcPr>
            <w:tcW w:w="1227" w:type="dxa"/>
            <w:shd w:val="clear" w:color="auto" w:fill="FFFFFF" w:themeFill="background1"/>
          </w:tcPr>
          <w:p w14:paraId="2AE36AA4" w14:textId="5ABF3609" w:rsidR="00B113FC" w:rsidRPr="00505047" w:rsidRDefault="00B113FC" w:rsidP="00945CE4">
            <w:pPr>
              <w:snapToGrid w:val="0"/>
              <w:jc w:val="center"/>
              <w:rPr>
                <w:sz w:val="20"/>
                <w:szCs w:val="20"/>
              </w:rPr>
            </w:pPr>
            <w:r w:rsidRPr="00505047">
              <w:rPr>
                <w:rFonts w:hint="eastAsia"/>
                <w:sz w:val="20"/>
                <w:szCs w:val="20"/>
              </w:rPr>
              <w:t>―</w:t>
            </w:r>
          </w:p>
        </w:tc>
        <w:tc>
          <w:tcPr>
            <w:tcW w:w="1986" w:type="dxa"/>
            <w:vMerge/>
            <w:shd w:val="clear" w:color="auto" w:fill="FFFFFF" w:themeFill="background1"/>
          </w:tcPr>
          <w:p w14:paraId="717EE73F" w14:textId="77777777" w:rsidR="00B113FC" w:rsidRPr="00505047" w:rsidRDefault="00B113FC" w:rsidP="00945CE4">
            <w:pPr>
              <w:snapToGrid w:val="0"/>
              <w:jc w:val="center"/>
            </w:pPr>
          </w:p>
        </w:tc>
      </w:tr>
      <w:tr w:rsidR="00505047" w:rsidRPr="00505047" w14:paraId="2921603B" w14:textId="77777777" w:rsidTr="00B4246B">
        <w:tc>
          <w:tcPr>
            <w:tcW w:w="4781" w:type="dxa"/>
            <w:shd w:val="clear" w:color="auto" w:fill="FFFFFF" w:themeFill="background1"/>
            <w:vAlign w:val="center"/>
          </w:tcPr>
          <w:p w14:paraId="6D1A70E0" w14:textId="0D5C97D1" w:rsidR="00B113FC" w:rsidRPr="00505047" w:rsidRDefault="00B113FC" w:rsidP="00D355A3">
            <w:pPr>
              <w:snapToGrid w:val="0"/>
              <w:jc w:val="both"/>
              <w:rPr>
                <w:sz w:val="20"/>
                <w:szCs w:val="20"/>
              </w:rPr>
            </w:pPr>
            <w:r w:rsidRPr="00505047">
              <w:rPr>
                <w:rFonts w:hint="eastAsia"/>
                <w:sz w:val="20"/>
                <w:szCs w:val="20"/>
              </w:rPr>
              <w:t>・要求水準チェックリスト</w:t>
            </w:r>
          </w:p>
        </w:tc>
        <w:tc>
          <w:tcPr>
            <w:tcW w:w="1357" w:type="dxa"/>
            <w:shd w:val="clear" w:color="auto" w:fill="FFFFFF" w:themeFill="background1"/>
            <w:vAlign w:val="center"/>
          </w:tcPr>
          <w:p w14:paraId="2A693A76" w14:textId="0BB3DDBD" w:rsidR="00B113FC" w:rsidRPr="00505047" w:rsidRDefault="00B113FC" w:rsidP="00A5276F">
            <w:pPr>
              <w:snapToGrid w:val="0"/>
              <w:jc w:val="center"/>
              <w:rPr>
                <w:sz w:val="20"/>
                <w:szCs w:val="20"/>
              </w:rPr>
            </w:pPr>
            <w:r w:rsidRPr="00505047">
              <w:rPr>
                <w:rFonts w:hint="eastAsia"/>
                <w:sz w:val="20"/>
                <w:szCs w:val="20"/>
              </w:rPr>
              <w:t>様式３－６</w:t>
            </w:r>
          </w:p>
        </w:tc>
        <w:tc>
          <w:tcPr>
            <w:tcW w:w="1227" w:type="dxa"/>
            <w:shd w:val="clear" w:color="auto" w:fill="FFFFFF" w:themeFill="background1"/>
          </w:tcPr>
          <w:p w14:paraId="21F488BA"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tcPr>
          <w:p w14:paraId="3D2E0277" w14:textId="77777777" w:rsidR="00B113FC" w:rsidRPr="00505047" w:rsidRDefault="00B113FC" w:rsidP="00A5276F">
            <w:pPr>
              <w:snapToGrid w:val="0"/>
              <w:jc w:val="center"/>
            </w:pPr>
          </w:p>
        </w:tc>
      </w:tr>
      <w:tr w:rsidR="00505047" w:rsidRPr="00505047" w14:paraId="5B85CD17" w14:textId="77777777" w:rsidTr="00A35F9A">
        <w:tc>
          <w:tcPr>
            <w:tcW w:w="4781" w:type="dxa"/>
            <w:shd w:val="clear" w:color="auto" w:fill="FFFFFF" w:themeFill="background1"/>
          </w:tcPr>
          <w:p w14:paraId="0F8D8F7C" w14:textId="7567E8FF" w:rsidR="00B113FC" w:rsidRPr="00505047" w:rsidRDefault="00B113FC" w:rsidP="00524DEB">
            <w:pPr>
              <w:snapToGrid w:val="0"/>
              <w:jc w:val="both"/>
              <w:rPr>
                <w:sz w:val="20"/>
                <w:szCs w:val="20"/>
              </w:rPr>
            </w:pPr>
            <w:r w:rsidRPr="00505047">
              <w:rPr>
                <w:rFonts w:hint="eastAsia"/>
              </w:rPr>
              <w:t>・提案概要書</w:t>
            </w:r>
          </w:p>
        </w:tc>
        <w:tc>
          <w:tcPr>
            <w:tcW w:w="1357" w:type="dxa"/>
            <w:shd w:val="clear" w:color="auto" w:fill="FFFFFF" w:themeFill="background1"/>
          </w:tcPr>
          <w:p w14:paraId="44C6329B" w14:textId="0C940C19" w:rsidR="00B113FC" w:rsidRPr="00505047" w:rsidRDefault="00B113FC" w:rsidP="00524DEB">
            <w:pPr>
              <w:snapToGrid w:val="0"/>
              <w:jc w:val="center"/>
              <w:rPr>
                <w:sz w:val="20"/>
                <w:szCs w:val="20"/>
              </w:rPr>
            </w:pPr>
            <w:r w:rsidRPr="00505047">
              <w:rPr>
                <w:rFonts w:hint="eastAsia"/>
              </w:rPr>
              <w:t>様式３－７</w:t>
            </w:r>
          </w:p>
        </w:tc>
        <w:tc>
          <w:tcPr>
            <w:tcW w:w="1227" w:type="dxa"/>
            <w:shd w:val="clear" w:color="auto" w:fill="FFFFFF" w:themeFill="background1"/>
          </w:tcPr>
          <w:p w14:paraId="029044BF" w14:textId="149A44FE" w:rsidR="00B113FC" w:rsidRPr="00505047" w:rsidRDefault="00B113FC" w:rsidP="00524DEB">
            <w:pPr>
              <w:snapToGrid w:val="0"/>
              <w:jc w:val="center"/>
              <w:rPr>
                <w:sz w:val="20"/>
                <w:szCs w:val="20"/>
              </w:rPr>
            </w:pPr>
            <w:r w:rsidRPr="00505047">
              <w:rPr>
                <w:rFonts w:hint="eastAsia"/>
              </w:rPr>
              <w:t>２頁以内</w:t>
            </w:r>
          </w:p>
        </w:tc>
        <w:tc>
          <w:tcPr>
            <w:tcW w:w="1986" w:type="dxa"/>
            <w:vMerge/>
            <w:shd w:val="clear" w:color="auto" w:fill="FFFFFF" w:themeFill="background1"/>
          </w:tcPr>
          <w:p w14:paraId="73A9FE18" w14:textId="77777777" w:rsidR="00B113FC" w:rsidRPr="00505047" w:rsidRDefault="00B113FC" w:rsidP="00524DEB">
            <w:pPr>
              <w:snapToGrid w:val="0"/>
              <w:jc w:val="center"/>
            </w:pPr>
          </w:p>
        </w:tc>
      </w:tr>
      <w:tr w:rsidR="00505047" w:rsidRPr="00505047" w14:paraId="2A936107" w14:textId="77777777" w:rsidTr="00660BA4">
        <w:trPr>
          <w:trHeight w:val="369"/>
        </w:trPr>
        <w:tc>
          <w:tcPr>
            <w:tcW w:w="7365" w:type="dxa"/>
            <w:gridSpan w:val="3"/>
            <w:shd w:val="clear" w:color="auto" w:fill="FFFFFF" w:themeFill="background1"/>
            <w:vAlign w:val="center"/>
          </w:tcPr>
          <w:p w14:paraId="0075787A" w14:textId="615730DA"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（１）事業全体の実施体制及び安定性に関する提案</w:t>
            </w:r>
          </w:p>
        </w:tc>
        <w:tc>
          <w:tcPr>
            <w:tcW w:w="1986" w:type="dxa"/>
            <w:vMerge/>
            <w:shd w:val="clear" w:color="auto" w:fill="FFFFFF" w:themeFill="background1"/>
            <w:vAlign w:val="center"/>
          </w:tcPr>
          <w:p w14:paraId="359B86E9" w14:textId="77777777" w:rsidR="00B113FC" w:rsidRPr="00505047" w:rsidRDefault="00B113FC" w:rsidP="00D70356">
            <w:pPr>
              <w:snapToGrid w:val="0"/>
              <w:jc w:val="both"/>
              <w:rPr>
                <w:rFonts w:eastAsia="ＭＳ ゴシック"/>
                <w:b/>
                <w:sz w:val="20"/>
                <w:szCs w:val="20"/>
              </w:rPr>
            </w:pPr>
          </w:p>
        </w:tc>
      </w:tr>
      <w:tr w:rsidR="00505047" w:rsidRPr="00505047" w14:paraId="5B8C3DF2" w14:textId="77777777" w:rsidTr="00B4246B">
        <w:tc>
          <w:tcPr>
            <w:tcW w:w="4781" w:type="dxa"/>
            <w:shd w:val="clear" w:color="auto" w:fill="FFFFFF" w:themeFill="background1"/>
            <w:vAlign w:val="center"/>
          </w:tcPr>
          <w:p w14:paraId="72FE1A50" w14:textId="5149EB60"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int="eastAsia"/>
                <w:spacing w:val="-6"/>
                <w:sz w:val="20"/>
                <w:szCs w:val="20"/>
              </w:rPr>
              <w:t>事業全体の実施体制及び安定性に関する提案書表紙</w:t>
            </w:r>
          </w:p>
        </w:tc>
        <w:tc>
          <w:tcPr>
            <w:tcW w:w="1357" w:type="dxa"/>
            <w:shd w:val="clear" w:color="auto" w:fill="FFFFFF" w:themeFill="background1"/>
            <w:vAlign w:val="center"/>
          </w:tcPr>
          <w:p w14:paraId="194467ED" w14:textId="2D818B3F" w:rsidR="00B113FC" w:rsidRPr="00505047" w:rsidRDefault="00B113FC" w:rsidP="00A5276F">
            <w:pPr>
              <w:snapToGrid w:val="0"/>
              <w:jc w:val="center"/>
              <w:rPr>
                <w:sz w:val="20"/>
                <w:szCs w:val="20"/>
              </w:rPr>
            </w:pPr>
            <w:r w:rsidRPr="00505047">
              <w:rPr>
                <w:rFonts w:hint="eastAsia"/>
                <w:sz w:val="20"/>
                <w:szCs w:val="20"/>
              </w:rPr>
              <w:t>様式４－１</w:t>
            </w:r>
          </w:p>
        </w:tc>
        <w:tc>
          <w:tcPr>
            <w:tcW w:w="1227" w:type="dxa"/>
            <w:shd w:val="clear" w:color="auto" w:fill="FFFFFF" w:themeFill="background1"/>
            <w:vAlign w:val="center"/>
          </w:tcPr>
          <w:p w14:paraId="7053A21F"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537F73D9" w14:textId="77777777" w:rsidR="00B113FC" w:rsidRPr="00505047" w:rsidRDefault="00B113FC" w:rsidP="00A5276F">
            <w:pPr>
              <w:snapToGrid w:val="0"/>
              <w:jc w:val="center"/>
              <w:rPr>
                <w:sz w:val="20"/>
                <w:szCs w:val="20"/>
              </w:rPr>
            </w:pPr>
          </w:p>
        </w:tc>
      </w:tr>
      <w:tr w:rsidR="00505047" w:rsidRPr="00505047" w14:paraId="7219D2EC" w14:textId="77777777" w:rsidTr="00B4246B">
        <w:tc>
          <w:tcPr>
            <w:tcW w:w="4781" w:type="dxa"/>
            <w:shd w:val="clear" w:color="auto" w:fill="FFFFFF" w:themeFill="background1"/>
            <w:vAlign w:val="center"/>
          </w:tcPr>
          <w:p w14:paraId="2E315F42" w14:textId="378F8C94" w:rsidR="00B113FC" w:rsidRPr="00505047" w:rsidRDefault="00B113FC" w:rsidP="00D355A3">
            <w:pPr>
              <w:snapToGrid w:val="0"/>
              <w:ind w:left="200" w:hangingChars="100" w:hanging="200"/>
              <w:jc w:val="both"/>
              <w:rPr>
                <w:sz w:val="20"/>
                <w:szCs w:val="20"/>
              </w:rPr>
            </w:pPr>
            <w:r w:rsidRPr="00505047">
              <w:rPr>
                <w:rFonts w:hint="eastAsia"/>
                <w:sz w:val="20"/>
                <w:szCs w:val="20"/>
              </w:rPr>
              <w:t>・事業の実施体制</w:t>
            </w:r>
          </w:p>
        </w:tc>
        <w:tc>
          <w:tcPr>
            <w:tcW w:w="1357" w:type="dxa"/>
            <w:shd w:val="clear" w:color="auto" w:fill="FFFFFF" w:themeFill="background1"/>
            <w:vAlign w:val="center"/>
          </w:tcPr>
          <w:p w14:paraId="3720217F" w14:textId="77777777" w:rsidR="00B113FC" w:rsidRPr="00505047" w:rsidRDefault="00B113FC" w:rsidP="00A5276F">
            <w:pPr>
              <w:snapToGrid w:val="0"/>
              <w:jc w:val="center"/>
              <w:rPr>
                <w:sz w:val="20"/>
                <w:szCs w:val="20"/>
              </w:rPr>
            </w:pPr>
            <w:r w:rsidRPr="00505047">
              <w:rPr>
                <w:rFonts w:hint="eastAsia"/>
                <w:sz w:val="20"/>
                <w:szCs w:val="20"/>
              </w:rPr>
              <w:t>様式４－２</w:t>
            </w:r>
          </w:p>
        </w:tc>
        <w:tc>
          <w:tcPr>
            <w:tcW w:w="1227" w:type="dxa"/>
            <w:shd w:val="clear" w:color="auto" w:fill="FFFFFF" w:themeFill="background1"/>
          </w:tcPr>
          <w:p w14:paraId="66B1D9A7" w14:textId="3438D1F1" w:rsidR="00B113FC" w:rsidRPr="00505047" w:rsidRDefault="00B113FC" w:rsidP="00A5276F">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4FF7D7AC" w14:textId="77777777" w:rsidR="00B113FC" w:rsidRPr="00505047" w:rsidRDefault="00B113FC" w:rsidP="00A5276F">
            <w:pPr>
              <w:snapToGrid w:val="0"/>
              <w:jc w:val="center"/>
              <w:rPr>
                <w:sz w:val="20"/>
                <w:szCs w:val="20"/>
              </w:rPr>
            </w:pPr>
          </w:p>
        </w:tc>
      </w:tr>
      <w:tr w:rsidR="00505047" w:rsidRPr="00505047" w14:paraId="6349F893" w14:textId="77777777" w:rsidTr="00B4246B">
        <w:tc>
          <w:tcPr>
            <w:tcW w:w="4781" w:type="dxa"/>
            <w:shd w:val="clear" w:color="auto" w:fill="FFFFFF" w:themeFill="background1"/>
            <w:vAlign w:val="center"/>
          </w:tcPr>
          <w:p w14:paraId="63BDA816" w14:textId="77777777" w:rsidR="00B113FC" w:rsidRPr="00505047" w:rsidRDefault="00B113FC" w:rsidP="00D355A3">
            <w:pPr>
              <w:snapToGrid w:val="0"/>
              <w:jc w:val="both"/>
              <w:rPr>
                <w:sz w:val="20"/>
                <w:szCs w:val="20"/>
              </w:rPr>
            </w:pPr>
            <w:r w:rsidRPr="00505047">
              <w:rPr>
                <w:rFonts w:hint="eastAsia"/>
                <w:sz w:val="20"/>
                <w:szCs w:val="20"/>
              </w:rPr>
              <w:t>・事業の安定性　その１</w:t>
            </w:r>
          </w:p>
        </w:tc>
        <w:tc>
          <w:tcPr>
            <w:tcW w:w="1357" w:type="dxa"/>
            <w:shd w:val="clear" w:color="auto" w:fill="FFFFFF" w:themeFill="background1"/>
            <w:vAlign w:val="center"/>
          </w:tcPr>
          <w:p w14:paraId="7DE633AC" w14:textId="77777777" w:rsidR="00B113FC" w:rsidRPr="00505047" w:rsidRDefault="00B113FC" w:rsidP="00A5276F">
            <w:pPr>
              <w:snapToGrid w:val="0"/>
              <w:jc w:val="center"/>
              <w:rPr>
                <w:sz w:val="20"/>
                <w:szCs w:val="20"/>
              </w:rPr>
            </w:pPr>
            <w:r w:rsidRPr="00505047">
              <w:rPr>
                <w:rFonts w:hint="eastAsia"/>
                <w:sz w:val="20"/>
                <w:szCs w:val="20"/>
              </w:rPr>
              <w:t>様式４－３</w:t>
            </w:r>
          </w:p>
        </w:tc>
        <w:tc>
          <w:tcPr>
            <w:tcW w:w="1227" w:type="dxa"/>
            <w:shd w:val="clear" w:color="auto" w:fill="FFFFFF" w:themeFill="background1"/>
          </w:tcPr>
          <w:p w14:paraId="03594BF8" w14:textId="02DADA0E" w:rsidR="00B113FC" w:rsidRPr="00505047" w:rsidRDefault="00B113FC" w:rsidP="00A5276F">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13C40D96" w14:textId="77777777" w:rsidR="00B113FC" w:rsidRPr="00505047" w:rsidRDefault="00B113FC" w:rsidP="00A5276F">
            <w:pPr>
              <w:snapToGrid w:val="0"/>
              <w:jc w:val="center"/>
              <w:rPr>
                <w:sz w:val="20"/>
                <w:szCs w:val="20"/>
              </w:rPr>
            </w:pPr>
          </w:p>
        </w:tc>
      </w:tr>
      <w:tr w:rsidR="00505047" w:rsidRPr="00505047" w14:paraId="78D4539C" w14:textId="77777777" w:rsidTr="00B4246B">
        <w:tc>
          <w:tcPr>
            <w:tcW w:w="4781" w:type="dxa"/>
            <w:shd w:val="clear" w:color="auto" w:fill="FFFFFF" w:themeFill="background1"/>
            <w:vAlign w:val="center"/>
          </w:tcPr>
          <w:p w14:paraId="27D20B60" w14:textId="77777777" w:rsidR="00B113FC" w:rsidRPr="00505047" w:rsidRDefault="00B113FC" w:rsidP="00D355A3">
            <w:pPr>
              <w:snapToGrid w:val="0"/>
              <w:jc w:val="both"/>
              <w:rPr>
                <w:sz w:val="20"/>
                <w:szCs w:val="20"/>
              </w:rPr>
            </w:pPr>
            <w:r w:rsidRPr="00505047">
              <w:rPr>
                <w:rFonts w:hint="eastAsia"/>
                <w:sz w:val="20"/>
                <w:szCs w:val="20"/>
              </w:rPr>
              <w:t>・事業の安定性　その２</w:t>
            </w:r>
          </w:p>
        </w:tc>
        <w:tc>
          <w:tcPr>
            <w:tcW w:w="1357" w:type="dxa"/>
            <w:shd w:val="clear" w:color="auto" w:fill="FFFFFF" w:themeFill="background1"/>
            <w:vAlign w:val="center"/>
          </w:tcPr>
          <w:p w14:paraId="400B31E6" w14:textId="77777777" w:rsidR="00B113FC" w:rsidRPr="00505047" w:rsidRDefault="00B113FC" w:rsidP="00A5276F">
            <w:pPr>
              <w:snapToGrid w:val="0"/>
              <w:jc w:val="center"/>
              <w:rPr>
                <w:sz w:val="20"/>
                <w:szCs w:val="20"/>
              </w:rPr>
            </w:pPr>
            <w:r w:rsidRPr="00505047">
              <w:rPr>
                <w:rFonts w:hint="eastAsia"/>
                <w:sz w:val="20"/>
                <w:szCs w:val="20"/>
              </w:rPr>
              <w:t>様式４－４</w:t>
            </w:r>
          </w:p>
        </w:tc>
        <w:tc>
          <w:tcPr>
            <w:tcW w:w="1227" w:type="dxa"/>
            <w:shd w:val="clear" w:color="auto" w:fill="FFFFFF" w:themeFill="background1"/>
          </w:tcPr>
          <w:p w14:paraId="08861E19"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1C3D5AE2" w14:textId="77777777" w:rsidR="00B113FC" w:rsidRPr="00505047" w:rsidRDefault="00B113FC" w:rsidP="00A5276F">
            <w:pPr>
              <w:snapToGrid w:val="0"/>
              <w:jc w:val="center"/>
              <w:rPr>
                <w:sz w:val="20"/>
                <w:szCs w:val="20"/>
              </w:rPr>
            </w:pPr>
          </w:p>
        </w:tc>
      </w:tr>
      <w:tr w:rsidR="00505047" w:rsidRPr="00505047" w14:paraId="23932313" w14:textId="77777777" w:rsidTr="00B4246B">
        <w:tc>
          <w:tcPr>
            <w:tcW w:w="4781" w:type="dxa"/>
            <w:shd w:val="clear" w:color="auto" w:fill="FFFFFF" w:themeFill="background1"/>
            <w:vAlign w:val="center"/>
          </w:tcPr>
          <w:p w14:paraId="04987AC4" w14:textId="77777777" w:rsidR="00B113FC" w:rsidRPr="00505047" w:rsidRDefault="00B113FC" w:rsidP="00D355A3">
            <w:pPr>
              <w:snapToGrid w:val="0"/>
              <w:jc w:val="both"/>
              <w:rPr>
                <w:sz w:val="20"/>
                <w:szCs w:val="20"/>
              </w:rPr>
            </w:pPr>
            <w:r w:rsidRPr="00505047">
              <w:rPr>
                <w:rFonts w:hint="eastAsia"/>
                <w:sz w:val="20"/>
                <w:szCs w:val="20"/>
              </w:rPr>
              <w:t>・事業の安定性　その３</w:t>
            </w:r>
          </w:p>
        </w:tc>
        <w:tc>
          <w:tcPr>
            <w:tcW w:w="1357" w:type="dxa"/>
            <w:shd w:val="clear" w:color="auto" w:fill="FFFFFF" w:themeFill="background1"/>
            <w:vAlign w:val="center"/>
          </w:tcPr>
          <w:p w14:paraId="68AA64AD" w14:textId="77777777" w:rsidR="00B113FC" w:rsidRPr="00505047" w:rsidRDefault="00B113FC" w:rsidP="00A5276F">
            <w:pPr>
              <w:snapToGrid w:val="0"/>
              <w:jc w:val="center"/>
              <w:rPr>
                <w:sz w:val="20"/>
                <w:szCs w:val="20"/>
              </w:rPr>
            </w:pPr>
            <w:r w:rsidRPr="00505047">
              <w:rPr>
                <w:rFonts w:hint="eastAsia"/>
                <w:sz w:val="20"/>
                <w:szCs w:val="20"/>
              </w:rPr>
              <w:t>様式４－５</w:t>
            </w:r>
          </w:p>
        </w:tc>
        <w:tc>
          <w:tcPr>
            <w:tcW w:w="1227" w:type="dxa"/>
            <w:shd w:val="clear" w:color="auto" w:fill="FFFFFF" w:themeFill="background1"/>
          </w:tcPr>
          <w:p w14:paraId="6BE538E1" w14:textId="53EDBD72"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53C40F7D" w14:textId="77777777" w:rsidR="00B113FC" w:rsidRPr="00505047" w:rsidRDefault="00B113FC" w:rsidP="00A5276F">
            <w:pPr>
              <w:snapToGrid w:val="0"/>
              <w:jc w:val="center"/>
              <w:rPr>
                <w:sz w:val="20"/>
                <w:szCs w:val="20"/>
              </w:rPr>
            </w:pPr>
          </w:p>
        </w:tc>
      </w:tr>
      <w:tr w:rsidR="00505047" w:rsidRPr="00505047" w14:paraId="72BE7C98" w14:textId="77777777" w:rsidTr="00B4246B">
        <w:tc>
          <w:tcPr>
            <w:tcW w:w="4781" w:type="dxa"/>
            <w:shd w:val="clear" w:color="auto" w:fill="FFFFFF" w:themeFill="background1"/>
            <w:vAlign w:val="center"/>
          </w:tcPr>
          <w:p w14:paraId="60B46192" w14:textId="77777777" w:rsidR="00B113FC" w:rsidRPr="00505047" w:rsidRDefault="00B113FC" w:rsidP="00D355A3">
            <w:pPr>
              <w:snapToGrid w:val="0"/>
              <w:jc w:val="both"/>
              <w:rPr>
                <w:sz w:val="20"/>
                <w:szCs w:val="20"/>
              </w:rPr>
            </w:pPr>
            <w:r w:rsidRPr="00505047">
              <w:rPr>
                <w:rFonts w:hint="eastAsia"/>
                <w:sz w:val="20"/>
                <w:szCs w:val="20"/>
              </w:rPr>
              <w:t>・工程計画</w:t>
            </w:r>
          </w:p>
        </w:tc>
        <w:tc>
          <w:tcPr>
            <w:tcW w:w="1357" w:type="dxa"/>
            <w:shd w:val="clear" w:color="auto" w:fill="FFFFFF" w:themeFill="background1"/>
            <w:vAlign w:val="center"/>
          </w:tcPr>
          <w:p w14:paraId="03100D89" w14:textId="26A0CEB6" w:rsidR="00B113FC" w:rsidRPr="00505047" w:rsidRDefault="00B113FC" w:rsidP="00A5276F">
            <w:pPr>
              <w:snapToGrid w:val="0"/>
              <w:jc w:val="center"/>
              <w:rPr>
                <w:sz w:val="20"/>
                <w:szCs w:val="20"/>
              </w:rPr>
            </w:pPr>
            <w:r w:rsidRPr="00505047">
              <w:rPr>
                <w:rFonts w:hint="eastAsia"/>
                <w:sz w:val="20"/>
                <w:szCs w:val="20"/>
              </w:rPr>
              <w:t>様式４－６</w:t>
            </w:r>
          </w:p>
        </w:tc>
        <w:tc>
          <w:tcPr>
            <w:tcW w:w="1227" w:type="dxa"/>
            <w:shd w:val="clear" w:color="auto" w:fill="FFFFFF" w:themeFill="background1"/>
          </w:tcPr>
          <w:p w14:paraId="08D6B7CD" w14:textId="3FC0764E" w:rsidR="00B113FC" w:rsidRPr="00505047" w:rsidRDefault="00B113FC" w:rsidP="00F95510">
            <w:pPr>
              <w:snapToGrid w:val="0"/>
              <w:jc w:val="center"/>
              <w:rPr>
                <w:sz w:val="20"/>
                <w:szCs w:val="20"/>
              </w:rPr>
            </w:pPr>
            <w:r w:rsidRPr="00505047">
              <w:rPr>
                <w:rFonts w:hint="eastAsia"/>
                <w:sz w:val="20"/>
                <w:szCs w:val="20"/>
              </w:rPr>
              <w:t>Ａ４：</w:t>
            </w:r>
            <w:r w:rsidR="001157D7" w:rsidRPr="00505047">
              <w:rPr>
                <w:rFonts w:hint="eastAsia"/>
                <w:sz w:val="20"/>
                <w:szCs w:val="20"/>
              </w:rPr>
              <w:t>２</w:t>
            </w:r>
            <w:r w:rsidRPr="00505047">
              <w:rPr>
                <w:rFonts w:hint="eastAsia"/>
                <w:sz w:val="20"/>
                <w:szCs w:val="20"/>
              </w:rPr>
              <w:t>頁</w:t>
            </w:r>
            <w:r w:rsidR="00660BA4" w:rsidRPr="00505047">
              <w:rPr>
                <w:rFonts w:hint="eastAsia"/>
                <w:sz w:val="20"/>
                <w:szCs w:val="20"/>
              </w:rPr>
              <w:t>以内</w:t>
            </w:r>
          </w:p>
          <w:p w14:paraId="19E3FF0A" w14:textId="1EEFE48A" w:rsidR="00B113FC" w:rsidRPr="00505047" w:rsidRDefault="00B113FC" w:rsidP="00F95510">
            <w:pPr>
              <w:snapToGrid w:val="0"/>
              <w:jc w:val="center"/>
              <w:rPr>
                <w:sz w:val="20"/>
                <w:szCs w:val="20"/>
              </w:rPr>
            </w:pPr>
            <w:r w:rsidRPr="00505047">
              <w:rPr>
                <w:rFonts w:hint="eastAsia"/>
                <w:sz w:val="20"/>
                <w:szCs w:val="20"/>
              </w:rPr>
              <w:t>Ａ３：１頁</w:t>
            </w:r>
          </w:p>
        </w:tc>
        <w:tc>
          <w:tcPr>
            <w:tcW w:w="1986" w:type="dxa"/>
            <w:vMerge/>
            <w:shd w:val="clear" w:color="auto" w:fill="FFFFFF" w:themeFill="background1"/>
            <w:vAlign w:val="center"/>
          </w:tcPr>
          <w:p w14:paraId="5ABBD3F0" w14:textId="77777777" w:rsidR="00B113FC" w:rsidRPr="00505047" w:rsidRDefault="00B113FC" w:rsidP="00A5276F">
            <w:pPr>
              <w:snapToGrid w:val="0"/>
              <w:jc w:val="center"/>
              <w:rPr>
                <w:sz w:val="20"/>
                <w:szCs w:val="20"/>
              </w:rPr>
            </w:pPr>
          </w:p>
        </w:tc>
      </w:tr>
      <w:tr w:rsidR="00505047" w:rsidRPr="00505047" w14:paraId="6CA207F9" w14:textId="77777777" w:rsidTr="00660BA4">
        <w:trPr>
          <w:trHeight w:val="362"/>
        </w:trPr>
        <w:tc>
          <w:tcPr>
            <w:tcW w:w="7365" w:type="dxa"/>
            <w:gridSpan w:val="3"/>
            <w:vAlign w:val="center"/>
          </w:tcPr>
          <w:p w14:paraId="10BECE54" w14:textId="0226D55E"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（２）</w:t>
            </w:r>
            <w:r w:rsidRPr="00505047">
              <w:rPr>
                <w:rFonts w:eastAsia="ＭＳ ゴシック"/>
                <w:b/>
                <w:sz w:val="20"/>
                <w:szCs w:val="20"/>
              </w:rPr>
              <w:t>(</w:t>
            </w:r>
            <w:r w:rsidRPr="00505047">
              <w:rPr>
                <w:rFonts w:eastAsia="ＭＳ ゴシック" w:hint="eastAsia"/>
                <w:b/>
                <w:sz w:val="20"/>
                <w:szCs w:val="20"/>
              </w:rPr>
              <w:t>仮称</w:t>
            </w:r>
            <w:r w:rsidRPr="00505047">
              <w:rPr>
                <w:rFonts w:eastAsia="ＭＳ ゴシック"/>
                <w:b/>
                <w:sz w:val="20"/>
                <w:szCs w:val="20"/>
              </w:rPr>
              <w:t>)</w:t>
            </w:r>
            <w:r w:rsidRPr="00505047">
              <w:rPr>
                <w:rFonts w:eastAsia="ＭＳ ゴシック" w:hint="eastAsia"/>
                <w:b/>
                <w:sz w:val="20"/>
                <w:szCs w:val="20"/>
              </w:rPr>
              <w:t>新上小阪東住宅等の整備等に関する提案</w:t>
            </w:r>
          </w:p>
        </w:tc>
        <w:tc>
          <w:tcPr>
            <w:tcW w:w="1986" w:type="dxa"/>
            <w:vMerge/>
            <w:shd w:val="clear" w:color="auto" w:fill="FFFFFF" w:themeFill="background1"/>
            <w:vAlign w:val="center"/>
          </w:tcPr>
          <w:p w14:paraId="02FE30C8" w14:textId="77777777" w:rsidR="00B113FC" w:rsidRPr="00505047" w:rsidRDefault="00B113FC" w:rsidP="00B4246B">
            <w:pPr>
              <w:snapToGrid w:val="0"/>
              <w:jc w:val="both"/>
              <w:rPr>
                <w:rFonts w:eastAsia="ＭＳ ゴシック"/>
                <w:b/>
                <w:sz w:val="20"/>
                <w:szCs w:val="20"/>
              </w:rPr>
            </w:pPr>
          </w:p>
        </w:tc>
      </w:tr>
      <w:tr w:rsidR="00505047" w:rsidRPr="00505047" w14:paraId="1E44D8FA" w14:textId="77777777" w:rsidTr="003775F6">
        <w:tc>
          <w:tcPr>
            <w:tcW w:w="4781" w:type="dxa"/>
            <w:vAlign w:val="center"/>
          </w:tcPr>
          <w:p w14:paraId="1F18D8D1" w14:textId="26D421EF" w:rsidR="00B113FC" w:rsidRPr="00505047" w:rsidRDefault="00B113FC" w:rsidP="00D355A3">
            <w:pPr>
              <w:tabs>
                <w:tab w:val="center" w:pos="2001"/>
              </w:tabs>
              <w:snapToGrid w:val="0"/>
              <w:ind w:left="200" w:hangingChars="100" w:hanging="200"/>
              <w:jc w:val="both"/>
              <w:rPr>
                <w:sz w:val="20"/>
                <w:szCs w:val="20"/>
              </w:rPr>
            </w:pPr>
            <w:r w:rsidRPr="00505047">
              <w:rPr>
                <w:rFonts w:hint="eastAsia"/>
                <w:sz w:val="20"/>
                <w:szCs w:val="20"/>
              </w:rPr>
              <w:t>・</w:t>
            </w:r>
            <w:r w:rsidRPr="00505047">
              <w:rPr>
                <w:rFonts w:hAnsi="ＭＳ 明朝"/>
                <w:sz w:val="20"/>
                <w:szCs w:val="20"/>
              </w:rPr>
              <w:t>(仮称)新上小阪東住宅等</w:t>
            </w:r>
            <w:r w:rsidRPr="00505047">
              <w:rPr>
                <w:rFonts w:hAnsi="ＭＳ 明朝" w:hint="eastAsia"/>
                <w:sz w:val="20"/>
                <w:szCs w:val="20"/>
              </w:rPr>
              <w:t>の整備等に関する提案書表紙</w:t>
            </w:r>
          </w:p>
        </w:tc>
        <w:tc>
          <w:tcPr>
            <w:tcW w:w="1357" w:type="dxa"/>
            <w:vAlign w:val="center"/>
          </w:tcPr>
          <w:p w14:paraId="17428FFD" w14:textId="77777777" w:rsidR="00B113FC" w:rsidRPr="00505047" w:rsidRDefault="00B113FC" w:rsidP="00A5276F">
            <w:pPr>
              <w:snapToGrid w:val="0"/>
              <w:jc w:val="center"/>
              <w:rPr>
                <w:sz w:val="20"/>
                <w:szCs w:val="20"/>
              </w:rPr>
            </w:pPr>
            <w:r w:rsidRPr="00505047">
              <w:rPr>
                <w:rFonts w:hint="eastAsia"/>
                <w:sz w:val="20"/>
                <w:szCs w:val="20"/>
              </w:rPr>
              <w:t>様式５－１</w:t>
            </w:r>
          </w:p>
        </w:tc>
        <w:tc>
          <w:tcPr>
            <w:tcW w:w="1227" w:type="dxa"/>
            <w:vAlign w:val="center"/>
          </w:tcPr>
          <w:p w14:paraId="6F9A8A04" w14:textId="77777777" w:rsidR="00B113FC" w:rsidRPr="00505047" w:rsidRDefault="00B113FC" w:rsidP="00D70356">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16ADA2A2" w14:textId="77777777" w:rsidR="00B113FC" w:rsidRPr="00505047" w:rsidRDefault="00B113FC" w:rsidP="00B4246B">
            <w:pPr>
              <w:snapToGrid w:val="0"/>
              <w:jc w:val="both"/>
              <w:rPr>
                <w:sz w:val="20"/>
                <w:szCs w:val="20"/>
              </w:rPr>
            </w:pPr>
          </w:p>
        </w:tc>
      </w:tr>
      <w:tr w:rsidR="00505047" w:rsidRPr="00505047" w14:paraId="011FEEA8" w14:textId="77777777" w:rsidTr="003775F6">
        <w:tc>
          <w:tcPr>
            <w:tcW w:w="4781" w:type="dxa"/>
            <w:vAlign w:val="center"/>
          </w:tcPr>
          <w:p w14:paraId="1BBD6DE6" w14:textId="599AF6DB" w:rsidR="00B113FC" w:rsidRPr="00505047" w:rsidRDefault="00B113FC" w:rsidP="00D355A3">
            <w:pPr>
              <w:snapToGrid w:val="0"/>
              <w:jc w:val="both"/>
              <w:rPr>
                <w:sz w:val="20"/>
                <w:szCs w:val="20"/>
              </w:rPr>
            </w:pPr>
            <w:r w:rsidRPr="00505047">
              <w:rPr>
                <w:rFonts w:hint="eastAsia"/>
                <w:sz w:val="20"/>
                <w:szCs w:val="20"/>
              </w:rPr>
              <w:t>・施設計画に関する全般の提案事項</w:t>
            </w:r>
          </w:p>
        </w:tc>
        <w:tc>
          <w:tcPr>
            <w:tcW w:w="1357" w:type="dxa"/>
            <w:vAlign w:val="center"/>
          </w:tcPr>
          <w:p w14:paraId="4D2DCF6B" w14:textId="20EBF3D9" w:rsidR="00B113FC" w:rsidRPr="00505047" w:rsidRDefault="00B113FC" w:rsidP="00A5276F">
            <w:pPr>
              <w:snapToGrid w:val="0"/>
              <w:jc w:val="center"/>
              <w:rPr>
                <w:sz w:val="20"/>
                <w:szCs w:val="20"/>
              </w:rPr>
            </w:pPr>
            <w:r w:rsidRPr="00505047">
              <w:rPr>
                <w:rFonts w:hint="eastAsia"/>
                <w:sz w:val="20"/>
                <w:szCs w:val="20"/>
              </w:rPr>
              <w:t>様式５－２</w:t>
            </w:r>
          </w:p>
        </w:tc>
        <w:tc>
          <w:tcPr>
            <w:tcW w:w="1227" w:type="dxa"/>
            <w:vAlign w:val="center"/>
          </w:tcPr>
          <w:p w14:paraId="717B24EB" w14:textId="16F69E7C"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1C443E8A" w14:textId="77777777" w:rsidR="00B113FC" w:rsidRPr="00505047" w:rsidRDefault="00B113FC" w:rsidP="00A5276F">
            <w:pPr>
              <w:snapToGrid w:val="0"/>
              <w:jc w:val="center"/>
              <w:rPr>
                <w:sz w:val="20"/>
                <w:szCs w:val="20"/>
              </w:rPr>
            </w:pPr>
          </w:p>
        </w:tc>
      </w:tr>
      <w:tr w:rsidR="00505047" w:rsidRPr="00505047" w14:paraId="22E89C0A" w14:textId="77777777" w:rsidTr="003775F6">
        <w:tc>
          <w:tcPr>
            <w:tcW w:w="4781" w:type="dxa"/>
            <w:vAlign w:val="center"/>
          </w:tcPr>
          <w:p w14:paraId="77271E0D" w14:textId="0DB1647E" w:rsidR="00B113FC" w:rsidRPr="00505047" w:rsidRDefault="00B113FC" w:rsidP="00D355A3">
            <w:pPr>
              <w:snapToGrid w:val="0"/>
              <w:ind w:left="200" w:hangingChars="100" w:hanging="200"/>
              <w:jc w:val="both"/>
              <w:rPr>
                <w:sz w:val="20"/>
                <w:szCs w:val="20"/>
              </w:rPr>
            </w:pPr>
            <w:r w:rsidRPr="00505047">
              <w:rPr>
                <w:rFonts w:hint="eastAsia"/>
                <w:sz w:val="20"/>
                <w:szCs w:val="20"/>
              </w:rPr>
              <w:t>・住棟・住戸計画に関する提案事項</w:t>
            </w:r>
          </w:p>
        </w:tc>
        <w:tc>
          <w:tcPr>
            <w:tcW w:w="1357" w:type="dxa"/>
            <w:vAlign w:val="center"/>
          </w:tcPr>
          <w:p w14:paraId="32B8C7D8" w14:textId="0E2AAC94" w:rsidR="00B113FC" w:rsidRPr="00505047" w:rsidRDefault="00B113FC" w:rsidP="00A5276F">
            <w:pPr>
              <w:pStyle w:val="19"/>
              <w:widowControl/>
              <w:snapToGrid w:val="0"/>
              <w:rPr>
                <w:rFonts w:ascii="ＭＳ 明朝"/>
                <w:kern w:val="0"/>
                <w:sz w:val="20"/>
                <w:szCs w:val="20"/>
              </w:rPr>
            </w:pPr>
            <w:r w:rsidRPr="00505047">
              <w:rPr>
                <w:rFonts w:ascii="ＭＳ 明朝" w:hint="eastAsia"/>
                <w:kern w:val="0"/>
                <w:sz w:val="20"/>
                <w:szCs w:val="20"/>
              </w:rPr>
              <w:t>様式５－３</w:t>
            </w:r>
          </w:p>
        </w:tc>
        <w:tc>
          <w:tcPr>
            <w:tcW w:w="1227" w:type="dxa"/>
            <w:vAlign w:val="center"/>
          </w:tcPr>
          <w:p w14:paraId="75D76B54" w14:textId="162B5FB8"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643D68C1" w14:textId="77777777" w:rsidR="00B113FC" w:rsidRPr="00505047" w:rsidRDefault="00B113FC" w:rsidP="00A5276F">
            <w:pPr>
              <w:snapToGrid w:val="0"/>
              <w:jc w:val="center"/>
              <w:rPr>
                <w:sz w:val="20"/>
                <w:szCs w:val="20"/>
              </w:rPr>
            </w:pPr>
          </w:p>
        </w:tc>
      </w:tr>
      <w:tr w:rsidR="00505047" w:rsidRPr="00505047" w14:paraId="5BA5CAE7" w14:textId="77777777" w:rsidTr="003775F6">
        <w:tc>
          <w:tcPr>
            <w:tcW w:w="4781" w:type="dxa"/>
            <w:vAlign w:val="center"/>
          </w:tcPr>
          <w:p w14:paraId="41135130"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安全・防犯への配慮</w:t>
            </w:r>
            <w:r w:rsidRPr="00505047">
              <w:rPr>
                <w:rFonts w:hint="eastAsia"/>
                <w:sz w:val="20"/>
                <w:szCs w:val="20"/>
              </w:rPr>
              <w:t>に関する提案事項</w:t>
            </w:r>
          </w:p>
        </w:tc>
        <w:tc>
          <w:tcPr>
            <w:tcW w:w="1357" w:type="dxa"/>
            <w:vAlign w:val="center"/>
          </w:tcPr>
          <w:p w14:paraId="1D1E7416" w14:textId="1903C0EE" w:rsidR="00B113FC" w:rsidRPr="00505047" w:rsidRDefault="00B113FC" w:rsidP="00A5276F">
            <w:pPr>
              <w:pStyle w:val="19"/>
              <w:widowControl/>
              <w:snapToGrid w:val="0"/>
              <w:rPr>
                <w:rFonts w:ascii="ＭＳ 明朝"/>
                <w:kern w:val="0"/>
                <w:sz w:val="20"/>
                <w:szCs w:val="20"/>
              </w:rPr>
            </w:pPr>
            <w:r w:rsidRPr="00505047">
              <w:rPr>
                <w:rFonts w:ascii="ＭＳ 明朝" w:hint="eastAsia"/>
                <w:kern w:val="0"/>
                <w:sz w:val="20"/>
                <w:szCs w:val="20"/>
              </w:rPr>
              <w:t>様式５－４</w:t>
            </w:r>
          </w:p>
        </w:tc>
        <w:tc>
          <w:tcPr>
            <w:tcW w:w="1227" w:type="dxa"/>
            <w:vAlign w:val="center"/>
          </w:tcPr>
          <w:p w14:paraId="3458202C" w14:textId="741F33CF"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3D709F5" w14:textId="77777777" w:rsidR="00B113FC" w:rsidRPr="00505047" w:rsidRDefault="00B113FC" w:rsidP="00A5276F">
            <w:pPr>
              <w:snapToGrid w:val="0"/>
              <w:jc w:val="center"/>
              <w:rPr>
                <w:sz w:val="20"/>
                <w:szCs w:val="20"/>
              </w:rPr>
            </w:pPr>
          </w:p>
        </w:tc>
      </w:tr>
      <w:tr w:rsidR="00505047" w:rsidRPr="00505047" w14:paraId="68DDDDEE" w14:textId="77777777" w:rsidTr="003775F6">
        <w:tc>
          <w:tcPr>
            <w:tcW w:w="4781" w:type="dxa"/>
            <w:vAlign w:val="center"/>
          </w:tcPr>
          <w:p w14:paraId="0265E407" w14:textId="1F2797BB"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意匠・景観、周辺への配慮</w:t>
            </w:r>
            <w:r w:rsidRPr="00505047">
              <w:rPr>
                <w:rFonts w:hint="eastAsia"/>
                <w:sz w:val="20"/>
                <w:szCs w:val="20"/>
              </w:rPr>
              <w:t>に関する提案事項</w:t>
            </w:r>
          </w:p>
        </w:tc>
        <w:tc>
          <w:tcPr>
            <w:tcW w:w="1357" w:type="dxa"/>
            <w:vAlign w:val="center"/>
          </w:tcPr>
          <w:p w14:paraId="19E9876F" w14:textId="54CED480" w:rsidR="00B113FC" w:rsidRPr="00505047" w:rsidRDefault="00B113FC" w:rsidP="00A5276F">
            <w:pPr>
              <w:pStyle w:val="19"/>
              <w:widowControl/>
              <w:snapToGrid w:val="0"/>
              <w:rPr>
                <w:rFonts w:ascii="ＭＳ 明朝"/>
                <w:kern w:val="0"/>
                <w:sz w:val="20"/>
                <w:szCs w:val="20"/>
              </w:rPr>
            </w:pPr>
            <w:r w:rsidRPr="00505047">
              <w:rPr>
                <w:rFonts w:hint="eastAsia"/>
                <w:sz w:val="20"/>
                <w:szCs w:val="20"/>
              </w:rPr>
              <w:t>様式５－５</w:t>
            </w:r>
          </w:p>
        </w:tc>
        <w:tc>
          <w:tcPr>
            <w:tcW w:w="1227" w:type="dxa"/>
            <w:vAlign w:val="center"/>
          </w:tcPr>
          <w:p w14:paraId="2EFD6B38" w14:textId="1DBB237F"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4B070F2C" w14:textId="77777777" w:rsidR="00B113FC" w:rsidRPr="00505047" w:rsidRDefault="00B113FC" w:rsidP="00A5276F">
            <w:pPr>
              <w:snapToGrid w:val="0"/>
              <w:jc w:val="center"/>
              <w:rPr>
                <w:sz w:val="20"/>
                <w:szCs w:val="20"/>
              </w:rPr>
            </w:pPr>
          </w:p>
        </w:tc>
      </w:tr>
      <w:tr w:rsidR="00505047" w:rsidRPr="00505047" w14:paraId="7C7DB4F3" w14:textId="77777777" w:rsidTr="003775F6">
        <w:tc>
          <w:tcPr>
            <w:tcW w:w="4781" w:type="dxa"/>
            <w:vAlign w:val="center"/>
          </w:tcPr>
          <w:p w14:paraId="2297D039"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・まちづくり・コミュニティの形成への配慮に関する提案事項</w:t>
            </w:r>
          </w:p>
        </w:tc>
        <w:tc>
          <w:tcPr>
            <w:tcW w:w="1357" w:type="dxa"/>
            <w:vAlign w:val="center"/>
          </w:tcPr>
          <w:p w14:paraId="351BEF9A" w14:textId="2F4D6F51" w:rsidR="00B113FC" w:rsidRPr="00505047" w:rsidRDefault="00B113FC" w:rsidP="00A5276F">
            <w:pPr>
              <w:snapToGrid w:val="0"/>
              <w:jc w:val="center"/>
              <w:rPr>
                <w:sz w:val="20"/>
                <w:szCs w:val="20"/>
              </w:rPr>
            </w:pPr>
            <w:r w:rsidRPr="00505047">
              <w:rPr>
                <w:rFonts w:hint="eastAsia"/>
                <w:sz w:val="20"/>
                <w:szCs w:val="20"/>
              </w:rPr>
              <w:t>様式５－６</w:t>
            </w:r>
          </w:p>
        </w:tc>
        <w:tc>
          <w:tcPr>
            <w:tcW w:w="1227" w:type="dxa"/>
            <w:vAlign w:val="center"/>
          </w:tcPr>
          <w:p w14:paraId="0BC3B912" w14:textId="6C138D73"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6E9F9E02" w14:textId="77777777" w:rsidR="00B113FC" w:rsidRPr="00505047" w:rsidRDefault="00B113FC" w:rsidP="00A5276F">
            <w:pPr>
              <w:snapToGrid w:val="0"/>
              <w:jc w:val="center"/>
              <w:rPr>
                <w:sz w:val="20"/>
                <w:szCs w:val="20"/>
              </w:rPr>
            </w:pPr>
          </w:p>
        </w:tc>
      </w:tr>
      <w:tr w:rsidR="00505047" w:rsidRPr="00505047" w14:paraId="1A82DAA6" w14:textId="77777777" w:rsidTr="003775F6">
        <w:tc>
          <w:tcPr>
            <w:tcW w:w="4781" w:type="dxa"/>
            <w:vAlign w:val="center"/>
          </w:tcPr>
          <w:p w14:paraId="7D93C2CA" w14:textId="40BF47EA" w:rsidR="00B113FC" w:rsidRPr="00505047" w:rsidRDefault="00B113FC" w:rsidP="00D355A3">
            <w:pPr>
              <w:snapToGrid w:val="0"/>
              <w:ind w:left="200" w:hangingChars="100" w:hanging="200"/>
              <w:jc w:val="both"/>
              <w:rPr>
                <w:sz w:val="20"/>
                <w:szCs w:val="20"/>
              </w:rPr>
            </w:pPr>
            <w:r w:rsidRPr="00505047">
              <w:rPr>
                <w:rFonts w:hint="eastAsia"/>
                <w:sz w:val="20"/>
                <w:szCs w:val="20"/>
              </w:rPr>
              <w:t>・ユニバーサルデザインへの配慮に関する提案事項</w:t>
            </w:r>
          </w:p>
        </w:tc>
        <w:tc>
          <w:tcPr>
            <w:tcW w:w="1357" w:type="dxa"/>
            <w:vAlign w:val="center"/>
          </w:tcPr>
          <w:p w14:paraId="28A4AA9B" w14:textId="474A3FF4" w:rsidR="00B113FC" w:rsidRPr="00505047" w:rsidRDefault="00B113FC" w:rsidP="00A5276F">
            <w:pPr>
              <w:snapToGrid w:val="0"/>
              <w:jc w:val="center"/>
              <w:rPr>
                <w:sz w:val="20"/>
                <w:szCs w:val="20"/>
              </w:rPr>
            </w:pPr>
            <w:r w:rsidRPr="00505047">
              <w:rPr>
                <w:rFonts w:hint="eastAsia"/>
                <w:sz w:val="20"/>
                <w:szCs w:val="20"/>
              </w:rPr>
              <w:t>様式５－７</w:t>
            </w:r>
          </w:p>
        </w:tc>
        <w:tc>
          <w:tcPr>
            <w:tcW w:w="1227" w:type="dxa"/>
            <w:vAlign w:val="center"/>
          </w:tcPr>
          <w:p w14:paraId="5031D373" w14:textId="068457C0"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2289C622" w14:textId="77777777" w:rsidR="00B113FC" w:rsidRPr="00505047" w:rsidRDefault="00B113FC" w:rsidP="00A5276F">
            <w:pPr>
              <w:snapToGrid w:val="0"/>
              <w:jc w:val="center"/>
              <w:rPr>
                <w:sz w:val="20"/>
                <w:szCs w:val="20"/>
              </w:rPr>
            </w:pPr>
          </w:p>
        </w:tc>
      </w:tr>
      <w:tr w:rsidR="00505047" w:rsidRPr="00505047" w14:paraId="69E8274A" w14:textId="77777777" w:rsidTr="003775F6">
        <w:tc>
          <w:tcPr>
            <w:tcW w:w="4781" w:type="dxa"/>
            <w:vAlign w:val="center"/>
          </w:tcPr>
          <w:p w14:paraId="290AD30B" w14:textId="1D83C7AC" w:rsidR="00B113FC" w:rsidRPr="00505047" w:rsidRDefault="00B113FC" w:rsidP="00D355A3">
            <w:pPr>
              <w:snapToGrid w:val="0"/>
              <w:ind w:left="200" w:hangingChars="100" w:hanging="200"/>
              <w:jc w:val="both"/>
              <w:rPr>
                <w:sz w:val="20"/>
                <w:szCs w:val="20"/>
              </w:rPr>
            </w:pPr>
            <w:r w:rsidRPr="00505047">
              <w:rPr>
                <w:rFonts w:hint="eastAsia"/>
                <w:sz w:val="20"/>
                <w:szCs w:val="20"/>
              </w:rPr>
              <w:t>・地球環境・環境共生への配慮に関する提案事項</w:t>
            </w:r>
          </w:p>
        </w:tc>
        <w:tc>
          <w:tcPr>
            <w:tcW w:w="1357" w:type="dxa"/>
            <w:vAlign w:val="center"/>
          </w:tcPr>
          <w:p w14:paraId="1F4F2471" w14:textId="1E2707A4" w:rsidR="00B113FC" w:rsidRPr="00505047" w:rsidRDefault="00B113FC" w:rsidP="00A5276F">
            <w:pPr>
              <w:snapToGrid w:val="0"/>
              <w:jc w:val="center"/>
              <w:rPr>
                <w:sz w:val="20"/>
                <w:szCs w:val="20"/>
              </w:rPr>
            </w:pPr>
            <w:r w:rsidRPr="00505047">
              <w:rPr>
                <w:rFonts w:hint="eastAsia"/>
                <w:sz w:val="20"/>
                <w:szCs w:val="20"/>
              </w:rPr>
              <w:t>様式５－８</w:t>
            </w:r>
          </w:p>
        </w:tc>
        <w:tc>
          <w:tcPr>
            <w:tcW w:w="1227" w:type="dxa"/>
            <w:vAlign w:val="center"/>
          </w:tcPr>
          <w:p w14:paraId="3A35B58E" w14:textId="45265B5B"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982CC66" w14:textId="77777777" w:rsidR="00B113FC" w:rsidRPr="00505047" w:rsidRDefault="00B113FC" w:rsidP="00A5276F">
            <w:pPr>
              <w:snapToGrid w:val="0"/>
              <w:jc w:val="center"/>
              <w:rPr>
                <w:sz w:val="20"/>
                <w:szCs w:val="20"/>
              </w:rPr>
            </w:pPr>
          </w:p>
        </w:tc>
      </w:tr>
      <w:tr w:rsidR="00505047" w:rsidRPr="00505047" w14:paraId="4660077B" w14:textId="77777777" w:rsidTr="00660BA4">
        <w:trPr>
          <w:trHeight w:val="404"/>
        </w:trPr>
        <w:tc>
          <w:tcPr>
            <w:tcW w:w="7365" w:type="dxa"/>
            <w:gridSpan w:val="3"/>
            <w:vAlign w:val="center"/>
          </w:tcPr>
          <w:p w14:paraId="5CB1AE33" w14:textId="33269CCD" w:rsidR="00B113FC" w:rsidRPr="00505047" w:rsidRDefault="00B113FC" w:rsidP="00C87A97">
            <w:pPr>
              <w:snapToGrid w:val="0"/>
              <w:ind w:left="201" w:hangingChars="100" w:hanging="201"/>
              <w:jc w:val="both"/>
              <w:rPr>
                <w:sz w:val="20"/>
                <w:szCs w:val="20"/>
              </w:rPr>
            </w:pPr>
            <w:r w:rsidRPr="00505047">
              <w:rPr>
                <w:rFonts w:eastAsia="ＭＳ ゴシック" w:hint="eastAsia"/>
                <w:b/>
                <w:sz w:val="20"/>
                <w:szCs w:val="20"/>
              </w:rPr>
              <w:t>（３）施工計画に関する提案</w:t>
            </w:r>
          </w:p>
        </w:tc>
        <w:tc>
          <w:tcPr>
            <w:tcW w:w="1986" w:type="dxa"/>
            <w:vMerge/>
            <w:shd w:val="clear" w:color="auto" w:fill="FFFFFF" w:themeFill="background1"/>
            <w:vAlign w:val="center"/>
          </w:tcPr>
          <w:p w14:paraId="2774C96C" w14:textId="77777777" w:rsidR="00B113FC" w:rsidRPr="00505047" w:rsidRDefault="00B113FC" w:rsidP="00A5276F">
            <w:pPr>
              <w:snapToGrid w:val="0"/>
              <w:jc w:val="center"/>
              <w:rPr>
                <w:sz w:val="20"/>
                <w:szCs w:val="20"/>
              </w:rPr>
            </w:pPr>
          </w:p>
        </w:tc>
      </w:tr>
      <w:tr w:rsidR="00505047" w:rsidRPr="00505047" w14:paraId="06D51A9B" w14:textId="77777777" w:rsidTr="003775F6">
        <w:tc>
          <w:tcPr>
            <w:tcW w:w="4781" w:type="dxa"/>
            <w:vAlign w:val="center"/>
          </w:tcPr>
          <w:p w14:paraId="7B9B83E2" w14:textId="28185F46" w:rsidR="00B113FC" w:rsidRPr="00505047" w:rsidRDefault="00B113FC" w:rsidP="00D355A3">
            <w:pPr>
              <w:snapToGrid w:val="0"/>
              <w:ind w:left="200" w:hangingChars="100" w:hanging="200"/>
              <w:jc w:val="both"/>
              <w:rPr>
                <w:sz w:val="20"/>
                <w:szCs w:val="20"/>
              </w:rPr>
            </w:pPr>
            <w:r w:rsidRPr="00505047">
              <w:rPr>
                <w:rFonts w:hint="eastAsia"/>
                <w:sz w:val="20"/>
                <w:szCs w:val="20"/>
              </w:rPr>
              <w:t>・施工計画に関する提案書表紙</w:t>
            </w:r>
          </w:p>
        </w:tc>
        <w:tc>
          <w:tcPr>
            <w:tcW w:w="1357" w:type="dxa"/>
            <w:vAlign w:val="center"/>
          </w:tcPr>
          <w:p w14:paraId="181F7CE0" w14:textId="54FE3161" w:rsidR="00B113FC" w:rsidRPr="00505047" w:rsidRDefault="00B113FC" w:rsidP="00A5276F">
            <w:pPr>
              <w:snapToGrid w:val="0"/>
              <w:jc w:val="center"/>
              <w:rPr>
                <w:sz w:val="20"/>
                <w:szCs w:val="20"/>
              </w:rPr>
            </w:pPr>
            <w:r w:rsidRPr="00505047">
              <w:rPr>
                <w:rFonts w:hint="eastAsia"/>
                <w:sz w:val="20"/>
                <w:szCs w:val="20"/>
              </w:rPr>
              <w:t>様式６－１</w:t>
            </w:r>
          </w:p>
        </w:tc>
        <w:tc>
          <w:tcPr>
            <w:tcW w:w="1227" w:type="dxa"/>
            <w:vAlign w:val="center"/>
          </w:tcPr>
          <w:p w14:paraId="0B0655F3" w14:textId="2A21AC3F" w:rsidR="00B113FC" w:rsidRPr="00505047" w:rsidRDefault="00B113FC" w:rsidP="00D70356">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0D1C0414" w14:textId="77777777" w:rsidR="00B113FC" w:rsidRPr="00505047" w:rsidRDefault="00B113FC" w:rsidP="00A5276F">
            <w:pPr>
              <w:snapToGrid w:val="0"/>
              <w:rPr>
                <w:sz w:val="20"/>
                <w:szCs w:val="20"/>
              </w:rPr>
            </w:pPr>
          </w:p>
        </w:tc>
      </w:tr>
      <w:tr w:rsidR="00505047" w:rsidRPr="00505047" w14:paraId="7DAB3A96" w14:textId="77777777" w:rsidTr="003775F6">
        <w:tc>
          <w:tcPr>
            <w:tcW w:w="4781" w:type="dxa"/>
            <w:vAlign w:val="center"/>
          </w:tcPr>
          <w:p w14:paraId="6D0BCBF4" w14:textId="78F7053D" w:rsidR="00B113FC" w:rsidRPr="00505047" w:rsidRDefault="00B113FC" w:rsidP="00D355A3">
            <w:pPr>
              <w:snapToGrid w:val="0"/>
              <w:ind w:left="200" w:hangingChars="100" w:hanging="200"/>
              <w:jc w:val="both"/>
              <w:rPr>
                <w:sz w:val="20"/>
                <w:szCs w:val="20"/>
              </w:rPr>
            </w:pPr>
            <w:r w:rsidRPr="00505047">
              <w:rPr>
                <w:rFonts w:hint="eastAsia"/>
                <w:sz w:val="20"/>
                <w:szCs w:val="20"/>
              </w:rPr>
              <w:t>・解体の工法の工夫に関する提案事項</w:t>
            </w:r>
          </w:p>
        </w:tc>
        <w:tc>
          <w:tcPr>
            <w:tcW w:w="1357" w:type="dxa"/>
            <w:vAlign w:val="center"/>
          </w:tcPr>
          <w:p w14:paraId="789C3A69" w14:textId="3782C2C8" w:rsidR="00B113FC" w:rsidRPr="00505047" w:rsidRDefault="00B113FC" w:rsidP="00A5276F">
            <w:pPr>
              <w:snapToGrid w:val="0"/>
              <w:jc w:val="center"/>
              <w:rPr>
                <w:sz w:val="20"/>
                <w:szCs w:val="20"/>
              </w:rPr>
            </w:pPr>
            <w:r w:rsidRPr="00505047">
              <w:rPr>
                <w:rFonts w:hint="eastAsia"/>
                <w:sz w:val="20"/>
                <w:szCs w:val="20"/>
              </w:rPr>
              <w:t>様式６－２</w:t>
            </w:r>
          </w:p>
        </w:tc>
        <w:tc>
          <w:tcPr>
            <w:tcW w:w="1227" w:type="dxa"/>
            <w:vAlign w:val="center"/>
          </w:tcPr>
          <w:p w14:paraId="1C79C835" w14:textId="2E774EAB"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070248B0" w14:textId="77777777" w:rsidR="00B113FC" w:rsidRPr="00505047" w:rsidRDefault="00B113FC" w:rsidP="00A5276F">
            <w:pPr>
              <w:snapToGrid w:val="0"/>
              <w:rPr>
                <w:sz w:val="20"/>
                <w:szCs w:val="20"/>
              </w:rPr>
            </w:pPr>
          </w:p>
        </w:tc>
      </w:tr>
      <w:tr w:rsidR="00505047" w:rsidRPr="00505047" w14:paraId="06D936D6" w14:textId="77777777" w:rsidTr="003775F6">
        <w:tc>
          <w:tcPr>
            <w:tcW w:w="4781" w:type="dxa"/>
            <w:vAlign w:val="center"/>
          </w:tcPr>
          <w:p w14:paraId="3574E2C4" w14:textId="42A7AA5D" w:rsidR="00B113FC" w:rsidRPr="00505047" w:rsidRDefault="00B113FC" w:rsidP="00D355A3">
            <w:pPr>
              <w:snapToGrid w:val="0"/>
              <w:ind w:left="200" w:hangingChars="100" w:hanging="200"/>
              <w:jc w:val="both"/>
              <w:rPr>
                <w:sz w:val="20"/>
                <w:szCs w:val="20"/>
              </w:rPr>
            </w:pPr>
            <w:r w:rsidRPr="00505047">
              <w:rPr>
                <w:rFonts w:hint="eastAsia"/>
                <w:sz w:val="20"/>
                <w:szCs w:val="20"/>
              </w:rPr>
              <w:t>・搬入出の安全性に関する提案事項</w:t>
            </w:r>
          </w:p>
        </w:tc>
        <w:tc>
          <w:tcPr>
            <w:tcW w:w="1357" w:type="dxa"/>
            <w:vAlign w:val="center"/>
          </w:tcPr>
          <w:p w14:paraId="602C48B3" w14:textId="3211D20F" w:rsidR="00B113FC" w:rsidRPr="00505047" w:rsidRDefault="00B113FC" w:rsidP="00A5276F">
            <w:pPr>
              <w:snapToGrid w:val="0"/>
              <w:jc w:val="center"/>
              <w:rPr>
                <w:sz w:val="20"/>
                <w:szCs w:val="20"/>
              </w:rPr>
            </w:pPr>
            <w:r w:rsidRPr="00505047">
              <w:rPr>
                <w:rFonts w:hint="eastAsia"/>
                <w:sz w:val="20"/>
                <w:szCs w:val="20"/>
              </w:rPr>
              <w:t>様式６－３</w:t>
            </w:r>
          </w:p>
        </w:tc>
        <w:tc>
          <w:tcPr>
            <w:tcW w:w="1227" w:type="dxa"/>
            <w:vAlign w:val="center"/>
          </w:tcPr>
          <w:p w14:paraId="1DEDF084" w14:textId="6B8B7F28"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4C30CA99" w14:textId="77777777" w:rsidR="00B113FC" w:rsidRPr="00505047" w:rsidRDefault="00B113FC" w:rsidP="00A5276F">
            <w:pPr>
              <w:snapToGrid w:val="0"/>
              <w:rPr>
                <w:sz w:val="20"/>
                <w:szCs w:val="20"/>
              </w:rPr>
            </w:pPr>
          </w:p>
        </w:tc>
      </w:tr>
      <w:tr w:rsidR="00505047" w:rsidRPr="00505047" w14:paraId="27773E5F" w14:textId="77777777" w:rsidTr="003775F6">
        <w:tc>
          <w:tcPr>
            <w:tcW w:w="4781" w:type="dxa"/>
            <w:vAlign w:val="center"/>
          </w:tcPr>
          <w:p w14:paraId="2CF3849B" w14:textId="7688C1FF" w:rsidR="00B113FC" w:rsidRPr="00505047" w:rsidRDefault="00B113FC" w:rsidP="00D355A3">
            <w:pPr>
              <w:snapToGrid w:val="0"/>
              <w:jc w:val="both"/>
              <w:rPr>
                <w:sz w:val="20"/>
                <w:szCs w:val="20"/>
              </w:rPr>
            </w:pPr>
            <w:r w:rsidRPr="00505047">
              <w:rPr>
                <w:rFonts w:hint="eastAsia"/>
                <w:sz w:val="20"/>
                <w:szCs w:val="20"/>
              </w:rPr>
              <w:t>・建設の工法の工夫に関する提案事項</w:t>
            </w:r>
          </w:p>
        </w:tc>
        <w:tc>
          <w:tcPr>
            <w:tcW w:w="1357" w:type="dxa"/>
            <w:vAlign w:val="center"/>
          </w:tcPr>
          <w:p w14:paraId="1532E862" w14:textId="529707F6" w:rsidR="00B113FC" w:rsidRPr="00505047" w:rsidRDefault="00B113FC" w:rsidP="00A5276F">
            <w:pPr>
              <w:snapToGrid w:val="0"/>
              <w:jc w:val="center"/>
              <w:rPr>
                <w:sz w:val="20"/>
                <w:szCs w:val="20"/>
              </w:rPr>
            </w:pPr>
            <w:r w:rsidRPr="00505047">
              <w:rPr>
                <w:rFonts w:hint="eastAsia"/>
                <w:sz w:val="20"/>
                <w:szCs w:val="20"/>
              </w:rPr>
              <w:t>様式６－４</w:t>
            </w:r>
          </w:p>
        </w:tc>
        <w:tc>
          <w:tcPr>
            <w:tcW w:w="1227" w:type="dxa"/>
            <w:vAlign w:val="center"/>
          </w:tcPr>
          <w:p w14:paraId="5D09A24F" w14:textId="07194129"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55A49F11" w14:textId="77777777" w:rsidR="00B113FC" w:rsidRPr="00505047" w:rsidRDefault="00B113FC" w:rsidP="00A5276F">
            <w:pPr>
              <w:snapToGrid w:val="0"/>
              <w:jc w:val="center"/>
              <w:rPr>
                <w:sz w:val="20"/>
                <w:szCs w:val="20"/>
              </w:rPr>
            </w:pPr>
          </w:p>
        </w:tc>
      </w:tr>
      <w:tr w:rsidR="00505047" w:rsidRPr="00505047" w14:paraId="5DCD7277" w14:textId="77777777" w:rsidTr="00660BA4">
        <w:trPr>
          <w:trHeight w:val="323"/>
        </w:trPr>
        <w:tc>
          <w:tcPr>
            <w:tcW w:w="7365" w:type="dxa"/>
            <w:gridSpan w:val="3"/>
            <w:vAlign w:val="center"/>
          </w:tcPr>
          <w:p w14:paraId="24A08B45" w14:textId="3554B3FD"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（４）長寿命化・維持管理に関する提案</w:t>
            </w:r>
          </w:p>
        </w:tc>
        <w:tc>
          <w:tcPr>
            <w:tcW w:w="1986" w:type="dxa"/>
            <w:vMerge/>
            <w:shd w:val="clear" w:color="auto" w:fill="FFFFFF" w:themeFill="background1"/>
            <w:vAlign w:val="center"/>
          </w:tcPr>
          <w:p w14:paraId="3E0B97DB" w14:textId="77777777" w:rsidR="00B113FC" w:rsidRPr="00505047" w:rsidRDefault="00B113FC" w:rsidP="00D70356">
            <w:pPr>
              <w:snapToGrid w:val="0"/>
              <w:jc w:val="both"/>
              <w:rPr>
                <w:rFonts w:eastAsia="ＭＳ ゴシック"/>
                <w:b/>
                <w:sz w:val="20"/>
                <w:szCs w:val="20"/>
              </w:rPr>
            </w:pPr>
          </w:p>
        </w:tc>
      </w:tr>
      <w:tr w:rsidR="00505047" w:rsidRPr="00505047" w14:paraId="2866C453" w14:textId="77777777" w:rsidTr="003775F6">
        <w:tc>
          <w:tcPr>
            <w:tcW w:w="4781" w:type="dxa"/>
            <w:vAlign w:val="center"/>
          </w:tcPr>
          <w:p w14:paraId="2DAD2B21" w14:textId="4388A4D6" w:rsidR="00B113FC" w:rsidRPr="00505047" w:rsidRDefault="00B113FC" w:rsidP="00D355A3">
            <w:pPr>
              <w:tabs>
                <w:tab w:val="center" w:pos="2001"/>
              </w:tabs>
              <w:snapToGrid w:val="0"/>
              <w:ind w:left="200" w:hangingChars="100" w:hanging="200"/>
              <w:jc w:val="both"/>
              <w:rPr>
                <w:sz w:val="20"/>
                <w:szCs w:val="20"/>
              </w:rPr>
            </w:pPr>
            <w:r w:rsidRPr="00505047">
              <w:rPr>
                <w:rFonts w:hint="eastAsia"/>
                <w:sz w:val="20"/>
                <w:szCs w:val="20"/>
              </w:rPr>
              <w:t>・長寿命化・維持管理に関する提案書表紙</w:t>
            </w:r>
          </w:p>
        </w:tc>
        <w:tc>
          <w:tcPr>
            <w:tcW w:w="1357" w:type="dxa"/>
            <w:vAlign w:val="center"/>
          </w:tcPr>
          <w:p w14:paraId="675C5A0B" w14:textId="0D89D372" w:rsidR="00B113FC" w:rsidRPr="00505047" w:rsidRDefault="00B113FC" w:rsidP="00A5276F">
            <w:pPr>
              <w:snapToGrid w:val="0"/>
              <w:jc w:val="center"/>
              <w:rPr>
                <w:sz w:val="20"/>
                <w:szCs w:val="20"/>
              </w:rPr>
            </w:pPr>
            <w:r w:rsidRPr="00505047">
              <w:rPr>
                <w:rFonts w:hint="eastAsia"/>
                <w:sz w:val="20"/>
                <w:szCs w:val="20"/>
              </w:rPr>
              <w:t>様式７－１</w:t>
            </w:r>
          </w:p>
        </w:tc>
        <w:tc>
          <w:tcPr>
            <w:tcW w:w="1227" w:type="dxa"/>
            <w:vAlign w:val="center"/>
          </w:tcPr>
          <w:p w14:paraId="5CF735A8"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12D249D2" w14:textId="77777777" w:rsidR="00B113FC" w:rsidRPr="00505047" w:rsidRDefault="00B113FC" w:rsidP="00A5276F">
            <w:pPr>
              <w:snapToGrid w:val="0"/>
              <w:jc w:val="center"/>
              <w:rPr>
                <w:sz w:val="20"/>
                <w:szCs w:val="20"/>
              </w:rPr>
            </w:pPr>
          </w:p>
        </w:tc>
      </w:tr>
      <w:tr w:rsidR="00505047" w:rsidRPr="00505047" w14:paraId="527A02A5" w14:textId="77777777" w:rsidTr="003775F6">
        <w:tc>
          <w:tcPr>
            <w:tcW w:w="4781" w:type="dxa"/>
            <w:vAlign w:val="center"/>
          </w:tcPr>
          <w:p w14:paraId="12E7EC00" w14:textId="77777777" w:rsidR="00B113FC" w:rsidRPr="00505047" w:rsidRDefault="00B113FC" w:rsidP="00D355A3">
            <w:pPr>
              <w:snapToGrid w:val="0"/>
              <w:jc w:val="both"/>
              <w:rPr>
                <w:sz w:val="20"/>
                <w:szCs w:val="20"/>
              </w:rPr>
            </w:pPr>
            <w:r w:rsidRPr="00505047">
              <w:rPr>
                <w:rFonts w:hint="eastAsia"/>
                <w:sz w:val="20"/>
                <w:szCs w:val="20"/>
              </w:rPr>
              <w:t>・</w:t>
            </w:r>
            <w:r w:rsidRPr="00505047">
              <w:rPr>
                <w:rFonts w:hAnsi="ＭＳ 明朝" w:cs="ＭＳ Ｐゴシック" w:hint="eastAsia"/>
                <w:sz w:val="20"/>
                <w:szCs w:val="20"/>
              </w:rPr>
              <w:t>ライフサイクルコスト計画</w:t>
            </w:r>
            <w:r w:rsidRPr="00505047">
              <w:rPr>
                <w:rFonts w:hint="eastAsia"/>
                <w:sz w:val="20"/>
                <w:szCs w:val="20"/>
              </w:rPr>
              <w:t>に関する提案事項</w:t>
            </w:r>
          </w:p>
        </w:tc>
        <w:tc>
          <w:tcPr>
            <w:tcW w:w="1357" w:type="dxa"/>
            <w:vAlign w:val="center"/>
          </w:tcPr>
          <w:p w14:paraId="665572D8" w14:textId="6EE57EBC" w:rsidR="00B113FC" w:rsidRPr="00505047" w:rsidRDefault="00B113FC" w:rsidP="00D355A3">
            <w:pPr>
              <w:snapToGrid w:val="0"/>
              <w:jc w:val="center"/>
              <w:rPr>
                <w:sz w:val="20"/>
                <w:szCs w:val="20"/>
              </w:rPr>
            </w:pPr>
            <w:r w:rsidRPr="00505047">
              <w:rPr>
                <w:rFonts w:hint="eastAsia"/>
                <w:sz w:val="20"/>
                <w:szCs w:val="20"/>
              </w:rPr>
              <w:t>様式７－２</w:t>
            </w:r>
          </w:p>
        </w:tc>
        <w:tc>
          <w:tcPr>
            <w:tcW w:w="1227" w:type="dxa"/>
            <w:vAlign w:val="center"/>
          </w:tcPr>
          <w:p w14:paraId="7723C72B" w14:textId="78E1CE68" w:rsidR="00B113FC" w:rsidRPr="00505047" w:rsidRDefault="00B113FC" w:rsidP="00D355A3">
            <w:pPr>
              <w:snapToGrid w:val="0"/>
              <w:jc w:val="center"/>
              <w:rPr>
                <w:sz w:val="20"/>
                <w:szCs w:val="20"/>
              </w:rPr>
            </w:pPr>
            <w:r w:rsidRPr="00505047">
              <w:rPr>
                <w:rFonts w:hint="eastAsia"/>
                <w:sz w:val="20"/>
                <w:szCs w:val="20"/>
              </w:rPr>
              <w:t>Ａ４：</w:t>
            </w:r>
            <w:r w:rsidR="001157D7" w:rsidRPr="00505047">
              <w:rPr>
                <w:rFonts w:hint="eastAsia"/>
                <w:sz w:val="20"/>
                <w:szCs w:val="20"/>
              </w:rPr>
              <w:t>１</w:t>
            </w:r>
            <w:r w:rsidRPr="00505047">
              <w:rPr>
                <w:rFonts w:hint="eastAsia"/>
                <w:sz w:val="20"/>
                <w:szCs w:val="20"/>
              </w:rPr>
              <w:t>頁</w:t>
            </w:r>
          </w:p>
          <w:p w14:paraId="329CC2BE" w14:textId="76F107C7" w:rsidR="00B113FC" w:rsidRPr="00505047" w:rsidRDefault="00B113FC">
            <w:pPr>
              <w:snapToGrid w:val="0"/>
              <w:jc w:val="center"/>
              <w:rPr>
                <w:sz w:val="20"/>
                <w:szCs w:val="20"/>
              </w:rPr>
            </w:pPr>
            <w:r w:rsidRPr="00505047">
              <w:rPr>
                <w:rFonts w:hint="eastAsia"/>
                <w:sz w:val="20"/>
                <w:szCs w:val="20"/>
              </w:rPr>
              <w:t>Ａ３：１頁</w:t>
            </w:r>
          </w:p>
        </w:tc>
        <w:tc>
          <w:tcPr>
            <w:tcW w:w="1986" w:type="dxa"/>
            <w:vMerge/>
            <w:shd w:val="clear" w:color="auto" w:fill="FFFFFF" w:themeFill="background1"/>
            <w:vAlign w:val="center"/>
          </w:tcPr>
          <w:p w14:paraId="42E7D242" w14:textId="77777777" w:rsidR="00B113FC" w:rsidRPr="00505047" w:rsidRDefault="00B113FC" w:rsidP="00D355A3">
            <w:pPr>
              <w:snapToGrid w:val="0"/>
              <w:jc w:val="center"/>
              <w:rPr>
                <w:sz w:val="20"/>
                <w:szCs w:val="20"/>
              </w:rPr>
            </w:pPr>
          </w:p>
        </w:tc>
      </w:tr>
      <w:tr w:rsidR="00505047" w:rsidRPr="00505047" w14:paraId="3390A4F3" w14:textId="77777777" w:rsidTr="00375139">
        <w:trPr>
          <w:trHeight w:val="77"/>
        </w:trPr>
        <w:tc>
          <w:tcPr>
            <w:tcW w:w="4781" w:type="dxa"/>
            <w:vAlign w:val="center"/>
          </w:tcPr>
          <w:p w14:paraId="2DC45786"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管理・更新の容易性</w:t>
            </w:r>
            <w:r w:rsidRPr="00505047">
              <w:rPr>
                <w:rFonts w:hint="eastAsia"/>
                <w:sz w:val="20"/>
                <w:szCs w:val="20"/>
              </w:rPr>
              <w:t>に関する提案事項</w:t>
            </w:r>
          </w:p>
        </w:tc>
        <w:tc>
          <w:tcPr>
            <w:tcW w:w="1357" w:type="dxa"/>
            <w:vAlign w:val="center"/>
          </w:tcPr>
          <w:p w14:paraId="605E7284" w14:textId="14E78BE0" w:rsidR="00B113FC" w:rsidRPr="00505047" w:rsidRDefault="00B113FC" w:rsidP="00D355A3">
            <w:pPr>
              <w:snapToGrid w:val="0"/>
              <w:jc w:val="center"/>
              <w:rPr>
                <w:sz w:val="20"/>
                <w:szCs w:val="20"/>
              </w:rPr>
            </w:pPr>
            <w:r w:rsidRPr="00505047">
              <w:rPr>
                <w:rFonts w:hint="eastAsia"/>
                <w:sz w:val="20"/>
                <w:szCs w:val="20"/>
              </w:rPr>
              <w:t>様式７－３</w:t>
            </w:r>
          </w:p>
        </w:tc>
        <w:tc>
          <w:tcPr>
            <w:tcW w:w="1227" w:type="dxa"/>
            <w:vAlign w:val="center"/>
          </w:tcPr>
          <w:p w14:paraId="225C0CB2" w14:textId="77777777" w:rsidR="00B113FC" w:rsidRPr="00505047" w:rsidRDefault="00B113FC" w:rsidP="00D355A3">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405FBADE" w14:textId="77777777" w:rsidR="00B113FC" w:rsidRPr="00505047" w:rsidRDefault="00B113FC" w:rsidP="00D355A3">
            <w:pPr>
              <w:snapToGrid w:val="0"/>
              <w:jc w:val="center"/>
              <w:rPr>
                <w:sz w:val="20"/>
                <w:szCs w:val="20"/>
              </w:rPr>
            </w:pPr>
          </w:p>
        </w:tc>
      </w:tr>
      <w:tr w:rsidR="00505047" w:rsidRPr="00505047" w14:paraId="25B29DA1" w14:textId="77777777" w:rsidTr="003775F6">
        <w:tc>
          <w:tcPr>
            <w:tcW w:w="4781" w:type="dxa"/>
            <w:vAlign w:val="center"/>
          </w:tcPr>
          <w:p w14:paraId="26399EEB" w14:textId="7137CE2C" w:rsidR="00B113FC" w:rsidRPr="00505047" w:rsidRDefault="00B113FC" w:rsidP="00D355A3">
            <w:pPr>
              <w:snapToGrid w:val="0"/>
              <w:ind w:left="200" w:hangingChars="100" w:hanging="200"/>
              <w:jc w:val="both"/>
              <w:rPr>
                <w:sz w:val="20"/>
                <w:szCs w:val="20"/>
              </w:rPr>
            </w:pPr>
            <w:r w:rsidRPr="00505047">
              <w:rPr>
                <w:rFonts w:hint="eastAsia"/>
                <w:sz w:val="20"/>
                <w:szCs w:val="20"/>
              </w:rPr>
              <w:t>・入居者への配慮に関する提案事項</w:t>
            </w:r>
          </w:p>
        </w:tc>
        <w:tc>
          <w:tcPr>
            <w:tcW w:w="1357" w:type="dxa"/>
            <w:vAlign w:val="center"/>
          </w:tcPr>
          <w:p w14:paraId="0B927677" w14:textId="11EDC7C0" w:rsidR="00B113FC" w:rsidRPr="00505047" w:rsidRDefault="00B113FC" w:rsidP="00D355A3">
            <w:pPr>
              <w:snapToGrid w:val="0"/>
              <w:jc w:val="center"/>
              <w:rPr>
                <w:sz w:val="20"/>
                <w:szCs w:val="20"/>
              </w:rPr>
            </w:pPr>
            <w:r w:rsidRPr="00505047">
              <w:rPr>
                <w:rFonts w:hint="eastAsia"/>
                <w:sz w:val="20"/>
                <w:szCs w:val="20"/>
              </w:rPr>
              <w:t>様式７－４</w:t>
            </w:r>
          </w:p>
        </w:tc>
        <w:tc>
          <w:tcPr>
            <w:tcW w:w="1227" w:type="dxa"/>
            <w:vAlign w:val="center"/>
          </w:tcPr>
          <w:p w14:paraId="0CD76596" w14:textId="619A1E36" w:rsidR="00B113FC" w:rsidRPr="00505047" w:rsidRDefault="00B113FC" w:rsidP="00D355A3">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E60E15E" w14:textId="77777777" w:rsidR="00B113FC" w:rsidRPr="00505047" w:rsidRDefault="00B113FC" w:rsidP="00D355A3">
            <w:pPr>
              <w:snapToGrid w:val="0"/>
              <w:jc w:val="center"/>
              <w:rPr>
                <w:sz w:val="20"/>
                <w:szCs w:val="20"/>
              </w:rPr>
            </w:pPr>
          </w:p>
        </w:tc>
      </w:tr>
      <w:tr w:rsidR="00505047" w:rsidRPr="00505047" w14:paraId="390116D1" w14:textId="77777777" w:rsidTr="00660BA4">
        <w:trPr>
          <w:trHeight w:val="417"/>
        </w:trPr>
        <w:tc>
          <w:tcPr>
            <w:tcW w:w="7365" w:type="dxa"/>
            <w:gridSpan w:val="3"/>
            <w:vAlign w:val="center"/>
          </w:tcPr>
          <w:p w14:paraId="4F14D0FF" w14:textId="574A8C1F"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（５）入居者移転支援に関する提案</w:t>
            </w:r>
          </w:p>
        </w:tc>
        <w:tc>
          <w:tcPr>
            <w:tcW w:w="1986" w:type="dxa"/>
            <w:vMerge/>
            <w:shd w:val="clear" w:color="auto" w:fill="FFFFFF" w:themeFill="background1"/>
            <w:vAlign w:val="center"/>
          </w:tcPr>
          <w:p w14:paraId="6CA2B4DB" w14:textId="77777777" w:rsidR="00B113FC" w:rsidRPr="00505047" w:rsidRDefault="00B113FC" w:rsidP="00D70356">
            <w:pPr>
              <w:snapToGrid w:val="0"/>
              <w:jc w:val="both"/>
              <w:rPr>
                <w:rFonts w:eastAsia="ＭＳ ゴシック"/>
                <w:b/>
                <w:sz w:val="20"/>
                <w:szCs w:val="20"/>
              </w:rPr>
            </w:pPr>
          </w:p>
        </w:tc>
      </w:tr>
      <w:tr w:rsidR="00505047" w:rsidRPr="00505047" w14:paraId="31548F14" w14:textId="77777777" w:rsidTr="003775F6">
        <w:tc>
          <w:tcPr>
            <w:tcW w:w="4781" w:type="dxa"/>
            <w:vAlign w:val="center"/>
          </w:tcPr>
          <w:p w14:paraId="79D52112" w14:textId="77777777" w:rsidR="00B113FC" w:rsidRPr="00505047" w:rsidRDefault="00B113FC" w:rsidP="00D355A3">
            <w:pPr>
              <w:snapToGrid w:val="0"/>
              <w:jc w:val="both"/>
              <w:rPr>
                <w:sz w:val="20"/>
                <w:szCs w:val="20"/>
              </w:rPr>
            </w:pPr>
            <w:r w:rsidRPr="00505047">
              <w:rPr>
                <w:rFonts w:hint="eastAsia"/>
                <w:sz w:val="20"/>
                <w:szCs w:val="20"/>
              </w:rPr>
              <w:t>・入居者移転支援に関する提案書表紙</w:t>
            </w:r>
          </w:p>
        </w:tc>
        <w:tc>
          <w:tcPr>
            <w:tcW w:w="1357" w:type="dxa"/>
            <w:vAlign w:val="center"/>
          </w:tcPr>
          <w:p w14:paraId="0062A4E2" w14:textId="61EE63CA" w:rsidR="00B113FC" w:rsidRPr="00505047" w:rsidRDefault="00B113FC" w:rsidP="00A5276F">
            <w:pPr>
              <w:snapToGrid w:val="0"/>
              <w:jc w:val="center"/>
              <w:rPr>
                <w:sz w:val="20"/>
                <w:szCs w:val="20"/>
              </w:rPr>
            </w:pPr>
            <w:r w:rsidRPr="00505047">
              <w:rPr>
                <w:rFonts w:hint="eastAsia"/>
                <w:sz w:val="20"/>
                <w:szCs w:val="20"/>
              </w:rPr>
              <w:t>様式８－１</w:t>
            </w:r>
          </w:p>
        </w:tc>
        <w:tc>
          <w:tcPr>
            <w:tcW w:w="1227" w:type="dxa"/>
          </w:tcPr>
          <w:p w14:paraId="635C1098"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5DF594A6" w14:textId="77777777" w:rsidR="00B113FC" w:rsidRPr="00505047" w:rsidRDefault="00B113FC" w:rsidP="00A5276F">
            <w:pPr>
              <w:snapToGrid w:val="0"/>
              <w:jc w:val="center"/>
              <w:rPr>
                <w:sz w:val="20"/>
                <w:szCs w:val="20"/>
              </w:rPr>
            </w:pPr>
          </w:p>
        </w:tc>
      </w:tr>
      <w:tr w:rsidR="00505047" w:rsidRPr="00505047" w14:paraId="08BAFD4F" w14:textId="77777777" w:rsidTr="003775F6">
        <w:tc>
          <w:tcPr>
            <w:tcW w:w="4781" w:type="dxa"/>
            <w:vAlign w:val="center"/>
          </w:tcPr>
          <w:p w14:paraId="511EECA3"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・円滑な移転支援・居住者対応サービスに関する提案事項</w:t>
            </w:r>
          </w:p>
        </w:tc>
        <w:tc>
          <w:tcPr>
            <w:tcW w:w="1357" w:type="dxa"/>
            <w:vAlign w:val="center"/>
          </w:tcPr>
          <w:p w14:paraId="2A6903F4" w14:textId="3B0EC75A" w:rsidR="00B113FC" w:rsidRPr="00505047" w:rsidRDefault="00B113FC" w:rsidP="00A5276F">
            <w:pPr>
              <w:snapToGrid w:val="0"/>
              <w:jc w:val="center"/>
              <w:rPr>
                <w:sz w:val="20"/>
                <w:szCs w:val="20"/>
              </w:rPr>
            </w:pPr>
            <w:r w:rsidRPr="00505047">
              <w:rPr>
                <w:rFonts w:hint="eastAsia"/>
                <w:sz w:val="20"/>
                <w:szCs w:val="20"/>
              </w:rPr>
              <w:t>様式８－２</w:t>
            </w:r>
          </w:p>
        </w:tc>
        <w:tc>
          <w:tcPr>
            <w:tcW w:w="1227" w:type="dxa"/>
            <w:vAlign w:val="center"/>
          </w:tcPr>
          <w:p w14:paraId="19C98035" w14:textId="4102A967" w:rsidR="00B113FC" w:rsidRPr="00505047" w:rsidRDefault="00B113FC" w:rsidP="00D355A3">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62483F8D" w14:textId="77777777" w:rsidR="00B113FC" w:rsidRPr="00505047" w:rsidRDefault="00B113FC" w:rsidP="00A5276F">
            <w:pPr>
              <w:snapToGrid w:val="0"/>
              <w:jc w:val="center"/>
              <w:rPr>
                <w:sz w:val="20"/>
                <w:szCs w:val="20"/>
              </w:rPr>
            </w:pPr>
          </w:p>
        </w:tc>
      </w:tr>
      <w:tr w:rsidR="00505047" w:rsidRPr="00505047" w14:paraId="1AE245CE" w14:textId="77777777" w:rsidTr="00660BA4">
        <w:trPr>
          <w:trHeight w:val="631"/>
        </w:trPr>
        <w:tc>
          <w:tcPr>
            <w:tcW w:w="4781" w:type="dxa"/>
            <w:vAlign w:val="center"/>
          </w:tcPr>
          <w:p w14:paraId="0894878F" w14:textId="7085E10B"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円滑に業務を進めるための人員・体制</w:t>
            </w:r>
            <w:r w:rsidRPr="00505047">
              <w:rPr>
                <w:rFonts w:hint="eastAsia"/>
                <w:sz w:val="20"/>
                <w:szCs w:val="20"/>
              </w:rPr>
              <w:t>に関する提案事項</w:t>
            </w:r>
          </w:p>
        </w:tc>
        <w:tc>
          <w:tcPr>
            <w:tcW w:w="1357" w:type="dxa"/>
            <w:vAlign w:val="center"/>
          </w:tcPr>
          <w:p w14:paraId="452133D8" w14:textId="1E29A8DD" w:rsidR="00B113FC" w:rsidRPr="00505047" w:rsidRDefault="00B113FC" w:rsidP="00A5276F">
            <w:pPr>
              <w:snapToGrid w:val="0"/>
              <w:jc w:val="center"/>
              <w:rPr>
                <w:sz w:val="20"/>
                <w:szCs w:val="20"/>
              </w:rPr>
            </w:pPr>
            <w:r w:rsidRPr="00505047">
              <w:rPr>
                <w:rFonts w:hint="eastAsia"/>
                <w:sz w:val="20"/>
                <w:szCs w:val="20"/>
              </w:rPr>
              <w:t>様式８－３</w:t>
            </w:r>
          </w:p>
        </w:tc>
        <w:tc>
          <w:tcPr>
            <w:tcW w:w="1227" w:type="dxa"/>
            <w:vAlign w:val="center"/>
          </w:tcPr>
          <w:p w14:paraId="25CEB678" w14:textId="77777777" w:rsidR="00B113FC" w:rsidRPr="00505047" w:rsidRDefault="00B113FC" w:rsidP="00D355A3">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063ADAA3" w14:textId="77777777" w:rsidR="00B113FC" w:rsidRPr="00505047" w:rsidRDefault="00B113FC" w:rsidP="00A5276F">
            <w:pPr>
              <w:snapToGrid w:val="0"/>
              <w:jc w:val="center"/>
              <w:rPr>
                <w:sz w:val="20"/>
                <w:szCs w:val="20"/>
              </w:rPr>
            </w:pPr>
          </w:p>
        </w:tc>
      </w:tr>
      <w:tr w:rsidR="00505047" w:rsidRPr="00505047" w14:paraId="69D03E41" w14:textId="77777777" w:rsidTr="003775F6">
        <w:tc>
          <w:tcPr>
            <w:tcW w:w="7365" w:type="dxa"/>
            <w:gridSpan w:val="3"/>
            <w:vAlign w:val="center"/>
          </w:tcPr>
          <w:p w14:paraId="759CB837" w14:textId="5BB5BBBA" w:rsidR="00B113FC" w:rsidRPr="00505047" w:rsidRDefault="00B113FC" w:rsidP="00D355A3">
            <w:pPr>
              <w:snapToGrid w:val="0"/>
              <w:ind w:left="201" w:hangingChars="100" w:hanging="201"/>
              <w:jc w:val="both"/>
              <w:rPr>
                <w:sz w:val="20"/>
                <w:szCs w:val="20"/>
              </w:rPr>
            </w:pPr>
            <w:r w:rsidRPr="00505047">
              <w:rPr>
                <w:rFonts w:eastAsia="ＭＳ ゴシック" w:hint="eastAsia"/>
                <w:b/>
                <w:sz w:val="20"/>
                <w:szCs w:val="20"/>
              </w:rPr>
              <w:t>（６）近隣・周辺に対する影響への配慮に関する提案</w:t>
            </w:r>
          </w:p>
        </w:tc>
        <w:tc>
          <w:tcPr>
            <w:tcW w:w="1986" w:type="dxa"/>
            <w:vMerge/>
            <w:shd w:val="clear" w:color="auto" w:fill="FFFFFF" w:themeFill="background1"/>
            <w:vAlign w:val="center"/>
          </w:tcPr>
          <w:p w14:paraId="185401A8" w14:textId="77777777" w:rsidR="00B113FC" w:rsidRPr="00505047" w:rsidRDefault="00B113FC" w:rsidP="00D70356">
            <w:pPr>
              <w:snapToGrid w:val="0"/>
              <w:jc w:val="both"/>
              <w:rPr>
                <w:sz w:val="20"/>
                <w:szCs w:val="20"/>
              </w:rPr>
            </w:pPr>
          </w:p>
        </w:tc>
      </w:tr>
      <w:tr w:rsidR="00505047" w:rsidRPr="00505047" w14:paraId="52F16550" w14:textId="77777777" w:rsidTr="003775F6">
        <w:tc>
          <w:tcPr>
            <w:tcW w:w="4781" w:type="dxa"/>
            <w:vAlign w:val="center"/>
          </w:tcPr>
          <w:p w14:paraId="74F1349A" w14:textId="77777777" w:rsidR="00B113FC" w:rsidRPr="00505047" w:rsidRDefault="00B113FC" w:rsidP="00D355A3">
            <w:pPr>
              <w:snapToGrid w:val="0"/>
              <w:ind w:left="170" w:hangingChars="85" w:hanging="170"/>
              <w:jc w:val="both"/>
              <w:rPr>
                <w:sz w:val="20"/>
                <w:szCs w:val="20"/>
              </w:rPr>
            </w:pPr>
            <w:r w:rsidRPr="00505047">
              <w:rPr>
                <w:rFonts w:hint="eastAsia"/>
                <w:sz w:val="20"/>
                <w:szCs w:val="20"/>
              </w:rPr>
              <w:t>・近隣・周辺に対する影響への配慮に関する提案書表紙</w:t>
            </w:r>
          </w:p>
        </w:tc>
        <w:tc>
          <w:tcPr>
            <w:tcW w:w="1357" w:type="dxa"/>
            <w:vAlign w:val="center"/>
          </w:tcPr>
          <w:p w14:paraId="647BF4D9" w14:textId="65EFB538" w:rsidR="00B113FC" w:rsidRPr="00505047" w:rsidRDefault="00B113FC" w:rsidP="00A5276F">
            <w:pPr>
              <w:snapToGrid w:val="0"/>
              <w:jc w:val="center"/>
              <w:rPr>
                <w:sz w:val="20"/>
                <w:szCs w:val="20"/>
              </w:rPr>
            </w:pPr>
            <w:r w:rsidRPr="00505047">
              <w:rPr>
                <w:rFonts w:hint="eastAsia"/>
                <w:sz w:val="20"/>
                <w:szCs w:val="20"/>
              </w:rPr>
              <w:t>様式９－１</w:t>
            </w:r>
          </w:p>
        </w:tc>
        <w:tc>
          <w:tcPr>
            <w:tcW w:w="1227" w:type="dxa"/>
            <w:vAlign w:val="center"/>
          </w:tcPr>
          <w:p w14:paraId="026D213F" w14:textId="77777777" w:rsidR="00B113FC" w:rsidRPr="00505047" w:rsidRDefault="00B113FC" w:rsidP="00D355A3">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2FA11D65" w14:textId="77777777" w:rsidR="00B113FC" w:rsidRPr="00505047" w:rsidRDefault="00B113FC" w:rsidP="00A5276F">
            <w:pPr>
              <w:snapToGrid w:val="0"/>
              <w:jc w:val="center"/>
              <w:rPr>
                <w:rFonts w:hAnsi="ＭＳ 明朝"/>
                <w:sz w:val="20"/>
                <w:szCs w:val="20"/>
              </w:rPr>
            </w:pPr>
          </w:p>
        </w:tc>
      </w:tr>
      <w:tr w:rsidR="00505047" w:rsidRPr="00505047" w14:paraId="4C89DCED" w14:textId="77777777" w:rsidTr="003775F6">
        <w:tc>
          <w:tcPr>
            <w:tcW w:w="4781" w:type="dxa"/>
            <w:vAlign w:val="center"/>
          </w:tcPr>
          <w:p w14:paraId="57570C63" w14:textId="2AB5079F"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騒音・悪臭</w:t>
            </w:r>
            <w:r w:rsidRPr="00505047">
              <w:rPr>
                <w:rFonts w:hint="eastAsia"/>
                <w:sz w:val="20"/>
                <w:szCs w:val="20"/>
              </w:rPr>
              <w:t>についての提案事項</w:t>
            </w:r>
          </w:p>
        </w:tc>
        <w:tc>
          <w:tcPr>
            <w:tcW w:w="1357" w:type="dxa"/>
            <w:vAlign w:val="center"/>
          </w:tcPr>
          <w:p w14:paraId="4183140C" w14:textId="3F3FF4F6" w:rsidR="00B113FC" w:rsidRPr="00505047" w:rsidRDefault="00B113FC" w:rsidP="00A5276F">
            <w:pPr>
              <w:snapToGrid w:val="0"/>
              <w:jc w:val="center"/>
              <w:rPr>
                <w:sz w:val="20"/>
                <w:szCs w:val="20"/>
              </w:rPr>
            </w:pPr>
            <w:r w:rsidRPr="00505047">
              <w:rPr>
                <w:rFonts w:hint="eastAsia"/>
                <w:sz w:val="20"/>
                <w:szCs w:val="20"/>
              </w:rPr>
              <w:t>様式９－２</w:t>
            </w:r>
          </w:p>
        </w:tc>
        <w:tc>
          <w:tcPr>
            <w:tcW w:w="1227" w:type="dxa"/>
            <w:vAlign w:val="center"/>
          </w:tcPr>
          <w:p w14:paraId="5CA4E148" w14:textId="5B17649F" w:rsidR="00B113FC" w:rsidRPr="00505047" w:rsidRDefault="00B113FC" w:rsidP="00D355A3">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C636797" w14:textId="77777777" w:rsidR="00B113FC" w:rsidRPr="00505047" w:rsidRDefault="00B113FC" w:rsidP="00A52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sz w:val="20"/>
                <w:szCs w:val="20"/>
              </w:rPr>
            </w:pPr>
          </w:p>
        </w:tc>
      </w:tr>
      <w:tr w:rsidR="00505047" w:rsidRPr="00505047" w14:paraId="37F3BEBE" w14:textId="77777777" w:rsidTr="003775F6">
        <w:tc>
          <w:tcPr>
            <w:tcW w:w="4781" w:type="dxa"/>
            <w:vAlign w:val="center"/>
          </w:tcPr>
          <w:p w14:paraId="5FED5E77"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周辺へのプライバシー対策</w:t>
            </w:r>
            <w:r w:rsidRPr="00505047">
              <w:rPr>
                <w:rFonts w:hint="eastAsia"/>
                <w:sz w:val="20"/>
                <w:szCs w:val="20"/>
              </w:rPr>
              <w:t>に関する提案事項</w:t>
            </w:r>
          </w:p>
        </w:tc>
        <w:tc>
          <w:tcPr>
            <w:tcW w:w="1357" w:type="dxa"/>
            <w:vAlign w:val="center"/>
          </w:tcPr>
          <w:p w14:paraId="304DEA6D" w14:textId="4810A44A" w:rsidR="00B113FC" w:rsidRPr="00505047" w:rsidRDefault="00B113FC" w:rsidP="00A5276F">
            <w:pPr>
              <w:snapToGrid w:val="0"/>
              <w:jc w:val="center"/>
              <w:rPr>
                <w:sz w:val="20"/>
                <w:szCs w:val="20"/>
              </w:rPr>
            </w:pPr>
            <w:r w:rsidRPr="00505047">
              <w:rPr>
                <w:rFonts w:hint="eastAsia"/>
                <w:sz w:val="20"/>
                <w:szCs w:val="20"/>
              </w:rPr>
              <w:t>様式９－３</w:t>
            </w:r>
          </w:p>
        </w:tc>
        <w:tc>
          <w:tcPr>
            <w:tcW w:w="1227" w:type="dxa"/>
            <w:vAlign w:val="center"/>
          </w:tcPr>
          <w:p w14:paraId="3827205B" w14:textId="2B7C0AE5" w:rsidR="00B113FC" w:rsidRPr="00505047" w:rsidRDefault="00B113FC" w:rsidP="00D355A3">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501104D8" w14:textId="77777777" w:rsidR="00B113FC" w:rsidRPr="00505047" w:rsidRDefault="00B113FC" w:rsidP="00A52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cs="ＭＳ ゴシック"/>
                <w:sz w:val="20"/>
                <w:szCs w:val="20"/>
              </w:rPr>
            </w:pPr>
          </w:p>
        </w:tc>
      </w:tr>
      <w:tr w:rsidR="00505047" w:rsidRPr="00505047" w14:paraId="3D3554EA" w14:textId="77777777" w:rsidTr="003775F6">
        <w:tc>
          <w:tcPr>
            <w:tcW w:w="7365" w:type="dxa"/>
            <w:gridSpan w:val="3"/>
            <w:vAlign w:val="center"/>
          </w:tcPr>
          <w:p w14:paraId="1A2BA95B" w14:textId="3894AB5D" w:rsidR="00B113FC" w:rsidRPr="00505047" w:rsidRDefault="00B113FC" w:rsidP="00D355A3">
            <w:pPr>
              <w:snapToGrid w:val="0"/>
              <w:jc w:val="both"/>
              <w:rPr>
                <w:rFonts w:hAnsi="ＭＳ 明朝"/>
                <w:b/>
                <w:sz w:val="20"/>
                <w:szCs w:val="20"/>
              </w:rPr>
            </w:pPr>
            <w:r w:rsidRPr="00505047">
              <w:rPr>
                <w:rFonts w:eastAsia="ＭＳ ゴシック" w:hint="eastAsia"/>
                <w:b/>
                <w:sz w:val="20"/>
                <w:szCs w:val="20"/>
              </w:rPr>
              <w:t>（７）地元産業への貢献に関する提案</w:t>
            </w:r>
          </w:p>
        </w:tc>
        <w:tc>
          <w:tcPr>
            <w:tcW w:w="1986" w:type="dxa"/>
            <w:vMerge/>
            <w:shd w:val="clear" w:color="auto" w:fill="FFFFFF" w:themeFill="background1"/>
            <w:vAlign w:val="center"/>
          </w:tcPr>
          <w:p w14:paraId="180CC6DA" w14:textId="77777777" w:rsidR="00B113FC" w:rsidRPr="00505047" w:rsidRDefault="00B113FC" w:rsidP="00D70356">
            <w:pPr>
              <w:snapToGrid w:val="0"/>
              <w:jc w:val="both"/>
              <w:rPr>
                <w:rFonts w:hAnsi="ＭＳ 明朝"/>
                <w:b/>
                <w:sz w:val="20"/>
                <w:szCs w:val="20"/>
              </w:rPr>
            </w:pPr>
          </w:p>
        </w:tc>
      </w:tr>
      <w:tr w:rsidR="00505047" w:rsidRPr="00505047" w14:paraId="10DAFFF3" w14:textId="77777777" w:rsidTr="003775F6">
        <w:tc>
          <w:tcPr>
            <w:tcW w:w="4781" w:type="dxa"/>
            <w:vAlign w:val="center"/>
          </w:tcPr>
          <w:p w14:paraId="420765EE" w14:textId="77777777" w:rsidR="00B113FC" w:rsidRPr="00505047" w:rsidRDefault="00B113FC" w:rsidP="00D355A3">
            <w:pPr>
              <w:snapToGrid w:val="0"/>
              <w:jc w:val="both"/>
              <w:rPr>
                <w:sz w:val="20"/>
                <w:szCs w:val="20"/>
              </w:rPr>
            </w:pPr>
            <w:r w:rsidRPr="00505047">
              <w:rPr>
                <w:rFonts w:hint="eastAsia"/>
                <w:sz w:val="20"/>
                <w:szCs w:val="20"/>
              </w:rPr>
              <w:t>・地元産業への貢献に関する提案書表紙</w:t>
            </w:r>
          </w:p>
        </w:tc>
        <w:tc>
          <w:tcPr>
            <w:tcW w:w="1357" w:type="dxa"/>
            <w:vAlign w:val="center"/>
          </w:tcPr>
          <w:p w14:paraId="30DE3BE5" w14:textId="3A7EE4A7" w:rsidR="00B113FC" w:rsidRPr="00505047" w:rsidRDefault="00B113FC" w:rsidP="00A5276F">
            <w:pPr>
              <w:snapToGrid w:val="0"/>
              <w:jc w:val="center"/>
              <w:rPr>
                <w:sz w:val="20"/>
                <w:szCs w:val="20"/>
              </w:rPr>
            </w:pPr>
            <w:r w:rsidRPr="00505047">
              <w:rPr>
                <w:rFonts w:hint="eastAsia"/>
                <w:sz w:val="20"/>
                <w:szCs w:val="20"/>
              </w:rPr>
              <w:t>様式1</w:t>
            </w:r>
            <w:r w:rsidRPr="00505047">
              <w:rPr>
                <w:sz w:val="20"/>
                <w:szCs w:val="20"/>
              </w:rPr>
              <w:t>0</w:t>
            </w:r>
            <w:r w:rsidRPr="00505047">
              <w:rPr>
                <w:rFonts w:hint="eastAsia"/>
                <w:sz w:val="20"/>
                <w:szCs w:val="20"/>
              </w:rPr>
              <w:t>－１</w:t>
            </w:r>
          </w:p>
        </w:tc>
        <w:tc>
          <w:tcPr>
            <w:tcW w:w="1227" w:type="dxa"/>
          </w:tcPr>
          <w:p w14:paraId="58AC9143"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6F4DA5B5" w14:textId="77777777" w:rsidR="00B113FC" w:rsidRPr="00505047" w:rsidRDefault="00B113FC" w:rsidP="00A5276F">
            <w:pPr>
              <w:snapToGrid w:val="0"/>
              <w:jc w:val="center"/>
              <w:rPr>
                <w:rFonts w:hAnsi="ＭＳ 明朝"/>
                <w:sz w:val="20"/>
                <w:szCs w:val="20"/>
              </w:rPr>
            </w:pPr>
          </w:p>
        </w:tc>
      </w:tr>
      <w:tr w:rsidR="00505047" w:rsidRPr="00505047" w14:paraId="617A1FEE" w14:textId="77777777" w:rsidTr="003775F6">
        <w:tc>
          <w:tcPr>
            <w:tcW w:w="4781" w:type="dxa"/>
            <w:vAlign w:val="center"/>
          </w:tcPr>
          <w:p w14:paraId="3C99D609" w14:textId="77777777" w:rsidR="00B113FC" w:rsidRPr="00505047" w:rsidRDefault="00B113FC" w:rsidP="00D355A3">
            <w:pPr>
              <w:tabs>
                <w:tab w:val="center" w:pos="1860"/>
              </w:tabs>
              <w:snapToGrid w:val="0"/>
              <w:jc w:val="both"/>
              <w:rPr>
                <w:sz w:val="20"/>
                <w:szCs w:val="20"/>
              </w:rPr>
            </w:pPr>
            <w:r w:rsidRPr="00505047">
              <w:rPr>
                <w:rFonts w:hint="eastAsia"/>
                <w:sz w:val="20"/>
                <w:szCs w:val="20"/>
              </w:rPr>
              <w:t>・</w:t>
            </w:r>
            <w:r w:rsidRPr="00505047">
              <w:rPr>
                <w:rFonts w:hAnsi="ＭＳ 明朝" w:hint="eastAsia"/>
                <w:sz w:val="20"/>
                <w:szCs w:val="20"/>
              </w:rPr>
              <w:t>市内企業</w:t>
            </w:r>
            <w:r w:rsidRPr="00505047">
              <w:rPr>
                <w:rFonts w:hint="eastAsia"/>
                <w:sz w:val="20"/>
                <w:szCs w:val="20"/>
              </w:rPr>
              <w:t>への発注に関する誓約書</w:t>
            </w:r>
          </w:p>
        </w:tc>
        <w:tc>
          <w:tcPr>
            <w:tcW w:w="1357" w:type="dxa"/>
            <w:vAlign w:val="center"/>
          </w:tcPr>
          <w:p w14:paraId="74B4D90E" w14:textId="3116BAA7" w:rsidR="00B113FC" w:rsidRPr="00505047" w:rsidRDefault="00B113FC" w:rsidP="00A5276F">
            <w:pPr>
              <w:pStyle w:val="19"/>
              <w:widowControl/>
              <w:snapToGrid w:val="0"/>
              <w:rPr>
                <w:rFonts w:ascii="ＭＳ 明朝"/>
                <w:kern w:val="0"/>
                <w:sz w:val="20"/>
                <w:szCs w:val="20"/>
              </w:rPr>
            </w:pPr>
            <w:r w:rsidRPr="00505047">
              <w:rPr>
                <w:rFonts w:ascii="ＭＳ 明朝" w:hint="eastAsia"/>
                <w:kern w:val="0"/>
                <w:sz w:val="20"/>
                <w:szCs w:val="20"/>
              </w:rPr>
              <w:t>様式1</w:t>
            </w:r>
            <w:r w:rsidRPr="00505047">
              <w:rPr>
                <w:rFonts w:ascii="ＭＳ 明朝"/>
                <w:kern w:val="0"/>
                <w:sz w:val="20"/>
                <w:szCs w:val="20"/>
              </w:rPr>
              <w:t>0</w:t>
            </w:r>
            <w:r w:rsidRPr="00505047">
              <w:rPr>
                <w:rFonts w:ascii="ＭＳ 明朝" w:hint="eastAsia"/>
                <w:kern w:val="0"/>
                <w:sz w:val="20"/>
                <w:szCs w:val="20"/>
              </w:rPr>
              <w:t>－２</w:t>
            </w:r>
          </w:p>
        </w:tc>
        <w:tc>
          <w:tcPr>
            <w:tcW w:w="1227" w:type="dxa"/>
          </w:tcPr>
          <w:p w14:paraId="58F7DA5B"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3780C108" w14:textId="77777777" w:rsidR="00B113FC" w:rsidRPr="00505047" w:rsidRDefault="00B113FC" w:rsidP="00A5276F">
            <w:pPr>
              <w:snapToGrid w:val="0"/>
              <w:rPr>
                <w:rFonts w:hAnsi="ＭＳ 明朝"/>
                <w:sz w:val="20"/>
                <w:szCs w:val="20"/>
              </w:rPr>
            </w:pPr>
          </w:p>
        </w:tc>
      </w:tr>
      <w:tr w:rsidR="00505047" w:rsidRPr="00505047" w14:paraId="249AB917" w14:textId="77777777" w:rsidTr="003775F6">
        <w:tc>
          <w:tcPr>
            <w:tcW w:w="4781" w:type="dxa"/>
            <w:vAlign w:val="center"/>
          </w:tcPr>
          <w:p w14:paraId="2527C701" w14:textId="77777777" w:rsidR="00B113FC" w:rsidRPr="00505047" w:rsidRDefault="00B113FC" w:rsidP="00D355A3">
            <w:pPr>
              <w:snapToGrid w:val="0"/>
              <w:ind w:left="180" w:hangingChars="100" w:hanging="180"/>
              <w:jc w:val="both"/>
              <w:rPr>
                <w:sz w:val="20"/>
                <w:szCs w:val="20"/>
              </w:rPr>
            </w:pPr>
            <w:r w:rsidRPr="00505047">
              <w:rPr>
                <w:rFonts w:hint="eastAsia"/>
                <w:sz w:val="18"/>
                <w:szCs w:val="20"/>
              </w:rPr>
              <w:t>・</w:t>
            </w:r>
            <w:r w:rsidRPr="00505047">
              <w:rPr>
                <w:rFonts w:hAnsi="ＭＳ 明朝" w:hint="eastAsia"/>
                <w:sz w:val="20"/>
                <w:szCs w:val="20"/>
              </w:rPr>
              <w:t>市内企業</w:t>
            </w:r>
            <w:r w:rsidRPr="00505047">
              <w:rPr>
                <w:rFonts w:hint="eastAsia"/>
                <w:sz w:val="20"/>
                <w:szCs w:val="20"/>
              </w:rPr>
              <w:t>の活用についての提案</w:t>
            </w:r>
          </w:p>
        </w:tc>
        <w:tc>
          <w:tcPr>
            <w:tcW w:w="1357" w:type="dxa"/>
            <w:vAlign w:val="center"/>
          </w:tcPr>
          <w:p w14:paraId="020A272A" w14:textId="5003664B" w:rsidR="00B113FC" w:rsidRPr="00505047" w:rsidRDefault="00B113FC" w:rsidP="00A5276F">
            <w:pPr>
              <w:snapToGrid w:val="0"/>
              <w:jc w:val="center"/>
              <w:rPr>
                <w:sz w:val="20"/>
                <w:szCs w:val="20"/>
              </w:rPr>
            </w:pPr>
            <w:r w:rsidRPr="00505047">
              <w:rPr>
                <w:rFonts w:hint="eastAsia"/>
                <w:sz w:val="20"/>
                <w:szCs w:val="20"/>
              </w:rPr>
              <w:t>様式1</w:t>
            </w:r>
            <w:r w:rsidRPr="00505047">
              <w:rPr>
                <w:sz w:val="20"/>
                <w:szCs w:val="20"/>
              </w:rPr>
              <w:t>0</w:t>
            </w:r>
            <w:r w:rsidRPr="00505047">
              <w:rPr>
                <w:rFonts w:hint="eastAsia"/>
                <w:sz w:val="20"/>
                <w:szCs w:val="20"/>
              </w:rPr>
              <w:t>－３</w:t>
            </w:r>
          </w:p>
        </w:tc>
        <w:tc>
          <w:tcPr>
            <w:tcW w:w="1227" w:type="dxa"/>
          </w:tcPr>
          <w:p w14:paraId="5A8D39C4" w14:textId="77777777" w:rsidR="00B113FC" w:rsidRPr="00505047" w:rsidRDefault="00B113FC" w:rsidP="00A5276F">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76EE074B" w14:textId="77777777" w:rsidR="00B113FC" w:rsidRPr="00505047" w:rsidRDefault="00B113FC" w:rsidP="00A5276F">
            <w:pPr>
              <w:snapToGrid w:val="0"/>
              <w:jc w:val="both"/>
              <w:rPr>
                <w:rFonts w:hAnsi="ＭＳ 明朝"/>
                <w:sz w:val="20"/>
                <w:szCs w:val="20"/>
              </w:rPr>
            </w:pPr>
          </w:p>
        </w:tc>
      </w:tr>
      <w:tr w:rsidR="00505047" w:rsidRPr="00505047" w14:paraId="57C8CA52" w14:textId="77777777" w:rsidTr="003452D9">
        <w:tc>
          <w:tcPr>
            <w:tcW w:w="9351" w:type="dxa"/>
            <w:gridSpan w:val="4"/>
            <w:shd w:val="clear" w:color="auto" w:fill="E7E6E6" w:themeFill="background2"/>
            <w:vAlign w:val="center"/>
          </w:tcPr>
          <w:p w14:paraId="5EBB701C" w14:textId="5F0DF7C2" w:rsidR="00A5276F" w:rsidRPr="00505047" w:rsidRDefault="00A5276F" w:rsidP="00D355A3">
            <w:pPr>
              <w:snapToGrid w:val="0"/>
              <w:jc w:val="both"/>
              <w:rPr>
                <w:rFonts w:eastAsia="ＭＳ ゴシック"/>
                <w:b/>
                <w:sz w:val="20"/>
                <w:szCs w:val="20"/>
              </w:rPr>
            </w:pPr>
            <w:r w:rsidRPr="00505047">
              <w:rPr>
                <w:rFonts w:eastAsia="ＭＳ ゴシック" w:hint="eastAsia"/>
                <w:b/>
                <w:sz w:val="20"/>
                <w:szCs w:val="20"/>
              </w:rPr>
              <w:t>３．</w:t>
            </w:r>
            <w:r w:rsidR="001A63ED" w:rsidRPr="00505047">
              <w:rPr>
                <w:rFonts w:eastAsia="ＭＳ ゴシック"/>
                <w:b/>
                <w:sz w:val="20"/>
                <w:szCs w:val="20"/>
              </w:rPr>
              <w:t>(</w:t>
            </w:r>
            <w:r w:rsidR="001A63ED" w:rsidRPr="00505047">
              <w:rPr>
                <w:rFonts w:eastAsia="ＭＳ ゴシック" w:hint="eastAsia"/>
                <w:b/>
                <w:sz w:val="20"/>
                <w:szCs w:val="20"/>
              </w:rPr>
              <w:t>仮称</w:t>
            </w:r>
            <w:r w:rsidR="001A63ED" w:rsidRPr="00505047">
              <w:rPr>
                <w:rFonts w:eastAsia="ＭＳ ゴシック"/>
                <w:b/>
                <w:sz w:val="20"/>
                <w:szCs w:val="20"/>
              </w:rPr>
              <w:t>)</w:t>
            </w:r>
            <w:r w:rsidR="001A63ED" w:rsidRPr="00505047">
              <w:rPr>
                <w:rFonts w:eastAsia="ＭＳ ゴシック" w:hint="eastAsia"/>
                <w:b/>
                <w:sz w:val="20"/>
                <w:szCs w:val="20"/>
              </w:rPr>
              <w:t>新上小阪東住宅等</w:t>
            </w:r>
            <w:r w:rsidRPr="00505047">
              <w:rPr>
                <w:rFonts w:eastAsia="ＭＳ ゴシック" w:hint="eastAsia"/>
                <w:b/>
                <w:sz w:val="20"/>
                <w:szCs w:val="20"/>
              </w:rPr>
              <w:t>に関する図面集</w:t>
            </w:r>
          </w:p>
        </w:tc>
      </w:tr>
      <w:tr w:rsidR="00505047" w:rsidRPr="00505047" w14:paraId="7F532F20" w14:textId="77777777" w:rsidTr="00B4246B">
        <w:tc>
          <w:tcPr>
            <w:tcW w:w="4781" w:type="dxa"/>
            <w:vAlign w:val="center"/>
          </w:tcPr>
          <w:p w14:paraId="4D06980F" w14:textId="34264FB3" w:rsidR="00B4246B" w:rsidRPr="00505047" w:rsidRDefault="00B4246B" w:rsidP="00D355A3">
            <w:pPr>
              <w:snapToGrid w:val="0"/>
              <w:jc w:val="both"/>
              <w:rPr>
                <w:sz w:val="20"/>
                <w:szCs w:val="20"/>
              </w:rPr>
            </w:pPr>
            <w:r w:rsidRPr="00505047">
              <w:rPr>
                <w:rFonts w:hint="eastAsia"/>
                <w:sz w:val="20"/>
                <w:szCs w:val="20"/>
              </w:rPr>
              <w:t>・</w:t>
            </w:r>
            <w:r w:rsidRPr="00505047">
              <w:rPr>
                <w:sz w:val="20"/>
                <w:szCs w:val="20"/>
              </w:rPr>
              <w:t>(</w:t>
            </w:r>
            <w:r w:rsidR="001A63ED" w:rsidRPr="00505047">
              <w:rPr>
                <w:rFonts w:hint="eastAsia"/>
                <w:sz w:val="20"/>
                <w:szCs w:val="20"/>
              </w:rPr>
              <w:t>仮称)新上小阪東住宅等</w:t>
            </w:r>
            <w:r w:rsidRPr="00505047">
              <w:rPr>
                <w:rFonts w:hint="eastAsia"/>
                <w:sz w:val="20"/>
                <w:szCs w:val="20"/>
              </w:rPr>
              <w:t>に関する図面集表紙</w:t>
            </w:r>
          </w:p>
        </w:tc>
        <w:tc>
          <w:tcPr>
            <w:tcW w:w="1357" w:type="dxa"/>
            <w:vAlign w:val="center"/>
          </w:tcPr>
          <w:p w14:paraId="11046359" w14:textId="3CCC4EC9"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－１</w:t>
            </w:r>
          </w:p>
        </w:tc>
        <w:tc>
          <w:tcPr>
            <w:tcW w:w="1227" w:type="dxa"/>
            <w:vAlign w:val="center"/>
          </w:tcPr>
          <w:p w14:paraId="70641662"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restart"/>
            <w:vAlign w:val="center"/>
          </w:tcPr>
          <w:p w14:paraId="4ABBB1A0" w14:textId="77777777" w:rsidR="00B4246B" w:rsidRPr="00505047" w:rsidRDefault="00B4246B" w:rsidP="00B4246B">
            <w:pPr>
              <w:widowControl w:val="0"/>
              <w:autoSpaceDE w:val="0"/>
              <w:autoSpaceDN w:val="0"/>
              <w:adjustRightInd w:val="0"/>
              <w:snapToGrid w:val="0"/>
              <w:ind w:leftChars="-1" w:left="-2" w:firstLineChars="1" w:firstLine="2"/>
              <w:jc w:val="both"/>
            </w:pPr>
            <w:r w:rsidRPr="00505047">
              <w:rPr>
                <w:rFonts w:cs="Century" w:hint="eastAsia"/>
              </w:rPr>
              <w:t>Ａ３横使い横書き左綴じとし、</w:t>
            </w:r>
            <w:r w:rsidRPr="00505047">
              <w:rPr>
                <w:rFonts w:hint="eastAsia"/>
              </w:rPr>
              <w:t>Ａ３サイズのファイルに綴じて提出</w:t>
            </w:r>
          </w:p>
          <w:p w14:paraId="1D9A2310" w14:textId="77777777" w:rsidR="00B4246B" w:rsidRPr="00505047" w:rsidRDefault="00B4246B" w:rsidP="00B4246B">
            <w:pPr>
              <w:widowControl w:val="0"/>
              <w:autoSpaceDE w:val="0"/>
              <w:autoSpaceDN w:val="0"/>
              <w:adjustRightInd w:val="0"/>
              <w:snapToGrid w:val="0"/>
              <w:ind w:left="210" w:hangingChars="100" w:hanging="210"/>
              <w:jc w:val="both"/>
            </w:pPr>
          </w:p>
          <w:p w14:paraId="3D3FF1C8" w14:textId="77777777" w:rsidR="00B4246B" w:rsidRPr="00505047" w:rsidRDefault="00B4246B" w:rsidP="00B4246B">
            <w:pPr>
              <w:snapToGrid w:val="0"/>
              <w:jc w:val="both"/>
              <w:rPr>
                <w:rFonts w:hAnsi="ＭＳ 明朝" w:cs="ＭＳ明朝"/>
                <w:szCs w:val="21"/>
              </w:rPr>
            </w:pPr>
            <w:r w:rsidRPr="00505047">
              <w:rPr>
                <w:rFonts w:hAnsi="ＭＳ 明朝" w:cs="ＭＳ明朝" w:hint="eastAsia"/>
                <w:szCs w:val="21"/>
              </w:rPr>
              <w:t>様式番号毎にインデックスを付けること</w:t>
            </w:r>
          </w:p>
          <w:p w14:paraId="592B5EBF" w14:textId="77777777" w:rsidR="00B4246B" w:rsidRPr="00505047" w:rsidRDefault="00B4246B" w:rsidP="00B4246B">
            <w:pPr>
              <w:snapToGrid w:val="0"/>
              <w:jc w:val="both"/>
              <w:rPr>
                <w:rFonts w:hAnsi="ＭＳ 明朝" w:cs="ＭＳ明朝"/>
                <w:szCs w:val="21"/>
              </w:rPr>
            </w:pPr>
          </w:p>
          <w:p w14:paraId="6FDE9E19" w14:textId="3C03EED8" w:rsidR="00CF6E21" w:rsidRPr="00505047" w:rsidRDefault="00CF6E21" w:rsidP="00CF6E21">
            <w:pPr>
              <w:widowControl w:val="0"/>
              <w:autoSpaceDE w:val="0"/>
              <w:autoSpaceDN w:val="0"/>
              <w:adjustRightInd w:val="0"/>
              <w:snapToGrid w:val="0"/>
              <w:jc w:val="both"/>
              <w:rPr>
                <w:rFonts w:hAnsi="ＭＳ 明朝" w:cs="ＭＳ明朝"/>
                <w:szCs w:val="21"/>
              </w:rPr>
            </w:pPr>
            <w:r w:rsidRPr="00505047">
              <w:rPr>
                <w:rFonts w:hAnsi="ＭＳ 明朝" w:cs="ＭＳ明朝" w:hint="eastAsia"/>
                <w:szCs w:val="21"/>
              </w:rPr>
              <w:t>正本</w:t>
            </w:r>
            <w:r w:rsidR="00193134" w:rsidRPr="00505047">
              <w:rPr>
                <w:rFonts w:hAnsi="ＭＳ 明朝" w:cs="ＭＳ明朝" w:hint="eastAsia"/>
                <w:szCs w:val="21"/>
              </w:rPr>
              <w:t>１</w:t>
            </w:r>
            <w:r w:rsidRPr="00505047">
              <w:rPr>
                <w:rFonts w:hAnsi="ＭＳ 明朝" w:cs="ＭＳ明朝" w:hint="eastAsia"/>
                <w:szCs w:val="21"/>
              </w:rPr>
              <w:t>部、副本14部</w:t>
            </w:r>
            <w:r w:rsidR="00B4246B" w:rsidRPr="00505047">
              <w:rPr>
                <w:rFonts w:hAnsi="ＭＳ 明朝" w:cs="ＭＳ明朝" w:hint="eastAsia"/>
                <w:szCs w:val="21"/>
              </w:rPr>
              <w:t>及びCD-ROM２枚</w:t>
            </w:r>
          </w:p>
          <w:p w14:paraId="4A6427AF" w14:textId="77777777" w:rsidR="00B4246B" w:rsidRPr="00505047" w:rsidRDefault="00B4246B" w:rsidP="00CF6E21">
            <w:pPr>
              <w:widowControl w:val="0"/>
              <w:autoSpaceDE w:val="0"/>
              <w:autoSpaceDN w:val="0"/>
              <w:adjustRightInd w:val="0"/>
              <w:snapToGrid w:val="0"/>
              <w:jc w:val="both"/>
              <w:rPr>
                <w:sz w:val="20"/>
                <w:szCs w:val="20"/>
              </w:rPr>
            </w:pPr>
            <w:r w:rsidRPr="00505047">
              <w:rPr>
                <w:rFonts w:hAnsi="ＭＳ 明朝" w:cs="ＭＳ明朝" w:hint="eastAsia"/>
                <w:szCs w:val="21"/>
              </w:rPr>
              <w:t>提出</w:t>
            </w:r>
          </w:p>
        </w:tc>
      </w:tr>
      <w:tr w:rsidR="00505047" w:rsidRPr="00505047" w14:paraId="0A69E4A2" w14:textId="77777777" w:rsidTr="00B4246B">
        <w:tc>
          <w:tcPr>
            <w:tcW w:w="4781" w:type="dxa"/>
            <w:vAlign w:val="center"/>
          </w:tcPr>
          <w:p w14:paraId="3543D490" w14:textId="77777777" w:rsidR="00B4246B" w:rsidRPr="00505047" w:rsidRDefault="00B4246B" w:rsidP="00D355A3">
            <w:pPr>
              <w:snapToGrid w:val="0"/>
              <w:jc w:val="both"/>
              <w:rPr>
                <w:sz w:val="20"/>
                <w:szCs w:val="20"/>
              </w:rPr>
            </w:pPr>
            <w:r w:rsidRPr="00505047">
              <w:rPr>
                <w:rFonts w:hint="eastAsia"/>
                <w:sz w:val="20"/>
                <w:szCs w:val="20"/>
              </w:rPr>
              <w:t>・建築計画概要及び</w:t>
            </w:r>
            <w:r w:rsidRPr="00505047">
              <w:rPr>
                <w:rFonts w:hint="eastAsia"/>
              </w:rPr>
              <w:t>面積表</w:t>
            </w:r>
          </w:p>
        </w:tc>
        <w:tc>
          <w:tcPr>
            <w:tcW w:w="1357" w:type="dxa"/>
            <w:vAlign w:val="center"/>
          </w:tcPr>
          <w:p w14:paraId="063E6E8F" w14:textId="04F736CF"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－２</w:t>
            </w:r>
          </w:p>
        </w:tc>
        <w:tc>
          <w:tcPr>
            <w:tcW w:w="1227" w:type="dxa"/>
          </w:tcPr>
          <w:p w14:paraId="24241A0D"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18081DBF" w14:textId="77777777" w:rsidR="00B4246B" w:rsidRPr="00505047" w:rsidRDefault="00B4246B" w:rsidP="00A5276F">
            <w:pPr>
              <w:snapToGrid w:val="0"/>
              <w:jc w:val="center"/>
              <w:rPr>
                <w:sz w:val="20"/>
                <w:szCs w:val="20"/>
              </w:rPr>
            </w:pPr>
          </w:p>
        </w:tc>
      </w:tr>
      <w:tr w:rsidR="00505047" w:rsidRPr="00505047" w14:paraId="62C84086" w14:textId="77777777" w:rsidTr="00B4246B">
        <w:tc>
          <w:tcPr>
            <w:tcW w:w="4781" w:type="dxa"/>
            <w:vAlign w:val="center"/>
          </w:tcPr>
          <w:p w14:paraId="1B74CFD4" w14:textId="77777777" w:rsidR="00B4246B" w:rsidRPr="00505047" w:rsidRDefault="00B4246B" w:rsidP="00D355A3">
            <w:pPr>
              <w:snapToGrid w:val="0"/>
              <w:jc w:val="both"/>
              <w:rPr>
                <w:sz w:val="20"/>
                <w:szCs w:val="20"/>
              </w:rPr>
            </w:pPr>
            <w:r w:rsidRPr="00505047">
              <w:rPr>
                <w:rFonts w:hint="eastAsia"/>
                <w:sz w:val="20"/>
                <w:szCs w:val="20"/>
              </w:rPr>
              <w:t>・仕上げ表</w:t>
            </w:r>
          </w:p>
        </w:tc>
        <w:tc>
          <w:tcPr>
            <w:tcW w:w="1357" w:type="dxa"/>
            <w:vAlign w:val="center"/>
          </w:tcPr>
          <w:p w14:paraId="6B55BB99" w14:textId="1AFE691C"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－３</w:t>
            </w:r>
          </w:p>
        </w:tc>
        <w:tc>
          <w:tcPr>
            <w:tcW w:w="1227" w:type="dxa"/>
          </w:tcPr>
          <w:p w14:paraId="530AD6A4"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61D9275F" w14:textId="77777777" w:rsidR="00B4246B" w:rsidRPr="00505047" w:rsidRDefault="00B4246B" w:rsidP="00A5276F">
            <w:pPr>
              <w:snapToGrid w:val="0"/>
              <w:jc w:val="center"/>
              <w:rPr>
                <w:sz w:val="20"/>
                <w:szCs w:val="20"/>
              </w:rPr>
            </w:pPr>
          </w:p>
        </w:tc>
      </w:tr>
      <w:tr w:rsidR="00505047" w:rsidRPr="00505047" w14:paraId="0985AD5C" w14:textId="77777777" w:rsidTr="00B4246B">
        <w:tc>
          <w:tcPr>
            <w:tcW w:w="4781" w:type="dxa"/>
            <w:vAlign w:val="center"/>
          </w:tcPr>
          <w:p w14:paraId="37604CCA" w14:textId="77777777" w:rsidR="00B4246B" w:rsidRPr="00505047" w:rsidRDefault="00B4246B" w:rsidP="00D355A3">
            <w:pPr>
              <w:snapToGrid w:val="0"/>
              <w:ind w:left="200" w:hangingChars="100" w:hanging="200"/>
              <w:jc w:val="both"/>
              <w:rPr>
                <w:rFonts w:ascii="ＭＳ ゴシック" w:hAnsi="ＭＳ ゴシック"/>
                <w:sz w:val="20"/>
                <w:szCs w:val="20"/>
              </w:rPr>
            </w:pPr>
            <w:r w:rsidRPr="00505047">
              <w:rPr>
                <w:rFonts w:ascii="ＭＳ ゴシック" w:hAnsi="ＭＳ ゴシック" w:hint="eastAsia"/>
                <w:sz w:val="20"/>
                <w:szCs w:val="20"/>
              </w:rPr>
              <w:t>・全体配置図（外構計画含む）</w:t>
            </w:r>
          </w:p>
        </w:tc>
        <w:tc>
          <w:tcPr>
            <w:tcW w:w="1357" w:type="dxa"/>
            <w:vAlign w:val="center"/>
          </w:tcPr>
          <w:p w14:paraId="046EC1BF" w14:textId="2D131CB5"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－４</w:t>
            </w:r>
          </w:p>
        </w:tc>
        <w:tc>
          <w:tcPr>
            <w:tcW w:w="1227" w:type="dxa"/>
          </w:tcPr>
          <w:p w14:paraId="280B6021"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57739E1D" w14:textId="77777777" w:rsidR="00B4246B" w:rsidRPr="00505047" w:rsidRDefault="00B4246B" w:rsidP="00A5276F">
            <w:pPr>
              <w:snapToGrid w:val="0"/>
              <w:jc w:val="center"/>
              <w:rPr>
                <w:sz w:val="20"/>
                <w:szCs w:val="20"/>
              </w:rPr>
            </w:pPr>
          </w:p>
        </w:tc>
      </w:tr>
      <w:tr w:rsidR="00505047" w:rsidRPr="00505047" w14:paraId="6B09B3AE" w14:textId="77777777" w:rsidTr="00B4246B">
        <w:tc>
          <w:tcPr>
            <w:tcW w:w="4781" w:type="dxa"/>
            <w:vAlign w:val="center"/>
          </w:tcPr>
          <w:p w14:paraId="68584855"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・立面図（敷地全体）</w:t>
            </w:r>
          </w:p>
        </w:tc>
        <w:tc>
          <w:tcPr>
            <w:tcW w:w="1357" w:type="dxa"/>
            <w:vAlign w:val="center"/>
          </w:tcPr>
          <w:p w14:paraId="1DDBE1A3" w14:textId="514114CF"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w:t>
            </w:r>
            <w:r w:rsidRPr="00505047">
              <w:rPr>
                <w:sz w:val="20"/>
                <w:szCs w:val="20"/>
              </w:rPr>
              <w:t>５</w:t>
            </w:r>
          </w:p>
        </w:tc>
        <w:tc>
          <w:tcPr>
            <w:tcW w:w="1227" w:type="dxa"/>
          </w:tcPr>
          <w:p w14:paraId="176BEE41"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229FE465" w14:textId="77777777" w:rsidR="00B4246B" w:rsidRPr="00505047" w:rsidRDefault="00B4246B" w:rsidP="00A5276F">
            <w:pPr>
              <w:snapToGrid w:val="0"/>
              <w:jc w:val="center"/>
              <w:rPr>
                <w:sz w:val="20"/>
                <w:szCs w:val="20"/>
              </w:rPr>
            </w:pPr>
          </w:p>
        </w:tc>
      </w:tr>
      <w:tr w:rsidR="00505047" w:rsidRPr="00505047" w14:paraId="7ECDFE05" w14:textId="77777777" w:rsidTr="00B4246B">
        <w:tc>
          <w:tcPr>
            <w:tcW w:w="4781" w:type="dxa"/>
            <w:vAlign w:val="center"/>
          </w:tcPr>
          <w:p w14:paraId="6E3F14DE"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・防災計画図</w:t>
            </w:r>
          </w:p>
        </w:tc>
        <w:tc>
          <w:tcPr>
            <w:tcW w:w="1357" w:type="dxa"/>
            <w:vAlign w:val="center"/>
          </w:tcPr>
          <w:p w14:paraId="05106FD4" w14:textId="48C826DC"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－６</w:t>
            </w:r>
          </w:p>
        </w:tc>
        <w:tc>
          <w:tcPr>
            <w:tcW w:w="1227" w:type="dxa"/>
          </w:tcPr>
          <w:p w14:paraId="629ED023"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01A3AA6E" w14:textId="77777777" w:rsidR="00B4246B" w:rsidRPr="00505047" w:rsidRDefault="00B4246B" w:rsidP="00A5276F">
            <w:pPr>
              <w:snapToGrid w:val="0"/>
              <w:jc w:val="center"/>
              <w:rPr>
                <w:sz w:val="20"/>
                <w:szCs w:val="20"/>
              </w:rPr>
            </w:pPr>
          </w:p>
        </w:tc>
      </w:tr>
      <w:tr w:rsidR="00505047" w:rsidRPr="00505047" w14:paraId="0876E134" w14:textId="77777777" w:rsidTr="00B4246B">
        <w:tc>
          <w:tcPr>
            <w:tcW w:w="4781" w:type="dxa"/>
            <w:vAlign w:val="center"/>
          </w:tcPr>
          <w:p w14:paraId="3F9711A2"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・日影図</w:t>
            </w:r>
          </w:p>
        </w:tc>
        <w:tc>
          <w:tcPr>
            <w:tcW w:w="1357" w:type="dxa"/>
            <w:vAlign w:val="center"/>
          </w:tcPr>
          <w:p w14:paraId="218C56FC" w14:textId="4187A1B6"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－７</w:t>
            </w:r>
          </w:p>
        </w:tc>
        <w:tc>
          <w:tcPr>
            <w:tcW w:w="1227" w:type="dxa"/>
          </w:tcPr>
          <w:p w14:paraId="1FF1C0F0"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1883844B" w14:textId="77777777" w:rsidR="00B4246B" w:rsidRPr="00505047" w:rsidRDefault="00B4246B" w:rsidP="00A5276F">
            <w:pPr>
              <w:snapToGrid w:val="0"/>
              <w:jc w:val="center"/>
              <w:rPr>
                <w:sz w:val="20"/>
                <w:szCs w:val="20"/>
              </w:rPr>
            </w:pPr>
          </w:p>
        </w:tc>
      </w:tr>
      <w:tr w:rsidR="00505047" w:rsidRPr="00505047" w14:paraId="275D47AC" w14:textId="77777777" w:rsidTr="00B4246B">
        <w:tc>
          <w:tcPr>
            <w:tcW w:w="4781" w:type="dxa"/>
            <w:vAlign w:val="center"/>
          </w:tcPr>
          <w:p w14:paraId="53AA44F5"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・鳥瞰パース</w:t>
            </w:r>
          </w:p>
        </w:tc>
        <w:tc>
          <w:tcPr>
            <w:tcW w:w="1357" w:type="dxa"/>
            <w:vAlign w:val="center"/>
          </w:tcPr>
          <w:p w14:paraId="46244644" w14:textId="0B538A27"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－８</w:t>
            </w:r>
          </w:p>
        </w:tc>
        <w:tc>
          <w:tcPr>
            <w:tcW w:w="1227" w:type="dxa"/>
          </w:tcPr>
          <w:p w14:paraId="78A881AE"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7383EE63" w14:textId="77777777" w:rsidR="00B4246B" w:rsidRPr="00505047" w:rsidRDefault="00B4246B" w:rsidP="00A5276F">
            <w:pPr>
              <w:snapToGrid w:val="0"/>
              <w:jc w:val="center"/>
              <w:rPr>
                <w:sz w:val="20"/>
                <w:szCs w:val="20"/>
              </w:rPr>
            </w:pPr>
          </w:p>
        </w:tc>
      </w:tr>
      <w:tr w:rsidR="00505047" w:rsidRPr="00505047" w14:paraId="119115BF" w14:textId="77777777" w:rsidTr="00B4246B">
        <w:tc>
          <w:tcPr>
            <w:tcW w:w="4781" w:type="dxa"/>
            <w:vAlign w:val="center"/>
          </w:tcPr>
          <w:p w14:paraId="40936721"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・基準階平面図</w:t>
            </w:r>
          </w:p>
        </w:tc>
        <w:tc>
          <w:tcPr>
            <w:tcW w:w="1357" w:type="dxa"/>
            <w:vAlign w:val="center"/>
          </w:tcPr>
          <w:p w14:paraId="71E82810" w14:textId="1EE7B524"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－９</w:t>
            </w:r>
          </w:p>
        </w:tc>
        <w:tc>
          <w:tcPr>
            <w:tcW w:w="1227" w:type="dxa"/>
          </w:tcPr>
          <w:p w14:paraId="7255EE29"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659EA0F0" w14:textId="77777777" w:rsidR="00B4246B" w:rsidRPr="00505047" w:rsidRDefault="00B4246B" w:rsidP="00A5276F">
            <w:pPr>
              <w:snapToGrid w:val="0"/>
              <w:jc w:val="center"/>
              <w:rPr>
                <w:sz w:val="20"/>
                <w:szCs w:val="20"/>
              </w:rPr>
            </w:pPr>
          </w:p>
        </w:tc>
      </w:tr>
      <w:tr w:rsidR="00505047" w:rsidRPr="00505047" w14:paraId="3F0A4CA4" w14:textId="77777777" w:rsidTr="00B4246B">
        <w:tc>
          <w:tcPr>
            <w:tcW w:w="4781" w:type="dxa"/>
            <w:vAlign w:val="center"/>
          </w:tcPr>
          <w:p w14:paraId="05FBEBD9" w14:textId="77777777" w:rsidR="00B4246B" w:rsidRPr="00505047" w:rsidRDefault="00B4246B" w:rsidP="00D355A3">
            <w:pPr>
              <w:snapToGrid w:val="0"/>
              <w:jc w:val="both"/>
              <w:rPr>
                <w:sz w:val="20"/>
                <w:szCs w:val="20"/>
              </w:rPr>
            </w:pPr>
            <w:r w:rsidRPr="00505047">
              <w:rPr>
                <w:rFonts w:hint="eastAsia"/>
                <w:sz w:val="20"/>
                <w:szCs w:val="20"/>
              </w:rPr>
              <w:t>・タイプ別住戸詳細平面図</w:t>
            </w:r>
          </w:p>
        </w:tc>
        <w:tc>
          <w:tcPr>
            <w:tcW w:w="1357" w:type="dxa"/>
            <w:vAlign w:val="center"/>
          </w:tcPr>
          <w:p w14:paraId="2C93A4CC" w14:textId="3A1CD7AE"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－10</w:t>
            </w:r>
          </w:p>
        </w:tc>
        <w:tc>
          <w:tcPr>
            <w:tcW w:w="1227" w:type="dxa"/>
          </w:tcPr>
          <w:p w14:paraId="3725EC18"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44DF2138" w14:textId="77777777" w:rsidR="00B4246B" w:rsidRPr="00505047" w:rsidRDefault="00B4246B" w:rsidP="00B4246B">
            <w:pPr>
              <w:snapToGrid w:val="0"/>
              <w:jc w:val="both"/>
              <w:rPr>
                <w:sz w:val="20"/>
                <w:szCs w:val="20"/>
              </w:rPr>
            </w:pPr>
          </w:p>
        </w:tc>
      </w:tr>
      <w:tr w:rsidR="00505047" w:rsidRPr="00505047" w14:paraId="4B5028B7" w14:textId="77777777" w:rsidTr="00B4246B">
        <w:tc>
          <w:tcPr>
            <w:tcW w:w="4781" w:type="dxa"/>
            <w:vAlign w:val="center"/>
          </w:tcPr>
          <w:p w14:paraId="092B0D9E"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・断面図（住棟毎）</w:t>
            </w:r>
          </w:p>
        </w:tc>
        <w:tc>
          <w:tcPr>
            <w:tcW w:w="1357" w:type="dxa"/>
            <w:vAlign w:val="center"/>
          </w:tcPr>
          <w:p w14:paraId="53B6184D" w14:textId="7F8B117D"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－11</w:t>
            </w:r>
          </w:p>
        </w:tc>
        <w:tc>
          <w:tcPr>
            <w:tcW w:w="1227" w:type="dxa"/>
          </w:tcPr>
          <w:p w14:paraId="0BCF1AC4"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23428E0C" w14:textId="77777777" w:rsidR="00B4246B" w:rsidRPr="00505047" w:rsidRDefault="00B4246B" w:rsidP="00D70356">
            <w:pPr>
              <w:snapToGrid w:val="0"/>
              <w:jc w:val="center"/>
              <w:rPr>
                <w:sz w:val="20"/>
                <w:szCs w:val="20"/>
              </w:rPr>
            </w:pPr>
          </w:p>
        </w:tc>
      </w:tr>
      <w:tr w:rsidR="00505047" w:rsidRPr="00505047" w14:paraId="58A7308B" w14:textId="77777777" w:rsidTr="00B4246B">
        <w:tc>
          <w:tcPr>
            <w:tcW w:w="4781" w:type="dxa"/>
            <w:vAlign w:val="center"/>
          </w:tcPr>
          <w:p w14:paraId="5D36E3D3"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・立面図（住棟毎）</w:t>
            </w:r>
          </w:p>
        </w:tc>
        <w:tc>
          <w:tcPr>
            <w:tcW w:w="1357" w:type="dxa"/>
            <w:vAlign w:val="center"/>
          </w:tcPr>
          <w:p w14:paraId="1DCEEC59" w14:textId="152ADC1A"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－12</w:t>
            </w:r>
          </w:p>
        </w:tc>
        <w:tc>
          <w:tcPr>
            <w:tcW w:w="1227" w:type="dxa"/>
          </w:tcPr>
          <w:p w14:paraId="264DCBE1"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11933D66" w14:textId="77777777" w:rsidR="00B4246B" w:rsidRPr="00505047" w:rsidRDefault="00B4246B" w:rsidP="00D70356">
            <w:pPr>
              <w:snapToGrid w:val="0"/>
              <w:jc w:val="center"/>
              <w:rPr>
                <w:sz w:val="20"/>
                <w:szCs w:val="20"/>
              </w:rPr>
            </w:pPr>
          </w:p>
        </w:tc>
      </w:tr>
      <w:tr w:rsidR="00505047" w:rsidRPr="00505047" w14:paraId="4CD1FF28" w14:textId="77777777" w:rsidTr="00B4246B">
        <w:tc>
          <w:tcPr>
            <w:tcW w:w="4781" w:type="dxa"/>
            <w:vAlign w:val="center"/>
          </w:tcPr>
          <w:p w14:paraId="20FE3112"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・住戸タイプ配置図</w:t>
            </w:r>
          </w:p>
        </w:tc>
        <w:tc>
          <w:tcPr>
            <w:tcW w:w="1357" w:type="dxa"/>
            <w:vAlign w:val="center"/>
          </w:tcPr>
          <w:p w14:paraId="52AD3A95" w14:textId="284A964E"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－13</w:t>
            </w:r>
          </w:p>
        </w:tc>
        <w:tc>
          <w:tcPr>
            <w:tcW w:w="1227" w:type="dxa"/>
          </w:tcPr>
          <w:p w14:paraId="5AAD4510"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443F55F9" w14:textId="77777777" w:rsidR="00B4246B" w:rsidRPr="00505047" w:rsidRDefault="00B4246B" w:rsidP="00D70356">
            <w:pPr>
              <w:snapToGrid w:val="0"/>
              <w:jc w:val="center"/>
              <w:rPr>
                <w:sz w:val="20"/>
                <w:szCs w:val="20"/>
              </w:rPr>
            </w:pPr>
          </w:p>
        </w:tc>
      </w:tr>
      <w:tr w:rsidR="00B4246B" w:rsidRPr="00505047" w14:paraId="650DE385" w14:textId="77777777" w:rsidTr="00B4246B">
        <w:tc>
          <w:tcPr>
            <w:tcW w:w="4781" w:type="dxa"/>
            <w:vAlign w:val="center"/>
          </w:tcPr>
          <w:p w14:paraId="2F36893C"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・集会施設計画図</w:t>
            </w:r>
            <w:r w:rsidRPr="00505047">
              <w:rPr>
                <w:rFonts w:hAnsi="ＭＳ 明朝" w:hint="eastAsia"/>
                <w:sz w:val="20"/>
                <w:szCs w:val="20"/>
              </w:rPr>
              <w:t>（平面図、断面図等）</w:t>
            </w:r>
          </w:p>
        </w:tc>
        <w:tc>
          <w:tcPr>
            <w:tcW w:w="1357" w:type="dxa"/>
            <w:vAlign w:val="center"/>
          </w:tcPr>
          <w:p w14:paraId="5A3B8542" w14:textId="50750567"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－14</w:t>
            </w:r>
          </w:p>
        </w:tc>
        <w:tc>
          <w:tcPr>
            <w:tcW w:w="1227" w:type="dxa"/>
          </w:tcPr>
          <w:p w14:paraId="3874133D"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5812D1F7" w14:textId="77777777" w:rsidR="00B4246B" w:rsidRPr="00505047" w:rsidRDefault="00B4246B" w:rsidP="00D70356">
            <w:pPr>
              <w:snapToGrid w:val="0"/>
              <w:jc w:val="center"/>
              <w:rPr>
                <w:sz w:val="20"/>
                <w:szCs w:val="20"/>
              </w:rPr>
            </w:pPr>
          </w:p>
        </w:tc>
      </w:tr>
    </w:tbl>
    <w:p w14:paraId="50884A61" w14:textId="77777777" w:rsidR="005D33B4" w:rsidRPr="00505047" w:rsidRDefault="005D33B4" w:rsidP="005D33B4"/>
    <w:p w14:paraId="179A4156" w14:textId="77777777" w:rsidR="002547F3" w:rsidRPr="00505047" w:rsidRDefault="00385A9A" w:rsidP="00E559E2">
      <w:pPr>
        <w:pStyle w:val="2"/>
      </w:pPr>
      <w:bookmarkStart w:id="44" w:name="_Toc69721882"/>
      <w:r w:rsidRPr="00505047">
        <w:rPr>
          <w:rFonts w:hint="eastAsia"/>
        </w:rPr>
        <w:t>６</w:t>
      </w:r>
      <w:r w:rsidR="00962E7D" w:rsidRPr="00505047">
        <w:rPr>
          <w:rFonts w:hint="eastAsia"/>
        </w:rPr>
        <w:t>．</w:t>
      </w:r>
      <w:r w:rsidRPr="00505047">
        <w:rPr>
          <w:rFonts w:hint="eastAsia"/>
        </w:rPr>
        <w:t>提案書</w:t>
      </w:r>
      <w:r w:rsidR="005756E6" w:rsidRPr="00505047">
        <w:rPr>
          <w:rFonts w:hint="eastAsia"/>
        </w:rPr>
        <w:t>選定</w:t>
      </w:r>
      <w:r w:rsidRPr="00505047">
        <w:rPr>
          <w:rFonts w:hint="eastAsia"/>
        </w:rPr>
        <w:t>書類における記載内容の留意点</w:t>
      </w:r>
      <w:bookmarkEnd w:id="44"/>
    </w:p>
    <w:p w14:paraId="13C933DF" w14:textId="77777777" w:rsidR="002547F3" w:rsidRPr="00505047" w:rsidRDefault="00A4282C" w:rsidP="006C5853">
      <w:pPr>
        <w:pStyle w:val="aff8"/>
        <w:spacing w:after="180"/>
        <w:ind w:left="1050" w:hanging="336"/>
      </w:pPr>
      <w:r w:rsidRPr="00505047">
        <w:rPr>
          <w:rFonts w:hint="eastAsia"/>
        </w:rPr>
        <w:t>①</w:t>
      </w:r>
      <w:r w:rsidR="002547F3" w:rsidRPr="00505047">
        <w:rPr>
          <w:rFonts w:hint="eastAsia"/>
        </w:rPr>
        <w:t>提案にあたっては、内容及びその効果がわかりやすいように具体的にイラスト等を使用する</w:t>
      </w:r>
      <w:r w:rsidR="00BC17DE" w:rsidRPr="00505047">
        <w:rPr>
          <w:rFonts w:hint="eastAsia"/>
        </w:rPr>
        <w:t>等</w:t>
      </w:r>
      <w:r w:rsidR="002547F3" w:rsidRPr="00505047">
        <w:rPr>
          <w:rFonts w:hint="eastAsia"/>
        </w:rPr>
        <w:t>の工夫を施すこと。また、本様式の記載内容に関係して、他の様式、図面等により詳細な内容を示している場合は、その箇所を分かりやすく示すこと</w:t>
      </w:r>
      <w:r w:rsidR="001866FF" w:rsidRPr="00505047">
        <w:rPr>
          <w:rFonts w:hint="eastAsia"/>
        </w:rPr>
        <w:t>。</w:t>
      </w:r>
    </w:p>
    <w:p w14:paraId="28D7AB42" w14:textId="77777777" w:rsidR="008D5BD8" w:rsidRPr="00505047" w:rsidRDefault="00A4282C" w:rsidP="006C5853">
      <w:pPr>
        <w:pStyle w:val="aff8"/>
        <w:spacing w:after="180"/>
        <w:ind w:left="1050" w:hanging="336"/>
      </w:pPr>
      <w:r w:rsidRPr="00505047">
        <w:rPr>
          <w:rFonts w:hint="eastAsia"/>
        </w:rPr>
        <w:t>②</w:t>
      </w:r>
      <w:r w:rsidR="002547F3" w:rsidRPr="00505047">
        <w:rPr>
          <w:rFonts w:hint="eastAsia"/>
        </w:rPr>
        <w:t>記述内容や提案構成等は、提案価格の根拠となるよう配慮して詳細に記述すること</w:t>
      </w:r>
      <w:r w:rsidR="001866FF" w:rsidRPr="00505047">
        <w:rPr>
          <w:rFonts w:hint="eastAsia"/>
        </w:rPr>
        <w:t>。</w:t>
      </w:r>
    </w:p>
    <w:p w14:paraId="74D1D41F" w14:textId="77777777" w:rsidR="00044E38" w:rsidRPr="00505047" w:rsidRDefault="00A4282C" w:rsidP="006C5853">
      <w:pPr>
        <w:pStyle w:val="aff8"/>
        <w:spacing w:after="180"/>
        <w:ind w:left="1050" w:hanging="336"/>
      </w:pPr>
      <w:r w:rsidRPr="00505047">
        <w:rPr>
          <w:rFonts w:hint="eastAsia"/>
        </w:rPr>
        <w:t>③</w:t>
      </w:r>
      <w:r w:rsidR="008D5BD8" w:rsidRPr="00505047">
        <w:rPr>
          <w:rFonts w:hint="eastAsia"/>
        </w:rPr>
        <w:t>落札者決定基準における基本的事項が明確に確認できるように</w:t>
      </w:r>
      <w:r w:rsidR="00B21AF8" w:rsidRPr="00505047">
        <w:rPr>
          <w:rFonts w:hint="eastAsia"/>
        </w:rPr>
        <w:t>記載</w:t>
      </w:r>
      <w:r w:rsidR="008D5BD8" w:rsidRPr="00505047">
        <w:rPr>
          <w:rFonts w:hint="eastAsia"/>
        </w:rPr>
        <w:t>すること。</w:t>
      </w:r>
    </w:p>
    <w:p w14:paraId="30C39E9A" w14:textId="77777777" w:rsidR="00A4282C" w:rsidRPr="00505047" w:rsidRDefault="00A4282C" w:rsidP="00A4282C"/>
    <w:p w14:paraId="5BA83ECE" w14:textId="77777777" w:rsidR="00A4282C" w:rsidRPr="00505047" w:rsidRDefault="00A4282C" w:rsidP="00A4282C">
      <w:pPr>
        <w:sectPr w:rsidR="00A4282C" w:rsidRPr="00505047" w:rsidSect="0028027D">
          <w:headerReference w:type="default" r:id="rId20"/>
          <w:pgSz w:w="11906" w:h="16838" w:code="9"/>
          <w:pgMar w:top="1134" w:right="1418" w:bottom="1134" w:left="1418" w:header="454" w:footer="454" w:gutter="0"/>
          <w:cols w:space="425"/>
          <w:docGrid w:type="lines" w:linePitch="360"/>
        </w:sectPr>
      </w:pPr>
    </w:p>
    <w:p w14:paraId="607E3BE7" w14:textId="77777777" w:rsidR="0028027D" w:rsidRPr="00505047" w:rsidRDefault="0028027D" w:rsidP="006C5853">
      <w:pPr>
        <w:pStyle w:val="aff8"/>
        <w:spacing w:after="180"/>
        <w:ind w:left="1050" w:hanging="336"/>
      </w:pPr>
    </w:p>
    <w:p w14:paraId="65CCE94D" w14:textId="77777777" w:rsidR="0028027D" w:rsidRPr="00505047" w:rsidRDefault="0028027D" w:rsidP="0028027D"/>
    <w:p w14:paraId="011F2DC1" w14:textId="77777777" w:rsidR="0028027D" w:rsidRPr="00505047" w:rsidRDefault="0028027D" w:rsidP="0028027D"/>
    <w:p w14:paraId="242B057B" w14:textId="77777777" w:rsidR="0028027D" w:rsidRPr="00505047" w:rsidRDefault="0028027D" w:rsidP="0028027D"/>
    <w:p w14:paraId="217DF449" w14:textId="77777777" w:rsidR="0028027D" w:rsidRPr="00505047" w:rsidRDefault="0028027D" w:rsidP="0028027D"/>
    <w:p w14:paraId="78116720" w14:textId="77777777" w:rsidR="0028027D" w:rsidRPr="00505047" w:rsidRDefault="0028027D" w:rsidP="0028027D"/>
    <w:p w14:paraId="4EAE2D93" w14:textId="77777777" w:rsidR="0028027D" w:rsidRPr="00505047" w:rsidRDefault="0028027D" w:rsidP="0028027D"/>
    <w:p w14:paraId="0B1734B3" w14:textId="77777777" w:rsidR="0028027D" w:rsidRPr="00505047" w:rsidRDefault="0028027D" w:rsidP="0028027D"/>
    <w:p w14:paraId="144D77C5" w14:textId="77777777" w:rsidR="0028027D" w:rsidRPr="00505047" w:rsidRDefault="0028027D" w:rsidP="0028027D"/>
    <w:p w14:paraId="7AF871A4" w14:textId="77777777" w:rsidR="0028027D" w:rsidRPr="00505047" w:rsidRDefault="0028027D" w:rsidP="0028027D"/>
    <w:p w14:paraId="282C9FCF" w14:textId="77777777" w:rsidR="0028027D" w:rsidRPr="00505047" w:rsidRDefault="0028027D" w:rsidP="0028027D"/>
    <w:p w14:paraId="52FB8C29" w14:textId="77777777" w:rsidR="0028027D" w:rsidRPr="00505047" w:rsidRDefault="0028027D" w:rsidP="0028027D"/>
    <w:p w14:paraId="173CD112" w14:textId="77777777" w:rsidR="0028027D" w:rsidRPr="00505047" w:rsidRDefault="0028027D" w:rsidP="0028027D"/>
    <w:p w14:paraId="132D60A8" w14:textId="77777777" w:rsidR="0028027D" w:rsidRPr="00505047" w:rsidRDefault="0028027D" w:rsidP="0028027D"/>
    <w:p w14:paraId="4EE1BA96" w14:textId="77777777" w:rsidR="0028027D" w:rsidRPr="00505047" w:rsidRDefault="0028027D" w:rsidP="0028027D"/>
    <w:p w14:paraId="44BFF71D" w14:textId="77777777" w:rsidR="0028027D" w:rsidRPr="00505047" w:rsidRDefault="0028027D" w:rsidP="0028027D"/>
    <w:p w14:paraId="1377FF96" w14:textId="77777777" w:rsidR="0028027D" w:rsidRPr="00505047" w:rsidRDefault="0028027D" w:rsidP="0028027D"/>
    <w:p w14:paraId="7D94CE1E" w14:textId="77777777" w:rsidR="008A0838" w:rsidRPr="00505047" w:rsidRDefault="0028027D" w:rsidP="008A0838">
      <w:pPr>
        <w:pStyle w:val="1"/>
        <w:rPr>
          <w:color w:val="auto"/>
          <w:szCs w:val="32"/>
        </w:rPr>
      </w:pPr>
      <w:bookmarkStart w:id="45" w:name="_Toc69721883"/>
      <w:r w:rsidRPr="00505047">
        <w:rPr>
          <w:rFonts w:hint="eastAsia"/>
          <w:color w:val="auto"/>
          <w:szCs w:val="32"/>
        </w:rPr>
        <w:t>第</w:t>
      </w:r>
      <w:r w:rsidR="00BC346E" w:rsidRPr="00505047">
        <w:rPr>
          <w:rFonts w:hint="eastAsia"/>
          <w:color w:val="auto"/>
          <w:szCs w:val="32"/>
        </w:rPr>
        <w:t>３</w:t>
      </w:r>
      <w:r w:rsidRPr="00505047">
        <w:rPr>
          <w:rFonts w:hint="eastAsia"/>
          <w:color w:val="auto"/>
          <w:szCs w:val="32"/>
        </w:rPr>
        <w:t xml:space="preserve">　</w:t>
      </w:r>
      <w:r w:rsidR="008A0838" w:rsidRPr="00505047">
        <w:rPr>
          <w:rFonts w:hint="eastAsia"/>
          <w:color w:val="auto"/>
        </w:rPr>
        <w:t>第二次審査（価格点及び提案点の審査）</w:t>
      </w:r>
      <w:r w:rsidR="008A0838" w:rsidRPr="00505047">
        <w:rPr>
          <w:rFonts w:hint="eastAsia"/>
          <w:color w:val="auto"/>
          <w:szCs w:val="32"/>
        </w:rPr>
        <w:t>に関わる様式集</w:t>
      </w:r>
      <w:bookmarkEnd w:id="45"/>
    </w:p>
    <w:p w14:paraId="50B450AE" w14:textId="77777777" w:rsidR="0028027D" w:rsidRPr="00505047" w:rsidRDefault="0028027D" w:rsidP="00C81901"/>
    <w:p w14:paraId="3087FFC0" w14:textId="77777777" w:rsidR="0028027D" w:rsidRPr="00505047" w:rsidRDefault="0028027D" w:rsidP="00B15834">
      <w:pPr>
        <w:rPr>
          <w:rFonts w:ascii="ＭＳ ゴシック" w:eastAsia="ＭＳ ゴシック" w:hAnsi="ＭＳ ゴシック"/>
          <w:sz w:val="22"/>
        </w:rPr>
      </w:pPr>
    </w:p>
    <w:p w14:paraId="6C6B28BD" w14:textId="77777777" w:rsidR="0028027D" w:rsidRPr="00505047" w:rsidRDefault="0028027D" w:rsidP="0033333E">
      <w:pPr>
        <w:ind w:firstLineChars="100" w:firstLine="220"/>
        <w:rPr>
          <w:rFonts w:ascii="ＭＳ ゴシック" w:eastAsia="ＭＳ ゴシック" w:hAnsi="ＭＳ ゴシック"/>
          <w:sz w:val="22"/>
        </w:rPr>
        <w:sectPr w:rsidR="0028027D" w:rsidRPr="00505047" w:rsidSect="0028027D">
          <w:pgSz w:w="11906" w:h="16838" w:code="9"/>
          <w:pgMar w:top="1134" w:right="1418" w:bottom="1134" w:left="1418" w:header="454" w:footer="454" w:gutter="0"/>
          <w:cols w:space="425"/>
          <w:docGrid w:type="lines" w:linePitch="360"/>
        </w:sectPr>
      </w:pPr>
    </w:p>
    <w:p w14:paraId="6606B925" w14:textId="77777777" w:rsidR="00D10540" w:rsidRPr="00505047" w:rsidRDefault="00D10540" w:rsidP="00D10540">
      <w:pPr>
        <w:pStyle w:val="2"/>
      </w:pPr>
      <w:bookmarkStart w:id="46" w:name="_Toc69721884"/>
      <w:r w:rsidRPr="00505047">
        <w:rPr>
          <w:rFonts w:hint="eastAsia"/>
        </w:rPr>
        <w:lastRenderedPageBreak/>
        <w:t>様式</w:t>
      </w:r>
      <w:r w:rsidR="00BC346E" w:rsidRPr="00505047">
        <w:rPr>
          <w:rFonts w:hint="eastAsia"/>
        </w:rPr>
        <w:t>２</w:t>
      </w:r>
      <w:r w:rsidRPr="00505047">
        <w:rPr>
          <w:rFonts w:hint="eastAsia"/>
        </w:rPr>
        <w:t>－１　入札書</w:t>
      </w:r>
      <w:bookmarkEnd w:id="46"/>
    </w:p>
    <w:p w14:paraId="2AF99C3B" w14:textId="77777777" w:rsidR="00AC0507" w:rsidRPr="00505047" w:rsidRDefault="00AC0507" w:rsidP="00AC0507"/>
    <w:p w14:paraId="44EB4A77" w14:textId="35E8F4FA" w:rsidR="00AC0507" w:rsidRPr="00505047" w:rsidRDefault="00522B90" w:rsidP="00AC0507">
      <w:pPr>
        <w:jc w:val="right"/>
      </w:pPr>
      <w:r w:rsidRPr="00505047">
        <w:rPr>
          <w:rFonts w:hint="eastAsia"/>
        </w:rPr>
        <w:t>令和</w:t>
      </w:r>
      <w:r w:rsidR="00AC0507" w:rsidRPr="00505047">
        <w:rPr>
          <w:rFonts w:hint="eastAsia"/>
        </w:rPr>
        <w:t xml:space="preserve">　　年　　月　　日</w:t>
      </w:r>
    </w:p>
    <w:p w14:paraId="11949891" w14:textId="77777777" w:rsidR="00AC0507" w:rsidRPr="00505047" w:rsidRDefault="00AC0507" w:rsidP="00AC0507">
      <w:pPr>
        <w:wordWrap w:val="0"/>
        <w:jc w:val="right"/>
        <w:rPr>
          <w:rFonts w:hAnsi="ＭＳ 明朝"/>
        </w:rPr>
      </w:pPr>
    </w:p>
    <w:p w14:paraId="0CADA448" w14:textId="77777777" w:rsidR="00D10540" w:rsidRPr="00505047" w:rsidRDefault="00D10540" w:rsidP="00BB4409">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入札書</w:t>
      </w:r>
    </w:p>
    <w:p w14:paraId="7C841B12" w14:textId="77777777" w:rsidR="00D10540" w:rsidRPr="00505047" w:rsidRDefault="00D10540" w:rsidP="00D10540"/>
    <w:p w14:paraId="730F753A" w14:textId="77777777" w:rsidR="006C5853" w:rsidRPr="00505047" w:rsidRDefault="006C5853" w:rsidP="006C5853">
      <w:pPr>
        <w:rPr>
          <w:rFonts w:hAnsi="ＭＳ ゴシック"/>
        </w:rPr>
      </w:pPr>
      <w:r w:rsidRPr="00505047">
        <w:rPr>
          <w:rFonts w:hint="eastAsia"/>
        </w:rPr>
        <w:t xml:space="preserve">（あて先）東大阪市長　</w:t>
      </w:r>
    </w:p>
    <w:p w14:paraId="33111D4B" w14:textId="77777777" w:rsidR="00D10540" w:rsidRPr="00505047" w:rsidRDefault="00D10540" w:rsidP="00D10540"/>
    <w:tbl>
      <w:tblPr>
        <w:tblW w:w="0" w:type="auto"/>
        <w:tblInd w:w="3652" w:type="dxa"/>
        <w:tblLayout w:type="fixed"/>
        <w:tblLook w:val="0000" w:firstRow="0" w:lastRow="0" w:firstColumn="0" w:lastColumn="0" w:noHBand="0" w:noVBand="0"/>
      </w:tblPr>
      <w:tblGrid>
        <w:gridCol w:w="1701"/>
        <w:gridCol w:w="3827"/>
      </w:tblGrid>
      <w:tr w:rsidR="00505047" w:rsidRPr="00505047" w14:paraId="4F4A9815" w14:textId="77777777" w:rsidTr="00DA77C9">
        <w:trPr>
          <w:trHeight w:val="685"/>
        </w:trPr>
        <w:tc>
          <w:tcPr>
            <w:tcW w:w="1701" w:type="dxa"/>
            <w:shd w:val="clear" w:color="auto" w:fill="FFFFFF"/>
            <w:vAlign w:val="center"/>
          </w:tcPr>
          <w:p w14:paraId="329D9D64" w14:textId="77777777" w:rsidR="00D10540" w:rsidRPr="00505047" w:rsidRDefault="00D10540" w:rsidP="00031802">
            <w:r w:rsidRPr="00505047">
              <w:rPr>
                <w:rFonts w:hint="eastAsia"/>
                <w:fitText w:val="1470" w:id="105016833"/>
              </w:rPr>
              <w:t>応募グループ名</w:t>
            </w:r>
          </w:p>
        </w:tc>
        <w:tc>
          <w:tcPr>
            <w:tcW w:w="3827" w:type="dxa"/>
            <w:vAlign w:val="center"/>
          </w:tcPr>
          <w:p w14:paraId="63ABC251" w14:textId="77777777" w:rsidR="00D10540" w:rsidRPr="00505047" w:rsidRDefault="00D10540" w:rsidP="00DA77C9">
            <w:pPr>
              <w:autoSpaceDE w:val="0"/>
              <w:autoSpaceDN w:val="0"/>
              <w:adjustRightInd w:val="0"/>
            </w:pPr>
          </w:p>
        </w:tc>
      </w:tr>
      <w:tr w:rsidR="00505047" w:rsidRPr="00505047" w14:paraId="316BE8D1" w14:textId="77777777" w:rsidTr="00DA77C9">
        <w:trPr>
          <w:trHeight w:val="180"/>
        </w:trPr>
        <w:tc>
          <w:tcPr>
            <w:tcW w:w="1701" w:type="dxa"/>
            <w:shd w:val="clear" w:color="auto" w:fill="FFFFFF"/>
            <w:vAlign w:val="center"/>
          </w:tcPr>
          <w:p w14:paraId="7BB944BA" w14:textId="77777777" w:rsidR="00D10540" w:rsidRPr="00505047" w:rsidRDefault="0085243C" w:rsidP="00031802">
            <w:r w:rsidRPr="00505047">
              <w:rPr>
                <w:rFonts w:hint="eastAsia"/>
                <w:spacing w:val="15"/>
                <w:fitText w:val="1470" w:id="105016834"/>
              </w:rPr>
              <w:t>（</w:t>
            </w:r>
            <w:r w:rsidR="00D10540" w:rsidRPr="00505047">
              <w:rPr>
                <w:rFonts w:hint="eastAsia"/>
                <w:spacing w:val="15"/>
                <w:fitText w:val="1470" w:id="105016834"/>
              </w:rPr>
              <w:t>代表企業</w:t>
            </w:r>
            <w:r w:rsidRPr="00505047">
              <w:rPr>
                <w:rFonts w:hint="eastAsia"/>
                <w:spacing w:val="30"/>
                <w:fitText w:val="1470" w:id="105016834"/>
              </w:rPr>
              <w:t>）</w:t>
            </w:r>
          </w:p>
        </w:tc>
        <w:tc>
          <w:tcPr>
            <w:tcW w:w="3827" w:type="dxa"/>
            <w:vAlign w:val="center"/>
          </w:tcPr>
          <w:p w14:paraId="0D8E9161" w14:textId="77777777" w:rsidR="00D10540" w:rsidRPr="00505047" w:rsidRDefault="00D10540" w:rsidP="00DA77C9">
            <w:pPr>
              <w:autoSpaceDE w:val="0"/>
              <w:autoSpaceDN w:val="0"/>
              <w:adjustRightInd w:val="0"/>
            </w:pPr>
          </w:p>
        </w:tc>
      </w:tr>
      <w:tr w:rsidR="00505047" w:rsidRPr="00505047" w14:paraId="2A2101BE" w14:textId="77777777" w:rsidTr="00DA77C9">
        <w:trPr>
          <w:trHeight w:val="420"/>
        </w:trPr>
        <w:tc>
          <w:tcPr>
            <w:tcW w:w="1701" w:type="dxa"/>
            <w:shd w:val="clear" w:color="auto" w:fill="FFFFFF"/>
            <w:vAlign w:val="center"/>
          </w:tcPr>
          <w:p w14:paraId="13CF64B5" w14:textId="77777777" w:rsidR="00D10540" w:rsidRPr="00505047" w:rsidRDefault="00D10540" w:rsidP="00031802">
            <w:r w:rsidRPr="00505047">
              <w:rPr>
                <w:rFonts w:hint="eastAsia"/>
                <w:spacing w:val="15"/>
                <w:fitText w:val="1470" w:id="105016835"/>
              </w:rPr>
              <w:t>商号又は名</w:t>
            </w:r>
            <w:r w:rsidRPr="00505047">
              <w:rPr>
                <w:rFonts w:hint="eastAsia"/>
                <w:spacing w:val="30"/>
                <w:fitText w:val="1470" w:id="105016835"/>
              </w:rPr>
              <w:t>称</w:t>
            </w:r>
          </w:p>
        </w:tc>
        <w:tc>
          <w:tcPr>
            <w:tcW w:w="3827" w:type="dxa"/>
            <w:vAlign w:val="center"/>
          </w:tcPr>
          <w:p w14:paraId="165731DF" w14:textId="77777777" w:rsidR="00D10540" w:rsidRPr="00505047" w:rsidRDefault="00D10540" w:rsidP="00DA77C9">
            <w:pPr>
              <w:autoSpaceDE w:val="0"/>
              <w:autoSpaceDN w:val="0"/>
              <w:adjustRightInd w:val="0"/>
            </w:pPr>
          </w:p>
        </w:tc>
      </w:tr>
      <w:tr w:rsidR="00505047" w:rsidRPr="00505047" w14:paraId="285B8944" w14:textId="77777777" w:rsidTr="00DA77C9">
        <w:trPr>
          <w:trHeight w:val="420"/>
        </w:trPr>
        <w:tc>
          <w:tcPr>
            <w:tcW w:w="1701" w:type="dxa"/>
            <w:shd w:val="clear" w:color="auto" w:fill="FFFFFF"/>
            <w:vAlign w:val="center"/>
          </w:tcPr>
          <w:p w14:paraId="4F4CA5AC" w14:textId="77777777" w:rsidR="00D10540" w:rsidRPr="00505047" w:rsidRDefault="00D10540" w:rsidP="00031802">
            <w:r w:rsidRPr="00505047">
              <w:rPr>
                <w:rFonts w:hint="eastAsia"/>
                <w:spacing w:val="210"/>
                <w:fitText w:val="1470" w:id="105017088"/>
              </w:rPr>
              <w:t>所在</w:t>
            </w:r>
            <w:r w:rsidRPr="00505047">
              <w:rPr>
                <w:rFonts w:hint="eastAsia"/>
                <w:fitText w:val="1470" w:id="105017088"/>
              </w:rPr>
              <w:t>地</w:t>
            </w:r>
          </w:p>
        </w:tc>
        <w:tc>
          <w:tcPr>
            <w:tcW w:w="3827" w:type="dxa"/>
            <w:vAlign w:val="center"/>
          </w:tcPr>
          <w:p w14:paraId="4A7C948C" w14:textId="77777777" w:rsidR="00D10540" w:rsidRPr="00505047" w:rsidRDefault="00D10540" w:rsidP="00DA77C9">
            <w:pPr>
              <w:autoSpaceDE w:val="0"/>
              <w:autoSpaceDN w:val="0"/>
              <w:adjustRightInd w:val="0"/>
              <w:rPr>
                <w:lang w:eastAsia="en-US"/>
              </w:rPr>
            </w:pPr>
          </w:p>
        </w:tc>
      </w:tr>
      <w:tr w:rsidR="00505047" w:rsidRPr="00505047" w14:paraId="47638554" w14:textId="77777777" w:rsidTr="00DA77C9">
        <w:trPr>
          <w:trHeight w:val="420"/>
        </w:trPr>
        <w:tc>
          <w:tcPr>
            <w:tcW w:w="1701" w:type="dxa"/>
            <w:shd w:val="clear" w:color="auto" w:fill="FFFFFF"/>
            <w:vAlign w:val="center"/>
          </w:tcPr>
          <w:p w14:paraId="5AADB757" w14:textId="77777777" w:rsidR="00D10540" w:rsidRPr="00505047" w:rsidRDefault="00D10540" w:rsidP="00031802">
            <w:r w:rsidRPr="00505047">
              <w:rPr>
                <w:rFonts w:hint="eastAsia"/>
                <w:spacing w:val="105"/>
                <w:fitText w:val="1470" w:id="105017089"/>
              </w:rPr>
              <w:t>代表者</w:t>
            </w:r>
            <w:r w:rsidRPr="00505047">
              <w:rPr>
                <w:rFonts w:hint="eastAsia"/>
                <w:fitText w:val="1470" w:id="105017089"/>
              </w:rPr>
              <w:t>名</w:t>
            </w:r>
          </w:p>
        </w:tc>
        <w:tc>
          <w:tcPr>
            <w:tcW w:w="3827" w:type="dxa"/>
            <w:vAlign w:val="center"/>
          </w:tcPr>
          <w:p w14:paraId="555F62F0" w14:textId="77777777" w:rsidR="00D10540" w:rsidRPr="00505047" w:rsidRDefault="00D10540" w:rsidP="00DA77C9">
            <w:pPr>
              <w:autoSpaceDE w:val="0"/>
              <w:autoSpaceDN w:val="0"/>
              <w:adjustRightInd w:val="0"/>
              <w:jc w:val="right"/>
            </w:pPr>
            <w:r w:rsidRPr="00505047">
              <w:rPr>
                <w:rFonts w:hint="eastAsia"/>
              </w:rPr>
              <w:t>印</w:t>
            </w:r>
          </w:p>
        </w:tc>
      </w:tr>
      <w:tr w:rsidR="00505047" w:rsidRPr="00505047" w14:paraId="7722C1E8" w14:textId="77777777" w:rsidTr="00DA77C9">
        <w:trPr>
          <w:trHeight w:val="420"/>
        </w:trPr>
        <w:tc>
          <w:tcPr>
            <w:tcW w:w="1701" w:type="dxa"/>
            <w:shd w:val="clear" w:color="auto" w:fill="FFFFFF"/>
            <w:vAlign w:val="center"/>
          </w:tcPr>
          <w:p w14:paraId="4FFEAFD2" w14:textId="77777777" w:rsidR="00D10540" w:rsidRPr="00505047" w:rsidRDefault="00D10540" w:rsidP="00031802">
            <w:r w:rsidRPr="00505047">
              <w:rPr>
                <w:rFonts w:hint="eastAsia"/>
                <w:spacing w:val="210"/>
                <w:fitText w:val="1470" w:id="105017090"/>
              </w:rPr>
              <w:t>代理</w:t>
            </w:r>
            <w:r w:rsidRPr="00505047">
              <w:rPr>
                <w:rFonts w:hint="eastAsia"/>
                <w:fitText w:val="1470" w:id="105017090"/>
              </w:rPr>
              <w:t>人</w:t>
            </w:r>
          </w:p>
        </w:tc>
        <w:tc>
          <w:tcPr>
            <w:tcW w:w="3827" w:type="dxa"/>
            <w:vAlign w:val="center"/>
          </w:tcPr>
          <w:p w14:paraId="78ABEFFD" w14:textId="77777777" w:rsidR="00D10540" w:rsidRPr="00505047" w:rsidRDefault="00D10540" w:rsidP="00DA77C9">
            <w:pPr>
              <w:autoSpaceDE w:val="0"/>
              <w:autoSpaceDN w:val="0"/>
              <w:adjustRightInd w:val="0"/>
              <w:jc w:val="right"/>
            </w:pPr>
            <w:r w:rsidRPr="00505047">
              <w:rPr>
                <w:rFonts w:hint="eastAsia"/>
              </w:rPr>
              <w:t>印</w:t>
            </w:r>
          </w:p>
        </w:tc>
      </w:tr>
      <w:tr w:rsidR="00505047" w:rsidRPr="00505047" w14:paraId="49DDEBE8" w14:textId="77777777" w:rsidTr="00DA77C9">
        <w:trPr>
          <w:trHeight w:val="420"/>
        </w:trPr>
        <w:tc>
          <w:tcPr>
            <w:tcW w:w="1701" w:type="dxa"/>
            <w:shd w:val="clear" w:color="auto" w:fill="FFFFFF"/>
            <w:vAlign w:val="center"/>
          </w:tcPr>
          <w:p w14:paraId="0B75CB02" w14:textId="77777777" w:rsidR="00C07A91" w:rsidRPr="00505047" w:rsidRDefault="00C07A91" w:rsidP="00031802"/>
        </w:tc>
        <w:tc>
          <w:tcPr>
            <w:tcW w:w="3827" w:type="dxa"/>
            <w:vAlign w:val="center"/>
          </w:tcPr>
          <w:p w14:paraId="40F9CA97" w14:textId="77777777" w:rsidR="00C07A91" w:rsidRPr="00505047" w:rsidRDefault="00C07A91" w:rsidP="00DA77C9">
            <w:pPr>
              <w:autoSpaceDE w:val="0"/>
              <w:autoSpaceDN w:val="0"/>
              <w:adjustRightInd w:val="0"/>
              <w:jc w:val="right"/>
            </w:pPr>
          </w:p>
        </w:tc>
      </w:tr>
    </w:tbl>
    <w:p w14:paraId="61AFF015" w14:textId="77777777" w:rsidR="00A4282C" w:rsidRPr="00505047" w:rsidRDefault="00A4282C" w:rsidP="00A4282C">
      <w:pPr>
        <w:pStyle w:val="100"/>
        <w:ind w:firstLine="210"/>
      </w:pPr>
    </w:p>
    <w:p w14:paraId="359A3670" w14:textId="450AF5DC" w:rsidR="00BB07EC" w:rsidRPr="00505047" w:rsidRDefault="00BB07EC" w:rsidP="00BB07EC">
      <w:pPr>
        <w:ind w:firstLineChars="100" w:firstLine="210"/>
        <w:rPr>
          <w:rFonts w:hAnsi="ＭＳ 明朝"/>
        </w:rPr>
      </w:pPr>
      <w:r w:rsidRPr="00505047">
        <w:rPr>
          <w:rFonts w:ascii="Bookman Old Style" w:hAnsi="Bookman Old Style" w:hint="eastAsia"/>
        </w:rPr>
        <w:t>「</w:t>
      </w:r>
      <w:r w:rsidR="00522B90" w:rsidRPr="00505047">
        <w:rPr>
          <w:rFonts w:ascii="Bookman Old Style" w:hAnsi="Bookman Old Style" w:hint="eastAsia"/>
        </w:rPr>
        <w:t>東大阪市営旧上小阪東住宅</w:t>
      </w:r>
      <w:r w:rsidRPr="00505047">
        <w:rPr>
          <w:rFonts w:hAnsi="ＭＳ 明朝" w:hint="eastAsia"/>
          <w:szCs w:val="21"/>
        </w:rPr>
        <w:t>建替事業</w:t>
      </w:r>
      <w:r w:rsidRPr="00505047">
        <w:rPr>
          <w:rFonts w:ascii="Bookman Old Style" w:hAnsi="Bookman Old Style" w:hint="eastAsia"/>
        </w:rPr>
        <w:t>」の入札説明書等</w:t>
      </w:r>
      <w:r w:rsidRPr="00505047">
        <w:rPr>
          <w:rFonts w:hAnsi="ＭＳ 明朝" w:hint="eastAsia"/>
        </w:rPr>
        <w:t>に定められた事項を承諾の上、下記の金額により入札いたします。</w:t>
      </w:r>
    </w:p>
    <w:p w14:paraId="7827343C" w14:textId="77777777" w:rsidR="004D6894" w:rsidRPr="00505047" w:rsidRDefault="004D6894">
      <w:pPr>
        <w:spacing w:beforeLines="50" w:before="180" w:line="220" w:lineRule="exact"/>
        <w:ind w:firstLineChars="100" w:firstLine="210"/>
        <w:rPr>
          <w:rFonts w:hAnsi="ＭＳ 明朝"/>
          <w:szCs w:val="21"/>
        </w:rPr>
      </w:pPr>
    </w:p>
    <w:p w14:paraId="130BE1ED" w14:textId="12638194" w:rsidR="007C13AF" w:rsidRPr="00505047" w:rsidRDefault="00D10540">
      <w:pPr>
        <w:spacing w:beforeLines="50" w:before="180"/>
        <w:ind w:firstLineChars="200" w:firstLine="420"/>
        <w:rPr>
          <w:szCs w:val="21"/>
        </w:rPr>
      </w:pPr>
      <w:r w:rsidRPr="00505047">
        <w:rPr>
          <w:rFonts w:hAnsi="ＭＳ 明朝" w:hint="eastAsia"/>
          <w:szCs w:val="21"/>
        </w:rPr>
        <w:t>総合評価一般競争入札価格のうち</w:t>
      </w:r>
      <w:r w:rsidR="00E91FD5" w:rsidRPr="00505047">
        <w:rPr>
          <w:rFonts w:hint="eastAsia"/>
        </w:rPr>
        <w:t>住宅等整備費及び</w:t>
      </w:r>
      <w:r w:rsidR="00A50878" w:rsidRPr="00505047">
        <w:rPr>
          <w:rFonts w:hint="eastAsia"/>
        </w:rPr>
        <w:t>入居者</w:t>
      </w:r>
      <w:r w:rsidR="00E91FD5" w:rsidRPr="00505047">
        <w:rPr>
          <w:rFonts w:hint="eastAsia"/>
        </w:rPr>
        <w:t>移転支援費</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63"/>
        <w:gridCol w:w="578"/>
        <w:gridCol w:w="578"/>
        <w:gridCol w:w="578"/>
        <w:gridCol w:w="578"/>
        <w:gridCol w:w="578"/>
        <w:gridCol w:w="578"/>
        <w:gridCol w:w="578"/>
        <w:gridCol w:w="578"/>
        <w:gridCol w:w="578"/>
        <w:gridCol w:w="578"/>
        <w:gridCol w:w="578"/>
        <w:gridCol w:w="579"/>
      </w:tblGrid>
      <w:tr w:rsidR="00505047" w:rsidRPr="00505047" w14:paraId="026F621C" w14:textId="77777777" w:rsidTr="00DA77C9">
        <w:trPr>
          <w:cantSplit/>
          <w:trHeight w:val="881"/>
          <w:jc w:val="center"/>
        </w:trPr>
        <w:tc>
          <w:tcPr>
            <w:tcW w:w="1463" w:type="dxa"/>
            <w:vMerge w:val="restart"/>
            <w:tcBorders>
              <w:top w:val="single" w:sz="12" w:space="0" w:color="auto"/>
              <w:bottom w:val="single" w:sz="12" w:space="0" w:color="auto"/>
              <w:right w:val="single" w:sz="12" w:space="0" w:color="auto"/>
            </w:tcBorders>
            <w:shd w:val="clear" w:color="auto" w:fill="D9D9D9"/>
            <w:vAlign w:val="center"/>
          </w:tcPr>
          <w:p w14:paraId="49E70BF3" w14:textId="77777777" w:rsidR="007C13AF" w:rsidRPr="00505047" w:rsidRDefault="00D10540">
            <w:pPr>
              <w:spacing w:beforeLines="50" w:before="180" w:line="480" w:lineRule="auto"/>
              <w:jc w:val="center"/>
              <w:rPr>
                <w:rFonts w:ascii="ＭＳ ゴシック" w:eastAsia="ＭＳ ゴシック" w:hAnsi="ＭＳ ゴシック"/>
                <w:b/>
                <w:szCs w:val="21"/>
              </w:rPr>
            </w:pPr>
            <w:r w:rsidRPr="00505047">
              <w:rPr>
                <w:rFonts w:ascii="ＭＳ ゴシック" w:eastAsia="ＭＳ ゴシック" w:hAnsi="ＭＳ ゴシック" w:hint="eastAsia"/>
                <w:b/>
                <w:szCs w:val="21"/>
              </w:rPr>
              <w:t>金　　額</w:t>
            </w:r>
          </w:p>
        </w:tc>
        <w:tc>
          <w:tcPr>
            <w:tcW w:w="578" w:type="dxa"/>
            <w:tcBorders>
              <w:top w:val="single" w:sz="12" w:space="0" w:color="auto"/>
              <w:left w:val="single" w:sz="12" w:space="0" w:color="auto"/>
              <w:bottom w:val="single" w:sz="4" w:space="0" w:color="auto"/>
            </w:tcBorders>
            <w:shd w:val="clear" w:color="auto" w:fill="D9D9D9"/>
            <w:vAlign w:val="center"/>
          </w:tcPr>
          <w:p w14:paraId="3FC254BA" w14:textId="77777777" w:rsidR="007C13AF" w:rsidRPr="00505047" w:rsidRDefault="00D10540">
            <w:pPr>
              <w:spacing w:beforeLines="50" w:before="180"/>
              <w:jc w:val="center"/>
              <w:rPr>
                <w:szCs w:val="21"/>
              </w:rPr>
            </w:pPr>
            <w:r w:rsidRPr="00505047">
              <w:rPr>
                <w:rFonts w:hint="eastAsia"/>
                <w:szCs w:val="21"/>
              </w:rPr>
              <w:t>千億</w:t>
            </w:r>
          </w:p>
        </w:tc>
        <w:tc>
          <w:tcPr>
            <w:tcW w:w="578" w:type="dxa"/>
            <w:tcBorders>
              <w:top w:val="single" w:sz="12" w:space="0" w:color="auto"/>
              <w:bottom w:val="single" w:sz="4" w:space="0" w:color="auto"/>
            </w:tcBorders>
            <w:shd w:val="clear" w:color="auto" w:fill="D9D9D9"/>
            <w:vAlign w:val="center"/>
          </w:tcPr>
          <w:p w14:paraId="1D39292E" w14:textId="77777777" w:rsidR="007C13AF" w:rsidRPr="00505047" w:rsidRDefault="00D10540">
            <w:pPr>
              <w:spacing w:beforeLines="50" w:before="180"/>
              <w:jc w:val="center"/>
              <w:rPr>
                <w:rFonts w:hAnsi="ＭＳ 明朝"/>
                <w:szCs w:val="21"/>
              </w:rPr>
            </w:pPr>
            <w:r w:rsidRPr="00505047">
              <w:rPr>
                <w:rFonts w:hAnsi="ＭＳ 明朝" w:hint="eastAsia"/>
                <w:szCs w:val="21"/>
              </w:rPr>
              <w:t>百億</w:t>
            </w:r>
          </w:p>
        </w:tc>
        <w:tc>
          <w:tcPr>
            <w:tcW w:w="578" w:type="dxa"/>
            <w:tcBorders>
              <w:top w:val="single" w:sz="12" w:space="0" w:color="auto"/>
              <w:bottom w:val="single" w:sz="4" w:space="0" w:color="auto"/>
              <w:right w:val="single" w:sz="12" w:space="0" w:color="auto"/>
            </w:tcBorders>
            <w:shd w:val="clear" w:color="auto" w:fill="D9D9D9"/>
            <w:vAlign w:val="center"/>
          </w:tcPr>
          <w:p w14:paraId="34ED99BC" w14:textId="77777777" w:rsidR="007C13AF" w:rsidRPr="00505047" w:rsidRDefault="00D10540">
            <w:pPr>
              <w:spacing w:beforeLines="50" w:before="180"/>
              <w:jc w:val="center"/>
              <w:rPr>
                <w:rFonts w:hAnsi="ＭＳ 明朝"/>
                <w:szCs w:val="21"/>
              </w:rPr>
            </w:pPr>
            <w:r w:rsidRPr="00505047">
              <w:rPr>
                <w:rFonts w:hAnsi="ＭＳ 明朝" w:hint="eastAsia"/>
                <w:szCs w:val="21"/>
              </w:rPr>
              <w:t>拾億</w:t>
            </w:r>
          </w:p>
        </w:tc>
        <w:tc>
          <w:tcPr>
            <w:tcW w:w="578" w:type="dxa"/>
            <w:tcBorders>
              <w:top w:val="single" w:sz="12" w:space="0" w:color="auto"/>
              <w:left w:val="single" w:sz="12" w:space="0" w:color="auto"/>
              <w:bottom w:val="single" w:sz="4" w:space="0" w:color="auto"/>
            </w:tcBorders>
            <w:shd w:val="clear" w:color="auto" w:fill="D9D9D9"/>
            <w:vAlign w:val="center"/>
          </w:tcPr>
          <w:p w14:paraId="1A2F9AD7" w14:textId="77777777" w:rsidR="007C13AF" w:rsidRPr="00505047" w:rsidRDefault="00D10540">
            <w:pPr>
              <w:spacing w:beforeLines="50" w:before="180"/>
              <w:jc w:val="center"/>
              <w:rPr>
                <w:rFonts w:hAnsi="ＭＳ 明朝"/>
                <w:szCs w:val="21"/>
              </w:rPr>
            </w:pPr>
            <w:r w:rsidRPr="00505047">
              <w:rPr>
                <w:rFonts w:hAnsi="ＭＳ 明朝" w:hint="eastAsia"/>
                <w:szCs w:val="21"/>
              </w:rPr>
              <w:t>億</w:t>
            </w:r>
          </w:p>
        </w:tc>
        <w:tc>
          <w:tcPr>
            <w:tcW w:w="578" w:type="dxa"/>
            <w:tcBorders>
              <w:top w:val="single" w:sz="12" w:space="0" w:color="auto"/>
              <w:bottom w:val="single" w:sz="4" w:space="0" w:color="auto"/>
            </w:tcBorders>
            <w:shd w:val="clear" w:color="auto" w:fill="D9D9D9"/>
            <w:vAlign w:val="center"/>
          </w:tcPr>
          <w:p w14:paraId="2F53DFE8" w14:textId="77777777" w:rsidR="007C13AF" w:rsidRPr="00505047" w:rsidRDefault="00D10540">
            <w:pPr>
              <w:spacing w:beforeLines="50" w:before="180"/>
              <w:jc w:val="center"/>
              <w:rPr>
                <w:rFonts w:hAnsi="ＭＳ 明朝"/>
                <w:szCs w:val="21"/>
              </w:rPr>
            </w:pPr>
            <w:r w:rsidRPr="00505047">
              <w:rPr>
                <w:rFonts w:hAnsi="ＭＳ 明朝" w:hint="eastAsia"/>
                <w:szCs w:val="21"/>
              </w:rPr>
              <w:t>千万</w:t>
            </w:r>
          </w:p>
        </w:tc>
        <w:tc>
          <w:tcPr>
            <w:tcW w:w="578" w:type="dxa"/>
            <w:tcBorders>
              <w:top w:val="single" w:sz="12" w:space="0" w:color="auto"/>
              <w:bottom w:val="single" w:sz="4" w:space="0" w:color="auto"/>
              <w:right w:val="single" w:sz="12" w:space="0" w:color="auto"/>
            </w:tcBorders>
            <w:shd w:val="clear" w:color="auto" w:fill="D9D9D9"/>
            <w:vAlign w:val="center"/>
          </w:tcPr>
          <w:p w14:paraId="3FC18ACB" w14:textId="77777777" w:rsidR="007C13AF" w:rsidRPr="00505047" w:rsidRDefault="00D10540">
            <w:pPr>
              <w:spacing w:beforeLines="50" w:before="180"/>
              <w:jc w:val="center"/>
              <w:rPr>
                <w:rFonts w:hAnsi="ＭＳ 明朝"/>
                <w:szCs w:val="21"/>
              </w:rPr>
            </w:pPr>
            <w:r w:rsidRPr="00505047">
              <w:rPr>
                <w:rFonts w:hAnsi="ＭＳ 明朝" w:hint="eastAsia"/>
                <w:szCs w:val="21"/>
              </w:rPr>
              <w:t>百万</w:t>
            </w:r>
          </w:p>
        </w:tc>
        <w:tc>
          <w:tcPr>
            <w:tcW w:w="578" w:type="dxa"/>
            <w:tcBorders>
              <w:top w:val="single" w:sz="12" w:space="0" w:color="auto"/>
              <w:left w:val="single" w:sz="12" w:space="0" w:color="auto"/>
              <w:bottom w:val="single" w:sz="4" w:space="0" w:color="auto"/>
            </w:tcBorders>
            <w:shd w:val="clear" w:color="auto" w:fill="D9D9D9"/>
            <w:vAlign w:val="center"/>
          </w:tcPr>
          <w:p w14:paraId="7EF65A78" w14:textId="77777777" w:rsidR="007C13AF" w:rsidRPr="00505047" w:rsidRDefault="00D10540">
            <w:pPr>
              <w:spacing w:beforeLines="50" w:before="180"/>
              <w:jc w:val="center"/>
              <w:rPr>
                <w:rFonts w:hAnsi="ＭＳ 明朝"/>
                <w:szCs w:val="21"/>
              </w:rPr>
            </w:pPr>
            <w:r w:rsidRPr="00505047">
              <w:rPr>
                <w:rFonts w:hAnsi="ＭＳ 明朝" w:hint="eastAsia"/>
                <w:szCs w:val="21"/>
              </w:rPr>
              <w:t>拾万</w:t>
            </w:r>
          </w:p>
        </w:tc>
        <w:tc>
          <w:tcPr>
            <w:tcW w:w="578" w:type="dxa"/>
            <w:tcBorders>
              <w:top w:val="single" w:sz="12" w:space="0" w:color="auto"/>
              <w:bottom w:val="single" w:sz="4" w:space="0" w:color="auto"/>
            </w:tcBorders>
            <w:shd w:val="clear" w:color="auto" w:fill="D9D9D9"/>
            <w:vAlign w:val="center"/>
          </w:tcPr>
          <w:p w14:paraId="4BF9ADCC" w14:textId="77777777" w:rsidR="007C13AF" w:rsidRPr="00505047" w:rsidRDefault="00D10540">
            <w:pPr>
              <w:spacing w:beforeLines="50" w:before="180"/>
              <w:jc w:val="center"/>
              <w:rPr>
                <w:rFonts w:hAnsi="ＭＳ 明朝"/>
                <w:szCs w:val="21"/>
              </w:rPr>
            </w:pPr>
            <w:r w:rsidRPr="00505047">
              <w:rPr>
                <w:rFonts w:hAnsi="ＭＳ 明朝" w:hint="eastAsia"/>
                <w:szCs w:val="21"/>
              </w:rPr>
              <w:t>万</w:t>
            </w:r>
          </w:p>
        </w:tc>
        <w:tc>
          <w:tcPr>
            <w:tcW w:w="578" w:type="dxa"/>
            <w:tcBorders>
              <w:top w:val="single" w:sz="12" w:space="0" w:color="auto"/>
              <w:bottom w:val="single" w:sz="4" w:space="0" w:color="auto"/>
              <w:right w:val="single" w:sz="12" w:space="0" w:color="auto"/>
            </w:tcBorders>
            <w:shd w:val="clear" w:color="auto" w:fill="D9D9D9"/>
            <w:vAlign w:val="center"/>
          </w:tcPr>
          <w:p w14:paraId="448D3CDB" w14:textId="77777777" w:rsidR="007C13AF" w:rsidRPr="00505047" w:rsidRDefault="00D10540">
            <w:pPr>
              <w:spacing w:beforeLines="50" w:before="180"/>
              <w:jc w:val="center"/>
              <w:rPr>
                <w:rFonts w:hAnsi="ＭＳ 明朝"/>
                <w:szCs w:val="21"/>
              </w:rPr>
            </w:pPr>
            <w:r w:rsidRPr="00505047">
              <w:rPr>
                <w:rFonts w:hAnsi="ＭＳ 明朝" w:hint="eastAsia"/>
                <w:szCs w:val="21"/>
              </w:rPr>
              <w:t>千</w:t>
            </w:r>
          </w:p>
        </w:tc>
        <w:tc>
          <w:tcPr>
            <w:tcW w:w="578" w:type="dxa"/>
            <w:tcBorders>
              <w:top w:val="single" w:sz="12" w:space="0" w:color="auto"/>
              <w:left w:val="single" w:sz="12" w:space="0" w:color="auto"/>
              <w:bottom w:val="single" w:sz="4" w:space="0" w:color="auto"/>
            </w:tcBorders>
            <w:shd w:val="clear" w:color="auto" w:fill="D9D9D9"/>
            <w:vAlign w:val="center"/>
          </w:tcPr>
          <w:p w14:paraId="79647DEA" w14:textId="77777777" w:rsidR="007C13AF" w:rsidRPr="00505047" w:rsidRDefault="00D10540">
            <w:pPr>
              <w:spacing w:beforeLines="50" w:before="180"/>
              <w:jc w:val="center"/>
              <w:rPr>
                <w:rFonts w:hAnsi="ＭＳ 明朝"/>
                <w:szCs w:val="21"/>
              </w:rPr>
            </w:pPr>
            <w:r w:rsidRPr="00505047">
              <w:rPr>
                <w:rFonts w:hAnsi="ＭＳ 明朝" w:hint="eastAsia"/>
                <w:szCs w:val="21"/>
              </w:rPr>
              <w:t>百</w:t>
            </w:r>
          </w:p>
        </w:tc>
        <w:tc>
          <w:tcPr>
            <w:tcW w:w="578" w:type="dxa"/>
            <w:tcBorders>
              <w:top w:val="single" w:sz="12" w:space="0" w:color="auto"/>
              <w:bottom w:val="single" w:sz="4" w:space="0" w:color="auto"/>
            </w:tcBorders>
            <w:shd w:val="clear" w:color="auto" w:fill="D9D9D9"/>
            <w:vAlign w:val="center"/>
          </w:tcPr>
          <w:p w14:paraId="1F3F6A7A" w14:textId="77777777" w:rsidR="007C13AF" w:rsidRPr="00505047" w:rsidRDefault="00D10540">
            <w:pPr>
              <w:spacing w:beforeLines="50" w:before="180"/>
              <w:jc w:val="center"/>
              <w:rPr>
                <w:rFonts w:hAnsi="ＭＳ 明朝"/>
                <w:szCs w:val="21"/>
              </w:rPr>
            </w:pPr>
            <w:r w:rsidRPr="00505047">
              <w:rPr>
                <w:rFonts w:hAnsi="ＭＳ 明朝" w:hint="eastAsia"/>
                <w:szCs w:val="21"/>
              </w:rPr>
              <w:t>拾</w:t>
            </w:r>
          </w:p>
        </w:tc>
        <w:tc>
          <w:tcPr>
            <w:tcW w:w="579" w:type="dxa"/>
            <w:tcBorders>
              <w:top w:val="single" w:sz="12" w:space="0" w:color="auto"/>
              <w:bottom w:val="single" w:sz="4" w:space="0" w:color="auto"/>
            </w:tcBorders>
            <w:shd w:val="clear" w:color="auto" w:fill="D9D9D9"/>
            <w:vAlign w:val="center"/>
          </w:tcPr>
          <w:p w14:paraId="5EE49685" w14:textId="77777777" w:rsidR="007C13AF" w:rsidRPr="00505047" w:rsidRDefault="00D10540">
            <w:pPr>
              <w:spacing w:beforeLines="50" w:before="180"/>
              <w:jc w:val="center"/>
              <w:rPr>
                <w:rFonts w:hAnsi="ＭＳ 明朝"/>
                <w:szCs w:val="21"/>
              </w:rPr>
            </w:pPr>
            <w:r w:rsidRPr="00505047">
              <w:rPr>
                <w:rFonts w:hAnsi="ＭＳ 明朝" w:hint="eastAsia"/>
                <w:szCs w:val="21"/>
              </w:rPr>
              <w:t>壱</w:t>
            </w:r>
          </w:p>
        </w:tc>
      </w:tr>
      <w:tr w:rsidR="00D10540" w:rsidRPr="00505047" w14:paraId="27C4E9AF" w14:textId="77777777" w:rsidTr="00EE0A0B">
        <w:trPr>
          <w:cantSplit/>
          <w:trHeight w:val="403"/>
          <w:jc w:val="center"/>
        </w:trPr>
        <w:tc>
          <w:tcPr>
            <w:tcW w:w="1463" w:type="dxa"/>
            <w:vMerge/>
            <w:tcBorders>
              <w:top w:val="single" w:sz="4" w:space="0" w:color="auto"/>
              <w:bottom w:val="single" w:sz="12" w:space="0" w:color="auto"/>
              <w:right w:val="single" w:sz="12" w:space="0" w:color="auto"/>
            </w:tcBorders>
          </w:tcPr>
          <w:p w14:paraId="06136DF8"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326E7380"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5251CD02"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27329650"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5ABD4F48" w14:textId="77777777" w:rsidR="007C13AF" w:rsidRPr="00505047" w:rsidRDefault="007C13AF">
            <w:pPr>
              <w:spacing w:beforeLines="50" w:before="180" w:line="480" w:lineRule="auto"/>
              <w:jc w:val="center"/>
              <w:rPr>
                <w:sz w:val="36"/>
                <w:szCs w:val="36"/>
              </w:rPr>
            </w:pPr>
          </w:p>
        </w:tc>
        <w:tc>
          <w:tcPr>
            <w:tcW w:w="578" w:type="dxa"/>
            <w:tcBorders>
              <w:top w:val="single" w:sz="4" w:space="0" w:color="auto"/>
            </w:tcBorders>
            <w:vAlign w:val="center"/>
          </w:tcPr>
          <w:p w14:paraId="2B975D4A" w14:textId="77777777" w:rsidR="007C13AF" w:rsidRPr="00505047" w:rsidRDefault="007C13AF">
            <w:pPr>
              <w:spacing w:beforeLines="50" w:before="180" w:line="480" w:lineRule="auto"/>
              <w:jc w:val="center"/>
              <w:rPr>
                <w:sz w:val="36"/>
                <w:szCs w:val="36"/>
              </w:rPr>
            </w:pPr>
          </w:p>
        </w:tc>
        <w:tc>
          <w:tcPr>
            <w:tcW w:w="578" w:type="dxa"/>
            <w:tcBorders>
              <w:top w:val="single" w:sz="4" w:space="0" w:color="auto"/>
              <w:right w:val="single" w:sz="12" w:space="0" w:color="auto"/>
            </w:tcBorders>
            <w:vAlign w:val="center"/>
          </w:tcPr>
          <w:p w14:paraId="68E2BB71"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5D3DDCE7"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2950779D"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0F0998E1"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7E3AB737" w14:textId="77777777" w:rsidR="007C13AF" w:rsidRPr="00505047" w:rsidRDefault="007C13AF">
            <w:pPr>
              <w:spacing w:beforeLines="50" w:before="180" w:line="480" w:lineRule="auto"/>
              <w:jc w:val="center"/>
              <w:rPr>
                <w:sz w:val="36"/>
                <w:szCs w:val="36"/>
              </w:rPr>
            </w:pPr>
          </w:p>
        </w:tc>
        <w:tc>
          <w:tcPr>
            <w:tcW w:w="578" w:type="dxa"/>
            <w:tcBorders>
              <w:top w:val="single" w:sz="4" w:space="0" w:color="auto"/>
            </w:tcBorders>
            <w:vAlign w:val="center"/>
          </w:tcPr>
          <w:p w14:paraId="2D93C420" w14:textId="77777777" w:rsidR="007C13AF" w:rsidRPr="00505047" w:rsidRDefault="007C13AF">
            <w:pPr>
              <w:spacing w:beforeLines="50" w:before="180" w:line="480" w:lineRule="auto"/>
              <w:jc w:val="center"/>
              <w:rPr>
                <w:sz w:val="36"/>
                <w:szCs w:val="36"/>
              </w:rPr>
            </w:pPr>
          </w:p>
        </w:tc>
        <w:tc>
          <w:tcPr>
            <w:tcW w:w="579" w:type="dxa"/>
            <w:tcBorders>
              <w:top w:val="single" w:sz="4" w:space="0" w:color="auto"/>
            </w:tcBorders>
            <w:vAlign w:val="center"/>
          </w:tcPr>
          <w:p w14:paraId="18D7BEF1" w14:textId="77777777" w:rsidR="007C13AF" w:rsidRPr="00505047" w:rsidRDefault="007C13AF">
            <w:pPr>
              <w:spacing w:beforeLines="50" w:before="180" w:line="480" w:lineRule="auto"/>
              <w:jc w:val="center"/>
              <w:rPr>
                <w:sz w:val="36"/>
                <w:szCs w:val="36"/>
              </w:rPr>
            </w:pPr>
          </w:p>
        </w:tc>
      </w:tr>
    </w:tbl>
    <w:p w14:paraId="4845B903" w14:textId="77777777" w:rsidR="004D6894" w:rsidRPr="00505047" w:rsidRDefault="004D6894">
      <w:pPr>
        <w:spacing w:beforeLines="50" w:before="180" w:line="140" w:lineRule="exact"/>
      </w:pPr>
    </w:p>
    <w:p w14:paraId="35D78B25" w14:textId="77777777" w:rsidR="00D10540" w:rsidRPr="00505047" w:rsidRDefault="00D10540" w:rsidP="00D10540">
      <w:pPr>
        <w:autoSpaceDE w:val="0"/>
        <w:autoSpaceDN w:val="0"/>
        <w:adjustRightInd w:val="0"/>
        <w:ind w:firstLineChars="200" w:firstLine="360"/>
        <w:rPr>
          <w:sz w:val="18"/>
        </w:rPr>
      </w:pPr>
      <w:r w:rsidRPr="00505047">
        <w:rPr>
          <w:rFonts w:hint="eastAsia"/>
          <w:sz w:val="18"/>
        </w:rPr>
        <w:t>１：金額は、算用数字で表示し、頭書に￥の記号を付記すること。</w:t>
      </w:r>
    </w:p>
    <w:p w14:paraId="2901E93A" w14:textId="77777777" w:rsidR="00D10540" w:rsidRPr="00505047" w:rsidRDefault="00D10540" w:rsidP="00D10540">
      <w:pPr>
        <w:autoSpaceDE w:val="0"/>
        <w:autoSpaceDN w:val="0"/>
        <w:adjustRightInd w:val="0"/>
        <w:ind w:firstLineChars="200" w:firstLine="360"/>
        <w:rPr>
          <w:sz w:val="18"/>
        </w:rPr>
      </w:pPr>
      <w:r w:rsidRPr="00505047">
        <w:rPr>
          <w:rFonts w:hint="eastAsia"/>
          <w:sz w:val="18"/>
        </w:rPr>
        <w:t>２：金額欄には、消費税及び地方消費税相当額を除いた額を記入すること。</w:t>
      </w:r>
    </w:p>
    <w:p w14:paraId="495D274B" w14:textId="77777777" w:rsidR="00D10540" w:rsidRPr="00505047" w:rsidRDefault="00D10540" w:rsidP="00D10540">
      <w:pPr>
        <w:autoSpaceDE w:val="0"/>
        <w:autoSpaceDN w:val="0"/>
        <w:adjustRightInd w:val="0"/>
        <w:ind w:firstLineChars="200" w:firstLine="360"/>
        <w:rPr>
          <w:sz w:val="18"/>
        </w:rPr>
      </w:pPr>
      <w:r w:rsidRPr="00505047">
        <w:rPr>
          <w:rFonts w:hint="eastAsia"/>
          <w:sz w:val="18"/>
        </w:rPr>
        <w:t>３：訂正しないこと。</w:t>
      </w:r>
    </w:p>
    <w:p w14:paraId="15B93E31" w14:textId="77777777" w:rsidR="00D10540" w:rsidRPr="00505047" w:rsidRDefault="00D10540" w:rsidP="00D10540">
      <w:pPr>
        <w:autoSpaceDE w:val="0"/>
        <w:autoSpaceDN w:val="0"/>
        <w:adjustRightInd w:val="0"/>
        <w:ind w:firstLineChars="200" w:firstLine="360"/>
        <w:rPr>
          <w:sz w:val="18"/>
        </w:rPr>
      </w:pPr>
    </w:p>
    <w:p w14:paraId="7E939E63" w14:textId="77777777" w:rsidR="00D10540" w:rsidRPr="00505047" w:rsidRDefault="00D10540" w:rsidP="00D10540">
      <w:pPr>
        <w:wordWrap w:val="0"/>
        <w:snapToGrid w:val="0"/>
        <w:spacing w:line="360" w:lineRule="exact"/>
        <w:rPr>
          <w:rFonts w:ascii="ＭＳ ゴシック" w:eastAsia="ＭＳ ゴシック" w:hAnsi="ＭＳ ゴシック"/>
        </w:rPr>
        <w:sectPr w:rsidR="00D10540" w:rsidRPr="00505047" w:rsidSect="0028027D">
          <w:pgSz w:w="11906" w:h="16838" w:code="9"/>
          <w:pgMar w:top="1134" w:right="1418" w:bottom="1134" w:left="1418" w:header="454" w:footer="454" w:gutter="0"/>
          <w:cols w:space="425"/>
          <w:docGrid w:type="lines" w:linePitch="360"/>
        </w:sectPr>
      </w:pPr>
    </w:p>
    <w:p w14:paraId="00302BD6" w14:textId="77777777" w:rsidR="00295058" w:rsidRPr="00505047" w:rsidRDefault="00D10540" w:rsidP="00295058">
      <w:pPr>
        <w:pStyle w:val="2"/>
      </w:pPr>
      <w:bookmarkStart w:id="47" w:name="_Toc69721885"/>
      <w:r w:rsidRPr="00505047">
        <w:rPr>
          <w:rFonts w:hint="eastAsia"/>
        </w:rPr>
        <w:lastRenderedPageBreak/>
        <w:t>様式</w:t>
      </w:r>
      <w:r w:rsidR="00BC346E" w:rsidRPr="00505047">
        <w:rPr>
          <w:rFonts w:hint="eastAsia"/>
        </w:rPr>
        <w:t>２</w:t>
      </w:r>
      <w:r w:rsidRPr="00505047">
        <w:rPr>
          <w:rFonts w:hint="eastAsia"/>
        </w:rPr>
        <w:t>－</w:t>
      </w:r>
      <w:r w:rsidR="00DA77C9" w:rsidRPr="00505047">
        <w:rPr>
          <w:rFonts w:hint="eastAsia"/>
        </w:rPr>
        <w:t>２</w:t>
      </w:r>
      <w:r w:rsidRPr="00505047">
        <w:rPr>
          <w:rFonts w:hint="eastAsia"/>
        </w:rPr>
        <w:t xml:space="preserve">　入札価格内訳書</w:t>
      </w:r>
      <w:bookmarkEnd w:id="47"/>
    </w:p>
    <w:p w14:paraId="530E6B8F" w14:textId="77777777" w:rsidR="00C90F4E" w:rsidRPr="00505047" w:rsidRDefault="00C90F4E" w:rsidP="00C90F4E">
      <w:pPr>
        <w:snapToGrid w:val="0"/>
        <w:jc w:val="center"/>
        <w:rPr>
          <w:rFonts w:ascii="ＭＳ ゴシック" w:eastAsia="ＭＳ ゴシック" w:hAnsi="ＭＳ ゴシック"/>
          <w:b/>
          <w:sz w:val="24"/>
        </w:rPr>
      </w:pPr>
      <w:r w:rsidRPr="00505047">
        <w:rPr>
          <w:rFonts w:ascii="ＭＳ ゴシック" w:eastAsia="ＭＳ ゴシック" w:hAnsi="ＭＳ ゴシック" w:hint="eastAsia"/>
          <w:b/>
          <w:sz w:val="24"/>
        </w:rPr>
        <w:t>入札価格内訳書</w:t>
      </w:r>
    </w:p>
    <w:tbl>
      <w:tblPr>
        <w:tblW w:w="4928"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5"/>
        <w:gridCol w:w="3881"/>
        <w:gridCol w:w="3604"/>
        <w:gridCol w:w="416"/>
        <w:gridCol w:w="754"/>
      </w:tblGrid>
      <w:tr w:rsidR="00505047" w:rsidRPr="00505047" w14:paraId="5ACB6574" w14:textId="77777777" w:rsidTr="00401838">
        <w:trPr>
          <w:trHeight w:val="137"/>
        </w:trPr>
        <w:tc>
          <w:tcPr>
            <w:tcW w:w="2327" w:type="pct"/>
            <w:gridSpan w:val="2"/>
            <w:tcBorders>
              <w:bottom w:val="nil"/>
            </w:tcBorders>
            <w:shd w:val="clear" w:color="auto" w:fill="auto"/>
            <w:vAlign w:val="center"/>
          </w:tcPr>
          <w:p w14:paraId="6B413D57" w14:textId="23EC977A" w:rsidR="00C90F4E" w:rsidRPr="00505047" w:rsidRDefault="00C90F4E" w:rsidP="00401838">
            <w:pPr>
              <w:jc w:val="both"/>
              <w:rPr>
                <w:szCs w:val="21"/>
              </w:rPr>
            </w:pPr>
            <w:r w:rsidRPr="00505047">
              <w:rPr>
                <w:rFonts w:hint="eastAsia"/>
                <w:szCs w:val="21"/>
              </w:rPr>
              <w:t>住宅等整備費</w:t>
            </w:r>
          </w:p>
        </w:tc>
        <w:tc>
          <w:tcPr>
            <w:tcW w:w="2018" w:type="pct"/>
            <w:tcBorders>
              <w:right w:val="nil"/>
            </w:tcBorders>
            <w:vAlign w:val="center"/>
          </w:tcPr>
          <w:p w14:paraId="40DB2C84"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33478BCF"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39093C00" w14:textId="77777777" w:rsidTr="00401838">
        <w:trPr>
          <w:trHeight w:val="137"/>
        </w:trPr>
        <w:tc>
          <w:tcPr>
            <w:tcW w:w="154" w:type="pct"/>
            <w:tcBorders>
              <w:top w:val="nil"/>
              <w:left w:val="single" w:sz="4" w:space="0" w:color="auto"/>
              <w:bottom w:val="single" w:sz="4" w:space="0" w:color="auto"/>
              <w:right w:val="single" w:sz="4" w:space="0" w:color="auto"/>
            </w:tcBorders>
            <w:shd w:val="clear" w:color="auto" w:fill="auto"/>
            <w:vAlign w:val="center"/>
          </w:tcPr>
          <w:p w14:paraId="48000A80" w14:textId="77777777" w:rsidR="00C90F4E" w:rsidRPr="00505047"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449FB7E7" w14:textId="77777777" w:rsidR="00C90F4E" w:rsidRPr="00505047" w:rsidRDefault="00C90F4E" w:rsidP="00401838">
            <w:pPr>
              <w:rPr>
                <w:szCs w:val="21"/>
              </w:rPr>
            </w:pPr>
            <w:r w:rsidRPr="00505047">
              <w:rPr>
                <w:rFonts w:hint="eastAsia"/>
                <w:szCs w:val="21"/>
              </w:rPr>
              <w:t>消費税及び地方消費税相当額</w:t>
            </w:r>
          </w:p>
        </w:tc>
        <w:tc>
          <w:tcPr>
            <w:tcW w:w="2018" w:type="pct"/>
            <w:tcBorders>
              <w:left w:val="single" w:sz="4" w:space="0" w:color="auto"/>
              <w:right w:val="nil"/>
            </w:tcBorders>
            <w:vAlign w:val="center"/>
          </w:tcPr>
          <w:p w14:paraId="3E5EE5DF"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59A56464"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6D2F429F" w14:textId="77777777" w:rsidTr="00401838">
        <w:trPr>
          <w:trHeight w:val="60"/>
        </w:trPr>
        <w:tc>
          <w:tcPr>
            <w:tcW w:w="2327" w:type="pct"/>
            <w:gridSpan w:val="2"/>
            <w:tcBorders>
              <w:top w:val="single" w:sz="4" w:space="0" w:color="auto"/>
              <w:bottom w:val="single" w:sz="4" w:space="0" w:color="auto"/>
            </w:tcBorders>
            <w:shd w:val="clear" w:color="auto" w:fill="auto"/>
            <w:vAlign w:val="center"/>
          </w:tcPr>
          <w:p w14:paraId="324FA684" w14:textId="77777777" w:rsidR="00C90F4E" w:rsidRPr="00505047" w:rsidRDefault="00C90F4E" w:rsidP="00401838">
            <w:pPr>
              <w:jc w:val="center"/>
              <w:rPr>
                <w:szCs w:val="21"/>
              </w:rPr>
            </w:pPr>
            <w:r w:rsidRPr="00505047">
              <w:rPr>
                <w:rFonts w:hint="eastAsia"/>
                <w:szCs w:val="21"/>
              </w:rPr>
              <w:t>合　計</w:t>
            </w:r>
          </w:p>
        </w:tc>
        <w:tc>
          <w:tcPr>
            <w:tcW w:w="2251" w:type="pct"/>
            <w:gridSpan w:val="2"/>
            <w:tcBorders>
              <w:right w:val="nil"/>
            </w:tcBorders>
            <w:vAlign w:val="center"/>
          </w:tcPr>
          <w:p w14:paraId="34B3D99D"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tcBorders>
            <w:vAlign w:val="center"/>
          </w:tcPr>
          <w:p w14:paraId="72B036B2"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7E45EF71" w14:textId="77777777" w:rsidTr="00401838">
        <w:trPr>
          <w:trHeight w:val="60"/>
        </w:trPr>
        <w:tc>
          <w:tcPr>
            <w:tcW w:w="2327" w:type="pct"/>
            <w:gridSpan w:val="2"/>
            <w:tcBorders>
              <w:top w:val="single" w:sz="4" w:space="0" w:color="auto"/>
              <w:bottom w:val="nil"/>
            </w:tcBorders>
            <w:shd w:val="clear" w:color="auto" w:fill="auto"/>
            <w:vAlign w:val="center"/>
          </w:tcPr>
          <w:p w14:paraId="491BC69F" w14:textId="77777777" w:rsidR="00C90F4E" w:rsidRPr="00505047" w:rsidRDefault="00C90F4E" w:rsidP="00401838">
            <w:pPr>
              <w:jc w:val="both"/>
              <w:rPr>
                <w:szCs w:val="21"/>
              </w:rPr>
            </w:pPr>
            <w:r w:rsidRPr="00505047">
              <w:rPr>
                <w:rFonts w:hint="eastAsia"/>
                <w:szCs w:val="21"/>
              </w:rPr>
              <w:t>入居者移転支援費</w:t>
            </w:r>
          </w:p>
        </w:tc>
        <w:tc>
          <w:tcPr>
            <w:tcW w:w="2018" w:type="pct"/>
            <w:tcBorders>
              <w:top w:val="single" w:sz="4" w:space="0" w:color="auto"/>
              <w:right w:val="nil"/>
            </w:tcBorders>
            <w:vAlign w:val="center"/>
          </w:tcPr>
          <w:p w14:paraId="499F9B27"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0B0FF566"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604CC9A5" w14:textId="77777777" w:rsidTr="00401838">
        <w:trPr>
          <w:trHeight w:val="60"/>
        </w:trPr>
        <w:tc>
          <w:tcPr>
            <w:tcW w:w="154" w:type="pct"/>
            <w:tcBorders>
              <w:top w:val="nil"/>
              <w:left w:val="single" w:sz="4" w:space="0" w:color="auto"/>
              <w:bottom w:val="single" w:sz="4" w:space="0" w:color="auto"/>
              <w:right w:val="single" w:sz="4" w:space="0" w:color="auto"/>
            </w:tcBorders>
            <w:shd w:val="clear" w:color="auto" w:fill="auto"/>
            <w:vAlign w:val="center"/>
          </w:tcPr>
          <w:p w14:paraId="5BFFB464" w14:textId="77777777" w:rsidR="00C90F4E" w:rsidRPr="00505047"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7BB8415B" w14:textId="77777777" w:rsidR="00C90F4E" w:rsidRPr="00505047" w:rsidRDefault="00C90F4E" w:rsidP="00401838">
            <w:pPr>
              <w:rPr>
                <w:szCs w:val="21"/>
              </w:rPr>
            </w:pPr>
            <w:r w:rsidRPr="00505047">
              <w:rPr>
                <w:rFonts w:hint="eastAsia"/>
                <w:szCs w:val="21"/>
              </w:rPr>
              <w:t>消費税及び地方消費税相当額</w:t>
            </w:r>
          </w:p>
        </w:tc>
        <w:tc>
          <w:tcPr>
            <w:tcW w:w="2018" w:type="pct"/>
            <w:tcBorders>
              <w:left w:val="single" w:sz="4" w:space="0" w:color="auto"/>
              <w:right w:val="nil"/>
            </w:tcBorders>
            <w:vAlign w:val="center"/>
          </w:tcPr>
          <w:p w14:paraId="66B048E0"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13E8AD4B"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092D965E" w14:textId="77777777" w:rsidTr="00401838">
        <w:trPr>
          <w:trHeight w:val="60"/>
        </w:trPr>
        <w:tc>
          <w:tcPr>
            <w:tcW w:w="2327" w:type="pct"/>
            <w:gridSpan w:val="2"/>
            <w:tcBorders>
              <w:top w:val="single" w:sz="4" w:space="0" w:color="auto"/>
              <w:bottom w:val="double" w:sz="4" w:space="0" w:color="auto"/>
            </w:tcBorders>
            <w:shd w:val="clear" w:color="auto" w:fill="auto"/>
            <w:vAlign w:val="center"/>
          </w:tcPr>
          <w:p w14:paraId="7CE0B001" w14:textId="77777777" w:rsidR="00C90F4E" w:rsidRPr="00505047" w:rsidRDefault="00C90F4E" w:rsidP="00401838">
            <w:pPr>
              <w:jc w:val="center"/>
              <w:rPr>
                <w:szCs w:val="21"/>
              </w:rPr>
            </w:pPr>
            <w:r w:rsidRPr="00505047">
              <w:rPr>
                <w:rFonts w:hint="eastAsia"/>
                <w:szCs w:val="21"/>
              </w:rPr>
              <w:t>合　計</w:t>
            </w:r>
          </w:p>
        </w:tc>
        <w:tc>
          <w:tcPr>
            <w:tcW w:w="2251" w:type="pct"/>
            <w:gridSpan w:val="2"/>
            <w:tcBorders>
              <w:bottom w:val="double" w:sz="4" w:space="0" w:color="auto"/>
              <w:right w:val="nil"/>
            </w:tcBorders>
            <w:vAlign w:val="center"/>
          </w:tcPr>
          <w:p w14:paraId="52CD1A3C"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bottom w:val="double" w:sz="4" w:space="0" w:color="auto"/>
            </w:tcBorders>
            <w:vAlign w:val="center"/>
          </w:tcPr>
          <w:p w14:paraId="21746403"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387DD3FA" w14:textId="77777777" w:rsidTr="00401838">
        <w:trPr>
          <w:trHeight w:val="60"/>
        </w:trPr>
        <w:tc>
          <w:tcPr>
            <w:tcW w:w="2327" w:type="pct"/>
            <w:gridSpan w:val="2"/>
            <w:tcBorders>
              <w:top w:val="double" w:sz="4" w:space="0" w:color="auto"/>
            </w:tcBorders>
            <w:shd w:val="clear" w:color="auto" w:fill="auto"/>
            <w:vAlign w:val="center"/>
          </w:tcPr>
          <w:p w14:paraId="34EE4E5E" w14:textId="77777777" w:rsidR="00C90F4E" w:rsidRPr="00505047" w:rsidRDefault="00C90F4E" w:rsidP="00401838">
            <w:pPr>
              <w:jc w:val="center"/>
              <w:rPr>
                <w:szCs w:val="21"/>
              </w:rPr>
            </w:pPr>
            <w:r w:rsidRPr="00505047">
              <w:rPr>
                <w:rFonts w:hint="eastAsia"/>
                <w:szCs w:val="21"/>
              </w:rPr>
              <w:t>総　合　計</w:t>
            </w:r>
          </w:p>
        </w:tc>
        <w:tc>
          <w:tcPr>
            <w:tcW w:w="2251" w:type="pct"/>
            <w:gridSpan w:val="2"/>
            <w:tcBorders>
              <w:top w:val="double" w:sz="4" w:space="0" w:color="auto"/>
              <w:right w:val="nil"/>
            </w:tcBorders>
            <w:vAlign w:val="center"/>
          </w:tcPr>
          <w:p w14:paraId="35414B29"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top w:val="double" w:sz="4" w:space="0" w:color="auto"/>
              <w:left w:val="nil"/>
            </w:tcBorders>
            <w:vAlign w:val="center"/>
          </w:tcPr>
          <w:p w14:paraId="24ED23A9"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bl>
    <w:p w14:paraId="4E39DF88" w14:textId="063EE433" w:rsidR="00C90F4E" w:rsidRPr="00505047" w:rsidRDefault="00C90F4E" w:rsidP="00C90F4E">
      <w:pPr>
        <w:ind w:firstLineChars="100" w:firstLine="210"/>
        <w:rPr>
          <w:rFonts w:hAnsi="ＭＳ 明朝"/>
          <w:szCs w:val="21"/>
        </w:rPr>
      </w:pPr>
      <w:r w:rsidRPr="00505047">
        <w:rPr>
          <w:rFonts w:hAnsi="ＭＳ 明朝" w:hint="eastAsia"/>
          <w:szCs w:val="21"/>
        </w:rPr>
        <w:t>※消費税額は、</w:t>
      </w:r>
      <w:r w:rsidR="00B14FAE" w:rsidRPr="00505047">
        <w:rPr>
          <w:rFonts w:hAnsi="ＭＳ 明朝" w:hint="eastAsia"/>
          <w:szCs w:val="21"/>
        </w:rPr>
        <w:t>1</w:t>
      </w:r>
      <w:r w:rsidR="00B14FAE" w:rsidRPr="00505047">
        <w:rPr>
          <w:rFonts w:hAnsi="ＭＳ 明朝"/>
          <w:szCs w:val="21"/>
        </w:rPr>
        <w:t>0</w:t>
      </w:r>
      <w:r w:rsidRPr="00505047">
        <w:rPr>
          <w:rFonts w:hAnsi="ＭＳ 明朝" w:hint="eastAsia"/>
          <w:szCs w:val="21"/>
        </w:rPr>
        <w:t>％で計算すること</w:t>
      </w:r>
    </w:p>
    <w:p w14:paraId="1D4149B6" w14:textId="0A0E93F8" w:rsidR="00C90F4E" w:rsidRPr="00505047" w:rsidRDefault="00A50878" w:rsidP="00C90F4E">
      <w:pPr>
        <w:rPr>
          <w:rFonts w:ascii="ＭＳ ゴシック" w:eastAsia="ＭＳ ゴシック" w:hAnsi="ＭＳ ゴシック"/>
          <w:szCs w:val="21"/>
        </w:rPr>
      </w:pPr>
      <w:r w:rsidRPr="00505047">
        <w:rPr>
          <w:rFonts w:hint="eastAsia"/>
        </w:rPr>
        <w:t>住宅等整備費</w:t>
      </w:r>
      <w:r w:rsidR="00471870" w:rsidRPr="00505047">
        <w:rPr>
          <w:rFonts w:hint="eastAsia"/>
        </w:rPr>
        <w:t>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2"/>
        <w:gridCol w:w="3902"/>
        <w:gridCol w:w="3573"/>
        <w:gridCol w:w="417"/>
        <w:gridCol w:w="787"/>
      </w:tblGrid>
      <w:tr w:rsidR="00505047" w:rsidRPr="00505047" w14:paraId="1B9D9A02" w14:textId="77777777" w:rsidTr="00E2410C">
        <w:trPr>
          <w:trHeight w:val="316"/>
        </w:trPr>
        <w:tc>
          <w:tcPr>
            <w:tcW w:w="4184" w:type="dxa"/>
            <w:gridSpan w:val="2"/>
            <w:vAlign w:val="center"/>
          </w:tcPr>
          <w:p w14:paraId="6CB594C5" w14:textId="77777777" w:rsidR="00C90F4E" w:rsidRPr="00505047"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505047">
              <w:rPr>
                <w:rFonts w:ascii="Bookman Old Style" w:eastAsia="ＭＳ 明朝" w:hAnsi="Bookman Old Style" w:hint="eastAsia"/>
                <w:sz w:val="21"/>
                <w:szCs w:val="21"/>
              </w:rPr>
              <w:t>項　目</w:t>
            </w:r>
          </w:p>
        </w:tc>
        <w:tc>
          <w:tcPr>
            <w:tcW w:w="4777" w:type="dxa"/>
            <w:gridSpan w:val="3"/>
            <w:tcBorders>
              <w:bottom w:val="single" w:sz="4" w:space="0" w:color="auto"/>
            </w:tcBorders>
            <w:vAlign w:val="center"/>
          </w:tcPr>
          <w:p w14:paraId="0D19389D" w14:textId="77777777" w:rsidR="00C90F4E" w:rsidRPr="00505047" w:rsidRDefault="00C90F4E" w:rsidP="00401838">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金　額</w:t>
            </w:r>
          </w:p>
        </w:tc>
      </w:tr>
      <w:tr w:rsidR="00505047" w:rsidRPr="00505047" w14:paraId="029FC18D" w14:textId="77777777" w:rsidTr="00E2410C">
        <w:trPr>
          <w:trHeight w:val="316"/>
        </w:trPr>
        <w:tc>
          <w:tcPr>
            <w:tcW w:w="4184" w:type="dxa"/>
            <w:gridSpan w:val="2"/>
            <w:vAlign w:val="center"/>
          </w:tcPr>
          <w:p w14:paraId="0829F055" w14:textId="514C4294" w:rsidR="00C90F4E" w:rsidRPr="00505047" w:rsidRDefault="00A03F32"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各種調査費</w:t>
            </w:r>
          </w:p>
        </w:tc>
        <w:tc>
          <w:tcPr>
            <w:tcW w:w="3990" w:type="dxa"/>
            <w:gridSpan w:val="2"/>
            <w:tcBorders>
              <w:right w:val="nil"/>
            </w:tcBorders>
            <w:vAlign w:val="center"/>
          </w:tcPr>
          <w:p w14:paraId="4BF5A9CC"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A7FC470"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409ACF8" w14:textId="77777777" w:rsidTr="00E2410C">
        <w:trPr>
          <w:trHeight w:val="316"/>
        </w:trPr>
        <w:tc>
          <w:tcPr>
            <w:tcW w:w="4184" w:type="dxa"/>
            <w:gridSpan w:val="2"/>
            <w:vAlign w:val="center"/>
          </w:tcPr>
          <w:p w14:paraId="45D0EEED" w14:textId="75A319F4" w:rsidR="00C90F4E" w:rsidRPr="00505047" w:rsidRDefault="00A03F32"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各種申請手数料・加入金等</w:t>
            </w:r>
          </w:p>
        </w:tc>
        <w:tc>
          <w:tcPr>
            <w:tcW w:w="3990" w:type="dxa"/>
            <w:gridSpan w:val="2"/>
            <w:tcBorders>
              <w:right w:val="nil"/>
            </w:tcBorders>
            <w:vAlign w:val="center"/>
          </w:tcPr>
          <w:p w14:paraId="7B6AD67C"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CB34277"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4C281BEA" w14:textId="77777777" w:rsidTr="00E2410C">
        <w:trPr>
          <w:trHeight w:val="316"/>
        </w:trPr>
        <w:tc>
          <w:tcPr>
            <w:tcW w:w="4184" w:type="dxa"/>
            <w:gridSpan w:val="2"/>
            <w:tcBorders>
              <w:bottom w:val="nil"/>
            </w:tcBorders>
            <w:vAlign w:val="center"/>
          </w:tcPr>
          <w:p w14:paraId="4BA4294D" w14:textId="4409AD1D"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旧上小阪東住宅等解体撤去費</w:t>
            </w:r>
          </w:p>
        </w:tc>
        <w:tc>
          <w:tcPr>
            <w:tcW w:w="3990" w:type="dxa"/>
            <w:gridSpan w:val="2"/>
            <w:tcBorders>
              <w:right w:val="nil"/>
            </w:tcBorders>
            <w:vAlign w:val="center"/>
          </w:tcPr>
          <w:p w14:paraId="73D15971"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1614886"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3FD59AEA" w14:textId="77777777" w:rsidTr="00E2410C">
        <w:trPr>
          <w:trHeight w:val="316"/>
        </w:trPr>
        <w:tc>
          <w:tcPr>
            <w:tcW w:w="282" w:type="dxa"/>
            <w:tcBorders>
              <w:top w:val="nil"/>
              <w:bottom w:val="nil"/>
              <w:right w:val="single" w:sz="4" w:space="0" w:color="auto"/>
            </w:tcBorders>
            <w:vAlign w:val="center"/>
          </w:tcPr>
          <w:p w14:paraId="26AC88D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440AC001" w14:textId="42430D66"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解体撤去設計費</w:t>
            </w:r>
          </w:p>
        </w:tc>
        <w:tc>
          <w:tcPr>
            <w:tcW w:w="3573" w:type="dxa"/>
            <w:tcBorders>
              <w:right w:val="nil"/>
            </w:tcBorders>
            <w:vAlign w:val="center"/>
          </w:tcPr>
          <w:p w14:paraId="6B74B1AA"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76D0B5A6" w14:textId="6D260824" w:rsidR="00E2410C" w:rsidRPr="00505047" w:rsidRDefault="00E2410C" w:rsidP="00E2410C">
            <w:pPr>
              <w:tabs>
                <w:tab w:val="left" w:pos="8073"/>
                <w:tab w:val="left" w:leader="middleDot" w:pos="8177"/>
              </w:tabs>
              <w:spacing w:line="320" w:lineRule="exact"/>
              <w:jc w:val="both"/>
              <w:rPr>
                <w:szCs w:val="21"/>
              </w:rPr>
            </w:pPr>
            <w:r w:rsidRPr="00505047">
              <w:rPr>
                <w:rFonts w:hint="eastAsia"/>
                <w:szCs w:val="21"/>
              </w:rPr>
              <w:t>円</w:t>
            </w:r>
          </w:p>
        </w:tc>
      </w:tr>
      <w:tr w:rsidR="00505047" w:rsidRPr="00505047" w14:paraId="3F2B4B66" w14:textId="77777777" w:rsidTr="00E2410C">
        <w:trPr>
          <w:trHeight w:val="316"/>
        </w:trPr>
        <w:tc>
          <w:tcPr>
            <w:tcW w:w="282" w:type="dxa"/>
            <w:tcBorders>
              <w:top w:val="nil"/>
              <w:bottom w:val="nil"/>
              <w:right w:val="single" w:sz="4" w:space="0" w:color="auto"/>
            </w:tcBorders>
            <w:vAlign w:val="center"/>
          </w:tcPr>
          <w:p w14:paraId="39C3B4AD"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3F7346E" w14:textId="2165D00F"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解体撤去費</w:t>
            </w:r>
          </w:p>
        </w:tc>
        <w:tc>
          <w:tcPr>
            <w:tcW w:w="3573" w:type="dxa"/>
            <w:tcBorders>
              <w:right w:val="nil"/>
            </w:tcBorders>
            <w:vAlign w:val="center"/>
          </w:tcPr>
          <w:p w14:paraId="5DA322CC"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567AC6D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EDDCEFB" w14:textId="77777777" w:rsidTr="00E2410C">
        <w:trPr>
          <w:trHeight w:val="316"/>
        </w:trPr>
        <w:tc>
          <w:tcPr>
            <w:tcW w:w="282" w:type="dxa"/>
            <w:tcBorders>
              <w:top w:val="nil"/>
              <w:bottom w:val="nil"/>
              <w:right w:val="single" w:sz="4" w:space="0" w:color="auto"/>
            </w:tcBorders>
            <w:vAlign w:val="center"/>
          </w:tcPr>
          <w:p w14:paraId="7AF8565A"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415B3C8" w14:textId="59EB864C"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解体撤去工事監理費</w:t>
            </w:r>
          </w:p>
        </w:tc>
        <w:tc>
          <w:tcPr>
            <w:tcW w:w="3573" w:type="dxa"/>
            <w:tcBorders>
              <w:right w:val="nil"/>
            </w:tcBorders>
            <w:vAlign w:val="center"/>
          </w:tcPr>
          <w:p w14:paraId="6F9EC783"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3958CDD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0E2BCEC" w14:textId="77777777" w:rsidTr="00E2410C">
        <w:trPr>
          <w:trHeight w:val="316"/>
        </w:trPr>
        <w:tc>
          <w:tcPr>
            <w:tcW w:w="4184" w:type="dxa"/>
            <w:gridSpan w:val="2"/>
            <w:vAlign w:val="center"/>
          </w:tcPr>
          <w:p w14:paraId="45ADC646" w14:textId="749A04B4"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(仮称)新上小阪東住宅等設計費</w:t>
            </w:r>
          </w:p>
        </w:tc>
        <w:tc>
          <w:tcPr>
            <w:tcW w:w="3990" w:type="dxa"/>
            <w:gridSpan w:val="2"/>
            <w:tcBorders>
              <w:right w:val="nil"/>
            </w:tcBorders>
            <w:vAlign w:val="center"/>
          </w:tcPr>
          <w:p w14:paraId="369C572D"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6C93AD5"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5B05B499" w14:textId="77777777" w:rsidTr="00E2410C">
        <w:trPr>
          <w:trHeight w:val="316"/>
        </w:trPr>
        <w:tc>
          <w:tcPr>
            <w:tcW w:w="4184" w:type="dxa"/>
            <w:gridSpan w:val="2"/>
            <w:tcBorders>
              <w:bottom w:val="nil"/>
            </w:tcBorders>
            <w:vAlign w:val="center"/>
          </w:tcPr>
          <w:p w14:paraId="2A6FD3F7" w14:textId="7A095F15"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(仮称)新上小阪東住宅等建設費</w:t>
            </w:r>
          </w:p>
        </w:tc>
        <w:tc>
          <w:tcPr>
            <w:tcW w:w="3990" w:type="dxa"/>
            <w:gridSpan w:val="2"/>
            <w:tcBorders>
              <w:right w:val="nil"/>
            </w:tcBorders>
            <w:vAlign w:val="center"/>
          </w:tcPr>
          <w:p w14:paraId="1F2362EE"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B9700C8"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A9B6216" w14:textId="77777777" w:rsidTr="00E2410C">
        <w:trPr>
          <w:trHeight w:val="316"/>
        </w:trPr>
        <w:tc>
          <w:tcPr>
            <w:tcW w:w="4184" w:type="dxa"/>
            <w:gridSpan w:val="2"/>
            <w:tcBorders>
              <w:top w:val="single" w:sz="4" w:space="0" w:color="auto"/>
              <w:bottom w:val="nil"/>
            </w:tcBorders>
            <w:vAlign w:val="center"/>
          </w:tcPr>
          <w:p w14:paraId="22F317E5" w14:textId="5491B2CC"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附帯施設整備費</w:t>
            </w:r>
          </w:p>
        </w:tc>
        <w:tc>
          <w:tcPr>
            <w:tcW w:w="3990" w:type="dxa"/>
            <w:gridSpan w:val="2"/>
            <w:tcBorders>
              <w:right w:val="nil"/>
            </w:tcBorders>
            <w:vAlign w:val="center"/>
          </w:tcPr>
          <w:p w14:paraId="62E874F2"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0ADB5011"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693D27FB" w14:textId="77777777" w:rsidTr="00E2410C">
        <w:trPr>
          <w:trHeight w:val="316"/>
        </w:trPr>
        <w:tc>
          <w:tcPr>
            <w:tcW w:w="4184" w:type="dxa"/>
            <w:gridSpan w:val="2"/>
            <w:vAlign w:val="center"/>
          </w:tcPr>
          <w:p w14:paraId="1DE6B6D4" w14:textId="6FA54488" w:rsidR="00D427A6" w:rsidRPr="00505047" w:rsidRDefault="00A03F32" w:rsidP="00E2410C">
            <w:pPr>
              <w:tabs>
                <w:tab w:val="left" w:pos="8073"/>
                <w:tab w:val="left" w:leader="middleDot" w:pos="8177"/>
              </w:tabs>
              <w:spacing w:line="320" w:lineRule="exact"/>
              <w:jc w:val="both"/>
              <w:rPr>
                <w:szCs w:val="21"/>
              </w:rPr>
            </w:pPr>
            <w:r w:rsidRPr="00505047">
              <w:rPr>
                <w:rFonts w:hint="eastAsia"/>
                <w:szCs w:val="21"/>
              </w:rPr>
              <w:t>(仮称)新上小阪東住宅等工事監理費</w:t>
            </w:r>
          </w:p>
        </w:tc>
        <w:tc>
          <w:tcPr>
            <w:tcW w:w="3990" w:type="dxa"/>
            <w:gridSpan w:val="2"/>
            <w:tcBorders>
              <w:right w:val="nil"/>
            </w:tcBorders>
            <w:vAlign w:val="center"/>
          </w:tcPr>
          <w:p w14:paraId="3700A2B5" w14:textId="77777777" w:rsidR="00D427A6" w:rsidRPr="00505047"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E6EBC5E" w14:textId="2B32F333" w:rsidR="00D427A6" w:rsidRPr="00505047" w:rsidRDefault="00D427A6" w:rsidP="00E2410C">
            <w:pPr>
              <w:tabs>
                <w:tab w:val="left" w:pos="8073"/>
                <w:tab w:val="left" w:leader="middleDot" w:pos="8177"/>
              </w:tabs>
              <w:spacing w:line="320" w:lineRule="exact"/>
              <w:jc w:val="both"/>
              <w:rPr>
                <w:szCs w:val="21"/>
              </w:rPr>
            </w:pPr>
            <w:r w:rsidRPr="00505047">
              <w:rPr>
                <w:rFonts w:hint="eastAsia"/>
                <w:szCs w:val="21"/>
              </w:rPr>
              <w:t>円</w:t>
            </w:r>
          </w:p>
        </w:tc>
      </w:tr>
      <w:tr w:rsidR="00505047" w:rsidRPr="00505047" w14:paraId="6FA9C11F" w14:textId="77777777" w:rsidTr="00E2410C">
        <w:trPr>
          <w:trHeight w:val="316"/>
        </w:trPr>
        <w:tc>
          <w:tcPr>
            <w:tcW w:w="4184" w:type="dxa"/>
            <w:gridSpan w:val="2"/>
            <w:vAlign w:val="center"/>
          </w:tcPr>
          <w:p w14:paraId="132B16F9" w14:textId="50E34763" w:rsidR="00D427A6"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宝持西住宅仮囲い工事費</w:t>
            </w:r>
          </w:p>
        </w:tc>
        <w:tc>
          <w:tcPr>
            <w:tcW w:w="3990" w:type="dxa"/>
            <w:gridSpan w:val="2"/>
            <w:tcBorders>
              <w:right w:val="nil"/>
            </w:tcBorders>
            <w:vAlign w:val="center"/>
          </w:tcPr>
          <w:p w14:paraId="771D14D0" w14:textId="77777777" w:rsidR="00D427A6" w:rsidRPr="00505047"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31B45EE8" w14:textId="70D82BAC" w:rsidR="00D427A6" w:rsidRPr="00505047" w:rsidRDefault="00D427A6" w:rsidP="00E2410C">
            <w:pPr>
              <w:tabs>
                <w:tab w:val="left" w:pos="8073"/>
                <w:tab w:val="left" w:leader="middleDot" w:pos="8177"/>
              </w:tabs>
              <w:spacing w:line="320" w:lineRule="exact"/>
              <w:jc w:val="both"/>
              <w:rPr>
                <w:szCs w:val="21"/>
              </w:rPr>
            </w:pPr>
            <w:r w:rsidRPr="00505047">
              <w:rPr>
                <w:rFonts w:hint="eastAsia"/>
                <w:szCs w:val="21"/>
              </w:rPr>
              <w:t>円</w:t>
            </w:r>
          </w:p>
        </w:tc>
      </w:tr>
      <w:tr w:rsidR="00505047" w:rsidRPr="00505047" w14:paraId="109154AE" w14:textId="77777777" w:rsidTr="00E2410C">
        <w:trPr>
          <w:trHeight w:val="316"/>
        </w:trPr>
        <w:tc>
          <w:tcPr>
            <w:tcW w:w="4184" w:type="dxa"/>
            <w:gridSpan w:val="2"/>
            <w:vAlign w:val="center"/>
          </w:tcPr>
          <w:p w14:paraId="1CBB2B3A"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その他（　　　　　　）</w:t>
            </w:r>
          </w:p>
        </w:tc>
        <w:tc>
          <w:tcPr>
            <w:tcW w:w="3990" w:type="dxa"/>
            <w:gridSpan w:val="2"/>
            <w:tcBorders>
              <w:right w:val="nil"/>
            </w:tcBorders>
            <w:vAlign w:val="center"/>
          </w:tcPr>
          <w:p w14:paraId="53760C8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72CBD402"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51FD83A7" w14:textId="77777777" w:rsidTr="00E2410C">
        <w:trPr>
          <w:trHeight w:val="317"/>
        </w:trPr>
        <w:tc>
          <w:tcPr>
            <w:tcW w:w="4184" w:type="dxa"/>
            <w:gridSpan w:val="2"/>
            <w:tcBorders>
              <w:top w:val="double" w:sz="4" w:space="0" w:color="auto"/>
            </w:tcBorders>
            <w:vAlign w:val="center"/>
          </w:tcPr>
          <w:p w14:paraId="326A45BE" w14:textId="77777777" w:rsidR="00E2410C" w:rsidRPr="00505047" w:rsidRDefault="00E2410C" w:rsidP="00E2410C">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合　計</w:t>
            </w:r>
          </w:p>
        </w:tc>
        <w:tc>
          <w:tcPr>
            <w:tcW w:w="3990" w:type="dxa"/>
            <w:gridSpan w:val="2"/>
            <w:tcBorders>
              <w:top w:val="double" w:sz="4" w:space="0" w:color="auto"/>
              <w:right w:val="nil"/>
            </w:tcBorders>
            <w:vAlign w:val="center"/>
          </w:tcPr>
          <w:p w14:paraId="32025C25"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top w:val="double" w:sz="4" w:space="0" w:color="auto"/>
              <w:left w:val="nil"/>
            </w:tcBorders>
            <w:vAlign w:val="center"/>
          </w:tcPr>
          <w:p w14:paraId="1F95D448"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bl>
    <w:p w14:paraId="05B09209" w14:textId="77777777" w:rsidR="00C90F4E" w:rsidRPr="00505047" w:rsidRDefault="00C90F4E" w:rsidP="00C90F4E">
      <w:pPr>
        <w:tabs>
          <w:tab w:val="left" w:pos="8073"/>
          <w:tab w:val="left" w:leader="middleDot" w:pos="8177"/>
        </w:tabs>
        <w:snapToGrid w:val="0"/>
        <w:ind w:firstLineChars="100" w:firstLine="210"/>
        <w:rPr>
          <w:rFonts w:hAnsi="ＭＳ 明朝"/>
          <w:szCs w:val="21"/>
        </w:rPr>
      </w:pPr>
      <w:r w:rsidRPr="00505047">
        <w:rPr>
          <w:rFonts w:hAnsi="ＭＳ 明朝" w:hint="eastAsia"/>
          <w:szCs w:val="21"/>
        </w:rPr>
        <w:t>※金額欄には、消費税及び地方消費税相当額を除いた額を記入すること</w:t>
      </w:r>
    </w:p>
    <w:p w14:paraId="61DF1A1E" w14:textId="77777777" w:rsidR="00C90F4E" w:rsidRPr="00505047"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505047">
        <w:rPr>
          <w:rFonts w:ascii="ＭＳ 明朝" w:eastAsia="ＭＳ 明朝" w:hAnsi="ＭＳ 明朝" w:hint="eastAsia"/>
          <w:sz w:val="21"/>
          <w:szCs w:val="21"/>
        </w:rPr>
        <w:t>※項目については、適宜行を追加すること</w:t>
      </w:r>
    </w:p>
    <w:p w14:paraId="46F9C93D" w14:textId="77777777" w:rsidR="00C90F4E" w:rsidRPr="00505047" w:rsidRDefault="00C90F4E" w:rsidP="00C90F4E">
      <w:pPr>
        <w:ind w:firstLineChars="200" w:firstLine="420"/>
        <w:rPr>
          <w:rFonts w:hAnsi="ＭＳ 明朝"/>
          <w:szCs w:val="21"/>
        </w:rPr>
      </w:pPr>
    </w:p>
    <w:p w14:paraId="77AA08EA" w14:textId="77777777" w:rsidR="00C90F4E" w:rsidRPr="00505047" w:rsidRDefault="00C90F4E" w:rsidP="00C90F4E">
      <w:pPr>
        <w:rPr>
          <w:rFonts w:ascii="ＭＳ ゴシック" w:eastAsia="ＭＳ ゴシック" w:hAnsi="ＭＳ ゴシック"/>
          <w:szCs w:val="21"/>
        </w:rPr>
      </w:pPr>
      <w:r w:rsidRPr="00505047">
        <w:rPr>
          <w:rFonts w:ascii="ＭＳ ゴシック" w:eastAsia="ＭＳ ゴシック" w:hAnsi="ＭＳ ゴシック" w:hint="eastAsia"/>
          <w:szCs w:val="21"/>
        </w:rPr>
        <w:t>入居者移転支援費内訳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80"/>
        <w:gridCol w:w="3616"/>
        <w:gridCol w:w="377"/>
        <w:gridCol w:w="788"/>
      </w:tblGrid>
      <w:tr w:rsidR="00505047" w:rsidRPr="00505047" w14:paraId="7C66EA7C" w14:textId="77777777" w:rsidTr="00A03F32">
        <w:trPr>
          <w:cantSplit/>
          <w:trHeight w:val="316"/>
        </w:trPr>
        <w:tc>
          <w:tcPr>
            <w:tcW w:w="4180" w:type="dxa"/>
            <w:tcBorders>
              <w:bottom w:val="single" w:sz="4" w:space="0" w:color="auto"/>
            </w:tcBorders>
            <w:vAlign w:val="center"/>
          </w:tcPr>
          <w:p w14:paraId="5124FE74" w14:textId="77777777" w:rsidR="00C90F4E" w:rsidRPr="00505047"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505047">
              <w:rPr>
                <w:rFonts w:ascii="Bookman Old Style" w:eastAsia="ＭＳ 明朝" w:hAnsi="Bookman Old Style" w:hint="eastAsia"/>
                <w:sz w:val="21"/>
                <w:szCs w:val="21"/>
              </w:rPr>
              <w:t>項　目</w:t>
            </w:r>
          </w:p>
        </w:tc>
        <w:tc>
          <w:tcPr>
            <w:tcW w:w="4781" w:type="dxa"/>
            <w:gridSpan w:val="3"/>
            <w:tcBorders>
              <w:bottom w:val="single" w:sz="4" w:space="0" w:color="auto"/>
            </w:tcBorders>
            <w:vAlign w:val="center"/>
          </w:tcPr>
          <w:p w14:paraId="13429550" w14:textId="77777777" w:rsidR="00C90F4E" w:rsidRPr="00505047" w:rsidRDefault="00C90F4E" w:rsidP="00401838">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金　額</w:t>
            </w:r>
          </w:p>
        </w:tc>
      </w:tr>
      <w:tr w:rsidR="00505047" w:rsidRPr="00505047" w14:paraId="29D91F58" w14:textId="77777777" w:rsidTr="00A03F32">
        <w:trPr>
          <w:trHeight w:val="316"/>
        </w:trPr>
        <w:tc>
          <w:tcPr>
            <w:tcW w:w="4180" w:type="dxa"/>
            <w:tcBorders>
              <w:top w:val="single" w:sz="4" w:space="0" w:color="auto"/>
              <w:bottom w:val="single" w:sz="4" w:space="0" w:color="auto"/>
            </w:tcBorders>
            <w:vAlign w:val="center"/>
          </w:tcPr>
          <w:p w14:paraId="308AA1D0" w14:textId="5ABDF838" w:rsidR="00C90F4E" w:rsidRPr="00505047" w:rsidRDefault="00A03F32"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入居者移転支援業務費</w:t>
            </w:r>
          </w:p>
        </w:tc>
        <w:tc>
          <w:tcPr>
            <w:tcW w:w="3616" w:type="dxa"/>
            <w:tcBorders>
              <w:right w:val="nil"/>
            </w:tcBorders>
            <w:vAlign w:val="center"/>
          </w:tcPr>
          <w:p w14:paraId="516E6987"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13D33D08"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70CD7D4D" w14:textId="77777777" w:rsidTr="00A03F32">
        <w:trPr>
          <w:trHeight w:val="385"/>
        </w:trPr>
        <w:tc>
          <w:tcPr>
            <w:tcW w:w="4180" w:type="dxa"/>
            <w:tcBorders>
              <w:top w:val="single" w:sz="4" w:space="0" w:color="auto"/>
            </w:tcBorders>
            <w:vAlign w:val="center"/>
          </w:tcPr>
          <w:p w14:paraId="099438BB"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その他（　　　　　　）</w:t>
            </w:r>
          </w:p>
        </w:tc>
        <w:tc>
          <w:tcPr>
            <w:tcW w:w="3616" w:type="dxa"/>
            <w:tcBorders>
              <w:right w:val="nil"/>
            </w:tcBorders>
            <w:vAlign w:val="center"/>
          </w:tcPr>
          <w:p w14:paraId="16511589"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3FB3D3B4"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4F2BBDE2" w14:textId="77777777" w:rsidTr="00A03F32">
        <w:trPr>
          <w:trHeight w:val="317"/>
        </w:trPr>
        <w:tc>
          <w:tcPr>
            <w:tcW w:w="4180" w:type="dxa"/>
            <w:tcBorders>
              <w:top w:val="double" w:sz="4" w:space="0" w:color="auto"/>
            </w:tcBorders>
            <w:vAlign w:val="center"/>
          </w:tcPr>
          <w:p w14:paraId="164CD5CE" w14:textId="77777777" w:rsidR="00C90F4E" w:rsidRPr="00505047" w:rsidRDefault="00C90F4E" w:rsidP="00401838">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合　計</w:t>
            </w:r>
          </w:p>
        </w:tc>
        <w:tc>
          <w:tcPr>
            <w:tcW w:w="3993" w:type="dxa"/>
            <w:gridSpan w:val="2"/>
            <w:tcBorders>
              <w:top w:val="double" w:sz="4" w:space="0" w:color="auto"/>
              <w:right w:val="nil"/>
            </w:tcBorders>
            <w:vAlign w:val="center"/>
          </w:tcPr>
          <w:p w14:paraId="1CB309CB"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788" w:type="dxa"/>
            <w:tcBorders>
              <w:top w:val="double" w:sz="4" w:space="0" w:color="auto"/>
              <w:left w:val="nil"/>
            </w:tcBorders>
            <w:vAlign w:val="center"/>
          </w:tcPr>
          <w:p w14:paraId="1B8B6EF0"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bl>
    <w:p w14:paraId="5C2078FE" w14:textId="77777777" w:rsidR="00C90F4E" w:rsidRPr="00505047" w:rsidRDefault="00C90F4E" w:rsidP="00C90F4E">
      <w:pPr>
        <w:tabs>
          <w:tab w:val="left" w:pos="8073"/>
          <w:tab w:val="left" w:leader="middleDot" w:pos="8177"/>
        </w:tabs>
        <w:snapToGrid w:val="0"/>
        <w:ind w:firstLineChars="100" w:firstLine="210"/>
        <w:rPr>
          <w:rFonts w:hAnsi="ＭＳ 明朝"/>
          <w:szCs w:val="21"/>
        </w:rPr>
      </w:pPr>
      <w:r w:rsidRPr="00505047">
        <w:rPr>
          <w:rFonts w:hAnsi="ＭＳ 明朝" w:hint="eastAsia"/>
          <w:szCs w:val="21"/>
        </w:rPr>
        <w:t>※金額欄には、消費税及び地方消費税相当額を除いた額を記入すること</w:t>
      </w:r>
    </w:p>
    <w:p w14:paraId="64CE85B5" w14:textId="77777777" w:rsidR="00C90F4E" w:rsidRPr="00505047"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505047">
        <w:rPr>
          <w:rFonts w:ascii="ＭＳ 明朝" w:eastAsia="ＭＳ 明朝" w:hAnsi="ＭＳ 明朝" w:hint="eastAsia"/>
          <w:sz w:val="21"/>
          <w:szCs w:val="21"/>
        </w:rPr>
        <w:t>※項目については、適宜行を追加すること</w:t>
      </w:r>
    </w:p>
    <w:p w14:paraId="61EC5DFF" w14:textId="77777777" w:rsidR="00C90F4E" w:rsidRPr="00505047" w:rsidRDefault="00C90F4E" w:rsidP="00C90F4E">
      <w:pPr>
        <w:pStyle w:val="af5"/>
        <w:tabs>
          <w:tab w:val="left" w:pos="8073"/>
          <w:tab w:val="left" w:leader="middleDot" w:pos="8177"/>
        </w:tabs>
        <w:snapToGrid w:val="0"/>
        <w:rPr>
          <w:rFonts w:ascii="ＭＳ 明朝" w:eastAsia="ＭＳ 明朝" w:hAnsi="ＭＳ 明朝"/>
          <w:sz w:val="20"/>
          <w:szCs w:val="20"/>
        </w:rPr>
      </w:pPr>
    </w:p>
    <w:p w14:paraId="43DEF965" w14:textId="77777777" w:rsidR="00A76852" w:rsidRPr="00505047" w:rsidRDefault="00A76852" w:rsidP="00DA77C9">
      <w:pPr>
        <w:pStyle w:val="af5"/>
        <w:tabs>
          <w:tab w:val="left" w:pos="8073"/>
          <w:tab w:val="left" w:leader="middleDot" w:pos="8177"/>
        </w:tabs>
        <w:snapToGrid w:val="0"/>
        <w:rPr>
          <w:rFonts w:ascii="ＭＳ 明朝" w:eastAsia="ＭＳ 明朝" w:hAnsi="ＭＳ 明朝"/>
          <w:sz w:val="20"/>
          <w:szCs w:val="20"/>
        </w:rPr>
      </w:pPr>
    </w:p>
    <w:p w14:paraId="5C1277E6" w14:textId="77777777" w:rsidR="00F55826" w:rsidRPr="00505047" w:rsidRDefault="00A76852" w:rsidP="00A76852">
      <w:pPr>
        <w:pStyle w:val="2"/>
      </w:pPr>
      <w:r w:rsidRPr="00505047">
        <w:rPr>
          <w:rFonts w:eastAsia="ＭＳ 明朝" w:hAnsi="ＭＳ 明朝"/>
          <w:sz w:val="20"/>
          <w:szCs w:val="20"/>
        </w:rPr>
        <w:br w:type="page"/>
      </w:r>
      <w:bookmarkStart w:id="48" w:name="_Toc69721886"/>
      <w:r w:rsidR="00F55826" w:rsidRPr="00505047">
        <w:rPr>
          <w:rFonts w:hint="eastAsia"/>
        </w:rPr>
        <w:lastRenderedPageBreak/>
        <w:t>様式</w:t>
      </w:r>
      <w:r w:rsidR="00BC346E" w:rsidRPr="00505047">
        <w:rPr>
          <w:rFonts w:hint="eastAsia"/>
        </w:rPr>
        <w:t>２</w:t>
      </w:r>
      <w:r w:rsidR="00F55826" w:rsidRPr="00505047">
        <w:rPr>
          <w:rFonts w:hint="eastAsia"/>
        </w:rPr>
        <w:t>－３　入札に関する委任状</w:t>
      </w:r>
      <w:bookmarkEnd w:id="48"/>
    </w:p>
    <w:p w14:paraId="4B8E9516" w14:textId="77777777" w:rsidR="00AC0507" w:rsidRPr="00505047" w:rsidRDefault="00AC0507" w:rsidP="00AC0507"/>
    <w:p w14:paraId="37FA415D" w14:textId="1604F798" w:rsidR="00AC0507" w:rsidRPr="00505047" w:rsidRDefault="001A63ED" w:rsidP="00AC0507">
      <w:pPr>
        <w:jc w:val="right"/>
      </w:pPr>
      <w:r w:rsidRPr="00505047">
        <w:rPr>
          <w:rFonts w:hint="eastAsia"/>
        </w:rPr>
        <w:t>令和</w:t>
      </w:r>
      <w:r w:rsidR="00AC0507" w:rsidRPr="00505047">
        <w:rPr>
          <w:rFonts w:hint="eastAsia"/>
        </w:rPr>
        <w:t xml:space="preserve">　　年　　月　　日</w:t>
      </w:r>
    </w:p>
    <w:p w14:paraId="16AA547F" w14:textId="77777777" w:rsidR="00AC0507" w:rsidRPr="00505047" w:rsidRDefault="00AC0507" w:rsidP="00AC0507">
      <w:pPr>
        <w:wordWrap w:val="0"/>
        <w:jc w:val="right"/>
        <w:rPr>
          <w:rFonts w:hAnsi="ＭＳ 明朝"/>
        </w:rPr>
      </w:pPr>
    </w:p>
    <w:p w14:paraId="1F783919" w14:textId="77777777" w:rsidR="00F55826" w:rsidRPr="00505047" w:rsidRDefault="00F55826" w:rsidP="00F55826">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入札に関する委任状</w:t>
      </w:r>
    </w:p>
    <w:p w14:paraId="623326F5" w14:textId="77777777" w:rsidR="00F55826" w:rsidRPr="00505047" w:rsidRDefault="00F55826" w:rsidP="00F55826"/>
    <w:p w14:paraId="5F6A6BA7" w14:textId="77777777" w:rsidR="006C5853" w:rsidRPr="00505047" w:rsidRDefault="006C5853" w:rsidP="006C5853">
      <w:pPr>
        <w:rPr>
          <w:rFonts w:hAnsi="ＭＳ ゴシック"/>
        </w:rPr>
      </w:pPr>
      <w:r w:rsidRPr="00505047">
        <w:rPr>
          <w:rFonts w:hint="eastAsia"/>
        </w:rPr>
        <w:t xml:space="preserve">（あて先）東大阪市長　</w:t>
      </w:r>
    </w:p>
    <w:p w14:paraId="10B0E007" w14:textId="77777777" w:rsidR="00A76852" w:rsidRPr="00505047" w:rsidRDefault="00A76852" w:rsidP="00A76852">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3"/>
        <w:gridCol w:w="1555"/>
        <w:gridCol w:w="5684"/>
      </w:tblGrid>
      <w:tr w:rsidR="00505047" w:rsidRPr="00505047" w14:paraId="7B9DF3D8" w14:textId="77777777" w:rsidTr="00AC0507">
        <w:trPr>
          <w:cantSplit/>
          <w:trHeight w:val="420"/>
        </w:trPr>
        <w:tc>
          <w:tcPr>
            <w:tcW w:w="1613" w:type="dxa"/>
            <w:vMerge w:val="restart"/>
            <w:vAlign w:val="center"/>
          </w:tcPr>
          <w:p w14:paraId="6C8F37C5" w14:textId="77777777" w:rsidR="00A76852" w:rsidRPr="00505047" w:rsidRDefault="00AC0507" w:rsidP="00EC7BBC">
            <w:pPr>
              <w:snapToGrid w:val="0"/>
              <w:spacing w:line="390" w:lineRule="exact"/>
              <w:jc w:val="center"/>
              <w:rPr>
                <w:rFonts w:hAnsi="ＭＳ 明朝"/>
                <w:spacing w:val="2"/>
              </w:rPr>
            </w:pPr>
            <w:r w:rsidRPr="00505047">
              <w:rPr>
                <w:rFonts w:hAnsi="ＭＳ 明朝" w:hint="eastAsia"/>
                <w:spacing w:val="2"/>
              </w:rPr>
              <w:t>構成</w:t>
            </w:r>
            <w:r w:rsidR="00A76852" w:rsidRPr="00505047">
              <w:rPr>
                <w:rFonts w:hAnsi="ＭＳ 明朝" w:hint="eastAsia"/>
                <w:spacing w:val="2"/>
              </w:rPr>
              <w:t>企業１</w:t>
            </w:r>
          </w:p>
        </w:tc>
        <w:tc>
          <w:tcPr>
            <w:tcW w:w="1555" w:type="dxa"/>
            <w:tcBorders>
              <w:bottom w:val="nil"/>
              <w:right w:val="nil"/>
            </w:tcBorders>
            <w:vAlign w:val="center"/>
          </w:tcPr>
          <w:p w14:paraId="4D5B687E" w14:textId="77777777" w:rsidR="00A76852" w:rsidRPr="00505047" w:rsidRDefault="007C13AF" w:rsidP="00EC7BBC">
            <w:pPr>
              <w:snapToGrid w:val="0"/>
              <w:spacing w:line="390" w:lineRule="exact"/>
              <w:jc w:val="center"/>
              <w:rPr>
                <w:rFonts w:hAnsi="ＭＳ 明朝"/>
                <w:spacing w:val="2"/>
              </w:rPr>
            </w:pPr>
            <w:r w:rsidRPr="00505047">
              <w:rPr>
                <w:rFonts w:hAnsi="ＭＳ 明朝" w:hint="eastAsia"/>
                <w:spacing w:val="22"/>
                <w:w w:val="86"/>
                <w:fitText w:val="1304" w:id="988534016"/>
              </w:rPr>
              <w:t>商号又は名</w:t>
            </w:r>
            <w:r w:rsidRPr="00505047">
              <w:rPr>
                <w:rFonts w:hAnsi="ＭＳ 明朝" w:hint="eastAsia"/>
                <w:spacing w:val="1"/>
                <w:w w:val="86"/>
                <w:fitText w:val="1304" w:id="988534016"/>
              </w:rPr>
              <w:t>称</w:t>
            </w:r>
          </w:p>
        </w:tc>
        <w:tc>
          <w:tcPr>
            <w:tcW w:w="5684" w:type="dxa"/>
            <w:tcBorders>
              <w:left w:val="nil"/>
              <w:bottom w:val="nil"/>
            </w:tcBorders>
          </w:tcPr>
          <w:p w14:paraId="46C48137" w14:textId="77777777" w:rsidR="00A76852" w:rsidRPr="00505047" w:rsidRDefault="00A76852" w:rsidP="00EC7BBC">
            <w:pPr>
              <w:tabs>
                <w:tab w:val="left" w:pos="142"/>
              </w:tabs>
              <w:snapToGrid w:val="0"/>
              <w:spacing w:line="390" w:lineRule="exact"/>
              <w:rPr>
                <w:rFonts w:hAnsi="ＭＳ 明朝"/>
                <w:spacing w:val="2"/>
              </w:rPr>
            </w:pPr>
          </w:p>
        </w:tc>
      </w:tr>
      <w:tr w:rsidR="00505047" w:rsidRPr="00505047" w14:paraId="6528061B" w14:textId="77777777" w:rsidTr="00AC0507">
        <w:trPr>
          <w:cantSplit/>
          <w:trHeight w:val="420"/>
        </w:trPr>
        <w:tc>
          <w:tcPr>
            <w:tcW w:w="1613" w:type="dxa"/>
            <w:vMerge/>
            <w:vAlign w:val="center"/>
          </w:tcPr>
          <w:p w14:paraId="75A08FA4"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2BB36F41" w14:textId="77777777" w:rsidR="00A76852" w:rsidRPr="00505047" w:rsidRDefault="00A76852" w:rsidP="00EC7BBC">
            <w:pPr>
              <w:snapToGrid w:val="0"/>
              <w:spacing w:line="390" w:lineRule="exact"/>
              <w:jc w:val="center"/>
              <w:rPr>
                <w:rFonts w:hAnsi="ＭＳ 明朝"/>
              </w:rPr>
            </w:pPr>
            <w:r w:rsidRPr="00505047">
              <w:rPr>
                <w:rFonts w:hAnsi="ＭＳ 明朝" w:hint="eastAsia"/>
                <w:spacing w:val="165"/>
                <w:fitText w:val="1304" w:id="988534017"/>
              </w:rPr>
              <w:t>所在</w:t>
            </w:r>
            <w:r w:rsidRPr="00505047">
              <w:rPr>
                <w:rFonts w:hAnsi="ＭＳ 明朝" w:hint="eastAsia"/>
                <w:spacing w:val="4"/>
                <w:fitText w:val="1304" w:id="988534017"/>
              </w:rPr>
              <w:t>地</w:t>
            </w:r>
          </w:p>
        </w:tc>
        <w:tc>
          <w:tcPr>
            <w:tcW w:w="5684" w:type="dxa"/>
            <w:tcBorders>
              <w:top w:val="nil"/>
              <w:left w:val="nil"/>
              <w:bottom w:val="nil"/>
            </w:tcBorders>
          </w:tcPr>
          <w:p w14:paraId="1DBFE104" w14:textId="77777777" w:rsidR="00A76852" w:rsidRPr="00505047" w:rsidRDefault="00A76852" w:rsidP="00EC7BBC">
            <w:pPr>
              <w:tabs>
                <w:tab w:val="left" w:pos="142"/>
              </w:tabs>
              <w:snapToGrid w:val="0"/>
              <w:spacing w:line="390" w:lineRule="exact"/>
              <w:rPr>
                <w:rFonts w:hAnsi="ＭＳ 明朝"/>
              </w:rPr>
            </w:pPr>
          </w:p>
        </w:tc>
      </w:tr>
      <w:tr w:rsidR="00505047" w:rsidRPr="00505047" w14:paraId="04B84430" w14:textId="77777777" w:rsidTr="00AC0507">
        <w:trPr>
          <w:cantSplit/>
          <w:trHeight w:val="420"/>
        </w:trPr>
        <w:tc>
          <w:tcPr>
            <w:tcW w:w="1613" w:type="dxa"/>
            <w:vMerge/>
            <w:vAlign w:val="center"/>
          </w:tcPr>
          <w:p w14:paraId="4B7F27BA"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6823F651" w14:textId="77777777" w:rsidR="00A76852" w:rsidRPr="00505047" w:rsidRDefault="00A76852" w:rsidP="00EC7BBC">
            <w:pPr>
              <w:snapToGrid w:val="0"/>
              <w:spacing w:line="360" w:lineRule="exact"/>
              <w:jc w:val="center"/>
              <w:rPr>
                <w:rFonts w:hAnsi="ＭＳ 明朝"/>
              </w:rPr>
            </w:pPr>
            <w:r w:rsidRPr="00505047">
              <w:rPr>
                <w:rFonts w:hAnsi="ＭＳ 明朝" w:hint="eastAsia"/>
                <w:spacing w:val="77"/>
                <w:fitText w:val="1304" w:id="988534018"/>
              </w:rPr>
              <w:t>代表者</w:t>
            </w:r>
            <w:r w:rsidRPr="00505047">
              <w:rPr>
                <w:rFonts w:hAnsi="ＭＳ 明朝" w:hint="eastAsia"/>
                <w:spacing w:val="1"/>
                <w:fitText w:val="1304" w:id="988534018"/>
              </w:rPr>
              <w:t>名</w:t>
            </w:r>
          </w:p>
        </w:tc>
        <w:tc>
          <w:tcPr>
            <w:tcW w:w="5684" w:type="dxa"/>
            <w:tcBorders>
              <w:top w:val="nil"/>
              <w:left w:val="nil"/>
            </w:tcBorders>
          </w:tcPr>
          <w:p w14:paraId="46AD62E8" w14:textId="77777777" w:rsidR="00A76852" w:rsidRPr="00505047" w:rsidRDefault="00A76852" w:rsidP="00EC7BBC">
            <w:pPr>
              <w:snapToGrid w:val="0"/>
              <w:spacing w:line="360" w:lineRule="exact"/>
              <w:ind w:leftChars="2500" w:left="5250"/>
              <w:rPr>
                <w:rFonts w:hAnsi="ＭＳ 明朝"/>
              </w:rPr>
            </w:pPr>
            <w:r w:rsidRPr="00505047">
              <w:rPr>
                <w:rFonts w:hAnsi="ＭＳ 明朝" w:hint="eastAsia"/>
                <w:spacing w:val="2"/>
              </w:rPr>
              <w:t>印</w:t>
            </w:r>
          </w:p>
        </w:tc>
      </w:tr>
      <w:tr w:rsidR="00505047" w:rsidRPr="00505047" w14:paraId="3FD60B6A" w14:textId="77777777" w:rsidTr="00AC0507">
        <w:trPr>
          <w:cantSplit/>
          <w:trHeight w:val="420"/>
        </w:trPr>
        <w:tc>
          <w:tcPr>
            <w:tcW w:w="1613" w:type="dxa"/>
            <w:vMerge w:val="restart"/>
            <w:vAlign w:val="center"/>
          </w:tcPr>
          <w:p w14:paraId="2C1C9A1D" w14:textId="77777777" w:rsidR="00A76852" w:rsidRPr="00505047" w:rsidRDefault="00AC0507" w:rsidP="00EC7BBC">
            <w:pPr>
              <w:snapToGrid w:val="0"/>
              <w:spacing w:line="390" w:lineRule="exact"/>
              <w:jc w:val="center"/>
              <w:rPr>
                <w:rFonts w:hAnsi="ＭＳ 明朝"/>
                <w:spacing w:val="2"/>
              </w:rPr>
            </w:pPr>
            <w:r w:rsidRPr="00505047">
              <w:rPr>
                <w:rFonts w:hAnsi="ＭＳ 明朝" w:hint="eastAsia"/>
                <w:spacing w:val="2"/>
              </w:rPr>
              <w:t>構成</w:t>
            </w:r>
            <w:r w:rsidR="00A76852" w:rsidRPr="00505047">
              <w:rPr>
                <w:rFonts w:hAnsi="ＭＳ 明朝" w:hint="eastAsia"/>
                <w:spacing w:val="2"/>
              </w:rPr>
              <w:t>企業２</w:t>
            </w:r>
          </w:p>
        </w:tc>
        <w:tc>
          <w:tcPr>
            <w:tcW w:w="1555" w:type="dxa"/>
            <w:tcBorders>
              <w:bottom w:val="nil"/>
              <w:right w:val="nil"/>
            </w:tcBorders>
            <w:vAlign w:val="center"/>
          </w:tcPr>
          <w:p w14:paraId="6051189C" w14:textId="77777777" w:rsidR="00A76852" w:rsidRPr="00505047" w:rsidRDefault="007C13AF" w:rsidP="00EC7BBC">
            <w:pPr>
              <w:snapToGrid w:val="0"/>
              <w:spacing w:line="390" w:lineRule="exact"/>
              <w:jc w:val="center"/>
              <w:rPr>
                <w:rFonts w:hAnsi="ＭＳ 明朝"/>
                <w:spacing w:val="2"/>
              </w:rPr>
            </w:pPr>
            <w:r w:rsidRPr="00505047">
              <w:rPr>
                <w:rFonts w:hAnsi="ＭＳ 明朝" w:hint="eastAsia"/>
                <w:spacing w:val="22"/>
                <w:w w:val="86"/>
                <w:fitText w:val="1304" w:id="988534019"/>
              </w:rPr>
              <w:t>商号又は名</w:t>
            </w:r>
            <w:r w:rsidRPr="00505047">
              <w:rPr>
                <w:rFonts w:hAnsi="ＭＳ 明朝" w:hint="eastAsia"/>
                <w:spacing w:val="1"/>
                <w:w w:val="86"/>
                <w:fitText w:val="1304" w:id="988534019"/>
              </w:rPr>
              <w:t>称</w:t>
            </w:r>
          </w:p>
        </w:tc>
        <w:tc>
          <w:tcPr>
            <w:tcW w:w="5684" w:type="dxa"/>
            <w:tcBorders>
              <w:left w:val="nil"/>
              <w:bottom w:val="nil"/>
            </w:tcBorders>
          </w:tcPr>
          <w:p w14:paraId="2229FCDA" w14:textId="77777777" w:rsidR="00A76852" w:rsidRPr="00505047" w:rsidRDefault="00A76852" w:rsidP="00EC7BBC">
            <w:pPr>
              <w:tabs>
                <w:tab w:val="left" w:pos="142"/>
              </w:tabs>
              <w:snapToGrid w:val="0"/>
              <w:spacing w:line="390" w:lineRule="exact"/>
              <w:rPr>
                <w:rFonts w:hAnsi="ＭＳ 明朝"/>
                <w:spacing w:val="2"/>
              </w:rPr>
            </w:pPr>
          </w:p>
        </w:tc>
      </w:tr>
      <w:tr w:rsidR="00505047" w:rsidRPr="00505047" w14:paraId="6B73BD5E" w14:textId="77777777" w:rsidTr="00AC0507">
        <w:trPr>
          <w:cantSplit/>
          <w:trHeight w:val="420"/>
        </w:trPr>
        <w:tc>
          <w:tcPr>
            <w:tcW w:w="1613" w:type="dxa"/>
            <w:vMerge/>
            <w:vAlign w:val="center"/>
          </w:tcPr>
          <w:p w14:paraId="1180C1A5"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13918C25" w14:textId="77777777" w:rsidR="00A76852" w:rsidRPr="00505047" w:rsidRDefault="00A76852" w:rsidP="00EC7BBC">
            <w:pPr>
              <w:snapToGrid w:val="0"/>
              <w:spacing w:line="390" w:lineRule="exact"/>
              <w:jc w:val="center"/>
              <w:rPr>
                <w:rFonts w:hAnsi="ＭＳ 明朝"/>
              </w:rPr>
            </w:pPr>
            <w:r w:rsidRPr="00505047">
              <w:rPr>
                <w:rFonts w:hAnsi="ＭＳ 明朝" w:hint="eastAsia"/>
                <w:spacing w:val="165"/>
                <w:fitText w:val="1304" w:id="988534020"/>
              </w:rPr>
              <w:t>所在</w:t>
            </w:r>
            <w:r w:rsidRPr="00505047">
              <w:rPr>
                <w:rFonts w:hAnsi="ＭＳ 明朝" w:hint="eastAsia"/>
                <w:spacing w:val="4"/>
                <w:fitText w:val="1304" w:id="988534020"/>
              </w:rPr>
              <w:t>地</w:t>
            </w:r>
          </w:p>
        </w:tc>
        <w:tc>
          <w:tcPr>
            <w:tcW w:w="5684" w:type="dxa"/>
            <w:tcBorders>
              <w:top w:val="nil"/>
              <w:left w:val="nil"/>
              <w:bottom w:val="nil"/>
            </w:tcBorders>
          </w:tcPr>
          <w:p w14:paraId="51BA1991" w14:textId="77777777" w:rsidR="00A76852" w:rsidRPr="00505047" w:rsidRDefault="00A76852" w:rsidP="00EC7BBC">
            <w:pPr>
              <w:tabs>
                <w:tab w:val="left" w:pos="142"/>
              </w:tabs>
              <w:snapToGrid w:val="0"/>
              <w:spacing w:line="390" w:lineRule="exact"/>
              <w:rPr>
                <w:rFonts w:hAnsi="ＭＳ 明朝"/>
              </w:rPr>
            </w:pPr>
          </w:p>
        </w:tc>
      </w:tr>
      <w:tr w:rsidR="00505047" w:rsidRPr="00505047" w14:paraId="003B2A24" w14:textId="77777777" w:rsidTr="00AC0507">
        <w:trPr>
          <w:cantSplit/>
          <w:trHeight w:val="420"/>
        </w:trPr>
        <w:tc>
          <w:tcPr>
            <w:tcW w:w="1613" w:type="dxa"/>
            <w:vMerge/>
            <w:vAlign w:val="center"/>
          </w:tcPr>
          <w:p w14:paraId="5234BC5A"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4C2AB69D" w14:textId="77777777" w:rsidR="00A76852" w:rsidRPr="00505047" w:rsidRDefault="00A76852" w:rsidP="00EC7BBC">
            <w:pPr>
              <w:snapToGrid w:val="0"/>
              <w:spacing w:line="360" w:lineRule="exact"/>
              <w:jc w:val="center"/>
              <w:rPr>
                <w:rFonts w:hAnsi="ＭＳ 明朝"/>
              </w:rPr>
            </w:pPr>
            <w:r w:rsidRPr="00505047">
              <w:rPr>
                <w:rFonts w:hAnsi="ＭＳ 明朝" w:hint="eastAsia"/>
                <w:spacing w:val="77"/>
                <w:fitText w:val="1304" w:id="988534021"/>
              </w:rPr>
              <w:t>代表者</w:t>
            </w:r>
            <w:r w:rsidRPr="00505047">
              <w:rPr>
                <w:rFonts w:hAnsi="ＭＳ 明朝" w:hint="eastAsia"/>
                <w:spacing w:val="1"/>
                <w:fitText w:val="1304" w:id="988534021"/>
              </w:rPr>
              <w:t>名</w:t>
            </w:r>
          </w:p>
        </w:tc>
        <w:tc>
          <w:tcPr>
            <w:tcW w:w="5684" w:type="dxa"/>
            <w:tcBorders>
              <w:top w:val="nil"/>
              <w:left w:val="nil"/>
            </w:tcBorders>
          </w:tcPr>
          <w:p w14:paraId="1DAC90C9" w14:textId="77777777" w:rsidR="00A76852" w:rsidRPr="00505047" w:rsidRDefault="00A76852" w:rsidP="00EC7BBC">
            <w:pPr>
              <w:wordWrap w:val="0"/>
              <w:snapToGrid w:val="0"/>
              <w:spacing w:line="360" w:lineRule="exact"/>
              <w:ind w:leftChars="2500" w:left="5250"/>
              <w:rPr>
                <w:rFonts w:hAnsi="ＭＳ 明朝"/>
                <w:spacing w:val="2"/>
              </w:rPr>
            </w:pPr>
            <w:r w:rsidRPr="00505047">
              <w:rPr>
                <w:rFonts w:hAnsi="ＭＳ 明朝" w:hint="eastAsia"/>
                <w:spacing w:val="2"/>
              </w:rPr>
              <w:t>印</w:t>
            </w:r>
          </w:p>
        </w:tc>
      </w:tr>
      <w:tr w:rsidR="00505047" w:rsidRPr="00505047" w14:paraId="391D280F" w14:textId="77777777" w:rsidTr="00AC0507">
        <w:trPr>
          <w:cantSplit/>
          <w:trHeight w:val="420"/>
        </w:trPr>
        <w:tc>
          <w:tcPr>
            <w:tcW w:w="1613" w:type="dxa"/>
            <w:vMerge w:val="restart"/>
            <w:vAlign w:val="center"/>
          </w:tcPr>
          <w:p w14:paraId="78CC669D" w14:textId="77777777" w:rsidR="00A76852" w:rsidRPr="00505047" w:rsidRDefault="00AC0507" w:rsidP="00EC7BBC">
            <w:pPr>
              <w:snapToGrid w:val="0"/>
              <w:spacing w:line="390" w:lineRule="exact"/>
              <w:jc w:val="center"/>
              <w:rPr>
                <w:rFonts w:hAnsi="ＭＳ 明朝"/>
                <w:spacing w:val="2"/>
              </w:rPr>
            </w:pPr>
            <w:r w:rsidRPr="00505047">
              <w:rPr>
                <w:rFonts w:hAnsi="ＭＳ 明朝" w:hint="eastAsia"/>
                <w:spacing w:val="2"/>
              </w:rPr>
              <w:t>構成</w:t>
            </w:r>
            <w:r w:rsidR="00A76852" w:rsidRPr="00505047">
              <w:rPr>
                <w:rFonts w:hAnsi="ＭＳ 明朝" w:hint="eastAsia"/>
                <w:spacing w:val="2"/>
              </w:rPr>
              <w:t>企業３</w:t>
            </w:r>
          </w:p>
        </w:tc>
        <w:tc>
          <w:tcPr>
            <w:tcW w:w="1555" w:type="dxa"/>
            <w:tcBorders>
              <w:bottom w:val="nil"/>
              <w:right w:val="nil"/>
            </w:tcBorders>
            <w:vAlign w:val="center"/>
          </w:tcPr>
          <w:p w14:paraId="54899670" w14:textId="77777777" w:rsidR="00A76852" w:rsidRPr="00505047" w:rsidRDefault="007C13AF" w:rsidP="00EC7BBC">
            <w:pPr>
              <w:snapToGrid w:val="0"/>
              <w:spacing w:line="390" w:lineRule="exact"/>
              <w:jc w:val="center"/>
              <w:rPr>
                <w:rFonts w:hAnsi="ＭＳ 明朝"/>
                <w:spacing w:val="2"/>
              </w:rPr>
            </w:pPr>
            <w:r w:rsidRPr="00505047">
              <w:rPr>
                <w:rFonts w:hAnsi="ＭＳ 明朝" w:hint="eastAsia"/>
                <w:spacing w:val="22"/>
                <w:w w:val="86"/>
                <w:fitText w:val="1304" w:id="988534022"/>
              </w:rPr>
              <w:t>商号又は名</w:t>
            </w:r>
            <w:r w:rsidRPr="00505047">
              <w:rPr>
                <w:rFonts w:hAnsi="ＭＳ 明朝" w:hint="eastAsia"/>
                <w:spacing w:val="1"/>
                <w:w w:val="86"/>
                <w:fitText w:val="1304" w:id="988534022"/>
              </w:rPr>
              <w:t>称</w:t>
            </w:r>
          </w:p>
        </w:tc>
        <w:tc>
          <w:tcPr>
            <w:tcW w:w="5684" w:type="dxa"/>
            <w:tcBorders>
              <w:left w:val="nil"/>
              <w:bottom w:val="nil"/>
            </w:tcBorders>
          </w:tcPr>
          <w:p w14:paraId="3D5D2339" w14:textId="77777777" w:rsidR="00A76852" w:rsidRPr="00505047" w:rsidRDefault="00A76852" w:rsidP="00EC7BBC">
            <w:pPr>
              <w:tabs>
                <w:tab w:val="left" w:pos="142"/>
              </w:tabs>
              <w:snapToGrid w:val="0"/>
              <w:spacing w:line="390" w:lineRule="exact"/>
              <w:rPr>
                <w:rFonts w:hAnsi="ＭＳ 明朝"/>
                <w:spacing w:val="2"/>
              </w:rPr>
            </w:pPr>
          </w:p>
        </w:tc>
      </w:tr>
      <w:tr w:rsidR="00505047" w:rsidRPr="00505047" w14:paraId="21999E9F" w14:textId="77777777" w:rsidTr="00AC0507">
        <w:trPr>
          <w:cantSplit/>
          <w:trHeight w:val="420"/>
        </w:trPr>
        <w:tc>
          <w:tcPr>
            <w:tcW w:w="1613" w:type="dxa"/>
            <w:vMerge/>
            <w:vAlign w:val="center"/>
          </w:tcPr>
          <w:p w14:paraId="2E96A5EF" w14:textId="77777777" w:rsidR="00A76852" w:rsidRPr="00505047" w:rsidRDefault="00A76852" w:rsidP="00EC7BBC">
            <w:pPr>
              <w:wordWrap w:val="0"/>
              <w:snapToGrid w:val="0"/>
              <w:spacing w:line="390" w:lineRule="exact"/>
              <w:jc w:val="center"/>
              <w:rPr>
                <w:rFonts w:hAnsi="ＭＳ 明朝"/>
                <w:spacing w:val="2"/>
              </w:rPr>
            </w:pPr>
          </w:p>
        </w:tc>
        <w:tc>
          <w:tcPr>
            <w:tcW w:w="1555" w:type="dxa"/>
            <w:tcBorders>
              <w:top w:val="nil"/>
              <w:bottom w:val="nil"/>
              <w:right w:val="nil"/>
            </w:tcBorders>
            <w:vAlign w:val="center"/>
          </w:tcPr>
          <w:p w14:paraId="64689D89" w14:textId="77777777" w:rsidR="00A76852" w:rsidRPr="00505047" w:rsidRDefault="00A76852" w:rsidP="00EC7BBC">
            <w:pPr>
              <w:snapToGrid w:val="0"/>
              <w:spacing w:line="390" w:lineRule="exact"/>
              <w:jc w:val="center"/>
              <w:rPr>
                <w:rFonts w:hAnsi="ＭＳ 明朝"/>
              </w:rPr>
            </w:pPr>
            <w:r w:rsidRPr="00505047">
              <w:rPr>
                <w:rFonts w:hAnsi="ＭＳ 明朝" w:hint="eastAsia"/>
                <w:spacing w:val="165"/>
                <w:fitText w:val="1304" w:id="988534023"/>
              </w:rPr>
              <w:t>所在</w:t>
            </w:r>
            <w:r w:rsidRPr="00505047">
              <w:rPr>
                <w:rFonts w:hAnsi="ＭＳ 明朝" w:hint="eastAsia"/>
                <w:spacing w:val="4"/>
                <w:fitText w:val="1304" w:id="988534023"/>
              </w:rPr>
              <w:t>地</w:t>
            </w:r>
          </w:p>
        </w:tc>
        <w:tc>
          <w:tcPr>
            <w:tcW w:w="5684" w:type="dxa"/>
            <w:tcBorders>
              <w:top w:val="nil"/>
              <w:left w:val="nil"/>
              <w:bottom w:val="nil"/>
            </w:tcBorders>
          </w:tcPr>
          <w:p w14:paraId="1C707733" w14:textId="77777777" w:rsidR="00A76852" w:rsidRPr="00505047" w:rsidRDefault="00A76852" w:rsidP="00EC7BBC">
            <w:pPr>
              <w:tabs>
                <w:tab w:val="left" w:pos="142"/>
              </w:tabs>
              <w:snapToGrid w:val="0"/>
              <w:spacing w:line="390" w:lineRule="exact"/>
              <w:rPr>
                <w:rFonts w:hAnsi="ＭＳ 明朝"/>
              </w:rPr>
            </w:pPr>
          </w:p>
        </w:tc>
      </w:tr>
      <w:tr w:rsidR="00505047" w:rsidRPr="00505047" w14:paraId="54DD1FB5" w14:textId="77777777" w:rsidTr="00AC0507">
        <w:trPr>
          <w:cantSplit/>
          <w:trHeight w:val="420"/>
        </w:trPr>
        <w:tc>
          <w:tcPr>
            <w:tcW w:w="1613" w:type="dxa"/>
            <w:vMerge/>
            <w:vAlign w:val="center"/>
          </w:tcPr>
          <w:p w14:paraId="1D66EAFE" w14:textId="77777777" w:rsidR="00A76852" w:rsidRPr="00505047" w:rsidRDefault="00A76852" w:rsidP="00EC7BBC">
            <w:pPr>
              <w:wordWrap w:val="0"/>
              <w:snapToGrid w:val="0"/>
              <w:spacing w:line="390" w:lineRule="exact"/>
              <w:jc w:val="center"/>
              <w:rPr>
                <w:rFonts w:hAnsi="ＭＳ 明朝"/>
                <w:spacing w:val="2"/>
              </w:rPr>
            </w:pPr>
          </w:p>
        </w:tc>
        <w:tc>
          <w:tcPr>
            <w:tcW w:w="1555" w:type="dxa"/>
            <w:tcBorders>
              <w:top w:val="nil"/>
              <w:right w:val="nil"/>
            </w:tcBorders>
            <w:vAlign w:val="center"/>
          </w:tcPr>
          <w:p w14:paraId="1051D2B7" w14:textId="77777777" w:rsidR="00A76852" w:rsidRPr="00505047" w:rsidRDefault="00A76852" w:rsidP="00EC7BBC">
            <w:pPr>
              <w:snapToGrid w:val="0"/>
              <w:spacing w:line="360" w:lineRule="exact"/>
              <w:jc w:val="center"/>
              <w:rPr>
                <w:rFonts w:hAnsi="ＭＳ 明朝"/>
              </w:rPr>
            </w:pPr>
            <w:r w:rsidRPr="00505047">
              <w:rPr>
                <w:rFonts w:hAnsi="ＭＳ 明朝" w:hint="eastAsia"/>
                <w:spacing w:val="77"/>
                <w:fitText w:val="1304" w:id="988534024"/>
              </w:rPr>
              <w:t>代表者</w:t>
            </w:r>
            <w:r w:rsidRPr="00505047">
              <w:rPr>
                <w:rFonts w:hAnsi="ＭＳ 明朝" w:hint="eastAsia"/>
                <w:spacing w:val="1"/>
                <w:fitText w:val="1304" w:id="988534024"/>
              </w:rPr>
              <w:t>名</w:t>
            </w:r>
          </w:p>
        </w:tc>
        <w:tc>
          <w:tcPr>
            <w:tcW w:w="5684" w:type="dxa"/>
            <w:tcBorders>
              <w:top w:val="nil"/>
              <w:left w:val="nil"/>
            </w:tcBorders>
          </w:tcPr>
          <w:p w14:paraId="2E0D720D" w14:textId="77777777" w:rsidR="00A76852" w:rsidRPr="00505047" w:rsidRDefault="00A76852" w:rsidP="00EC7BBC">
            <w:pPr>
              <w:wordWrap w:val="0"/>
              <w:snapToGrid w:val="0"/>
              <w:spacing w:line="360" w:lineRule="exact"/>
              <w:ind w:leftChars="2500" w:left="5250"/>
              <w:rPr>
                <w:rFonts w:hAnsi="ＭＳ 明朝"/>
              </w:rPr>
            </w:pPr>
            <w:r w:rsidRPr="00505047">
              <w:rPr>
                <w:rFonts w:hAnsi="ＭＳ 明朝" w:hint="eastAsia"/>
                <w:spacing w:val="2"/>
              </w:rPr>
              <w:t>印</w:t>
            </w:r>
          </w:p>
        </w:tc>
      </w:tr>
    </w:tbl>
    <w:p w14:paraId="42164B6E" w14:textId="77777777" w:rsidR="00A76852" w:rsidRPr="00505047" w:rsidRDefault="00A76852" w:rsidP="00A76852">
      <w:pPr>
        <w:ind w:firstLineChars="100" w:firstLine="210"/>
        <w:rPr>
          <w:szCs w:val="21"/>
        </w:rPr>
      </w:pPr>
      <w:r w:rsidRPr="00505047">
        <w:rPr>
          <w:rFonts w:hint="eastAsia"/>
          <w:szCs w:val="21"/>
        </w:rPr>
        <w:t>注）</w:t>
      </w:r>
      <w:r w:rsidR="00AC0507" w:rsidRPr="00505047">
        <w:rPr>
          <w:rFonts w:hAnsi="ＭＳ 明朝" w:hint="eastAsia"/>
          <w:spacing w:val="2"/>
        </w:rPr>
        <w:t>構成</w:t>
      </w:r>
      <w:r w:rsidRPr="00505047">
        <w:rPr>
          <w:rFonts w:hAnsi="ＭＳ 明朝" w:hint="eastAsia"/>
        </w:rPr>
        <w:t>企業</w:t>
      </w:r>
      <w:r w:rsidRPr="00505047">
        <w:rPr>
          <w:rFonts w:hAnsi="ＭＳ 明朝" w:hint="eastAsia"/>
          <w:szCs w:val="21"/>
        </w:rPr>
        <w:t>の記載欄については、本様式に準じて、追加又は削除すること。</w:t>
      </w:r>
    </w:p>
    <w:p w14:paraId="6C588B48" w14:textId="77777777" w:rsidR="00A76852" w:rsidRPr="00505047" w:rsidRDefault="00A76852" w:rsidP="00A76852"/>
    <w:p w14:paraId="1BE43E92" w14:textId="77777777" w:rsidR="00A76852" w:rsidRPr="00505047" w:rsidRDefault="00A76852" w:rsidP="00A76852"/>
    <w:p w14:paraId="1E4132CB" w14:textId="77777777" w:rsidR="00A76852" w:rsidRPr="00505047" w:rsidRDefault="00A76852" w:rsidP="00A76852"/>
    <w:p w14:paraId="464661B9" w14:textId="579B3ACA" w:rsidR="00BB07EC" w:rsidRPr="00505047" w:rsidRDefault="00BB07EC" w:rsidP="00BB07EC">
      <w:pPr>
        <w:ind w:leftChars="100" w:left="210" w:firstLineChars="100" w:firstLine="210"/>
        <w:rPr>
          <w:iCs/>
        </w:rPr>
      </w:pPr>
      <w:r w:rsidRPr="00505047">
        <w:rPr>
          <w:rFonts w:hint="eastAsia"/>
        </w:rPr>
        <w:t>私</w:t>
      </w:r>
      <w:r w:rsidR="005A5FE3" w:rsidRPr="00505047">
        <w:rPr>
          <w:rFonts w:hint="eastAsia"/>
        </w:rPr>
        <w:t>たち</w:t>
      </w:r>
      <w:r w:rsidRPr="00505047">
        <w:rPr>
          <w:rFonts w:hint="eastAsia"/>
        </w:rPr>
        <w:t>は、下記の企業を応募グループの代表企業とし、「</w:t>
      </w:r>
      <w:r w:rsidR="001A63ED" w:rsidRPr="00505047">
        <w:rPr>
          <w:rFonts w:hint="eastAsia"/>
        </w:rPr>
        <w:t>東大阪市営旧上小阪東住宅</w:t>
      </w:r>
      <w:r w:rsidRPr="00505047">
        <w:rPr>
          <w:rFonts w:hint="eastAsia"/>
        </w:rPr>
        <w:t>建替事業」の入札への参加に関し、次のとおり権限を委任します</w:t>
      </w:r>
      <w:r w:rsidRPr="00505047">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505047" w:rsidRPr="00505047" w14:paraId="5404BD88" w14:textId="77777777" w:rsidTr="00EC7BBC">
        <w:tc>
          <w:tcPr>
            <w:tcW w:w="1620" w:type="dxa"/>
            <w:vMerge w:val="restart"/>
            <w:shd w:val="clear" w:color="auto" w:fill="auto"/>
            <w:vAlign w:val="center"/>
          </w:tcPr>
          <w:p w14:paraId="151FD718" w14:textId="77777777" w:rsidR="00A76852" w:rsidRPr="00505047" w:rsidRDefault="00A76852" w:rsidP="00EC7BBC">
            <w:pPr>
              <w:snapToGrid w:val="0"/>
              <w:spacing w:line="390" w:lineRule="exact"/>
              <w:jc w:val="center"/>
              <w:rPr>
                <w:rFonts w:hAnsi="ＭＳ 明朝"/>
                <w:spacing w:val="2"/>
              </w:rPr>
            </w:pPr>
            <w:r w:rsidRPr="00505047">
              <w:rPr>
                <w:rFonts w:hAnsi="ＭＳ 明朝" w:hint="eastAsia"/>
                <w:spacing w:val="2"/>
              </w:rPr>
              <w:t>受　任　者</w:t>
            </w:r>
          </w:p>
          <w:p w14:paraId="018B61E1" w14:textId="77777777" w:rsidR="00A76852" w:rsidRPr="00505047" w:rsidRDefault="00A76852" w:rsidP="00EC7BBC">
            <w:pPr>
              <w:jc w:val="center"/>
              <w:rPr>
                <w:iCs/>
              </w:rPr>
            </w:pPr>
            <w:r w:rsidRPr="00505047">
              <w:rPr>
                <w:rFonts w:hAnsi="ＭＳ 明朝" w:hint="eastAsia"/>
                <w:spacing w:val="2"/>
              </w:rPr>
              <w:t>（代表企業）</w:t>
            </w:r>
          </w:p>
        </w:tc>
        <w:tc>
          <w:tcPr>
            <w:tcW w:w="1620" w:type="dxa"/>
            <w:shd w:val="clear" w:color="auto" w:fill="auto"/>
            <w:vAlign w:val="center"/>
          </w:tcPr>
          <w:p w14:paraId="5B36A404" w14:textId="77777777" w:rsidR="00A76852" w:rsidRPr="00505047" w:rsidRDefault="007C13AF" w:rsidP="00EC7BBC">
            <w:pPr>
              <w:jc w:val="center"/>
              <w:rPr>
                <w:iCs/>
              </w:rPr>
            </w:pPr>
            <w:r w:rsidRPr="00505047">
              <w:rPr>
                <w:rFonts w:hAnsi="ＭＳ 明朝" w:hint="eastAsia"/>
                <w:spacing w:val="22"/>
                <w:w w:val="86"/>
                <w:fitText w:val="1304" w:id="988534025"/>
              </w:rPr>
              <w:t>商号又は名</w:t>
            </w:r>
            <w:r w:rsidRPr="00505047">
              <w:rPr>
                <w:rFonts w:hAnsi="ＭＳ 明朝" w:hint="eastAsia"/>
                <w:spacing w:val="1"/>
                <w:w w:val="86"/>
                <w:fitText w:val="1304" w:id="988534025"/>
              </w:rPr>
              <w:t>称</w:t>
            </w:r>
          </w:p>
        </w:tc>
        <w:tc>
          <w:tcPr>
            <w:tcW w:w="3423" w:type="dxa"/>
            <w:shd w:val="clear" w:color="auto" w:fill="auto"/>
            <w:vAlign w:val="center"/>
          </w:tcPr>
          <w:p w14:paraId="5A3F1EE5" w14:textId="77777777" w:rsidR="00A76852" w:rsidRPr="00505047" w:rsidRDefault="00A76852" w:rsidP="00EC7BBC">
            <w:pPr>
              <w:rPr>
                <w:iCs/>
              </w:rPr>
            </w:pPr>
          </w:p>
        </w:tc>
        <w:tc>
          <w:tcPr>
            <w:tcW w:w="2157" w:type="dxa"/>
            <w:shd w:val="clear" w:color="auto" w:fill="auto"/>
            <w:vAlign w:val="center"/>
          </w:tcPr>
          <w:p w14:paraId="42911CA5" w14:textId="77777777" w:rsidR="00A76852" w:rsidRPr="00505047" w:rsidRDefault="00A76852" w:rsidP="008A6BCE">
            <w:pPr>
              <w:snapToGrid w:val="0"/>
              <w:spacing w:line="360" w:lineRule="exact"/>
              <w:jc w:val="center"/>
            </w:pPr>
            <w:r w:rsidRPr="00505047">
              <w:rPr>
                <w:rFonts w:hint="eastAsia"/>
                <w:lang w:eastAsia="zh-TW"/>
              </w:rPr>
              <w:t>代表企業（</w:t>
            </w:r>
            <w:r w:rsidRPr="00505047">
              <w:rPr>
                <w:rFonts w:hint="eastAsia"/>
                <w:lang w:eastAsia="zh-CN"/>
              </w:rPr>
              <w:t>代理人</w:t>
            </w:r>
            <w:r w:rsidRPr="00505047">
              <w:rPr>
                <w:rFonts w:hint="eastAsia"/>
                <w:lang w:eastAsia="zh-TW"/>
              </w:rPr>
              <w:t>）</w:t>
            </w:r>
          </w:p>
        </w:tc>
      </w:tr>
      <w:tr w:rsidR="00505047" w:rsidRPr="00505047" w14:paraId="488C89F8" w14:textId="77777777" w:rsidTr="00EC7BBC">
        <w:trPr>
          <w:trHeight w:val="730"/>
        </w:trPr>
        <w:tc>
          <w:tcPr>
            <w:tcW w:w="1620" w:type="dxa"/>
            <w:vMerge/>
            <w:shd w:val="clear" w:color="auto" w:fill="auto"/>
            <w:vAlign w:val="center"/>
          </w:tcPr>
          <w:p w14:paraId="54E7F135" w14:textId="77777777" w:rsidR="00A76852" w:rsidRPr="00505047" w:rsidRDefault="00A76852" w:rsidP="00EC7BBC">
            <w:pPr>
              <w:jc w:val="center"/>
              <w:rPr>
                <w:iCs/>
              </w:rPr>
            </w:pPr>
          </w:p>
        </w:tc>
        <w:tc>
          <w:tcPr>
            <w:tcW w:w="1620" w:type="dxa"/>
            <w:shd w:val="clear" w:color="auto" w:fill="auto"/>
            <w:vAlign w:val="center"/>
          </w:tcPr>
          <w:p w14:paraId="611D602F" w14:textId="77777777" w:rsidR="00A76852" w:rsidRPr="00505047" w:rsidRDefault="00A76852" w:rsidP="00EC7BBC">
            <w:pPr>
              <w:jc w:val="center"/>
              <w:rPr>
                <w:iCs/>
              </w:rPr>
            </w:pPr>
            <w:r w:rsidRPr="00505047">
              <w:rPr>
                <w:rFonts w:hAnsi="ＭＳ 明朝" w:hint="eastAsia"/>
                <w:spacing w:val="165"/>
                <w:fitText w:val="1304" w:id="988534026"/>
              </w:rPr>
              <w:t>所在</w:t>
            </w:r>
            <w:r w:rsidRPr="00505047">
              <w:rPr>
                <w:rFonts w:hAnsi="ＭＳ 明朝" w:hint="eastAsia"/>
                <w:spacing w:val="4"/>
                <w:fitText w:val="1304" w:id="988534026"/>
              </w:rPr>
              <w:t>地</w:t>
            </w:r>
          </w:p>
        </w:tc>
        <w:tc>
          <w:tcPr>
            <w:tcW w:w="3423" w:type="dxa"/>
            <w:shd w:val="clear" w:color="auto" w:fill="auto"/>
            <w:vAlign w:val="center"/>
          </w:tcPr>
          <w:p w14:paraId="3EFFD46C" w14:textId="77777777" w:rsidR="00A76852" w:rsidRPr="00505047" w:rsidRDefault="00A76852" w:rsidP="00EC7BBC">
            <w:pPr>
              <w:rPr>
                <w:iCs/>
              </w:rPr>
            </w:pPr>
          </w:p>
        </w:tc>
        <w:tc>
          <w:tcPr>
            <w:tcW w:w="2157" w:type="dxa"/>
            <w:vMerge w:val="restart"/>
            <w:shd w:val="clear" w:color="auto" w:fill="auto"/>
            <w:vAlign w:val="center"/>
          </w:tcPr>
          <w:p w14:paraId="77851BE8" w14:textId="77777777" w:rsidR="00A76852" w:rsidRPr="00505047" w:rsidRDefault="008A6BCE" w:rsidP="008A6BCE">
            <w:pPr>
              <w:wordWrap w:val="0"/>
              <w:jc w:val="right"/>
              <w:rPr>
                <w:iCs/>
              </w:rPr>
            </w:pPr>
            <w:r w:rsidRPr="00505047">
              <w:rPr>
                <w:rFonts w:hint="eastAsia"/>
                <w:iCs/>
              </w:rPr>
              <w:t xml:space="preserve">印　</w:t>
            </w:r>
          </w:p>
        </w:tc>
      </w:tr>
      <w:tr w:rsidR="00505047" w:rsidRPr="00505047" w14:paraId="135C5DB0" w14:textId="77777777" w:rsidTr="00EC7BBC">
        <w:trPr>
          <w:trHeight w:val="730"/>
        </w:trPr>
        <w:tc>
          <w:tcPr>
            <w:tcW w:w="1620" w:type="dxa"/>
            <w:vMerge/>
            <w:shd w:val="clear" w:color="auto" w:fill="auto"/>
            <w:vAlign w:val="center"/>
          </w:tcPr>
          <w:p w14:paraId="5295BE24" w14:textId="77777777" w:rsidR="00A76852" w:rsidRPr="00505047" w:rsidRDefault="00A76852" w:rsidP="00EC7BBC">
            <w:pPr>
              <w:jc w:val="center"/>
              <w:rPr>
                <w:iCs/>
              </w:rPr>
            </w:pPr>
          </w:p>
        </w:tc>
        <w:tc>
          <w:tcPr>
            <w:tcW w:w="1620" w:type="dxa"/>
            <w:shd w:val="clear" w:color="auto" w:fill="auto"/>
            <w:vAlign w:val="center"/>
          </w:tcPr>
          <w:p w14:paraId="55AC5D1E" w14:textId="77777777" w:rsidR="00A76852" w:rsidRPr="00505047" w:rsidRDefault="00A76852" w:rsidP="00EC7BBC">
            <w:pPr>
              <w:jc w:val="center"/>
              <w:rPr>
                <w:rFonts w:hAnsi="ＭＳ 明朝"/>
              </w:rPr>
            </w:pPr>
            <w:r w:rsidRPr="00505047">
              <w:rPr>
                <w:rFonts w:hAnsi="ＭＳ 明朝" w:hint="eastAsia"/>
                <w:spacing w:val="77"/>
                <w:fitText w:val="1304" w:id="988534027"/>
              </w:rPr>
              <w:t>代表者</w:t>
            </w:r>
            <w:r w:rsidRPr="00505047">
              <w:rPr>
                <w:rFonts w:hAnsi="ＭＳ 明朝" w:hint="eastAsia"/>
                <w:spacing w:val="1"/>
                <w:fitText w:val="1304" w:id="988534027"/>
              </w:rPr>
              <w:t>名</w:t>
            </w:r>
          </w:p>
        </w:tc>
        <w:tc>
          <w:tcPr>
            <w:tcW w:w="3423" w:type="dxa"/>
            <w:shd w:val="clear" w:color="auto" w:fill="auto"/>
            <w:vAlign w:val="center"/>
          </w:tcPr>
          <w:p w14:paraId="507D3345" w14:textId="77777777" w:rsidR="00A76852" w:rsidRPr="00505047" w:rsidRDefault="00A76852" w:rsidP="00EC7BBC">
            <w:pPr>
              <w:rPr>
                <w:iCs/>
              </w:rPr>
            </w:pPr>
          </w:p>
        </w:tc>
        <w:tc>
          <w:tcPr>
            <w:tcW w:w="2157" w:type="dxa"/>
            <w:vMerge/>
            <w:shd w:val="clear" w:color="auto" w:fill="auto"/>
            <w:vAlign w:val="center"/>
          </w:tcPr>
          <w:p w14:paraId="6E24C311" w14:textId="77777777" w:rsidR="00A76852" w:rsidRPr="00505047" w:rsidRDefault="00A76852" w:rsidP="00EC7BBC">
            <w:pPr>
              <w:rPr>
                <w:iCs/>
              </w:rPr>
            </w:pPr>
          </w:p>
        </w:tc>
      </w:tr>
      <w:tr w:rsidR="00505047" w:rsidRPr="00505047" w14:paraId="5AE9D80C" w14:textId="77777777" w:rsidTr="00EC7BBC">
        <w:trPr>
          <w:trHeight w:val="730"/>
        </w:trPr>
        <w:tc>
          <w:tcPr>
            <w:tcW w:w="1620" w:type="dxa"/>
            <w:shd w:val="clear" w:color="auto" w:fill="auto"/>
            <w:vAlign w:val="center"/>
          </w:tcPr>
          <w:p w14:paraId="5982DBD0" w14:textId="77777777" w:rsidR="00A76852" w:rsidRPr="00505047" w:rsidRDefault="00A76852" w:rsidP="00EC7BBC">
            <w:pPr>
              <w:jc w:val="center"/>
              <w:rPr>
                <w:iCs/>
              </w:rPr>
            </w:pPr>
            <w:r w:rsidRPr="00505047">
              <w:rPr>
                <w:rFonts w:hAnsi="ＭＳ 明朝" w:hint="eastAsia"/>
                <w:spacing w:val="2"/>
              </w:rPr>
              <w:t>代理人</w:t>
            </w:r>
          </w:p>
        </w:tc>
        <w:tc>
          <w:tcPr>
            <w:tcW w:w="1620" w:type="dxa"/>
            <w:shd w:val="clear" w:color="auto" w:fill="auto"/>
            <w:vAlign w:val="center"/>
          </w:tcPr>
          <w:p w14:paraId="0C37A138" w14:textId="77777777" w:rsidR="00A76852" w:rsidRPr="00505047" w:rsidRDefault="00A76852" w:rsidP="00EC7BBC">
            <w:pPr>
              <w:jc w:val="center"/>
              <w:rPr>
                <w:rFonts w:hAnsi="ＭＳ 明朝"/>
              </w:rPr>
            </w:pPr>
            <w:r w:rsidRPr="00505047">
              <w:rPr>
                <w:rFonts w:hAnsi="ＭＳ 明朝" w:hint="eastAsia"/>
                <w:spacing w:val="442"/>
                <w:fitText w:val="1304" w:id="988534028"/>
              </w:rPr>
              <w:t>氏</w:t>
            </w:r>
            <w:r w:rsidRPr="00505047">
              <w:rPr>
                <w:rFonts w:hAnsi="ＭＳ 明朝" w:hint="eastAsia"/>
                <w:fitText w:val="1304" w:id="988534028"/>
              </w:rPr>
              <w:t>名</w:t>
            </w:r>
          </w:p>
        </w:tc>
        <w:tc>
          <w:tcPr>
            <w:tcW w:w="5580" w:type="dxa"/>
            <w:gridSpan w:val="2"/>
            <w:shd w:val="clear" w:color="auto" w:fill="auto"/>
            <w:vAlign w:val="center"/>
          </w:tcPr>
          <w:p w14:paraId="4D308EF9" w14:textId="77777777" w:rsidR="00A76852" w:rsidRPr="00505047" w:rsidRDefault="00A76852" w:rsidP="00EC7BBC">
            <w:pPr>
              <w:wordWrap w:val="0"/>
              <w:jc w:val="right"/>
              <w:rPr>
                <w:iCs/>
              </w:rPr>
            </w:pPr>
            <w:r w:rsidRPr="00505047">
              <w:rPr>
                <w:rFonts w:hint="eastAsia"/>
                <w:iCs/>
              </w:rPr>
              <w:t xml:space="preserve">印　</w:t>
            </w:r>
          </w:p>
        </w:tc>
      </w:tr>
      <w:tr w:rsidR="00A76852" w:rsidRPr="00505047" w14:paraId="6A3390B7" w14:textId="77777777" w:rsidTr="00EC7BBC">
        <w:trPr>
          <w:trHeight w:val="730"/>
        </w:trPr>
        <w:tc>
          <w:tcPr>
            <w:tcW w:w="1620" w:type="dxa"/>
            <w:shd w:val="clear" w:color="auto" w:fill="auto"/>
            <w:vAlign w:val="center"/>
          </w:tcPr>
          <w:p w14:paraId="58122C49" w14:textId="77777777" w:rsidR="00A76852" w:rsidRPr="00505047" w:rsidRDefault="00A76852" w:rsidP="00EC7BBC">
            <w:pPr>
              <w:jc w:val="center"/>
              <w:rPr>
                <w:rFonts w:hAnsi="ＭＳ 明朝"/>
                <w:spacing w:val="2"/>
              </w:rPr>
            </w:pPr>
            <w:r w:rsidRPr="00505047">
              <w:rPr>
                <w:rFonts w:hAnsi="ＭＳ 明朝" w:hint="eastAsia"/>
                <w:spacing w:val="2"/>
              </w:rPr>
              <w:t>委任事項</w:t>
            </w:r>
          </w:p>
        </w:tc>
        <w:tc>
          <w:tcPr>
            <w:tcW w:w="7200" w:type="dxa"/>
            <w:gridSpan w:val="3"/>
            <w:shd w:val="clear" w:color="auto" w:fill="auto"/>
            <w:vAlign w:val="center"/>
          </w:tcPr>
          <w:p w14:paraId="4C39C3E3" w14:textId="77777777" w:rsidR="0090398A" w:rsidRPr="00505047" w:rsidRDefault="0090398A" w:rsidP="0090398A">
            <w:pPr>
              <w:autoSpaceDE w:val="0"/>
              <w:autoSpaceDN w:val="0"/>
              <w:adjustRightInd w:val="0"/>
              <w:rPr>
                <w:rFonts w:hAnsi="ＭＳ 明朝"/>
                <w:spacing w:val="2"/>
              </w:rPr>
            </w:pPr>
            <w:r w:rsidRPr="00505047">
              <w:rPr>
                <w:rFonts w:hAnsi="ＭＳ 明朝" w:hint="eastAsia"/>
                <w:spacing w:val="2"/>
              </w:rPr>
              <w:t>１．入札書類等の提出について</w:t>
            </w:r>
          </w:p>
          <w:p w14:paraId="5F1CAD5C" w14:textId="77777777" w:rsidR="00A76852" w:rsidRPr="00505047" w:rsidRDefault="0090398A" w:rsidP="0090398A">
            <w:pPr>
              <w:autoSpaceDE w:val="0"/>
              <w:autoSpaceDN w:val="0"/>
              <w:adjustRightInd w:val="0"/>
              <w:rPr>
                <w:rFonts w:hAnsi="ＭＳ 明朝"/>
                <w:spacing w:val="2"/>
              </w:rPr>
            </w:pPr>
            <w:r w:rsidRPr="00505047">
              <w:rPr>
                <w:rFonts w:hAnsi="ＭＳ 明朝" w:hint="eastAsia"/>
                <w:spacing w:val="2"/>
              </w:rPr>
              <w:t>２．入札について</w:t>
            </w:r>
          </w:p>
        </w:tc>
      </w:tr>
    </w:tbl>
    <w:p w14:paraId="5743A4B4" w14:textId="77777777" w:rsidR="00A76852" w:rsidRPr="00505047" w:rsidRDefault="00A76852" w:rsidP="00A76852">
      <w:pPr>
        <w:rPr>
          <w:iCs/>
        </w:rPr>
      </w:pPr>
    </w:p>
    <w:p w14:paraId="591280A1" w14:textId="77777777" w:rsidR="00A76852" w:rsidRPr="00505047" w:rsidRDefault="00A76852" w:rsidP="00A76852"/>
    <w:p w14:paraId="35DD8844" w14:textId="77777777" w:rsidR="00F55826" w:rsidRPr="00505047" w:rsidRDefault="00F55826" w:rsidP="00DA77C9">
      <w:pPr>
        <w:pStyle w:val="af5"/>
        <w:tabs>
          <w:tab w:val="left" w:pos="8073"/>
          <w:tab w:val="left" w:leader="middleDot" w:pos="8177"/>
        </w:tabs>
        <w:snapToGrid w:val="0"/>
        <w:rPr>
          <w:rFonts w:ascii="ＭＳ 明朝" w:eastAsia="ＭＳ 明朝" w:hAnsi="ＭＳ 明朝"/>
          <w:sz w:val="20"/>
          <w:szCs w:val="20"/>
        </w:rPr>
      </w:pPr>
    </w:p>
    <w:p w14:paraId="0EC16223" w14:textId="77777777" w:rsidR="009B29B5" w:rsidRPr="00505047" w:rsidRDefault="009B29B5" w:rsidP="00766890">
      <w:pPr>
        <w:sectPr w:rsidR="009B29B5" w:rsidRPr="00505047" w:rsidSect="0028027D">
          <w:headerReference w:type="default" r:id="rId21"/>
          <w:pgSz w:w="11906" w:h="16838" w:code="9"/>
          <w:pgMar w:top="1134" w:right="1418" w:bottom="1134" w:left="1418" w:header="454" w:footer="454" w:gutter="0"/>
          <w:cols w:space="425"/>
          <w:docGrid w:type="lines" w:linePitch="360"/>
        </w:sectPr>
      </w:pPr>
    </w:p>
    <w:p w14:paraId="2BDE8C7E" w14:textId="77777777" w:rsidR="0033333E" w:rsidRPr="00505047" w:rsidRDefault="0033333E" w:rsidP="007B3DDA">
      <w:pPr>
        <w:pStyle w:val="2"/>
        <w:rPr>
          <w:rFonts w:hAnsi="ＭＳ ゴシック"/>
        </w:rPr>
      </w:pPr>
      <w:bookmarkStart w:id="49" w:name="_Toc69721887"/>
      <w:r w:rsidRPr="00505047">
        <w:rPr>
          <w:rFonts w:hAnsi="ＭＳ ゴシック" w:hint="eastAsia"/>
        </w:rPr>
        <w:lastRenderedPageBreak/>
        <w:t>様式</w:t>
      </w:r>
      <w:r w:rsidR="00BC346E" w:rsidRPr="00505047">
        <w:rPr>
          <w:rFonts w:hint="eastAsia"/>
        </w:rPr>
        <w:t>３</w:t>
      </w:r>
      <w:r w:rsidRPr="00505047">
        <w:rPr>
          <w:rFonts w:hint="eastAsia"/>
        </w:rPr>
        <w:t>－１</w:t>
      </w:r>
      <w:r w:rsidR="007B3DDA" w:rsidRPr="00505047">
        <w:rPr>
          <w:rFonts w:hint="eastAsia"/>
        </w:rPr>
        <w:t xml:space="preserve">　提案提出書</w:t>
      </w:r>
      <w:bookmarkEnd w:id="49"/>
    </w:p>
    <w:p w14:paraId="13C084F5" w14:textId="77777777" w:rsidR="0033333E" w:rsidRPr="00505047" w:rsidRDefault="0033333E" w:rsidP="0033333E"/>
    <w:p w14:paraId="5BB973E8" w14:textId="792B368A" w:rsidR="00BB07EC" w:rsidRPr="00505047" w:rsidRDefault="001A63ED" w:rsidP="00BB07EC">
      <w:pPr>
        <w:jc w:val="right"/>
      </w:pPr>
      <w:r w:rsidRPr="00505047">
        <w:rPr>
          <w:rFonts w:hint="eastAsia"/>
        </w:rPr>
        <w:t>令和</w:t>
      </w:r>
      <w:r w:rsidR="00BB07EC" w:rsidRPr="00505047">
        <w:rPr>
          <w:rFonts w:hint="eastAsia"/>
        </w:rPr>
        <w:t xml:space="preserve">　　年　　月　　日</w:t>
      </w:r>
    </w:p>
    <w:p w14:paraId="74A0815E" w14:textId="77777777" w:rsidR="00BB07EC" w:rsidRPr="00505047" w:rsidRDefault="00BB07EC" w:rsidP="0033333E"/>
    <w:p w14:paraId="4C8FD72D" w14:textId="77777777" w:rsidR="0033333E" w:rsidRPr="00505047" w:rsidRDefault="0033333E" w:rsidP="00BB4409">
      <w:pPr>
        <w:jc w:val="center"/>
        <w:rPr>
          <w:rFonts w:eastAsia="ＭＳ ゴシック"/>
          <w:b/>
          <w:sz w:val="32"/>
          <w:szCs w:val="32"/>
        </w:rPr>
      </w:pPr>
      <w:r w:rsidRPr="00505047">
        <w:rPr>
          <w:rFonts w:eastAsia="ＭＳ ゴシック" w:hint="eastAsia"/>
          <w:b/>
          <w:sz w:val="32"/>
          <w:szCs w:val="32"/>
        </w:rPr>
        <w:t>提案提出書</w:t>
      </w:r>
    </w:p>
    <w:p w14:paraId="453EC612" w14:textId="77777777" w:rsidR="0033333E" w:rsidRPr="00505047" w:rsidRDefault="0033333E" w:rsidP="0033333E"/>
    <w:p w14:paraId="14416986" w14:textId="77777777" w:rsidR="006C5853" w:rsidRPr="00505047" w:rsidRDefault="006C5853" w:rsidP="006C5853">
      <w:pPr>
        <w:rPr>
          <w:rFonts w:hAnsi="ＭＳ ゴシック"/>
        </w:rPr>
      </w:pPr>
      <w:r w:rsidRPr="00505047">
        <w:rPr>
          <w:rFonts w:hint="eastAsia"/>
        </w:rPr>
        <w:t xml:space="preserve">（あて先）東大阪市長　</w:t>
      </w:r>
    </w:p>
    <w:p w14:paraId="2C79EA03" w14:textId="77777777" w:rsidR="0033333E" w:rsidRPr="00505047" w:rsidRDefault="0033333E" w:rsidP="0033333E"/>
    <w:tbl>
      <w:tblPr>
        <w:tblW w:w="0" w:type="auto"/>
        <w:tblInd w:w="3652" w:type="dxa"/>
        <w:tblLayout w:type="fixed"/>
        <w:tblLook w:val="0000" w:firstRow="0" w:lastRow="0" w:firstColumn="0" w:lastColumn="0" w:noHBand="0" w:noVBand="0"/>
      </w:tblPr>
      <w:tblGrid>
        <w:gridCol w:w="1701"/>
        <w:gridCol w:w="3827"/>
      </w:tblGrid>
      <w:tr w:rsidR="00505047" w:rsidRPr="00505047" w14:paraId="4348F4DE" w14:textId="77777777">
        <w:trPr>
          <w:trHeight w:val="685"/>
        </w:trPr>
        <w:tc>
          <w:tcPr>
            <w:tcW w:w="1701" w:type="dxa"/>
            <w:shd w:val="clear" w:color="auto" w:fill="FFFFFF"/>
            <w:vAlign w:val="center"/>
          </w:tcPr>
          <w:p w14:paraId="5C132EA2" w14:textId="77777777" w:rsidR="0033333E" w:rsidRPr="00505047" w:rsidRDefault="0033333E" w:rsidP="00B15834">
            <w:r w:rsidRPr="00505047">
              <w:rPr>
                <w:rFonts w:hint="eastAsia"/>
                <w:fitText w:val="1470" w:id="105018880"/>
              </w:rPr>
              <w:t>応募グループ名</w:t>
            </w:r>
          </w:p>
        </w:tc>
        <w:tc>
          <w:tcPr>
            <w:tcW w:w="3827" w:type="dxa"/>
            <w:vAlign w:val="center"/>
          </w:tcPr>
          <w:p w14:paraId="66F0E9DF" w14:textId="77777777" w:rsidR="0033333E" w:rsidRPr="00505047" w:rsidRDefault="0033333E" w:rsidP="002547F3">
            <w:pPr>
              <w:autoSpaceDE w:val="0"/>
              <w:autoSpaceDN w:val="0"/>
              <w:adjustRightInd w:val="0"/>
            </w:pPr>
          </w:p>
        </w:tc>
      </w:tr>
      <w:tr w:rsidR="00505047" w:rsidRPr="00505047" w14:paraId="78CC2AA9" w14:textId="77777777">
        <w:trPr>
          <w:trHeight w:val="180"/>
        </w:trPr>
        <w:tc>
          <w:tcPr>
            <w:tcW w:w="1701" w:type="dxa"/>
            <w:shd w:val="clear" w:color="auto" w:fill="FFFFFF"/>
            <w:vAlign w:val="center"/>
          </w:tcPr>
          <w:p w14:paraId="60E6AEDB" w14:textId="77777777" w:rsidR="0033333E" w:rsidRPr="00505047" w:rsidRDefault="0085243C" w:rsidP="00B15834">
            <w:r w:rsidRPr="00505047">
              <w:rPr>
                <w:rFonts w:hint="eastAsia"/>
                <w:spacing w:val="15"/>
                <w:fitText w:val="1470" w:id="105018881"/>
              </w:rPr>
              <w:t>（</w:t>
            </w:r>
            <w:r w:rsidR="0033333E" w:rsidRPr="00505047">
              <w:rPr>
                <w:rFonts w:hint="eastAsia"/>
                <w:spacing w:val="15"/>
                <w:fitText w:val="1470" w:id="105018881"/>
              </w:rPr>
              <w:t>代表企業</w:t>
            </w:r>
            <w:r w:rsidRPr="00505047">
              <w:rPr>
                <w:rFonts w:hint="eastAsia"/>
                <w:spacing w:val="30"/>
                <w:fitText w:val="1470" w:id="105018881"/>
              </w:rPr>
              <w:t>）</w:t>
            </w:r>
          </w:p>
        </w:tc>
        <w:tc>
          <w:tcPr>
            <w:tcW w:w="3827" w:type="dxa"/>
            <w:vAlign w:val="center"/>
          </w:tcPr>
          <w:p w14:paraId="0CCEE8F8" w14:textId="77777777" w:rsidR="0033333E" w:rsidRPr="00505047" w:rsidRDefault="0033333E" w:rsidP="002547F3">
            <w:pPr>
              <w:autoSpaceDE w:val="0"/>
              <w:autoSpaceDN w:val="0"/>
              <w:adjustRightInd w:val="0"/>
            </w:pPr>
          </w:p>
        </w:tc>
      </w:tr>
      <w:tr w:rsidR="00505047" w:rsidRPr="00505047" w14:paraId="5F2514FB" w14:textId="77777777">
        <w:trPr>
          <w:trHeight w:val="420"/>
        </w:trPr>
        <w:tc>
          <w:tcPr>
            <w:tcW w:w="1701" w:type="dxa"/>
            <w:shd w:val="clear" w:color="auto" w:fill="FFFFFF"/>
            <w:vAlign w:val="center"/>
          </w:tcPr>
          <w:p w14:paraId="4B8D9AEB" w14:textId="77777777" w:rsidR="0033333E" w:rsidRPr="00505047" w:rsidRDefault="0033333E" w:rsidP="00B15834">
            <w:r w:rsidRPr="00505047">
              <w:rPr>
                <w:rFonts w:hint="eastAsia"/>
                <w:spacing w:val="15"/>
                <w:fitText w:val="1470" w:id="105018882"/>
              </w:rPr>
              <w:t>商号又は名</w:t>
            </w:r>
            <w:r w:rsidRPr="00505047">
              <w:rPr>
                <w:rFonts w:hint="eastAsia"/>
                <w:spacing w:val="30"/>
                <w:fitText w:val="1470" w:id="105018882"/>
              </w:rPr>
              <w:t>称</w:t>
            </w:r>
          </w:p>
        </w:tc>
        <w:tc>
          <w:tcPr>
            <w:tcW w:w="3827" w:type="dxa"/>
            <w:vAlign w:val="center"/>
          </w:tcPr>
          <w:p w14:paraId="127CF73A" w14:textId="77777777" w:rsidR="0033333E" w:rsidRPr="00505047" w:rsidRDefault="0033333E" w:rsidP="002547F3">
            <w:pPr>
              <w:autoSpaceDE w:val="0"/>
              <w:autoSpaceDN w:val="0"/>
              <w:adjustRightInd w:val="0"/>
            </w:pPr>
          </w:p>
        </w:tc>
      </w:tr>
      <w:tr w:rsidR="00505047" w:rsidRPr="00505047" w14:paraId="71E80CBE" w14:textId="77777777">
        <w:trPr>
          <w:trHeight w:val="420"/>
        </w:trPr>
        <w:tc>
          <w:tcPr>
            <w:tcW w:w="1701" w:type="dxa"/>
            <w:shd w:val="clear" w:color="auto" w:fill="FFFFFF"/>
            <w:vAlign w:val="center"/>
          </w:tcPr>
          <w:p w14:paraId="2CA2C1C5" w14:textId="77777777" w:rsidR="0033333E" w:rsidRPr="00505047" w:rsidRDefault="0033333E" w:rsidP="00B15834">
            <w:r w:rsidRPr="00505047">
              <w:rPr>
                <w:rFonts w:hint="eastAsia"/>
                <w:spacing w:val="210"/>
                <w:fitText w:val="1470" w:id="105018883"/>
              </w:rPr>
              <w:t>所在</w:t>
            </w:r>
            <w:r w:rsidRPr="00505047">
              <w:rPr>
                <w:rFonts w:hint="eastAsia"/>
                <w:fitText w:val="1470" w:id="105018883"/>
              </w:rPr>
              <w:t>地</w:t>
            </w:r>
          </w:p>
        </w:tc>
        <w:tc>
          <w:tcPr>
            <w:tcW w:w="3827" w:type="dxa"/>
            <w:vAlign w:val="center"/>
          </w:tcPr>
          <w:p w14:paraId="7AF05B35" w14:textId="77777777" w:rsidR="0033333E" w:rsidRPr="00505047" w:rsidRDefault="0033333E" w:rsidP="002547F3">
            <w:pPr>
              <w:autoSpaceDE w:val="0"/>
              <w:autoSpaceDN w:val="0"/>
              <w:adjustRightInd w:val="0"/>
              <w:rPr>
                <w:lang w:eastAsia="en-US"/>
              </w:rPr>
            </w:pPr>
          </w:p>
        </w:tc>
      </w:tr>
      <w:tr w:rsidR="00505047" w:rsidRPr="00505047" w14:paraId="37AC50FA" w14:textId="77777777">
        <w:trPr>
          <w:trHeight w:val="420"/>
        </w:trPr>
        <w:tc>
          <w:tcPr>
            <w:tcW w:w="1701" w:type="dxa"/>
            <w:shd w:val="clear" w:color="auto" w:fill="FFFFFF"/>
            <w:vAlign w:val="center"/>
          </w:tcPr>
          <w:p w14:paraId="6E3DC50A" w14:textId="77777777" w:rsidR="0033333E" w:rsidRPr="00505047" w:rsidRDefault="0033333E" w:rsidP="00B15834">
            <w:r w:rsidRPr="00505047">
              <w:rPr>
                <w:rFonts w:hint="eastAsia"/>
                <w:spacing w:val="105"/>
                <w:fitText w:val="1470" w:id="105018884"/>
              </w:rPr>
              <w:t>代表者</w:t>
            </w:r>
            <w:r w:rsidRPr="00505047">
              <w:rPr>
                <w:rFonts w:hint="eastAsia"/>
                <w:fitText w:val="1470" w:id="105018884"/>
              </w:rPr>
              <w:t>名</w:t>
            </w:r>
          </w:p>
        </w:tc>
        <w:tc>
          <w:tcPr>
            <w:tcW w:w="3827" w:type="dxa"/>
            <w:vAlign w:val="center"/>
          </w:tcPr>
          <w:p w14:paraId="52BCFFC0" w14:textId="77777777" w:rsidR="0033333E" w:rsidRPr="00505047" w:rsidRDefault="0033333E" w:rsidP="002547F3">
            <w:pPr>
              <w:autoSpaceDE w:val="0"/>
              <w:autoSpaceDN w:val="0"/>
              <w:adjustRightInd w:val="0"/>
              <w:jc w:val="right"/>
            </w:pPr>
            <w:r w:rsidRPr="00505047">
              <w:rPr>
                <w:rFonts w:hint="eastAsia"/>
              </w:rPr>
              <w:t>印</w:t>
            </w:r>
          </w:p>
        </w:tc>
      </w:tr>
    </w:tbl>
    <w:p w14:paraId="68AB53B2" w14:textId="77777777" w:rsidR="0033333E" w:rsidRPr="00505047" w:rsidRDefault="0033333E" w:rsidP="0033333E"/>
    <w:p w14:paraId="0FB6BB71" w14:textId="77777777" w:rsidR="0033333E" w:rsidRPr="00505047" w:rsidRDefault="0033333E" w:rsidP="0033333E"/>
    <w:p w14:paraId="7041A77A" w14:textId="1240E108" w:rsidR="0033333E" w:rsidRPr="00505047" w:rsidRDefault="001A63ED" w:rsidP="00255187">
      <w:pPr>
        <w:ind w:firstLineChars="100" w:firstLine="210"/>
      </w:pPr>
      <w:r w:rsidRPr="00505047">
        <w:rPr>
          <w:rFonts w:hint="eastAsia"/>
        </w:rPr>
        <w:t>令和</w:t>
      </w:r>
      <w:r w:rsidR="000679DF" w:rsidRPr="00505047">
        <w:rPr>
          <w:rFonts w:hint="eastAsia"/>
        </w:rPr>
        <w:t>３</w:t>
      </w:r>
      <w:r w:rsidR="0033333E" w:rsidRPr="00505047">
        <w:rPr>
          <w:rFonts w:hint="eastAsia"/>
        </w:rPr>
        <w:t>年</w:t>
      </w:r>
      <w:r w:rsidR="000679DF" w:rsidRPr="00505047">
        <w:rPr>
          <w:rFonts w:hint="eastAsia"/>
        </w:rPr>
        <w:t>５</w:t>
      </w:r>
      <w:r w:rsidR="00B02A8B" w:rsidRPr="00505047">
        <w:rPr>
          <w:rFonts w:hint="eastAsia"/>
        </w:rPr>
        <w:t>月</w:t>
      </w:r>
      <w:r w:rsidR="000679DF" w:rsidRPr="00505047">
        <w:rPr>
          <w:rFonts w:hint="eastAsia"/>
        </w:rPr>
        <w:t>1</w:t>
      </w:r>
      <w:r w:rsidR="000679DF" w:rsidRPr="00505047">
        <w:t>0</w:t>
      </w:r>
      <w:r w:rsidR="00B02A8B" w:rsidRPr="00505047">
        <w:rPr>
          <w:rFonts w:hint="eastAsia"/>
        </w:rPr>
        <w:t>日</w:t>
      </w:r>
      <w:r w:rsidR="0033333E" w:rsidRPr="00505047">
        <w:rPr>
          <w:rFonts w:hint="eastAsia"/>
        </w:rPr>
        <w:t>付で公表された</w:t>
      </w:r>
      <w:r w:rsidRPr="00505047">
        <w:rPr>
          <w:rFonts w:hint="eastAsia"/>
        </w:rPr>
        <w:t>東大阪市営旧上小阪東住宅</w:t>
      </w:r>
      <w:r w:rsidR="00C71F84" w:rsidRPr="00505047">
        <w:rPr>
          <w:rFonts w:hAnsi="ＭＳ 明朝" w:hint="eastAsia"/>
          <w:szCs w:val="21"/>
        </w:rPr>
        <w:t>建替事業</w:t>
      </w:r>
      <w:r w:rsidR="00DA77C9" w:rsidRPr="00505047">
        <w:rPr>
          <w:rFonts w:hint="eastAsia"/>
        </w:rPr>
        <w:t>入札説明書</w:t>
      </w:r>
      <w:r w:rsidR="0033333E" w:rsidRPr="00505047">
        <w:rPr>
          <w:rFonts w:hint="eastAsia"/>
        </w:rPr>
        <w:t>に基づき、提案書を提出します</w:t>
      </w:r>
      <w:r w:rsidR="00255187" w:rsidRPr="00505047">
        <w:rPr>
          <w:rFonts w:hint="eastAsia"/>
        </w:rPr>
        <w:t>。</w:t>
      </w:r>
    </w:p>
    <w:p w14:paraId="21C2F3D3" w14:textId="77777777" w:rsidR="0033333E" w:rsidRPr="00505047" w:rsidRDefault="0033333E" w:rsidP="0033333E"/>
    <w:p w14:paraId="4F10ACE9" w14:textId="77777777" w:rsidR="0033333E" w:rsidRPr="00505047" w:rsidRDefault="0033333E" w:rsidP="0033333E"/>
    <w:p w14:paraId="4DC63684" w14:textId="77777777" w:rsidR="0033333E" w:rsidRPr="00505047" w:rsidRDefault="0033333E" w:rsidP="0033333E">
      <w:pPr>
        <w:ind w:firstLineChars="200" w:firstLine="420"/>
      </w:pPr>
    </w:p>
    <w:p w14:paraId="482657EB" w14:textId="41084926" w:rsidR="0033333E" w:rsidRPr="00505047" w:rsidRDefault="0033333E" w:rsidP="0033333E">
      <w:pPr>
        <w:ind w:firstLineChars="200" w:firstLine="420"/>
      </w:pPr>
      <w:r w:rsidRPr="00505047">
        <w:rPr>
          <w:rFonts w:hint="eastAsia"/>
        </w:rPr>
        <w:t>事 業 名　：</w:t>
      </w:r>
      <w:r w:rsidR="001A63ED" w:rsidRPr="00505047">
        <w:rPr>
          <w:rFonts w:hint="eastAsia"/>
        </w:rPr>
        <w:t>東大阪市営旧上小阪東住宅建替事業</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33333E" w:rsidRPr="00505047" w14:paraId="7CFBB30D" w14:textId="77777777" w:rsidTr="00BB07EC">
        <w:trPr>
          <w:trHeight w:val="386"/>
        </w:trPr>
        <w:tc>
          <w:tcPr>
            <w:tcW w:w="8409" w:type="dxa"/>
            <w:tcBorders>
              <w:top w:val="single" w:sz="4" w:space="0" w:color="000000"/>
              <w:left w:val="nil"/>
              <w:bottom w:val="nil"/>
              <w:right w:val="nil"/>
            </w:tcBorders>
          </w:tcPr>
          <w:p w14:paraId="0207B6C7" w14:textId="77777777" w:rsidR="0033333E" w:rsidRPr="00505047" w:rsidRDefault="0033333E" w:rsidP="00BB07EC">
            <w:pPr>
              <w:spacing w:line="384" w:lineRule="atLeast"/>
              <w:ind w:leftChars="-71" w:left="-149"/>
              <w:rPr>
                <w:sz w:val="24"/>
              </w:rPr>
            </w:pPr>
          </w:p>
        </w:tc>
      </w:tr>
    </w:tbl>
    <w:p w14:paraId="5F10F3DB" w14:textId="77777777" w:rsidR="0033333E" w:rsidRPr="00505047" w:rsidRDefault="0033333E" w:rsidP="0033333E"/>
    <w:p w14:paraId="28680C53" w14:textId="77777777" w:rsidR="0033333E" w:rsidRPr="00505047" w:rsidRDefault="0033333E" w:rsidP="0033333E"/>
    <w:p w14:paraId="3AAD97FB" w14:textId="77777777" w:rsidR="0033333E" w:rsidRPr="00505047" w:rsidRDefault="0033333E" w:rsidP="0033333E"/>
    <w:p w14:paraId="30AC4B21" w14:textId="77777777" w:rsidR="0033333E" w:rsidRPr="00505047" w:rsidRDefault="0033333E" w:rsidP="0033333E"/>
    <w:p w14:paraId="5CCB0DC0" w14:textId="77777777" w:rsidR="0033333E" w:rsidRPr="00505047" w:rsidRDefault="0033333E" w:rsidP="0033333E"/>
    <w:p w14:paraId="74DB53A4" w14:textId="77777777" w:rsidR="0033333E" w:rsidRPr="00505047" w:rsidRDefault="0033333E" w:rsidP="0033333E"/>
    <w:p w14:paraId="1D24B311" w14:textId="77777777" w:rsidR="0033333E" w:rsidRPr="00505047" w:rsidRDefault="0033333E" w:rsidP="0033333E"/>
    <w:p w14:paraId="23F649A7" w14:textId="77777777" w:rsidR="0033333E" w:rsidRPr="00505047" w:rsidRDefault="0033333E" w:rsidP="0033333E"/>
    <w:tbl>
      <w:tblPr>
        <w:tblW w:w="914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80"/>
        <w:gridCol w:w="1470"/>
        <w:gridCol w:w="5993"/>
      </w:tblGrid>
      <w:tr w:rsidR="00505047" w:rsidRPr="00505047" w14:paraId="6C52D4CC" w14:textId="77777777" w:rsidTr="00EE0A0B">
        <w:trPr>
          <w:trHeight w:val="180"/>
        </w:trPr>
        <w:tc>
          <w:tcPr>
            <w:tcW w:w="1680" w:type="dxa"/>
            <w:vMerge w:val="restart"/>
            <w:tcBorders>
              <w:top w:val="single" w:sz="4" w:space="0" w:color="000000"/>
              <w:left w:val="single" w:sz="4" w:space="0" w:color="000000"/>
              <w:bottom w:val="nil"/>
              <w:right w:val="single" w:sz="4" w:space="0" w:color="000000"/>
            </w:tcBorders>
            <w:vAlign w:val="center"/>
          </w:tcPr>
          <w:p w14:paraId="3A74412B" w14:textId="77777777" w:rsidR="00E94FD1" w:rsidRPr="00505047" w:rsidRDefault="007C13AF" w:rsidP="006619A1">
            <w:pPr>
              <w:autoSpaceDE w:val="0"/>
              <w:autoSpaceDN w:val="0"/>
              <w:adjustRightInd w:val="0"/>
              <w:jc w:val="center"/>
              <w:rPr>
                <w:szCs w:val="21"/>
              </w:rPr>
            </w:pPr>
            <w:r w:rsidRPr="00505047">
              <w:rPr>
                <w:rFonts w:hint="eastAsia"/>
                <w:spacing w:val="210"/>
                <w:szCs w:val="21"/>
                <w:fitText w:val="1489" w:id="104522249"/>
              </w:rPr>
              <w:t>担当</w:t>
            </w:r>
            <w:r w:rsidRPr="00505047">
              <w:rPr>
                <w:rFonts w:hint="eastAsia"/>
                <w:spacing w:val="7"/>
                <w:szCs w:val="21"/>
                <w:fitText w:val="1489" w:id="104522249"/>
              </w:rPr>
              <w:t>者</w:t>
            </w:r>
          </w:p>
        </w:tc>
        <w:tc>
          <w:tcPr>
            <w:tcW w:w="1470" w:type="dxa"/>
            <w:tcBorders>
              <w:top w:val="single" w:sz="4" w:space="0" w:color="000000"/>
              <w:left w:val="single" w:sz="4" w:space="0" w:color="000000"/>
              <w:bottom w:val="single" w:sz="4" w:space="0" w:color="auto"/>
              <w:right w:val="single" w:sz="4" w:space="0" w:color="000000"/>
            </w:tcBorders>
            <w:vAlign w:val="center"/>
          </w:tcPr>
          <w:p w14:paraId="18F4DCA0" w14:textId="77777777" w:rsidR="00E94FD1" w:rsidRPr="00505047" w:rsidRDefault="00E94FD1" w:rsidP="006619A1">
            <w:pPr>
              <w:autoSpaceDE w:val="0"/>
              <w:autoSpaceDN w:val="0"/>
              <w:adjustRightInd w:val="0"/>
              <w:jc w:val="center"/>
              <w:rPr>
                <w:szCs w:val="21"/>
              </w:rPr>
            </w:pPr>
            <w:r w:rsidRPr="00505047">
              <w:rPr>
                <w:rFonts w:hint="eastAsia"/>
                <w:spacing w:val="315"/>
                <w:szCs w:val="21"/>
                <w:fitText w:val="1050" w:id="104617732"/>
              </w:rPr>
              <w:t>氏</w:t>
            </w:r>
            <w:r w:rsidRPr="00505047">
              <w:rPr>
                <w:rFonts w:hint="eastAsia"/>
                <w:szCs w:val="21"/>
                <w:fitText w:val="1050" w:id="104617732"/>
              </w:rPr>
              <w:t>名</w:t>
            </w:r>
          </w:p>
        </w:tc>
        <w:tc>
          <w:tcPr>
            <w:tcW w:w="5993" w:type="dxa"/>
            <w:tcBorders>
              <w:top w:val="single" w:sz="4" w:space="0" w:color="000000"/>
              <w:left w:val="single" w:sz="4" w:space="0" w:color="000000"/>
              <w:bottom w:val="single" w:sz="4" w:space="0" w:color="auto"/>
              <w:right w:val="single" w:sz="4" w:space="0" w:color="000000"/>
            </w:tcBorders>
            <w:vAlign w:val="center"/>
          </w:tcPr>
          <w:p w14:paraId="04C09CFA" w14:textId="77777777" w:rsidR="00E94FD1" w:rsidRPr="00505047" w:rsidRDefault="00E94FD1" w:rsidP="00CE7B41">
            <w:pPr>
              <w:autoSpaceDE w:val="0"/>
              <w:autoSpaceDN w:val="0"/>
              <w:adjustRightInd w:val="0"/>
              <w:rPr>
                <w:szCs w:val="21"/>
              </w:rPr>
            </w:pPr>
          </w:p>
        </w:tc>
      </w:tr>
      <w:tr w:rsidR="00505047" w:rsidRPr="00505047" w14:paraId="4BA9D725" w14:textId="77777777" w:rsidTr="00EE0A0B">
        <w:trPr>
          <w:trHeight w:val="210"/>
        </w:trPr>
        <w:tc>
          <w:tcPr>
            <w:tcW w:w="1680" w:type="dxa"/>
            <w:vMerge/>
            <w:tcBorders>
              <w:top w:val="single" w:sz="4" w:space="0" w:color="000000"/>
              <w:left w:val="single" w:sz="4" w:space="0" w:color="000000"/>
              <w:bottom w:val="nil"/>
              <w:right w:val="single" w:sz="4" w:space="0" w:color="000000"/>
            </w:tcBorders>
            <w:vAlign w:val="center"/>
          </w:tcPr>
          <w:p w14:paraId="40BA75DE" w14:textId="77777777" w:rsidR="00E94FD1" w:rsidRPr="00505047"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4C48A4E2" w14:textId="77777777" w:rsidR="00E94FD1" w:rsidRPr="00505047" w:rsidRDefault="00E94FD1" w:rsidP="00EE0A0B">
            <w:pPr>
              <w:spacing w:line="384" w:lineRule="atLeast"/>
              <w:jc w:val="center"/>
            </w:pPr>
            <w:r w:rsidRPr="00505047">
              <w:rPr>
                <w:rFonts w:hint="eastAsia"/>
                <w:spacing w:val="315"/>
                <w:szCs w:val="21"/>
                <w:fitText w:val="1050" w:id="104617984"/>
              </w:rPr>
              <w:t>所</w:t>
            </w:r>
            <w:r w:rsidRPr="00505047">
              <w:rPr>
                <w:rFonts w:hint="eastAsia"/>
                <w:szCs w:val="21"/>
                <w:fitText w:val="1050" w:id="104617984"/>
              </w:rPr>
              <w:t>属</w:t>
            </w:r>
          </w:p>
        </w:tc>
        <w:tc>
          <w:tcPr>
            <w:tcW w:w="5993" w:type="dxa"/>
            <w:tcBorders>
              <w:top w:val="single" w:sz="4" w:space="0" w:color="auto"/>
              <w:left w:val="single" w:sz="4" w:space="0" w:color="000000"/>
              <w:bottom w:val="single" w:sz="4" w:space="0" w:color="auto"/>
              <w:right w:val="single" w:sz="4" w:space="0" w:color="000000"/>
            </w:tcBorders>
            <w:vAlign w:val="center"/>
          </w:tcPr>
          <w:p w14:paraId="19EA46C6" w14:textId="77777777" w:rsidR="00E94FD1" w:rsidRPr="00505047" w:rsidRDefault="00E94FD1" w:rsidP="002547F3">
            <w:pPr>
              <w:spacing w:line="384" w:lineRule="atLeast"/>
              <w:rPr>
                <w:sz w:val="24"/>
              </w:rPr>
            </w:pPr>
          </w:p>
        </w:tc>
      </w:tr>
      <w:tr w:rsidR="00505047" w:rsidRPr="00505047" w14:paraId="36473693" w14:textId="77777777" w:rsidTr="00EE0A0B">
        <w:trPr>
          <w:trHeight w:val="165"/>
        </w:trPr>
        <w:tc>
          <w:tcPr>
            <w:tcW w:w="1680" w:type="dxa"/>
            <w:vMerge/>
            <w:tcBorders>
              <w:top w:val="single" w:sz="4" w:space="0" w:color="000000"/>
              <w:left w:val="single" w:sz="4" w:space="0" w:color="000000"/>
              <w:bottom w:val="nil"/>
              <w:right w:val="single" w:sz="4" w:space="0" w:color="000000"/>
            </w:tcBorders>
            <w:vAlign w:val="center"/>
          </w:tcPr>
          <w:p w14:paraId="4DAF8FA4" w14:textId="77777777" w:rsidR="00E94FD1" w:rsidRPr="00505047"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63266151" w14:textId="77777777" w:rsidR="00E94FD1" w:rsidRPr="00505047" w:rsidRDefault="00356AA8" w:rsidP="00EE0A0B">
            <w:pPr>
              <w:spacing w:line="384" w:lineRule="atLeast"/>
              <w:jc w:val="center"/>
            </w:pPr>
            <w:r w:rsidRPr="00505047">
              <w:rPr>
                <w:rFonts w:hint="eastAsia"/>
                <w:spacing w:val="30"/>
                <w:szCs w:val="21"/>
                <w:fitText w:val="1050" w:id="104617985"/>
              </w:rPr>
              <w:t>TEL</w:t>
            </w:r>
            <w:r w:rsidR="00E94FD1" w:rsidRPr="00505047">
              <w:rPr>
                <w:rFonts w:hint="eastAsia"/>
                <w:spacing w:val="30"/>
                <w:szCs w:val="21"/>
                <w:fitText w:val="1050" w:id="104617985"/>
              </w:rPr>
              <w:t>／</w:t>
            </w:r>
            <w:r w:rsidR="00722012" w:rsidRPr="00505047">
              <w:rPr>
                <w:rFonts w:hint="eastAsia"/>
                <w:spacing w:val="30"/>
                <w:szCs w:val="21"/>
                <w:fitText w:val="1050" w:id="104617985"/>
              </w:rPr>
              <w:t>FA</w:t>
            </w:r>
            <w:r w:rsidR="00722012" w:rsidRPr="00505047">
              <w:rPr>
                <w:rFonts w:hint="eastAsia"/>
                <w:szCs w:val="21"/>
                <w:fitText w:val="1050" w:id="104617985"/>
              </w:rPr>
              <w:t>X</w:t>
            </w:r>
          </w:p>
        </w:tc>
        <w:tc>
          <w:tcPr>
            <w:tcW w:w="5993" w:type="dxa"/>
            <w:tcBorders>
              <w:top w:val="single" w:sz="4" w:space="0" w:color="auto"/>
              <w:left w:val="single" w:sz="4" w:space="0" w:color="000000"/>
              <w:bottom w:val="single" w:sz="4" w:space="0" w:color="auto"/>
              <w:right w:val="single" w:sz="4" w:space="0" w:color="000000"/>
            </w:tcBorders>
            <w:vAlign w:val="center"/>
          </w:tcPr>
          <w:p w14:paraId="527038FD" w14:textId="77777777" w:rsidR="00E94FD1" w:rsidRPr="00505047" w:rsidRDefault="00E94FD1" w:rsidP="002547F3">
            <w:pPr>
              <w:spacing w:line="384" w:lineRule="atLeast"/>
              <w:rPr>
                <w:sz w:val="24"/>
              </w:rPr>
            </w:pPr>
            <w:r w:rsidRPr="00505047">
              <w:rPr>
                <w:rFonts w:hint="eastAsia"/>
                <w:szCs w:val="21"/>
              </w:rPr>
              <w:t xml:space="preserve">　　　　　　　　　　　　　／</w:t>
            </w:r>
          </w:p>
        </w:tc>
      </w:tr>
      <w:tr w:rsidR="00E94FD1" w:rsidRPr="00505047" w14:paraId="2979648D" w14:textId="77777777" w:rsidTr="00EE0A0B">
        <w:trPr>
          <w:trHeight w:val="386"/>
        </w:trPr>
        <w:tc>
          <w:tcPr>
            <w:tcW w:w="1680" w:type="dxa"/>
            <w:vMerge/>
            <w:tcBorders>
              <w:top w:val="nil"/>
              <w:left w:val="single" w:sz="4" w:space="0" w:color="000000"/>
              <w:bottom w:val="single" w:sz="4" w:space="0" w:color="000000"/>
              <w:right w:val="single" w:sz="4" w:space="0" w:color="000000"/>
            </w:tcBorders>
            <w:vAlign w:val="center"/>
          </w:tcPr>
          <w:p w14:paraId="6505781F" w14:textId="77777777" w:rsidR="00E94FD1" w:rsidRPr="00505047" w:rsidRDefault="00E94FD1" w:rsidP="00EE0A0B">
            <w:pPr>
              <w:jc w:val="center"/>
              <w:rPr>
                <w:sz w:val="24"/>
              </w:rPr>
            </w:pPr>
          </w:p>
        </w:tc>
        <w:tc>
          <w:tcPr>
            <w:tcW w:w="1470" w:type="dxa"/>
            <w:tcBorders>
              <w:top w:val="single" w:sz="4" w:space="0" w:color="auto"/>
              <w:left w:val="single" w:sz="4" w:space="0" w:color="000000"/>
              <w:bottom w:val="single" w:sz="4" w:space="0" w:color="000000"/>
              <w:right w:val="single" w:sz="4" w:space="0" w:color="000000"/>
            </w:tcBorders>
            <w:vAlign w:val="center"/>
          </w:tcPr>
          <w:p w14:paraId="1DDE2B7C" w14:textId="77777777" w:rsidR="00E94FD1" w:rsidRPr="00505047" w:rsidRDefault="00E94FD1" w:rsidP="006619A1">
            <w:pPr>
              <w:spacing w:line="384" w:lineRule="atLeast"/>
              <w:jc w:val="center"/>
              <w:rPr>
                <w:sz w:val="24"/>
              </w:rPr>
            </w:pPr>
            <w:r w:rsidRPr="00505047">
              <w:rPr>
                <w:rFonts w:hint="eastAsia"/>
                <w:spacing w:val="75"/>
                <w:fitText w:val="1050" w:id="104617986"/>
              </w:rPr>
              <w:t>E-mai</w:t>
            </w:r>
            <w:r w:rsidRPr="00505047">
              <w:rPr>
                <w:rFonts w:hint="eastAsia"/>
                <w:spacing w:val="45"/>
                <w:fitText w:val="1050" w:id="104617986"/>
              </w:rPr>
              <w:t>l</w:t>
            </w:r>
          </w:p>
        </w:tc>
        <w:tc>
          <w:tcPr>
            <w:tcW w:w="5993" w:type="dxa"/>
            <w:tcBorders>
              <w:top w:val="single" w:sz="4" w:space="0" w:color="auto"/>
              <w:left w:val="single" w:sz="4" w:space="0" w:color="000000"/>
              <w:bottom w:val="single" w:sz="4" w:space="0" w:color="000000"/>
              <w:right w:val="single" w:sz="4" w:space="0" w:color="000000"/>
            </w:tcBorders>
            <w:vAlign w:val="center"/>
          </w:tcPr>
          <w:p w14:paraId="6F36EEF0" w14:textId="77777777" w:rsidR="00E94FD1" w:rsidRPr="00505047" w:rsidRDefault="00E94FD1" w:rsidP="00E94FD1">
            <w:pPr>
              <w:autoSpaceDE w:val="0"/>
              <w:autoSpaceDN w:val="0"/>
              <w:adjustRightInd w:val="0"/>
              <w:rPr>
                <w:szCs w:val="21"/>
              </w:rPr>
            </w:pPr>
          </w:p>
        </w:tc>
      </w:tr>
    </w:tbl>
    <w:p w14:paraId="69966B71" w14:textId="77777777" w:rsidR="00527108" w:rsidRPr="00505047" w:rsidRDefault="00527108" w:rsidP="00527108"/>
    <w:p w14:paraId="2FCB8250" w14:textId="77777777" w:rsidR="00527108" w:rsidRPr="00505047" w:rsidRDefault="00527108" w:rsidP="00527108"/>
    <w:p w14:paraId="2D52FE65" w14:textId="77777777" w:rsidR="00527108" w:rsidRPr="00505047" w:rsidRDefault="00527108" w:rsidP="00527108">
      <w:pPr>
        <w:sectPr w:rsidR="00527108" w:rsidRPr="00505047" w:rsidSect="0028027D">
          <w:pgSz w:w="11906" w:h="16838" w:code="9"/>
          <w:pgMar w:top="1134" w:right="1418" w:bottom="1134" w:left="1418" w:header="454" w:footer="454" w:gutter="0"/>
          <w:cols w:space="425"/>
          <w:docGrid w:type="lines" w:linePitch="360"/>
        </w:sectPr>
      </w:pPr>
    </w:p>
    <w:p w14:paraId="63F63F88" w14:textId="4A1A6A7D" w:rsidR="00527108" w:rsidRPr="00505047" w:rsidRDefault="00527108" w:rsidP="00527108">
      <w:pPr>
        <w:pStyle w:val="2"/>
      </w:pPr>
      <w:bookmarkStart w:id="50" w:name="_Toc69721888"/>
      <w:r w:rsidRPr="00505047">
        <w:rPr>
          <w:rFonts w:hint="eastAsia"/>
        </w:rPr>
        <w:lastRenderedPageBreak/>
        <w:t>様式３－</w:t>
      </w:r>
      <w:r w:rsidR="008747C3" w:rsidRPr="00505047">
        <w:rPr>
          <w:rFonts w:hint="eastAsia"/>
        </w:rPr>
        <w:t>２</w:t>
      </w:r>
      <w:r w:rsidRPr="00505047">
        <w:rPr>
          <w:rFonts w:hint="eastAsia"/>
        </w:rPr>
        <w:t xml:space="preserve">　提出書類一覧表（チェックリスト）</w:t>
      </w:r>
      <w:bookmarkEnd w:id="50"/>
    </w:p>
    <w:p w14:paraId="78F0323F" w14:textId="77777777" w:rsidR="00527108" w:rsidRPr="00505047" w:rsidRDefault="00527108" w:rsidP="00527108">
      <w:pPr>
        <w:jc w:val="center"/>
        <w:rPr>
          <w:rFonts w:eastAsia="ＭＳ ゴシック"/>
          <w:b/>
          <w:sz w:val="32"/>
          <w:szCs w:val="32"/>
        </w:rPr>
      </w:pPr>
      <w:r w:rsidRPr="00505047">
        <w:rPr>
          <w:rFonts w:eastAsia="ＭＳ ゴシック" w:hint="eastAsia"/>
          <w:b/>
          <w:sz w:val="32"/>
          <w:szCs w:val="32"/>
        </w:rPr>
        <w:t>提出書類一覧表</w:t>
      </w:r>
    </w:p>
    <w:p w14:paraId="31C4A608" w14:textId="77777777" w:rsidR="00527108" w:rsidRPr="00505047" w:rsidRDefault="00527108" w:rsidP="00527108">
      <w:pPr>
        <w:pStyle w:val="100"/>
        <w:ind w:firstLine="210"/>
      </w:pPr>
      <w:r w:rsidRPr="00505047">
        <w:rPr>
          <w:rFonts w:hint="eastAsia"/>
        </w:rPr>
        <w:t>提出者確認欄にチェックし、提出すること。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05047" w:rsidRPr="00505047" w14:paraId="1F725E39" w14:textId="77777777" w:rsidTr="00794E35">
        <w:tc>
          <w:tcPr>
            <w:tcW w:w="4673" w:type="dxa"/>
            <w:vAlign w:val="center"/>
          </w:tcPr>
          <w:p w14:paraId="60224038"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書類</w:t>
            </w:r>
          </w:p>
        </w:tc>
        <w:tc>
          <w:tcPr>
            <w:tcW w:w="1276" w:type="dxa"/>
            <w:vAlign w:val="center"/>
          </w:tcPr>
          <w:p w14:paraId="1D0690D8"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様式</w:t>
            </w:r>
          </w:p>
        </w:tc>
        <w:tc>
          <w:tcPr>
            <w:tcW w:w="850" w:type="dxa"/>
            <w:vAlign w:val="center"/>
          </w:tcPr>
          <w:p w14:paraId="1FEF628C"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提出者確認欄</w:t>
            </w:r>
          </w:p>
        </w:tc>
        <w:tc>
          <w:tcPr>
            <w:tcW w:w="851" w:type="dxa"/>
            <w:vAlign w:val="center"/>
          </w:tcPr>
          <w:p w14:paraId="3DA4518D"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市</w:t>
            </w:r>
          </w:p>
          <w:p w14:paraId="63D96D01"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確認欄</w:t>
            </w:r>
          </w:p>
        </w:tc>
        <w:tc>
          <w:tcPr>
            <w:tcW w:w="1417" w:type="dxa"/>
            <w:vAlign w:val="center"/>
          </w:tcPr>
          <w:p w14:paraId="2737B6F3"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備考</w:t>
            </w:r>
          </w:p>
        </w:tc>
      </w:tr>
      <w:tr w:rsidR="00505047" w:rsidRPr="00505047" w14:paraId="6B4A4BA4" w14:textId="77777777" w:rsidTr="00794E35">
        <w:tc>
          <w:tcPr>
            <w:tcW w:w="7650" w:type="dxa"/>
            <w:gridSpan w:val="4"/>
            <w:shd w:val="clear" w:color="auto" w:fill="E7E6E6" w:themeFill="background2"/>
          </w:tcPr>
          <w:p w14:paraId="0195714D"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１．入札書</w:t>
            </w:r>
          </w:p>
        </w:tc>
        <w:tc>
          <w:tcPr>
            <w:tcW w:w="1417" w:type="dxa"/>
            <w:shd w:val="clear" w:color="auto" w:fill="E7E6E6" w:themeFill="background2"/>
          </w:tcPr>
          <w:p w14:paraId="5D283A1D" w14:textId="77777777" w:rsidR="00527108" w:rsidRPr="00505047" w:rsidRDefault="00527108" w:rsidP="00794E35">
            <w:pPr>
              <w:rPr>
                <w:rFonts w:eastAsia="ＭＳ ゴシック"/>
                <w:b/>
                <w:sz w:val="20"/>
                <w:szCs w:val="20"/>
              </w:rPr>
            </w:pPr>
          </w:p>
        </w:tc>
      </w:tr>
      <w:tr w:rsidR="00505047" w:rsidRPr="00505047" w14:paraId="6B7F6128" w14:textId="77777777" w:rsidTr="00794E35">
        <w:tc>
          <w:tcPr>
            <w:tcW w:w="4673" w:type="dxa"/>
          </w:tcPr>
          <w:p w14:paraId="1C44C778" w14:textId="77777777" w:rsidR="00527108" w:rsidRPr="00505047" w:rsidRDefault="00527108" w:rsidP="00794E35">
            <w:pPr>
              <w:rPr>
                <w:sz w:val="20"/>
                <w:szCs w:val="20"/>
              </w:rPr>
            </w:pPr>
            <w:r w:rsidRPr="00505047">
              <w:rPr>
                <w:rFonts w:hint="eastAsia"/>
                <w:sz w:val="20"/>
                <w:szCs w:val="20"/>
              </w:rPr>
              <w:t>・入札書</w:t>
            </w:r>
          </w:p>
        </w:tc>
        <w:tc>
          <w:tcPr>
            <w:tcW w:w="1276" w:type="dxa"/>
            <w:vAlign w:val="center"/>
          </w:tcPr>
          <w:p w14:paraId="15A507DC" w14:textId="77777777" w:rsidR="00527108" w:rsidRPr="00505047" w:rsidRDefault="00527108" w:rsidP="00794E35">
            <w:pPr>
              <w:jc w:val="center"/>
              <w:rPr>
                <w:sz w:val="20"/>
                <w:szCs w:val="20"/>
              </w:rPr>
            </w:pPr>
            <w:r w:rsidRPr="00505047">
              <w:rPr>
                <w:rFonts w:hint="eastAsia"/>
                <w:sz w:val="20"/>
                <w:szCs w:val="20"/>
              </w:rPr>
              <w:t>様式２－１</w:t>
            </w:r>
          </w:p>
        </w:tc>
        <w:tc>
          <w:tcPr>
            <w:tcW w:w="850" w:type="dxa"/>
          </w:tcPr>
          <w:p w14:paraId="772B3E69" w14:textId="77777777" w:rsidR="00527108" w:rsidRPr="00505047" w:rsidRDefault="00527108" w:rsidP="00794E35">
            <w:pPr>
              <w:rPr>
                <w:sz w:val="20"/>
                <w:szCs w:val="20"/>
              </w:rPr>
            </w:pPr>
          </w:p>
        </w:tc>
        <w:tc>
          <w:tcPr>
            <w:tcW w:w="851" w:type="dxa"/>
            <w:vAlign w:val="center"/>
          </w:tcPr>
          <w:p w14:paraId="51064AE3" w14:textId="77777777" w:rsidR="00527108" w:rsidRPr="00505047" w:rsidRDefault="00527108" w:rsidP="00794E35">
            <w:pPr>
              <w:jc w:val="center"/>
              <w:rPr>
                <w:sz w:val="20"/>
                <w:szCs w:val="20"/>
              </w:rPr>
            </w:pPr>
          </w:p>
        </w:tc>
        <w:tc>
          <w:tcPr>
            <w:tcW w:w="1417" w:type="dxa"/>
            <w:vAlign w:val="center"/>
          </w:tcPr>
          <w:p w14:paraId="7973D355"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2DF84F83" w14:textId="77777777" w:rsidTr="00794E35">
        <w:tc>
          <w:tcPr>
            <w:tcW w:w="4673" w:type="dxa"/>
          </w:tcPr>
          <w:p w14:paraId="10BF3059" w14:textId="77777777" w:rsidR="00527108" w:rsidRPr="00505047" w:rsidRDefault="00527108" w:rsidP="00794E35">
            <w:pPr>
              <w:rPr>
                <w:sz w:val="20"/>
                <w:szCs w:val="20"/>
              </w:rPr>
            </w:pPr>
            <w:r w:rsidRPr="00505047">
              <w:rPr>
                <w:rFonts w:hint="eastAsia"/>
                <w:sz w:val="20"/>
                <w:szCs w:val="20"/>
              </w:rPr>
              <w:t>・入札価格内訳書</w:t>
            </w:r>
          </w:p>
        </w:tc>
        <w:tc>
          <w:tcPr>
            <w:tcW w:w="1276" w:type="dxa"/>
            <w:vAlign w:val="center"/>
          </w:tcPr>
          <w:p w14:paraId="11AE80B4" w14:textId="77777777" w:rsidR="00527108" w:rsidRPr="00505047" w:rsidRDefault="00527108" w:rsidP="00794E35">
            <w:pPr>
              <w:jc w:val="center"/>
              <w:rPr>
                <w:sz w:val="20"/>
                <w:szCs w:val="20"/>
              </w:rPr>
            </w:pPr>
            <w:r w:rsidRPr="00505047">
              <w:rPr>
                <w:rFonts w:hint="eastAsia"/>
                <w:sz w:val="20"/>
                <w:szCs w:val="20"/>
              </w:rPr>
              <w:t>様式２－２</w:t>
            </w:r>
          </w:p>
        </w:tc>
        <w:tc>
          <w:tcPr>
            <w:tcW w:w="850" w:type="dxa"/>
            <w:vAlign w:val="center"/>
          </w:tcPr>
          <w:p w14:paraId="6E8C3FF8" w14:textId="77777777" w:rsidR="00527108" w:rsidRPr="00505047" w:rsidRDefault="00527108" w:rsidP="00794E35">
            <w:pPr>
              <w:jc w:val="center"/>
              <w:rPr>
                <w:sz w:val="20"/>
                <w:szCs w:val="20"/>
              </w:rPr>
            </w:pPr>
          </w:p>
        </w:tc>
        <w:tc>
          <w:tcPr>
            <w:tcW w:w="851" w:type="dxa"/>
            <w:vAlign w:val="center"/>
          </w:tcPr>
          <w:p w14:paraId="157F1158" w14:textId="77777777" w:rsidR="00527108" w:rsidRPr="00505047" w:rsidRDefault="00527108" w:rsidP="00794E35">
            <w:pPr>
              <w:jc w:val="center"/>
              <w:rPr>
                <w:sz w:val="20"/>
                <w:szCs w:val="20"/>
              </w:rPr>
            </w:pPr>
          </w:p>
        </w:tc>
        <w:tc>
          <w:tcPr>
            <w:tcW w:w="1417" w:type="dxa"/>
            <w:vAlign w:val="center"/>
          </w:tcPr>
          <w:p w14:paraId="46C9275F"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83E673A" w14:textId="77777777" w:rsidTr="00794E35">
        <w:tc>
          <w:tcPr>
            <w:tcW w:w="4673" w:type="dxa"/>
          </w:tcPr>
          <w:p w14:paraId="2A0F32ED" w14:textId="77777777" w:rsidR="00527108" w:rsidRPr="00505047" w:rsidRDefault="00527108" w:rsidP="00794E35">
            <w:pPr>
              <w:rPr>
                <w:sz w:val="20"/>
                <w:szCs w:val="20"/>
              </w:rPr>
            </w:pPr>
            <w:r w:rsidRPr="00505047">
              <w:rPr>
                <w:rFonts w:hint="eastAsia"/>
                <w:sz w:val="20"/>
                <w:szCs w:val="20"/>
              </w:rPr>
              <w:t>・入札に関する委任状</w:t>
            </w:r>
          </w:p>
        </w:tc>
        <w:tc>
          <w:tcPr>
            <w:tcW w:w="1276" w:type="dxa"/>
            <w:vAlign w:val="center"/>
          </w:tcPr>
          <w:p w14:paraId="24217BE0" w14:textId="77777777" w:rsidR="00527108" w:rsidRPr="00505047" w:rsidRDefault="00527108" w:rsidP="00794E35">
            <w:pPr>
              <w:jc w:val="center"/>
              <w:rPr>
                <w:sz w:val="20"/>
                <w:szCs w:val="20"/>
              </w:rPr>
            </w:pPr>
            <w:r w:rsidRPr="00505047">
              <w:rPr>
                <w:rFonts w:hint="eastAsia"/>
                <w:sz w:val="20"/>
                <w:szCs w:val="20"/>
              </w:rPr>
              <w:t>様式２－３</w:t>
            </w:r>
          </w:p>
        </w:tc>
        <w:tc>
          <w:tcPr>
            <w:tcW w:w="850" w:type="dxa"/>
            <w:vAlign w:val="center"/>
          </w:tcPr>
          <w:p w14:paraId="339A08AF" w14:textId="77777777" w:rsidR="00527108" w:rsidRPr="00505047" w:rsidRDefault="00527108" w:rsidP="00794E35">
            <w:pPr>
              <w:jc w:val="center"/>
              <w:rPr>
                <w:sz w:val="20"/>
                <w:szCs w:val="20"/>
              </w:rPr>
            </w:pPr>
          </w:p>
        </w:tc>
        <w:tc>
          <w:tcPr>
            <w:tcW w:w="851" w:type="dxa"/>
            <w:vAlign w:val="center"/>
          </w:tcPr>
          <w:p w14:paraId="374BDFEA" w14:textId="77777777" w:rsidR="00527108" w:rsidRPr="00505047" w:rsidRDefault="00527108" w:rsidP="00794E35">
            <w:pPr>
              <w:jc w:val="center"/>
              <w:rPr>
                <w:sz w:val="20"/>
                <w:szCs w:val="20"/>
              </w:rPr>
            </w:pPr>
          </w:p>
        </w:tc>
        <w:tc>
          <w:tcPr>
            <w:tcW w:w="1417" w:type="dxa"/>
            <w:vAlign w:val="center"/>
          </w:tcPr>
          <w:p w14:paraId="74D9F2A4"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39547741" w14:textId="77777777" w:rsidTr="00794E35">
        <w:tc>
          <w:tcPr>
            <w:tcW w:w="7650" w:type="dxa"/>
            <w:gridSpan w:val="4"/>
            <w:shd w:val="clear" w:color="auto" w:fill="E7E6E6" w:themeFill="background2"/>
          </w:tcPr>
          <w:p w14:paraId="3D0AFA68"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２．提案書</w:t>
            </w:r>
          </w:p>
        </w:tc>
        <w:tc>
          <w:tcPr>
            <w:tcW w:w="1417" w:type="dxa"/>
            <w:shd w:val="clear" w:color="auto" w:fill="E7E6E6" w:themeFill="background2"/>
          </w:tcPr>
          <w:p w14:paraId="6935358E" w14:textId="77777777" w:rsidR="00527108" w:rsidRPr="00505047" w:rsidRDefault="00527108" w:rsidP="00794E35">
            <w:pPr>
              <w:rPr>
                <w:rFonts w:eastAsia="ＭＳ ゴシック"/>
                <w:b/>
                <w:sz w:val="20"/>
                <w:szCs w:val="20"/>
              </w:rPr>
            </w:pPr>
          </w:p>
        </w:tc>
      </w:tr>
      <w:tr w:rsidR="00505047" w:rsidRPr="00505047" w14:paraId="6DC599EC" w14:textId="77777777" w:rsidTr="00794E35">
        <w:tc>
          <w:tcPr>
            <w:tcW w:w="4673" w:type="dxa"/>
          </w:tcPr>
          <w:p w14:paraId="786FDD50" w14:textId="77777777" w:rsidR="00527108" w:rsidRPr="00505047" w:rsidRDefault="00527108" w:rsidP="00794E35">
            <w:pPr>
              <w:rPr>
                <w:sz w:val="20"/>
                <w:szCs w:val="20"/>
              </w:rPr>
            </w:pPr>
            <w:r w:rsidRPr="00505047">
              <w:rPr>
                <w:rFonts w:hint="eastAsia"/>
                <w:sz w:val="20"/>
                <w:szCs w:val="20"/>
              </w:rPr>
              <w:t>・提案提出書</w:t>
            </w:r>
          </w:p>
        </w:tc>
        <w:tc>
          <w:tcPr>
            <w:tcW w:w="1276" w:type="dxa"/>
            <w:vAlign w:val="center"/>
          </w:tcPr>
          <w:p w14:paraId="768A4B0F" w14:textId="77777777" w:rsidR="00527108" w:rsidRPr="00505047" w:rsidRDefault="00527108" w:rsidP="00794E35">
            <w:pPr>
              <w:jc w:val="center"/>
              <w:rPr>
                <w:sz w:val="20"/>
                <w:szCs w:val="20"/>
              </w:rPr>
            </w:pPr>
            <w:r w:rsidRPr="00505047">
              <w:rPr>
                <w:rFonts w:hint="eastAsia"/>
                <w:sz w:val="20"/>
                <w:szCs w:val="20"/>
              </w:rPr>
              <w:t>様式３－１</w:t>
            </w:r>
          </w:p>
        </w:tc>
        <w:tc>
          <w:tcPr>
            <w:tcW w:w="850" w:type="dxa"/>
          </w:tcPr>
          <w:p w14:paraId="326E682D" w14:textId="77777777" w:rsidR="00527108" w:rsidRPr="00505047" w:rsidRDefault="00527108" w:rsidP="00794E35">
            <w:pPr>
              <w:rPr>
                <w:sz w:val="20"/>
                <w:szCs w:val="20"/>
              </w:rPr>
            </w:pPr>
          </w:p>
        </w:tc>
        <w:tc>
          <w:tcPr>
            <w:tcW w:w="851" w:type="dxa"/>
            <w:vAlign w:val="center"/>
          </w:tcPr>
          <w:p w14:paraId="509F4536" w14:textId="77777777" w:rsidR="00527108" w:rsidRPr="00505047" w:rsidRDefault="00527108" w:rsidP="00794E35">
            <w:pPr>
              <w:jc w:val="center"/>
              <w:rPr>
                <w:sz w:val="20"/>
                <w:szCs w:val="20"/>
              </w:rPr>
            </w:pPr>
          </w:p>
        </w:tc>
        <w:tc>
          <w:tcPr>
            <w:tcW w:w="1417" w:type="dxa"/>
            <w:vAlign w:val="center"/>
          </w:tcPr>
          <w:p w14:paraId="092F11AC"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EAA9592" w14:textId="77777777" w:rsidTr="00794E35">
        <w:tc>
          <w:tcPr>
            <w:tcW w:w="4673" w:type="dxa"/>
          </w:tcPr>
          <w:p w14:paraId="34255CC9" w14:textId="39156B38" w:rsidR="00B901D9" w:rsidRPr="00505047" w:rsidRDefault="00B901D9" w:rsidP="00B901D9">
            <w:pPr>
              <w:ind w:left="200" w:hangingChars="100" w:hanging="200"/>
              <w:rPr>
                <w:sz w:val="20"/>
                <w:szCs w:val="20"/>
              </w:rPr>
            </w:pPr>
            <w:r w:rsidRPr="00505047">
              <w:rPr>
                <w:rFonts w:hint="eastAsia"/>
                <w:sz w:val="20"/>
                <w:szCs w:val="20"/>
              </w:rPr>
              <w:t>・提出書類一覧表（チェックリスト）</w:t>
            </w:r>
          </w:p>
        </w:tc>
        <w:tc>
          <w:tcPr>
            <w:tcW w:w="1276" w:type="dxa"/>
            <w:vAlign w:val="center"/>
          </w:tcPr>
          <w:p w14:paraId="18655068" w14:textId="078A464C" w:rsidR="00B901D9" w:rsidRPr="00505047" w:rsidRDefault="00B901D9" w:rsidP="00B901D9">
            <w:pPr>
              <w:jc w:val="center"/>
              <w:rPr>
                <w:sz w:val="20"/>
                <w:szCs w:val="20"/>
              </w:rPr>
            </w:pPr>
            <w:r w:rsidRPr="00505047">
              <w:rPr>
                <w:rFonts w:hint="eastAsia"/>
                <w:sz w:val="20"/>
                <w:szCs w:val="20"/>
              </w:rPr>
              <w:t>様式３－２</w:t>
            </w:r>
          </w:p>
        </w:tc>
        <w:tc>
          <w:tcPr>
            <w:tcW w:w="850" w:type="dxa"/>
            <w:vAlign w:val="center"/>
          </w:tcPr>
          <w:p w14:paraId="01CA60E7" w14:textId="77777777" w:rsidR="00B901D9" w:rsidRPr="00505047" w:rsidRDefault="00B901D9" w:rsidP="00B901D9">
            <w:pPr>
              <w:jc w:val="center"/>
              <w:rPr>
                <w:sz w:val="20"/>
                <w:szCs w:val="20"/>
              </w:rPr>
            </w:pPr>
          </w:p>
        </w:tc>
        <w:tc>
          <w:tcPr>
            <w:tcW w:w="851" w:type="dxa"/>
            <w:vAlign w:val="center"/>
          </w:tcPr>
          <w:p w14:paraId="4BF43D75" w14:textId="77777777" w:rsidR="00B901D9" w:rsidRPr="00505047" w:rsidRDefault="00B901D9" w:rsidP="00B901D9">
            <w:pPr>
              <w:jc w:val="center"/>
              <w:rPr>
                <w:sz w:val="20"/>
                <w:szCs w:val="20"/>
              </w:rPr>
            </w:pPr>
          </w:p>
        </w:tc>
        <w:tc>
          <w:tcPr>
            <w:tcW w:w="1417" w:type="dxa"/>
            <w:vAlign w:val="center"/>
          </w:tcPr>
          <w:p w14:paraId="73E68C8B" w14:textId="0E14B9AA" w:rsidR="00B901D9" w:rsidRPr="00505047" w:rsidRDefault="00B901D9" w:rsidP="00B901D9">
            <w:pPr>
              <w:jc w:val="center"/>
              <w:rPr>
                <w:sz w:val="20"/>
                <w:szCs w:val="20"/>
              </w:rPr>
            </w:pPr>
            <w:r w:rsidRPr="00505047">
              <w:rPr>
                <w:rFonts w:hint="eastAsia"/>
                <w:sz w:val="20"/>
                <w:szCs w:val="20"/>
              </w:rPr>
              <w:t>ﾁｪｯｸして提出</w:t>
            </w:r>
          </w:p>
        </w:tc>
      </w:tr>
      <w:tr w:rsidR="00505047" w:rsidRPr="00505047" w14:paraId="197B9B65" w14:textId="77777777" w:rsidTr="00794E35">
        <w:tc>
          <w:tcPr>
            <w:tcW w:w="4673" w:type="dxa"/>
          </w:tcPr>
          <w:p w14:paraId="50AED38B" w14:textId="77777777" w:rsidR="00527108" w:rsidRPr="00505047" w:rsidRDefault="00527108" w:rsidP="00794E35">
            <w:pPr>
              <w:ind w:left="200" w:hangingChars="100" w:hanging="200"/>
              <w:rPr>
                <w:sz w:val="20"/>
                <w:szCs w:val="20"/>
              </w:rPr>
            </w:pPr>
            <w:r w:rsidRPr="00505047">
              <w:rPr>
                <w:rFonts w:hint="eastAsia"/>
                <w:sz w:val="20"/>
                <w:szCs w:val="20"/>
              </w:rPr>
              <w:t>・要求水準等の確認誓約書</w:t>
            </w:r>
          </w:p>
        </w:tc>
        <w:tc>
          <w:tcPr>
            <w:tcW w:w="1276" w:type="dxa"/>
            <w:vAlign w:val="center"/>
          </w:tcPr>
          <w:p w14:paraId="5DF6490C" w14:textId="51D3C59F" w:rsidR="00527108" w:rsidRPr="00505047" w:rsidRDefault="00527108" w:rsidP="00794E35">
            <w:pPr>
              <w:jc w:val="center"/>
              <w:rPr>
                <w:sz w:val="20"/>
                <w:szCs w:val="20"/>
              </w:rPr>
            </w:pPr>
            <w:r w:rsidRPr="00505047">
              <w:rPr>
                <w:rFonts w:hint="eastAsia"/>
                <w:sz w:val="20"/>
                <w:szCs w:val="20"/>
              </w:rPr>
              <w:t>様式３－</w:t>
            </w:r>
            <w:r w:rsidR="00B901D9" w:rsidRPr="00505047">
              <w:rPr>
                <w:rFonts w:hint="eastAsia"/>
                <w:sz w:val="20"/>
                <w:szCs w:val="20"/>
              </w:rPr>
              <w:t>３</w:t>
            </w:r>
          </w:p>
        </w:tc>
        <w:tc>
          <w:tcPr>
            <w:tcW w:w="850" w:type="dxa"/>
            <w:vAlign w:val="center"/>
          </w:tcPr>
          <w:p w14:paraId="4C5D2B1F" w14:textId="77777777" w:rsidR="00527108" w:rsidRPr="00505047" w:rsidRDefault="00527108" w:rsidP="00794E35">
            <w:pPr>
              <w:jc w:val="center"/>
              <w:rPr>
                <w:sz w:val="20"/>
                <w:szCs w:val="20"/>
              </w:rPr>
            </w:pPr>
          </w:p>
        </w:tc>
        <w:tc>
          <w:tcPr>
            <w:tcW w:w="851" w:type="dxa"/>
            <w:vAlign w:val="center"/>
          </w:tcPr>
          <w:p w14:paraId="2D4C3554" w14:textId="77777777" w:rsidR="00527108" w:rsidRPr="00505047" w:rsidRDefault="00527108" w:rsidP="00794E35">
            <w:pPr>
              <w:jc w:val="center"/>
              <w:rPr>
                <w:sz w:val="20"/>
                <w:szCs w:val="20"/>
              </w:rPr>
            </w:pPr>
          </w:p>
        </w:tc>
        <w:tc>
          <w:tcPr>
            <w:tcW w:w="1417" w:type="dxa"/>
            <w:vAlign w:val="center"/>
          </w:tcPr>
          <w:p w14:paraId="5FA6B506"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2D0A7460" w14:textId="77777777" w:rsidTr="00794E35">
        <w:tc>
          <w:tcPr>
            <w:tcW w:w="4673" w:type="dxa"/>
          </w:tcPr>
          <w:p w14:paraId="46ED59CF" w14:textId="58D30459" w:rsidR="00527108" w:rsidRPr="00505047" w:rsidRDefault="00527108" w:rsidP="00794E35">
            <w:pPr>
              <w:rPr>
                <w:sz w:val="20"/>
                <w:szCs w:val="20"/>
              </w:rPr>
            </w:pPr>
            <w:r w:rsidRPr="00505047">
              <w:rPr>
                <w:rFonts w:hint="eastAsia"/>
                <w:sz w:val="20"/>
                <w:szCs w:val="20"/>
              </w:rPr>
              <w:t>・</w:t>
            </w:r>
            <w:r w:rsidR="00E141AE" w:rsidRPr="00505047">
              <w:rPr>
                <w:rFonts w:hint="eastAsia"/>
                <w:sz w:val="20"/>
                <w:szCs w:val="20"/>
              </w:rPr>
              <w:t>公営住宅等整備基準適合チェックリスト</w:t>
            </w:r>
          </w:p>
        </w:tc>
        <w:tc>
          <w:tcPr>
            <w:tcW w:w="1276" w:type="dxa"/>
            <w:vAlign w:val="center"/>
          </w:tcPr>
          <w:p w14:paraId="1A9B46A0" w14:textId="445134B6" w:rsidR="00527108" w:rsidRPr="00505047" w:rsidRDefault="00527108" w:rsidP="00794E35">
            <w:pPr>
              <w:jc w:val="center"/>
              <w:rPr>
                <w:sz w:val="20"/>
                <w:szCs w:val="20"/>
              </w:rPr>
            </w:pPr>
            <w:r w:rsidRPr="00505047">
              <w:rPr>
                <w:rFonts w:hint="eastAsia"/>
                <w:sz w:val="20"/>
                <w:szCs w:val="20"/>
              </w:rPr>
              <w:t>様式３－</w:t>
            </w:r>
            <w:r w:rsidR="00B901D9" w:rsidRPr="00505047">
              <w:rPr>
                <w:rFonts w:hint="eastAsia"/>
                <w:sz w:val="20"/>
                <w:szCs w:val="20"/>
              </w:rPr>
              <w:t>４</w:t>
            </w:r>
          </w:p>
        </w:tc>
        <w:tc>
          <w:tcPr>
            <w:tcW w:w="850" w:type="dxa"/>
          </w:tcPr>
          <w:p w14:paraId="51F1153B" w14:textId="77777777" w:rsidR="00527108" w:rsidRPr="00505047" w:rsidRDefault="00527108" w:rsidP="00794E35">
            <w:pPr>
              <w:rPr>
                <w:sz w:val="20"/>
                <w:szCs w:val="20"/>
              </w:rPr>
            </w:pPr>
          </w:p>
        </w:tc>
        <w:tc>
          <w:tcPr>
            <w:tcW w:w="851" w:type="dxa"/>
            <w:vAlign w:val="center"/>
          </w:tcPr>
          <w:p w14:paraId="28C85F9D" w14:textId="77777777" w:rsidR="00527108" w:rsidRPr="00505047" w:rsidRDefault="00527108" w:rsidP="00794E35">
            <w:pPr>
              <w:jc w:val="center"/>
              <w:rPr>
                <w:sz w:val="20"/>
                <w:szCs w:val="20"/>
              </w:rPr>
            </w:pPr>
          </w:p>
        </w:tc>
        <w:tc>
          <w:tcPr>
            <w:tcW w:w="1417" w:type="dxa"/>
          </w:tcPr>
          <w:p w14:paraId="2A08C215" w14:textId="77777777" w:rsidR="00527108" w:rsidRPr="00505047" w:rsidRDefault="00527108" w:rsidP="00794E35">
            <w:pPr>
              <w:jc w:val="center"/>
            </w:pPr>
            <w:r w:rsidRPr="00505047">
              <w:rPr>
                <w:rFonts w:hint="eastAsia"/>
                <w:sz w:val="20"/>
                <w:szCs w:val="20"/>
              </w:rPr>
              <w:t>ﾁｪｯｸして提出</w:t>
            </w:r>
          </w:p>
        </w:tc>
      </w:tr>
      <w:tr w:rsidR="00505047" w:rsidRPr="00505047" w14:paraId="1E5F5A77" w14:textId="77777777" w:rsidTr="00794E35">
        <w:tc>
          <w:tcPr>
            <w:tcW w:w="4673" w:type="dxa"/>
          </w:tcPr>
          <w:p w14:paraId="051F4B10" w14:textId="77777777" w:rsidR="00527108" w:rsidRPr="00505047" w:rsidRDefault="00527108" w:rsidP="00794E35">
            <w:pPr>
              <w:rPr>
                <w:sz w:val="20"/>
                <w:szCs w:val="20"/>
              </w:rPr>
            </w:pPr>
            <w:r w:rsidRPr="00505047">
              <w:rPr>
                <w:rFonts w:hint="eastAsia"/>
                <w:sz w:val="20"/>
                <w:szCs w:val="20"/>
              </w:rPr>
              <w:t>・基本的事項確認表（チェックリスト）</w:t>
            </w:r>
          </w:p>
        </w:tc>
        <w:tc>
          <w:tcPr>
            <w:tcW w:w="1276" w:type="dxa"/>
            <w:vAlign w:val="center"/>
          </w:tcPr>
          <w:p w14:paraId="1C8F6388" w14:textId="7A5FFCAF" w:rsidR="00527108" w:rsidRPr="00505047" w:rsidRDefault="00527108" w:rsidP="00794E35">
            <w:pPr>
              <w:jc w:val="center"/>
              <w:rPr>
                <w:sz w:val="20"/>
                <w:szCs w:val="20"/>
              </w:rPr>
            </w:pPr>
            <w:r w:rsidRPr="00505047">
              <w:rPr>
                <w:rFonts w:hint="eastAsia"/>
                <w:sz w:val="20"/>
                <w:szCs w:val="20"/>
              </w:rPr>
              <w:t>様式３－</w:t>
            </w:r>
            <w:r w:rsidR="00B901D9" w:rsidRPr="00505047">
              <w:rPr>
                <w:rFonts w:hint="eastAsia"/>
                <w:sz w:val="20"/>
                <w:szCs w:val="20"/>
              </w:rPr>
              <w:t>５</w:t>
            </w:r>
          </w:p>
        </w:tc>
        <w:tc>
          <w:tcPr>
            <w:tcW w:w="850" w:type="dxa"/>
          </w:tcPr>
          <w:p w14:paraId="43EA0D28" w14:textId="77777777" w:rsidR="00527108" w:rsidRPr="00505047" w:rsidRDefault="00527108" w:rsidP="00794E35">
            <w:pPr>
              <w:rPr>
                <w:sz w:val="20"/>
                <w:szCs w:val="20"/>
              </w:rPr>
            </w:pPr>
          </w:p>
        </w:tc>
        <w:tc>
          <w:tcPr>
            <w:tcW w:w="851" w:type="dxa"/>
            <w:vAlign w:val="center"/>
          </w:tcPr>
          <w:p w14:paraId="05078C94" w14:textId="77777777" w:rsidR="00527108" w:rsidRPr="00505047" w:rsidRDefault="00527108" w:rsidP="00794E35">
            <w:pPr>
              <w:jc w:val="center"/>
              <w:rPr>
                <w:sz w:val="20"/>
                <w:szCs w:val="20"/>
              </w:rPr>
            </w:pPr>
          </w:p>
        </w:tc>
        <w:tc>
          <w:tcPr>
            <w:tcW w:w="1417" w:type="dxa"/>
          </w:tcPr>
          <w:p w14:paraId="0DA8C377" w14:textId="4F6DCC38" w:rsidR="00527108" w:rsidRPr="00505047" w:rsidRDefault="00F07292" w:rsidP="00794E35">
            <w:pPr>
              <w:jc w:val="center"/>
            </w:pPr>
            <w:r w:rsidRPr="00505047">
              <w:rPr>
                <w:rFonts w:hint="eastAsia"/>
                <w:sz w:val="20"/>
                <w:szCs w:val="20"/>
              </w:rPr>
              <w:t>記載して提出</w:t>
            </w:r>
          </w:p>
        </w:tc>
      </w:tr>
      <w:tr w:rsidR="00505047" w:rsidRPr="00505047" w14:paraId="33175CAA" w14:textId="77777777" w:rsidTr="00375139">
        <w:tc>
          <w:tcPr>
            <w:tcW w:w="4673" w:type="dxa"/>
          </w:tcPr>
          <w:p w14:paraId="080A0EF4" w14:textId="3C5C8BBD" w:rsidR="00B901D9" w:rsidRPr="00505047" w:rsidRDefault="00B901D9" w:rsidP="00B901D9">
            <w:pPr>
              <w:rPr>
                <w:sz w:val="20"/>
                <w:szCs w:val="20"/>
              </w:rPr>
            </w:pPr>
            <w:r w:rsidRPr="00505047">
              <w:rPr>
                <w:rFonts w:hint="eastAsia"/>
                <w:sz w:val="20"/>
                <w:szCs w:val="20"/>
              </w:rPr>
              <w:t>・要求水準チェックリスト</w:t>
            </w:r>
          </w:p>
        </w:tc>
        <w:tc>
          <w:tcPr>
            <w:tcW w:w="1276" w:type="dxa"/>
            <w:vAlign w:val="center"/>
          </w:tcPr>
          <w:p w14:paraId="04EC4F7B" w14:textId="7A508A1D" w:rsidR="00B901D9" w:rsidRPr="00505047" w:rsidRDefault="00B901D9" w:rsidP="00B901D9">
            <w:pPr>
              <w:jc w:val="center"/>
              <w:rPr>
                <w:sz w:val="20"/>
                <w:szCs w:val="20"/>
              </w:rPr>
            </w:pPr>
            <w:r w:rsidRPr="00505047">
              <w:rPr>
                <w:rFonts w:hint="eastAsia"/>
                <w:sz w:val="20"/>
                <w:szCs w:val="20"/>
              </w:rPr>
              <w:t>様式３－６</w:t>
            </w:r>
          </w:p>
        </w:tc>
        <w:tc>
          <w:tcPr>
            <w:tcW w:w="850" w:type="dxa"/>
            <w:vAlign w:val="center"/>
          </w:tcPr>
          <w:p w14:paraId="78B1D4EE" w14:textId="77777777" w:rsidR="00B901D9" w:rsidRPr="00505047" w:rsidRDefault="00B901D9" w:rsidP="00B901D9">
            <w:pPr>
              <w:rPr>
                <w:sz w:val="20"/>
                <w:szCs w:val="20"/>
              </w:rPr>
            </w:pPr>
          </w:p>
        </w:tc>
        <w:tc>
          <w:tcPr>
            <w:tcW w:w="851" w:type="dxa"/>
            <w:vAlign w:val="center"/>
          </w:tcPr>
          <w:p w14:paraId="5942B7F4" w14:textId="77777777" w:rsidR="00B901D9" w:rsidRPr="00505047" w:rsidRDefault="00B901D9" w:rsidP="00B901D9">
            <w:pPr>
              <w:jc w:val="center"/>
              <w:rPr>
                <w:sz w:val="20"/>
                <w:szCs w:val="20"/>
              </w:rPr>
            </w:pPr>
          </w:p>
        </w:tc>
        <w:tc>
          <w:tcPr>
            <w:tcW w:w="1417" w:type="dxa"/>
            <w:vAlign w:val="center"/>
          </w:tcPr>
          <w:p w14:paraId="6F97F177" w14:textId="1764A9AC" w:rsidR="00B901D9" w:rsidRPr="00505047" w:rsidRDefault="00F07292" w:rsidP="00B901D9">
            <w:pPr>
              <w:jc w:val="center"/>
              <w:rPr>
                <w:sz w:val="20"/>
                <w:szCs w:val="20"/>
              </w:rPr>
            </w:pPr>
            <w:r w:rsidRPr="00505047">
              <w:rPr>
                <w:rFonts w:hint="eastAsia"/>
                <w:sz w:val="20"/>
                <w:szCs w:val="20"/>
              </w:rPr>
              <w:t>記載</w:t>
            </w:r>
            <w:r w:rsidR="00B901D9" w:rsidRPr="00505047">
              <w:rPr>
                <w:rFonts w:hint="eastAsia"/>
                <w:sz w:val="20"/>
                <w:szCs w:val="20"/>
              </w:rPr>
              <w:t>して提出</w:t>
            </w:r>
          </w:p>
        </w:tc>
      </w:tr>
      <w:tr w:rsidR="00505047" w:rsidRPr="00505047" w14:paraId="5640225B" w14:textId="77777777" w:rsidTr="005E7F31">
        <w:tc>
          <w:tcPr>
            <w:tcW w:w="4673" w:type="dxa"/>
          </w:tcPr>
          <w:p w14:paraId="0560FD3A" w14:textId="0FD07E35" w:rsidR="00812CF2" w:rsidRPr="00505047" w:rsidRDefault="00812CF2" w:rsidP="00812CF2">
            <w:pPr>
              <w:rPr>
                <w:sz w:val="20"/>
                <w:szCs w:val="20"/>
              </w:rPr>
            </w:pPr>
            <w:r w:rsidRPr="00505047">
              <w:rPr>
                <w:rFonts w:hint="eastAsia"/>
              </w:rPr>
              <w:t>・提案概要書</w:t>
            </w:r>
          </w:p>
        </w:tc>
        <w:tc>
          <w:tcPr>
            <w:tcW w:w="1276" w:type="dxa"/>
          </w:tcPr>
          <w:p w14:paraId="74DF45E7" w14:textId="21E871E6" w:rsidR="00812CF2" w:rsidRPr="00505047" w:rsidRDefault="00812CF2" w:rsidP="00812CF2">
            <w:pPr>
              <w:jc w:val="center"/>
              <w:rPr>
                <w:sz w:val="20"/>
                <w:szCs w:val="20"/>
              </w:rPr>
            </w:pPr>
            <w:r w:rsidRPr="00505047">
              <w:rPr>
                <w:rFonts w:hint="eastAsia"/>
              </w:rPr>
              <w:t>様式３－７</w:t>
            </w:r>
          </w:p>
        </w:tc>
        <w:tc>
          <w:tcPr>
            <w:tcW w:w="850" w:type="dxa"/>
          </w:tcPr>
          <w:p w14:paraId="348992B9" w14:textId="77777777" w:rsidR="00812CF2" w:rsidRPr="00505047" w:rsidRDefault="00812CF2" w:rsidP="00812CF2">
            <w:pPr>
              <w:rPr>
                <w:sz w:val="20"/>
                <w:szCs w:val="20"/>
              </w:rPr>
            </w:pPr>
          </w:p>
        </w:tc>
        <w:tc>
          <w:tcPr>
            <w:tcW w:w="851" w:type="dxa"/>
          </w:tcPr>
          <w:p w14:paraId="1CCE9AF3" w14:textId="77777777" w:rsidR="00812CF2" w:rsidRPr="00505047" w:rsidRDefault="00812CF2" w:rsidP="00812CF2">
            <w:pPr>
              <w:jc w:val="center"/>
              <w:rPr>
                <w:sz w:val="20"/>
                <w:szCs w:val="20"/>
                <w:highlight w:val="yellow"/>
              </w:rPr>
            </w:pPr>
          </w:p>
        </w:tc>
        <w:tc>
          <w:tcPr>
            <w:tcW w:w="1417" w:type="dxa"/>
          </w:tcPr>
          <w:p w14:paraId="3D1B2AA7" w14:textId="1437D63B" w:rsidR="00812CF2" w:rsidRPr="00505047" w:rsidRDefault="00812CF2" w:rsidP="00812CF2">
            <w:pPr>
              <w:jc w:val="center"/>
              <w:rPr>
                <w:sz w:val="20"/>
                <w:szCs w:val="20"/>
                <w:highlight w:val="yellow"/>
              </w:rPr>
            </w:pPr>
          </w:p>
        </w:tc>
      </w:tr>
      <w:tr w:rsidR="00505047" w:rsidRPr="00505047" w14:paraId="62295EA4" w14:textId="77777777" w:rsidTr="00794E35">
        <w:tc>
          <w:tcPr>
            <w:tcW w:w="9067" w:type="dxa"/>
            <w:gridSpan w:val="5"/>
            <w:shd w:val="clear" w:color="auto" w:fill="F2F2F2" w:themeFill="background1" w:themeFillShade="F2"/>
          </w:tcPr>
          <w:p w14:paraId="4B1E3D7A" w14:textId="292DFF38" w:rsidR="00527108" w:rsidRPr="00505047" w:rsidRDefault="00527108" w:rsidP="00794E35">
            <w:pPr>
              <w:rPr>
                <w:rFonts w:eastAsia="ＭＳ ゴシック"/>
                <w:b/>
                <w:sz w:val="20"/>
                <w:szCs w:val="20"/>
              </w:rPr>
            </w:pPr>
            <w:r w:rsidRPr="00505047">
              <w:rPr>
                <w:rFonts w:eastAsia="ＭＳ ゴシック" w:hint="eastAsia"/>
                <w:b/>
                <w:sz w:val="20"/>
                <w:szCs w:val="20"/>
              </w:rPr>
              <w:t>（１）事業</w:t>
            </w:r>
            <w:r w:rsidR="00012D8F" w:rsidRPr="00505047">
              <w:rPr>
                <w:rFonts w:eastAsia="ＭＳ ゴシック" w:hint="eastAsia"/>
                <w:b/>
                <w:sz w:val="20"/>
                <w:szCs w:val="20"/>
              </w:rPr>
              <w:t>全体の</w:t>
            </w:r>
            <w:r w:rsidRPr="00505047">
              <w:rPr>
                <w:rFonts w:eastAsia="ＭＳ ゴシック" w:hint="eastAsia"/>
                <w:b/>
                <w:sz w:val="20"/>
                <w:szCs w:val="20"/>
              </w:rPr>
              <w:t>実施体制及び安定性に関する提案</w:t>
            </w:r>
          </w:p>
        </w:tc>
      </w:tr>
      <w:tr w:rsidR="00505047" w:rsidRPr="00505047" w14:paraId="084CD790" w14:textId="77777777" w:rsidTr="00794E35">
        <w:tc>
          <w:tcPr>
            <w:tcW w:w="4673" w:type="dxa"/>
          </w:tcPr>
          <w:p w14:paraId="682093F1" w14:textId="6A2B54BA" w:rsidR="00527108" w:rsidRPr="00505047" w:rsidRDefault="00527108" w:rsidP="00794E35">
            <w:pPr>
              <w:ind w:left="200" w:hangingChars="100" w:hanging="200"/>
              <w:rPr>
                <w:sz w:val="20"/>
                <w:szCs w:val="20"/>
              </w:rPr>
            </w:pPr>
            <w:r w:rsidRPr="00505047">
              <w:rPr>
                <w:rFonts w:hint="eastAsia"/>
                <w:sz w:val="20"/>
                <w:szCs w:val="20"/>
              </w:rPr>
              <w:t>・事業</w:t>
            </w:r>
            <w:r w:rsidR="004A06A6" w:rsidRPr="00505047">
              <w:rPr>
                <w:rFonts w:hint="eastAsia"/>
                <w:sz w:val="20"/>
                <w:szCs w:val="20"/>
              </w:rPr>
              <w:t>全体の</w:t>
            </w:r>
            <w:r w:rsidRPr="00505047">
              <w:rPr>
                <w:rFonts w:hint="eastAsia"/>
                <w:sz w:val="20"/>
                <w:szCs w:val="20"/>
              </w:rPr>
              <w:t>実施体制及び安定性に関する提案書表紙</w:t>
            </w:r>
          </w:p>
        </w:tc>
        <w:tc>
          <w:tcPr>
            <w:tcW w:w="1276" w:type="dxa"/>
            <w:vAlign w:val="center"/>
          </w:tcPr>
          <w:p w14:paraId="44D860A3" w14:textId="77777777" w:rsidR="00527108" w:rsidRPr="00505047" w:rsidRDefault="00527108" w:rsidP="00794E35">
            <w:pPr>
              <w:jc w:val="center"/>
              <w:rPr>
                <w:sz w:val="20"/>
                <w:szCs w:val="20"/>
              </w:rPr>
            </w:pPr>
            <w:r w:rsidRPr="00505047">
              <w:rPr>
                <w:rFonts w:hint="eastAsia"/>
                <w:sz w:val="20"/>
                <w:szCs w:val="20"/>
              </w:rPr>
              <w:t>様式４－１</w:t>
            </w:r>
          </w:p>
        </w:tc>
        <w:tc>
          <w:tcPr>
            <w:tcW w:w="850" w:type="dxa"/>
            <w:vAlign w:val="center"/>
          </w:tcPr>
          <w:p w14:paraId="3C00301F" w14:textId="77777777" w:rsidR="00527108" w:rsidRPr="00505047" w:rsidRDefault="00527108" w:rsidP="00794E35">
            <w:pPr>
              <w:rPr>
                <w:sz w:val="20"/>
                <w:szCs w:val="20"/>
              </w:rPr>
            </w:pPr>
          </w:p>
        </w:tc>
        <w:tc>
          <w:tcPr>
            <w:tcW w:w="851" w:type="dxa"/>
            <w:vAlign w:val="center"/>
          </w:tcPr>
          <w:p w14:paraId="6E42E61B" w14:textId="77777777" w:rsidR="00527108" w:rsidRPr="00505047" w:rsidRDefault="00527108" w:rsidP="00794E35">
            <w:pPr>
              <w:jc w:val="center"/>
              <w:rPr>
                <w:sz w:val="20"/>
                <w:szCs w:val="20"/>
              </w:rPr>
            </w:pPr>
          </w:p>
        </w:tc>
        <w:tc>
          <w:tcPr>
            <w:tcW w:w="1417" w:type="dxa"/>
            <w:vAlign w:val="center"/>
          </w:tcPr>
          <w:p w14:paraId="178299A4"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1088DC59" w14:textId="77777777" w:rsidTr="00794E35">
        <w:tc>
          <w:tcPr>
            <w:tcW w:w="4673" w:type="dxa"/>
          </w:tcPr>
          <w:p w14:paraId="06F65E85" w14:textId="77777777" w:rsidR="00527108" w:rsidRPr="00505047" w:rsidRDefault="00527108" w:rsidP="00794E35">
            <w:pPr>
              <w:ind w:left="200" w:hangingChars="100" w:hanging="200"/>
              <w:rPr>
                <w:sz w:val="20"/>
                <w:szCs w:val="20"/>
              </w:rPr>
            </w:pPr>
            <w:r w:rsidRPr="00505047">
              <w:rPr>
                <w:rFonts w:hint="eastAsia"/>
                <w:sz w:val="20"/>
                <w:szCs w:val="20"/>
              </w:rPr>
              <w:t>・事業の実施体制</w:t>
            </w:r>
          </w:p>
        </w:tc>
        <w:tc>
          <w:tcPr>
            <w:tcW w:w="1276" w:type="dxa"/>
            <w:vAlign w:val="center"/>
          </w:tcPr>
          <w:p w14:paraId="3494D86D" w14:textId="77777777" w:rsidR="00527108" w:rsidRPr="00505047" w:rsidRDefault="00527108" w:rsidP="00794E35">
            <w:pPr>
              <w:jc w:val="center"/>
              <w:rPr>
                <w:sz w:val="20"/>
                <w:szCs w:val="20"/>
              </w:rPr>
            </w:pPr>
            <w:r w:rsidRPr="00505047">
              <w:rPr>
                <w:rFonts w:hint="eastAsia"/>
                <w:sz w:val="20"/>
                <w:szCs w:val="20"/>
              </w:rPr>
              <w:t>様式４－２</w:t>
            </w:r>
          </w:p>
        </w:tc>
        <w:tc>
          <w:tcPr>
            <w:tcW w:w="850" w:type="dxa"/>
            <w:vAlign w:val="center"/>
          </w:tcPr>
          <w:p w14:paraId="4D3FABB5" w14:textId="77777777" w:rsidR="00527108" w:rsidRPr="00505047" w:rsidRDefault="00527108" w:rsidP="00794E35">
            <w:pPr>
              <w:rPr>
                <w:sz w:val="20"/>
                <w:szCs w:val="20"/>
              </w:rPr>
            </w:pPr>
          </w:p>
        </w:tc>
        <w:tc>
          <w:tcPr>
            <w:tcW w:w="851" w:type="dxa"/>
            <w:vAlign w:val="center"/>
          </w:tcPr>
          <w:p w14:paraId="1EAB1DFD" w14:textId="77777777" w:rsidR="00527108" w:rsidRPr="00505047" w:rsidRDefault="00527108" w:rsidP="00794E35">
            <w:pPr>
              <w:jc w:val="center"/>
              <w:rPr>
                <w:sz w:val="20"/>
                <w:szCs w:val="20"/>
              </w:rPr>
            </w:pPr>
          </w:p>
        </w:tc>
        <w:tc>
          <w:tcPr>
            <w:tcW w:w="1417" w:type="dxa"/>
            <w:vAlign w:val="center"/>
          </w:tcPr>
          <w:p w14:paraId="25AA4795" w14:textId="77777777" w:rsidR="00527108" w:rsidRPr="00505047" w:rsidRDefault="00527108" w:rsidP="00794E35">
            <w:pPr>
              <w:jc w:val="center"/>
              <w:rPr>
                <w:sz w:val="20"/>
                <w:szCs w:val="20"/>
              </w:rPr>
            </w:pPr>
          </w:p>
        </w:tc>
      </w:tr>
      <w:tr w:rsidR="00505047" w:rsidRPr="00505047" w14:paraId="54F0D78E" w14:textId="77777777" w:rsidTr="00794E35">
        <w:tc>
          <w:tcPr>
            <w:tcW w:w="4673" w:type="dxa"/>
          </w:tcPr>
          <w:p w14:paraId="6D7A052A" w14:textId="77777777" w:rsidR="00527108" w:rsidRPr="00505047" w:rsidRDefault="00527108" w:rsidP="00794E35">
            <w:pPr>
              <w:rPr>
                <w:sz w:val="20"/>
                <w:szCs w:val="20"/>
              </w:rPr>
            </w:pPr>
            <w:r w:rsidRPr="00505047">
              <w:rPr>
                <w:rFonts w:hint="eastAsia"/>
                <w:sz w:val="20"/>
                <w:szCs w:val="20"/>
              </w:rPr>
              <w:t>・事業の安定性　その１</w:t>
            </w:r>
          </w:p>
        </w:tc>
        <w:tc>
          <w:tcPr>
            <w:tcW w:w="1276" w:type="dxa"/>
            <w:vAlign w:val="center"/>
          </w:tcPr>
          <w:p w14:paraId="7D251D5B" w14:textId="77777777" w:rsidR="00527108" w:rsidRPr="00505047" w:rsidRDefault="00527108" w:rsidP="00794E35">
            <w:pPr>
              <w:jc w:val="center"/>
              <w:rPr>
                <w:sz w:val="20"/>
                <w:szCs w:val="20"/>
              </w:rPr>
            </w:pPr>
            <w:r w:rsidRPr="00505047">
              <w:rPr>
                <w:rFonts w:hint="eastAsia"/>
                <w:sz w:val="20"/>
                <w:szCs w:val="20"/>
              </w:rPr>
              <w:t>様式４－３</w:t>
            </w:r>
          </w:p>
        </w:tc>
        <w:tc>
          <w:tcPr>
            <w:tcW w:w="850" w:type="dxa"/>
            <w:vAlign w:val="center"/>
          </w:tcPr>
          <w:p w14:paraId="13E42B11" w14:textId="77777777" w:rsidR="00527108" w:rsidRPr="00505047" w:rsidRDefault="00527108" w:rsidP="00794E35">
            <w:pPr>
              <w:rPr>
                <w:sz w:val="20"/>
                <w:szCs w:val="20"/>
              </w:rPr>
            </w:pPr>
          </w:p>
        </w:tc>
        <w:tc>
          <w:tcPr>
            <w:tcW w:w="851" w:type="dxa"/>
            <w:vAlign w:val="center"/>
          </w:tcPr>
          <w:p w14:paraId="3354DA28" w14:textId="77777777" w:rsidR="00527108" w:rsidRPr="00505047" w:rsidRDefault="00527108" w:rsidP="00794E35">
            <w:pPr>
              <w:jc w:val="center"/>
              <w:rPr>
                <w:sz w:val="20"/>
                <w:szCs w:val="20"/>
              </w:rPr>
            </w:pPr>
          </w:p>
        </w:tc>
        <w:tc>
          <w:tcPr>
            <w:tcW w:w="1417" w:type="dxa"/>
            <w:vAlign w:val="center"/>
          </w:tcPr>
          <w:p w14:paraId="59420619" w14:textId="77777777" w:rsidR="00527108" w:rsidRPr="00505047" w:rsidRDefault="00527108" w:rsidP="00794E35">
            <w:pPr>
              <w:jc w:val="center"/>
              <w:rPr>
                <w:sz w:val="20"/>
                <w:szCs w:val="20"/>
              </w:rPr>
            </w:pPr>
          </w:p>
        </w:tc>
      </w:tr>
      <w:tr w:rsidR="00505047" w:rsidRPr="00505047" w14:paraId="1A208B3D" w14:textId="77777777" w:rsidTr="00794E35">
        <w:tc>
          <w:tcPr>
            <w:tcW w:w="4673" w:type="dxa"/>
          </w:tcPr>
          <w:p w14:paraId="368A40B2" w14:textId="77777777" w:rsidR="00527108" w:rsidRPr="00505047" w:rsidRDefault="00527108" w:rsidP="00794E35">
            <w:pPr>
              <w:rPr>
                <w:sz w:val="20"/>
                <w:szCs w:val="20"/>
              </w:rPr>
            </w:pPr>
            <w:r w:rsidRPr="00505047">
              <w:rPr>
                <w:rFonts w:hint="eastAsia"/>
                <w:sz w:val="20"/>
                <w:szCs w:val="20"/>
              </w:rPr>
              <w:t>・事業の安定性　その２</w:t>
            </w:r>
          </w:p>
        </w:tc>
        <w:tc>
          <w:tcPr>
            <w:tcW w:w="1276" w:type="dxa"/>
            <w:vAlign w:val="center"/>
          </w:tcPr>
          <w:p w14:paraId="70E0CBE5" w14:textId="77777777" w:rsidR="00527108" w:rsidRPr="00505047" w:rsidRDefault="00527108" w:rsidP="00794E35">
            <w:pPr>
              <w:jc w:val="center"/>
              <w:rPr>
                <w:sz w:val="20"/>
                <w:szCs w:val="20"/>
              </w:rPr>
            </w:pPr>
            <w:r w:rsidRPr="00505047">
              <w:rPr>
                <w:rFonts w:hint="eastAsia"/>
                <w:sz w:val="20"/>
                <w:szCs w:val="20"/>
              </w:rPr>
              <w:t>様式４－４</w:t>
            </w:r>
          </w:p>
        </w:tc>
        <w:tc>
          <w:tcPr>
            <w:tcW w:w="850" w:type="dxa"/>
            <w:vAlign w:val="center"/>
          </w:tcPr>
          <w:p w14:paraId="7AFB0B38" w14:textId="77777777" w:rsidR="00527108" w:rsidRPr="00505047" w:rsidRDefault="00527108" w:rsidP="00794E35">
            <w:pPr>
              <w:rPr>
                <w:sz w:val="20"/>
                <w:szCs w:val="20"/>
              </w:rPr>
            </w:pPr>
          </w:p>
        </w:tc>
        <w:tc>
          <w:tcPr>
            <w:tcW w:w="851" w:type="dxa"/>
            <w:vAlign w:val="center"/>
          </w:tcPr>
          <w:p w14:paraId="0BEA6D71" w14:textId="77777777" w:rsidR="00527108" w:rsidRPr="00505047" w:rsidRDefault="00527108" w:rsidP="00794E35">
            <w:pPr>
              <w:jc w:val="center"/>
              <w:rPr>
                <w:sz w:val="20"/>
                <w:szCs w:val="20"/>
              </w:rPr>
            </w:pPr>
          </w:p>
        </w:tc>
        <w:tc>
          <w:tcPr>
            <w:tcW w:w="1417" w:type="dxa"/>
            <w:vAlign w:val="center"/>
          </w:tcPr>
          <w:p w14:paraId="3B753289" w14:textId="77777777" w:rsidR="00527108" w:rsidRPr="00505047" w:rsidRDefault="00527108" w:rsidP="00794E35">
            <w:pPr>
              <w:jc w:val="center"/>
              <w:rPr>
                <w:sz w:val="20"/>
                <w:szCs w:val="20"/>
              </w:rPr>
            </w:pPr>
          </w:p>
        </w:tc>
      </w:tr>
      <w:tr w:rsidR="00505047" w:rsidRPr="00505047" w14:paraId="095A139A" w14:textId="77777777" w:rsidTr="00794E35">
        <w:tc>
          <w:tcPr>
            <w:tcW w:w="4673" w:type="dxa"/>
          </w:tcPr>
          <w:p w14:paraId="6D8A51FD" w14:textId="77777777" w:rsidR="00527108" w:rsidRPr="00505047" w:rsidRDefault="00527108" w:rsidP="00794E35">
            <w:pPr>
              <w:rPr>
                <w:sz w:val="20"/>
                <w:szCs w:val="20"/>
              </w:rPr>
            </w:pPr>
            <w:r w:rsidRPr="00505047">
              <w:rPr>
                <w:rFonts w:hint="eastAsia"/>
                <w:sz w:val="20"/>
                <w:szCs w:val="20"/>
              </w:rPr>
              <w:t>・事業の安定性　その３</w:t>
            </w:r>
          </w:p>
        </w:tc>
        <w:tc>
          <w:tcPr>
            <w:tcW w:w="1276" w:type="dxa"/>
            <w:vAlign w:val="center"/>
          </w:tcPr>
          <w:p w14:paraId="6E7844E7" w14:textId="77777777" w:rsidR="00527108" w:rsidRPr="00505047" w:rsidRDefault="00527108" w:rsidP="00794E35">
            <w:pPr>
              <w:jc w:val="center"/>
              <w:rPr>
                <w:sz w:val="20"/>
                <w:szCs w:val="20"/>
              </w:rPr>
            </w:pPr>
            <w:r w:rsidRPr="00505047">
              <w:rPr>
                <w:rFonts w:hint="eastAsia"/>
                <w:sz w:val="20"/>
                <w:szCs w:val="20"/>
              </w:rPr>
              <w:t>様式４－５</w:t>
            </w:r>
          </w:p>
        </w:tc>
        <w:tc>
          <w:tcPr>
            <w:tcW w:w="850" w:type="dxa"/>
            <w:vAlign w:val="center"/>
          </w:tcPr>
          <w:p w14:paraId="16F844A3" w14:textId="77777777" w:rsidR="00527108" w:rsidRPr="00505047" w:rsidRDefault="00527108" w:rsidP="00794E35">
            <w:pPr>
              <w:rPr>
                <w:sz w:val="20"/>
                <w:szCs w:val="20"/>
              </w:rPr>
            </w:pPr>
          </w:p>
        </w:tc>
        <w:tc>
          <w:tcPr>
            <w:tcW w:w="851" w:type="dxa"/>
            <w:vAlign w:val="center"/>
          </w:tcPr>
          <w:p w14:paraId="4D6DD849" w14:textId="77777777" w:rsidR="00527108" w:rsidRPr="00505047" w:rsidRDefault="00527108" w:rsidP="00794E35">
            <w:pPr>
              <w:jc w:val="center"/>
              <w:rPr>
                <w:sz w:val="20"/>
                <w:szCs w:val="20"/>
              </w:rPr>
            </w:pPr>
          </w:p>
        </w:tc>
        <w:tc>
          <w:tcPr>
            <w:tcW w:w="1417" w:type="dxa"/>
            <w:vAlign w:val="center"/>
          </w:tcPr>
          <w:p w14:paraId="0A0F55C5" w14:textId="77777777" w:rsidR="00527108" w:rsidRPr="00505047" w:rsidRDefault="00527108" w:rsidP="00794E35">
            <w:pPr>
              <w:jc w:val="center"/>
              <w:rPr>
                <w:sz w:val="20"/>
                <w:szCs w:val="20"/>
              </w:rPr>
            </w:pPr>
          </w:p>
        </w:tc>
      </w:tr>
      <w:tr w:rsidR="00505047" w:rsidRPr="00505047" w14:paraId="07BADD22" w14:textId="77777777" w:rsidTr="00794E35">
        <w:tc>
          <w:tcPr>
            <w:tcW w:w="4673" w:type="dxa"/>
          </w:tcPr>
          <w:p w14:paraId="7D999DEB" w14:textId="77777777" w:rsidR="00527108" w:rsidRPr="00505047" w:rsidRDefault="00527108" w:rsidP="00794E35">
            <w:pPr>
              <w:rPr>
                <w:sz w:val="20"/>
                <w:szCs w:val="20"/>
              </w:rPr>
            </w:pPr>
            <w:r w:rsidRPr="00505047">
              <w:rPr>
                <w:rFonts w:hint="eastAsia"/>
                <w:sz w:val="20"/>
                <w:szCs w:val="20"/>
              </w:rPr>
              <w:t>・工程計画</w:t>
            </w:r>
          </w:p>
        </w:tc>
        <w:tc>
          <w:tcPr>
            <w:tcW w:w="1276" w:type="dxa"/>
            <w:vAlign w:val="center"/>
          </w:tcPr>
          <w:p w14:paraId="094C3ABC" w14:textId="5E05A81A" w:rsidR="00527108" w:rsidRPr="00505047" w:rsidRDefault="00527108" w:rsidP="00794E35">
            <w:pPr>
              <w:jc w:val="center"/>
              <w:rPr>
                <w:sz w:val="20"/>
                <w:szCs w:val="20"/>
              </w:rPr>
            </w:pPr>
            <w:r w:rsidRPr="00505047">
              <w:rPr>
                <w:rFonts w:hint="eastAsia"/>
                <w:sz w:val="20"/>
                <w:szCs w:val="20"/>
              </w:rPr>
              <w:t>様式４－</w:t>
            </w:r>
            <w:r w:rsidR="00812CF2" w:rsidRPr="00505047">
              <w:rPr>
                <w:rFonts w:hint="eastAsia"/>
                <w:sz w:val="20"/>
                <w:szCs w:val="20"/>
              </w:rPr>
              <w:t>６</w:t>
            </w:r>
          </w:p>
        </w:tc>
        <w:tc>
          <w:tcPr>
            <w:tcW w:w="850" w:type="dxa"/>
            <w:vAlign w:val="center"/>
          </w:tcPr>
          <w:p w14:paraId="4C75E33C" w14:textId="77777777" w:rsidR="00527108" w:rsidRPr="00505047" w:rsidRDefault="00527108" w:rsidP="00794E35">
            <w:pPr>
              <w:rPr>
                <w:sz w:val="20"/>
                <w:szCs w:val="20"/>
              </w:rPr>
            </w:pPr>
          </w:p>
        </w:tc>
        <w:tc>
          <w:tcPr>
            <w:tcW w:w="851" w:type="dxa"/>
            <w:vAlign w:val="center"/>
          </w:tcPr>
          <w:p w14:paraId="619B63B0" w14:textId="77777777" w:rsidR="00527108" w:rsidRPr="00505047" w:rsidRDefault="00527108" w:rsidP="00794E35">
            <w:pPr>
              <w:jc w:val="center"/>
              <w:rPr>
                <w:sz w:val="20"/>
                <w:szCs w:val="20"/>
              </w:rPr>
            </w:pPr>
          </w:p>
        </w:tc>
        <w:tc>
          <w:tcPr>
            <w:tcW w:w="1417" w:type="dxa"/>
            <w:vAlign w:val="center"/>
          </w:tcPr>
          <w:p w14:paraId="214C508C" w14:textId="77777777" w:rsidR="00527108" w:rsidRPr="00505047" w:rsidRDefault="00527108" w:rsidP="00794E35">
            <w:pPr>
              <w:jc w:val="center"/>
              <w:rPr>
                <w:sz w:val="20"/>
                <w:szCs w:val="20"/>
              </w:rPr>
            </w:pPr>
          </w:p>
        </w:tc>
      </w:tr>
      <w:tr w:rsidR="00505047" w:rsidRPr="00505047" w14:paraId="012F7D77" w14:textId="77777777" w:rsidTr="00794E35">
        <w:tc>
          <w:tcPr>
            <w:tcW w:w="9067" w:type="dxa"/>
            <w:gridSpan w:val="5"/>
            <w:shd w:val="clear" w:color="auto" w:fill="F2F2F2" w:themeFill="background1" w:themeFillShade="F2"/>
          </w:tcPr>
          <w:p w14:paraId="26C225C3" w14:textId="1A0EDE7F" w:rsidR="00527108" w:rsidRPr="00505047" w:rsidRDefault="00527108" w:rsidP="00794E35">
            <w:pPr>
              <w:rPr>
                <w:rFonts w:eastAsia="ＭＳ ゴシック"/>
                <w:b/>
                <w:sz w:val="20"/>
                <w:szCs w:val="20"/>
              </w:rPr>
            </w:pPr>
            <w:r w:rsidRPr="00505047">
              <w:rPr>
                <w:rFonts w:eastAsia="ＭＳ ゴシック" w:hint="eastAsia"/>
                <w:b/>
                <w:sz w:val="20"/>
                <w:szCs w:val="20"/>
              </w:rPr>
              <w:t>（２）</w:t>
            </w:r>
            <w:r w:rsidRPr="00505047">
              <w:rPr>
                <w:rFonts w:eastAsia="ＭＳ ゴシック"/>
                <w:b/>
                <w:sz w:val="20"/>
                <w:szCs w:val="20"/>
              </w:rPr>
              <w:t>(</w:t>
            </w:r>
            <w:r w:rsidRPr="00505047">
              <w:rPr>
                <w:rFonts w:eastAsia="ＭＳ ゴシック" w:hint="eastAsia"/>
                <w:b/>
                <w:sz w:val="20"/>
                <w:szCs w:val="20"/>
              </w:rPr>
              <w:t>仮称</w:t>
            </w:r>
            <w:r w:rsidRPr="00505047">
              <w:rPr>
                <w:rFonts w:eastAsia="ＭＳ ゴシック"/>
                <w:b/>
                <w:sz w:val="20"/>
                <w:szCs w:val="20"/>
              </w:rPr>
              <w:t>)</w:t>
            </w:r>
            <w:r w:rsidRPr="00505047">
              <w:rPr>
                <w:rFonts w:eastAsia="ＭＳ ゴシック" w:hint="eastAsia"/>
                <w:b/>
                <w:sz w:val="20"/>
                <w:szCs w:val="20"/>
              </w:rPr>
              <w:t>新上小阪東住宅等の整備等に関する</w:t>
            </w:r>
            <w:r w:rsidR="00C87A97" w:rsidRPr="00505047">
              <w:rPr>
                <w:rFonts w:eastAsia="ＭＳ ゴシック" w:hint="eastAsia"/>
                <w:b/>
                <w:sz w:val="20"/>
                <w:szCs w:val="20"/>
              </w:rPr>
              <w:t>提案</w:t>
            </w:r>
          </w:p>
        </w:tc>
      </w:tr>
      <w:tr w:rsidR="00505047" w:rsidRPr="00505047" w14:paraId="7F85437C" w14:textId="77777777" w:rsidTr="00794E35">
        <w:tc>
          <w:tcPr>
            <w:tcW w:w="4673" w:type="dxa"/>
          </w:tcPr>
          <w:p w14:paraId="15ECE69F" w14:textId="477A6D27" w:rsidR="00527108" w:rsidRPr="00505047" w:rsidRDefault="00527108" w:rsidP="00794E35">
            <w:pPr>
              <w:tabs>
                <w:tab w:val="center" w:pos="2001"/>
              </w:tabs>
              <w:ind w:left="210" w:hangingChars="100" w:hanging="210"/>
              <w:rPr>
                <w:szCs w:val="21"/>
              </w:rPr>
            </w:pPr>
            <w:r w:rsidRPr="00505047">
              <w:rPr>
                <w:rFonts w:hint="eastAsia"/>
                <w:szCs w:val="21"/>
              </w:rPr>
              <w:t>・</w:t>
            </w:r>
            <w:r w:rsidRPr="00505047">
              <w:rPr>
                <w:rFonts w:hAnsi="ＭＳ 明朝"/>
                <w:szCs w:val="21"/>
              </w:rPr>
              <w:t>(仮称)新上小阪東住宅等</w:t>
            </w:r>
            <w:r w:rsidRPr="00505047">
              <w:rPr>
                <w:rFonts w:hAnsi="ＭＳ 明朝" w:hint="eastAsia"/>
                <w:szCs w:val="21"/>
              </w:rPr>
              <w:t>の整備等に関する提案書表紙</w:t>
            </w:r>
          </w:p>
        </w:tc>
        <w:tc>
          <w:tcPr>
            <w:tcW w:w="1276" w:type="dxa"/>
            <w:vAlign w:val="center"/>
          </w:tcPr>
          <w:p w14:paraId="3C581191" w14:textId="77777777" w:rsidR="00527108" w:rsidRPr="00505047" w:rsidRDefault="00527108" w:rsidP="00794E35">
            <w:pPr>
              <w:jc w:val="center"/>
              <w:rPr>
                <w:sz w:val="20"/>
                <w:szCs w:val="20"/>
              </w:rPr>
            </w:pPr>
            <w:r w:rsidRPr="00505047">
              <w:rPr>
                <w:rFonts w:hint="eastAsia"/>
                <w:sz w:val="20"/>
                <w:szCs w:val="20"/>
              </w:rPr>
              <w:t>様式５－１</w:t>
            </w:r>
          </w:p>
        </w:tc>
        <w:tc>
          <w:tcPr>
            <w:tcW w:w="850" w:type="dxa"/>
            <w:vAlign w:val="center"/>
          </w:tcPr>
          <w:p w14:paraId="19A6C8AC" w14:textId="77777777" w:rsidR="00527108" w:rsidRPr="00505047" w:rsidRDefault="00527108" w:rsidP="00794E35">
            <w:pPr>
              <w:rPr>
                <w:sz w:val="20"/>
                <w:szCs w:val="20"/>
              </w:rPr>
            </w:pPr>
          </w:p>
        </w:tc>
        <w:tc>
          <w:tcPr>
            <w:tcW w:w="851" w:type="dxa"/>
            <w:vAlign w:val="center"/>
          </w:tcPr>
          <w:p w14:paraId="2E6D3A50" w14:textId="77777777" w:rsidR="00527108" w:rsidRPr="00505047" w:rsidRDefault="00527108" w:rsidP="00794E35">
            <w:pPr>
              <w:jc w:val="center"/>
              <w:rPr>
                <w:sz w:val="20"/>
                <w:szCs w:val="20"/>
              </w:rPr>
            </w:pPr>
          </w:p>
        </w:tc>
        <w:tc>
          <w:tcPr>
            <w:tcW w:w="1417" w:type="dxa"/>
            <w:vAlign w:val="center"/>
          </w:tcPr>
          <w:p w14:paraId="2F62E202"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426E23AB" w14:textId="77777777" w:rsidTr="00794E35">
        <w:tc>
          <w:tcPr>
            <w:tcW w:w="4673" w:type="dxa"/>
          </w:tcPr>
          <w:p w14:paraId="367AE74E" w14:textId="77777777" w:rsidR="00527108" w:rsidRPr="00505047" w:rsidRDefault="00527108" w:rsidP="00794E35">
            <w:pPr>
              <w:rPr>
                <w:szCs w:val="21"/>
              </w:rPr>
            </w:pPr>
            <w:r w:rsidRPr="00505047">
              <w:rPr>
                <w:rFonts w:hint="eastAsia"/>
                <w:szCs w:val="21"/>
              </w:rPr>
              <w:t>・施設計画に関する全般の提案事項</w:t>
            </w:r>
          </w:p>
        </w:tc>
        <w:tc>
          <w:tcPr>
            <w:tcW w:w="1276" w:type="dxa"/>
            <w:vAlign w:val="center"/>
          </w:tcPr>
          <w:p w14:paraId="24086D89" w14:textId="77777777" w:rsidR="00527108" w:rsidRPr="00505047" w:rsidRDefault="00527108" w:rsidP="00794E35">
            <w:pPr>
              <w:jc w:val="center"/>
              <w:rPr>
                <w:sz w:val="20"/>
                <w:szCs w:val="20"/>
              </w:rPr>
            </w:pPr>
            <w:r w:rsidRPr="00505047">
              <w:rPr>
                <w:rFonts w:hint="eastAsia"/>
                <w:sz w:val="20"/>
                <w:szCs w:val="20"/>
              </w:rPr>
              <w:t>様式５－２</w:t>
            </w:r>
          </w:p>
        </w:tc>
        <w:tc>
          <w:tcPr>
            <w:tcW w:w="850" w:type="dxa"/>
            <w:vAlign w:val="center"/>
          </w:tcPr>
          <w:p w14:paraId="725EDE35" w14:textId="77777777" w:rsidR="00527108" w:rsidRPr="00505047" w:rsidRDefault="00527108" w:rsidP="00794E35">
            <w:pPr>
              <w:rPr>
                <w:sz w:val="20"/>
                <w:szCs w:val="20"/>
              </w:rPr>
            </w:pPr>
          </w:p>
        </w:tc>
        <w:tc>
          <w:tcPr>
            <w:tcW w:w="851" w:type="dxa"/>
            <w:vAlign w:val="center"/>
          </w:tcPr>
          <w:p w14:paraId="3C7F955C" w14:textId="77777777" w:rsidR="00527108" w:rsidRPr="00505047" w:rsidRDefault="00527108" w:rsidP="00794E35">
            <w:pPr>
              <w:jc w:val="center"/>
              <w:rPr>
                <w:sz w:val="20"/>
                <w:szCs w:val="20"/>
              </w:rPr>
            </w:pPr>
          </w:p>
        </w:tc>
        <w:tc>
          <w:tcPr>
            <w:tcW w:w="1417" w:type="dxa"/>
            <w:vAlign w:val="center"/>
          </w:tcPr>
          <w:p w14:paraId="0591B8E0" w14:textId="77777777" w:rsidR="00527108" w:rsidRPr="00505047" w:rsidRDefault="00527108" w:rsidP="00794E35">
            <w:pPr>
              <w:jc w:val="center"/>
              <w:rPr>
                <w:sz w:val="20"/>
                <w:szCs w:val="20"/>
              </w:rPr>
            </w:pPr>
          </w:p>
        </w:tc>
      </w:tr>
      <w:tr w:rsidR="00505047" w:rsidRPr="00505047" w14:paraId="15A747AB" w14:textId="77777777" w:rsidTr="00794E35">
        <w:tc>
          <w:tcPr>
            <w:tcW w:w="4673" w:type="dxa"/>
          </w:tcPr>
          <w:p w14:paraId="165B3D1A" w14:textId="77777777" w:rsidR="00527108" w:rsidRPr="00505047" w:rsidRDefault="00527108" w:rsidP="00794E35">
            <w:pPr>
              <w:ind w:left="210" w:hangingChars="100" w:hanging="210"/>
              <w:rPr>
                <w:szCs w:val="21"/>
              </w:rPr>
            </w:pPr>
            <w:r w:rsidRPr="00505047">
              <w:rPr>
                <w:rFonts w:hint="eastAsia"/>
                <w:szCs w:val="21"/>
              </w:rPr>
              <w:t>・住棟・住戸計画に関する提案事項</w:t>
            </w:r>
          </w:p>
        </w:tc>
        <w:tc>
          <w:tcPr>
            <w:tcW w:w="1276" w:type="dxa"/>
          </w:tcPr>
          <w:p w14:paraId="4543CA17" w14:textId="77777777" w:rsidR="00527108" w:rsidRPr="00505047" w:rsidRDefault="00527108" w:rsidP="00794E35">
            <w:pPr>
              <w:jc w:val="center"/>
              <w:rPr>
                <w:sz w:val="20"/>
                <w:szCs w:val="20"/>
              </w:rPr>
            </w:pPr>
            <w:r w:rsidRPr="00505047">
              <w:rPr>
                <w:rFonts w:hint="eastAsia"/>
                <w:sz w:val="20"/>
                <w:szCs w:val="20"/>
              </w:rPr>
              <w:t>様式５－３</w:t>
            </w:r>
          </w:p>
        </w:tc>
        <w:tc>
          <w:tcPr>
            <w:tcW w:w="850" w:type="dxa"/>
            <w:vAlign w:val="center"/>
          </w:tcPr>
          <w:p w14:paraId="54AC9E4F" w14:textId="77777777" w:rsidR="00527108" w:rsidRPr="00505047" w:rsidRDefault="00527108" w:rsidP="00794E35">
            <w:pPr>
              <w:rPr>
                <w:sz w:val="20"/>
                <w:szCs w:val="20"/>
              </w:rPr>
            </w:pPr>
          </w:p>
        </w:tc>
        <w:tc>
          <w:tcPr>
            <w:tcW w:w="851" w:type="dxa"/>
            <w:vAlign w:val="center"/>
          </w:tcPr>
          <w:p w14:paraId="7D422140" w14:textId="77777777" w:rsidR="00527108" w:rsidRPr="00505047" w:rsidRDefault="00527108" w:rsidP="00794E35">
            <w:pPr>
              <w:jc w:val="center"/>
              <w:rPr>
                <w:sz w:val="20"/>
                <w:szCs w:val="20"/>
              </w:rPr>
            </w:pPr>
          </w:p>
        </w:tc>
        <w:tc>
          <w:tcPr>
            <w:tcW w:w="1417" w:type="dxa"/>
            <w:vAlign w:val="center"/>
          </w:tcPr>
          <w:p w14:paraId="6D028B4F" w14:textId="77777777" w:rsidR="00527108" w:rsidRPr="00505047" w:rsidRDefault="00527108" w:rsidP="00794E35">
            <w:pPr>
              <w:jc w:val="center"/>
              <w:rPr>
                <w:sz w:val="20"/>
                <w:szCs w:val="20"/>
              </w:rPr>
            </w:pPr>
          </w:p>
        </w:tc>
      </w:tr>
      <w:tr w:rsidR="00505047" w:rsidRPr="00505047" w14:paraId="62F8C15D" w14:textId="77777777" w:rsidTr="00794E35">
        <w:tc>
          <w:tcPr>
            <w:tcW w:w="4673" w:type="dxa"/>
          </w:tcPr>
          <w:p w14:paraId="4D75293C" w14:textId="77777777" w:rsidR="00527108" w:rsidRPr="00505047" w:rsidRDefault="00527108" w:rsidP="00794E35">
            <w:pPr>
              <w:ind w:left="210" w:hangingChars="100" w:hanging="210"/>
              <w:rPr>
                <w:szCs w:val="21"/>
              </w:rPr>
            </w:pPr>
            <w:r w:rsidRPr="00505047">
              <w:rPr>
                <w:rFonts w:hint="eastAsia"/>
                <w:szCs w:val="21"/>
              </w:rPr>
              <w:t>・安全・防犯への配慮に関する提案事項</w:t>
            </w:r>
          </w:p>
        </w:tc>
        <w:tc>
          <w:tcPr>
            <w:tcW w:w="1276" w:type="dxa"/>
          </w:tcPr>
          <w:p w14:paraId="22BBD2E4" w14:textId="77777777" w:rsidR="00527108" w:rsidRPr="00505047" w:rsidRDefault="00527108" w:rsidP="00794E35">
            <w:pPr>
              <w:jc w:val="center"/>
              <w:rPr>
                <w:sz w:val="20"/>
                <w:szCs w:val="20"/>
              </w:rPr>
            </w:pPr>
            <w:r w:rsidRPr="00505047">
              <w:rPr>
                <w:rFonts w:hint="eastAsia"/>
                <w:sz w:val="20"/>
                <w:szCs w:val="20"/>
              </w:rPr>
              <w:t>様式５－４</w:t>
            </w:r>
          </w:p>
        </w:tc>
        <w:tc>
          <w:tcPr>
            <w:tcW w:w="850" w:type="dxa"/>
            <w:vAlign w:val="center"/>
          </w:tcPr>
          <w:p w14:paraId="1A96447B" w14:textId="77777777" w:rsidR="00527108" w:rsidRPr="00505047" w:rsidRDefault="00527108" w:rsidP="00794E35">
            <w:pPr>
              <w:rPr>
                <w:sz w:val="20"/>
                <w:szCs w:val="20"/>
              </w:rPr>
            </w:pPr>
          </w:p>
        </w:tc>
        <w:tc>
          <w:tcPr>
            <w:tcW w:w="851" w:type="dxa"/>
            <w:vAlign w:val="center"/>
          </w:tcPr>
          <w:p w14:paraId="11CDD962" w14:textId="77777777" w:rsidR="00527108" w:rsidRPr="00505047" w:rsidRDefault="00527108" w:rsidP="00794E35">
            <w:pPr>
              <w:jc w:val="center"/>
              <w:rPr>
                <w:sz w:val="20"/>
                <w:szCs w:val="20"/>
              </w:rPr>
            </w:pPr>
          </w:p>
        </w:tc>
        <w:tc>
          <w:tcPr>
            <w:tcW w:w="1417" w:type="dxa"/>
            <w:vAlign w:val="center"/>
          </w:tcPr>
          <w:p w14:paraId="21194F02" w14:textId="77777777" w:rsidR="00527108" w:rsidRPr="00505047" w:rsidRDefault="00527108" w:rsidP="00794E35">
            <w:pPr>
              <w:jc w:val="center"/>
              <w:rPr>
                <w:sz w:val="20"/>
                <w:szCs w:val="20"/>
              </w:rPr>
            </w:pPr>
          </w:p>
        </w:tc>
      </w:tr>
      <w:tr w:rsidR="00505047" w:rsidRPr="00505047" w14:paraId="56A545EC" w14:textId="77777777" w:rsidTr="00794E35">
        <w:tc>
          <w:tcPr>
            <w:tcW w:w="4673" w:type="dxa"/>
          </w:tcPr>
          <w:p w14:paraId="7C1EEB1E" w14:textId="77777777" w:rsidR="00527108" w:rsidRPr="00505047" w:rsidRDefault="00527108" w:rsidP="00794E35">
            <w:pPr>
              <w:ind w:left="210" w:hangingChars="100" w:hanging="210"/>
              <w:rPr>
                <w:szCs w:val="21"/>
              </w:rPr>
            </w:pPr>
            <w:r w:rsidRPr="00505047">
              <w:rPr>
                <w:rFonts w:hint="eastAsia"/>
                <w:szCs w:val="21"/>
              </w:rPr>
              <w:t>・意匠・景観、周辺への配慮に関する提案事項</w:t>
            </w:r>
          </w:p>
        </w:tc>
        <w:tc>
          <w:tcPr>
            <w:tcW w:w="1276" w:type="dxa"/>
          </w:tcPr>
          <w:p w14:paraId="492ED209" w14:textId="77777777" w:rsidR="00527108" w:rsidRPr="00505047" w:rsidRDefault="00527108" w:rsidP="00794E35">
            <w:pPr>
              <w:jc w:val="center"/>
              <w:rPr>
                <w:sz w:val="20"/>
                <w:szCs w:val="20"/>
              </w:rPr>
            </w:pPr>
            <w:r w:rsidRPr="00505047">
              <w:rPr>
                <w:rFonts w:hint="eastAsia"/>
                <w:sz w:val="20"/>
                <w:szCs w:val="20"/>
              </w:rPr>
              <w:t>様式５－５</w:t>
            </w:r>
          </w:p>
        </w:tc>
        <w:tc>
          <w:tcPr>
            <w:tcW w:w="850" w:type="dxa"/>
            <w:vAlign w:val="center"/>
          </w:tcPr>
          <w:p w14:paraId="243C9217" w14:textId="77777777" w:rsidR="00527108" w:rsidRPr="00505047" w:rsidRDefault="00527108" w:rsidP="00794E35">
            <w:pPr>
              <w:rPr>
                <w:sz w:val="20"/>
                <w:szCs w:val="20"/>
              </w:rPr>
            </w:pPr>
          </w:p>
        </w:tc>
        <w:tc>
          <w:tcPr>
            <w:tcW w:w="851" w:type="dxa"/>
            <w:vAlign w:val="center"/>
          </w:tcPr>
          <w:p w14:paraId="42BD48A2" w14:textId="77777777" w:rsidR="00527108" w:rsidRPr="00505047" w:rsidRDefault="00527108" w:rsidP="00794E35">
            <w:pPr>
              <w:jc w:val="center"/>
              <w:rPr>
                <w:sz w:val="20"/>
                <w:szCs w:val="20"/>
              </w:rPr>
            </w:pPr>
          </w:p>
        </w:tc>
        <w:tc>
          <w:tcPr>
            <w:tcW w:w="1417" w:type="dxa"/>
            <w:vAlign w:val="center"/>
          </w:tcPr>
          <w:p w14:paraId="7298453E" w14:textId="77777777" w:rsidR="00527108" w:rsidRPr="00505047" w:rsidRDefault="00527108" w:rsidP="00794E35">
            <w:pPr>
              <w:jc w:val="center"/>
              <w:rPr>
                <w:sz w:val="20"/>
                <w:szCs w:val="20"/>
              </w:rPr>
            </w:pPr>
          </w:p>
        </w:tc>
      </w:tr>
      <w:tr w:rsidR="00505047" w:rsidRPr="00505047" w14:paraId="738BB076" w14:textId="77777777" w:rsidTr="00794E35">
        <w:tc>
          <w:tcPr>
            <w:tcW w:w="4673" w:type="dxa"/>
          </w:tcPr>
          <w:p w14:paraId="1D7845E1" w14:textId="77777777" w:rsidR="00527108" w:rsidRPr="00505047" w:rsidRDefault="00527108" w:rsidP="00794E35">
            <w:pPr>
              <w:ind w:left="210" w:hangingChars="100" w:hanging="210"/>
              <w:rPr>
                <w:szCs w:val="21"/>
              </w:rPr>
            </w:pPr>
            <w:r w:rsidRPr="00505047">
              <w:rPr>
                <w:rFonts w:hint="eastAsia"/>
                <w:szCs w:val="21"/>
              </w:rPr>
              <w:t>・まちづくり・コミュニティの形成への配慮に関する提案事項</w:t>
            </w:r>
          </w:p>
        </w:tc>
        <w:tc>
          <w:tcPr>
            <w:tcW w:w="1276" w:type="dxa"/>
          </w:tcPr>
          <w:p w14:paraId="2A1D85BB" w14:textId="77777777" w:rsidR="00527108" w:rsidRPr="00505047" w:rsidRDefault="00527108" w:rsidP="00794E35">
            <w:pPr>
              <w:jc w:val="center"/>
              <w:rPr>
                <w:sz w:val="20"/>
                <w:szCs w:val="20"/>
              </w:rPr>
            </w:pPr>
            <w:r w:rsidRPr="00505047">
              <w:rPr>
                <w:rFonts w:hint="eastAsia"/>
                <w:sz w:val="20"/>
                <w:szCs w:val="20"/>
              </w:rPr>
              <w:t>様式５－６</w:t>
            </w:r>
          </w:p>
        </w:tc>
        <w:tc>
          <w:tcPr>
            <w:tcW w:w="850" w:type="dxa"/>
            <w:vAlign w:val="center"/>
          </w:tcPr>
          <w:p w14:paraId="49A02B3A" w14:textId="77777777" w:rsidR="00527108" w:rsidRPr="00505047" w:rsidRDefault="00527108" w:rsidP="00794E35">
            <w:pPr>
              <w:rPr>
                <w:sz w:val="20"/>
                <w:szCs w:val="20"/>
              </w:rPr>
            </w:pPr>
          </w:p>
        </w:tc>
        <w:tc>
          <w:tcPr>
            <w:tcW w:w="851" w:type="dxa"/>
            <w:vAlign w:val="center"/>
          </w:tcPr>
          <w:p w14:paraId="20A7372D" w14:textId="77777777" w:rsidR="00527108" w:rsidRPr="00505047" w:rsidRDefault="00527108" w:rsidP="00794E35">
            <w:pPr>
              <w:jc w:val="center"/>
              <w:rPr>
                <w:sz w:val="20"/>
                <w:szCs w:val="20"/>
              </w:rPr>
            </w:pPr>
          </w:p>
        </w:tc>
        <w:tc>
          <w:tcPr>
            <w:tcW w:w="1417" w:type="dxa"/>
            <w:vAlign w:val="center"/>
          </w:tcPr>
          <w:p w14:paraId="49FC6A6D" w14:textId="77777777" w:rsidR="00527108" w:rsidRPr="00505047" w:rsidRDefault="00527108" w:rsidP="00794E35">
            <w:pPr>
              <w:jc w:val="center"/>
              <w:rPr>
                <w:sz w:val="20"/>
                <w:szCs w:val="20"/>
              </w:rPr>
            </w:pPr>
          </w:p>
        </w:tc>
      </w:tr>
      <w:tr w:rsidR="00505047" w:rsidRPr="00505047" w14:paraId="2A65718C" w14:textId="77777777" w:rsidTr="00794E35">
        <w:tc>
          <w:tcPr>
            <w:tcW w:w="4673" w:type="dxa"/>
          </w:tcPr>
          <w:p w14:paraId="50FD890A" w14:textId="77777777" w:rsidR="00527108" w:rsidRPr="00505047" w:rsidRDefault="00527108" w:rsidP="00794E35">
            <w:pPr>
              <w:ind w:left="210" w:hangingChars="100" w:hanging="210"/>
              <w:rPr>
                <w:szCs w:val="21"/>
              </w:rPr>
            </w:pPr>
            <w:r w:rsidRPr="00505047">
              <w:rPr>
                <w:rFonts w:hint="eastAsia"/>
                <w:szCs w:val="21"/>
              </w:rPr>
              <w:t>・ユニバーサルデザインへの配慮に関する提案事項</w:t>
            </w:r>
          </w:p>
        </w:tc>
        <w:tc>
          <w:tcPr>
            <w:tcW w:w="1276" w:type="dxa"/>
          </w:tcPr>
          <w:p w14:paraId="297F2D4F" w14:textId="77777777" w:rsidR="00527108" w:rsidRPr="00505047" w:rsidRDefault="00527108" w:rsidP="00794E35">
            <w:pPr>
              <w:jc w:val="center"/>
              <w:rPr>
                <w:sz w:val="20"/>
                <w:szCs w:val="20"/>
              </w:rPr>
            </w:pPr>
            <w:r w:rsidRPr="00505047">
              <w:rPr>
                <w:rFonts w:hint="eastAsia"/>
                <w:sz w:val="20"/>
                <w:szCs w:val="20"/>
              </w:rPr>
              <w:t>様式５－７</w:t>
            </w:r>
          </w:p>
        </w:tc>
        <w:tc>
          <w:tcPr>
            <w:tcW w:w="850" w:type="dxa"/>
            <w:vAlign w:val="center"/>
          </w:tcPr>
          <w:p w14:paraId="0EFA0007" w14:textId="77777777" w:rsidR="00527108" w:rsidRPr="00505047" w:rsidRDefault="00527108" w:rsidP="00794E35">
            <w:pPr>
              <w:rPr>
                <w:sz w:val="20"/>
                <w:szCs w:val="20"/>
              </w:rPr>
            </w:pPr>
          </w:p>
        </w:tc>
        <w:tc>
          <w:tcPr>
            <w:tcW w:w="851" w:type="dxa"/>
            <w:vAlign w:val="center"/>
          </w:tcPr>
          <w:p w14:paraId="27DFB53B" w14:textId="77777777" w:rsidR="00527108" w:rsidRPr="00505047" w:rsidRDefault="00527108" w:rsidP="00794E35">
            <w:pPr>
              <w:jc w:val="center"/>
              <w:rPr>
                <w:sz w:val="20"/>
                <w:szCs w:val="20"/>
              </w:rPr>
            </w:pPr>
          </w:p>
        </w:tc>
        <w:tc>
          <w:tcPr>
            <w:tcW w:w="1417" w:type="dxa"/>
            <w:vAlign w:val="center"/>
          </w:tcPr>
          <w:p w14:paraId="4C38641C" w14:textId="77777777" w:rsidR="00527108" w:rsidRPr="00505047" w:rsidRDefault="00527108" w:rsidP="00794E35">
            <w:pPr>
              <w:jc w:val="center"/>
              <w:rPr>
                <w:sz w:val="20"/>
                <w:szCs w:val="20"/>
              </w:rPr>
            </w:pPr>
          </w:p>
        </w:tc>
      </w:tr>
      <w:tr w:rsidR="00527108" w:rsidRPr="00505047" w14:paraId="50CF5076" w14:textId="77777777" w:rsidTr="00794E35">
        <w:tc>
          <w:tcPr>
            <w:tcW w:w="4673" w:type="dxa"/>
            <w:vAlign w:val="center"/>
          </w:tcPr>
          <w:p w14:paraId="10C1C681" w14:textId="77777777" w:rsidR="00527108" w:rsidRPr="00505047" w:rsidRDefault="00527108" w:rsidP="00794E35">
            <w:pPr>
              <w:ind w:left="200" w:hangingChars="100" w:hanging="200"/>
              <w:jc w:val="both"/>
              <w:rPr>
                <w:sz w:val="20"/>
                <w:szCs w:val="20"/>
              </w:rPr>
            </w:pPr>
            <w:r w:rsidRPr="00505047">
              <w:rPr>
                <w:rFonts w:hint="eastAsia"/>
                <w:sz w:val="20"/>
                <w:szCs w:val="20"/>
              </w:rPr>
              <w:t>・地球環境・環境共生への配慮に関する提案事項</w:t>
            </w:r>
          </w:p>
        </w:tc>
        <w:tc>
          <w:tcPr>
            <w:tcW w:w="1276" w:type="dxa"/>
            <w:vAlign w:val="center"/>
          </w:tcPr>
          <w:p w14:paraId="74E8F0A4" w14:textId="77777777" w:rsidR="00527108" w:rsidRPr="00505047" w:rsidRDefault="00527108" w:rsidP="00794E35">
            <w:pPr>
              <w:jc w:val="center"/>
              <w:rPr>
                <w:sz w:val="20"/>
                <w:szCs w:val="20"/>
              </w:rPr>
            </w:pPr>
            <w:r w:rsidRPr="00505047">
              <w:rPr>
                <w:rFonts w:hint="eastAsia"/>
                <w:sz w:val="20"/>
                <w:szCs w:val="20"/>
              </w:rPr>
              <w:t>様式５－８</w:t>
            </w:r>
          </w:p>
        </w:tc>
        <w:tc>
          <w:tcPr>
            <w:tcW w:w="850" w:type="dxa"/>
            <w:vAlign w:val="center"/>
          </w:tcPr>
          <w:p w14:paraId="2764C31C" w14:textId="77777777" w:rsidR="00527108" w:rsidRPr="00505047" w:rsidRDefault="00527108" w:rsidP="00794E35">
            <w:pPr>
              <w:rPr>
                <w:sz w:val="20"/>
                <w:szCs w:val="20"/>
              </w:rPr>
            </w:pPr>
          </w:p>
        </w:tc>
        <w:tc>
          <w:tcPr>
            <w:tcW w:w="851" w:type="dxa"/>
            <w:vAlign w:val="center"/>
          </w:tcPr>
          <w:p w14:paraId="5F9DC2A4" w14:textId="77777777" w:rsidR="00527108" w:rsidRPr="00505047" w:rsidRDefault="00527108" w:rsidP="00794E35">
            <w:pPr>
              <w:rPr>
                <w:sz w:val="20"/>
                <w:szCs w:val="20"/>
              </w:rPr>
            </w:pPr>
          </w:p>
        </w:tc>
        <w:tc>
          <w:tcPr>
            <w:tcW w:w="1417" w:type="dxa"/>
            <w:vAlign w:val="center"/>
          </w:tcPr>
          <w:p w14:paraId="4240F3A1" w14:textId="77777777" w:rsidR="00527108" w:rsidRPr="00505047" w:rsidRDefault="00527108" w:rsidP="00794E35">
            <w:pPr>
              <w:snapToGrid w:val="0"/>
              <w:rPr>
                <w:sz w:val="20"/>
                <w:szCs w:val="20"/>
              </w:rPr>
            </w:pPr>
            <w:r w:rsidRPr="00505047">
              <w:rPr>
                <w:rFonts w:hint="eastAsia"/>
                <w:sz w:val="16"/>
                <w:szCs w:val="20"/>
              </w:rPr>
              <w:t>ＣＡＳＢＥＥ新築（簡易版）のスコアシート及び結果表示シートを添付</w:t>
            </w:r>
          </w:p>
        </w:tc>
      </w:tr>
    </w:tbl>
    <w:p w14:paraId="6C3B60D0" w14:textId="77777777" w:rsidR="00527108" w:rsidRPr="00505047" w:rsidRDefault="00527108" w:rsidP="00527108"/>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05047" w:rsidRPr="00505047" w14:paraId="4D088B0F" w14:textId="77777777" w:rsidTr="00794E35">
        <w:trPr>
          <w:tblHeader/>
        </w:trPr>
        <w:tc>
          <w:tcPr>
            <w:tcW w:w="4673" w:type="dxa"/>
            <w:vAlign w:val="center"/>
          </w:tcPr>
          <w:p w14:paraId="3CFDEADF"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書類</w:t>
            </w:r>
          </w:p>
        </w:tc>
        <w:tc>
          <w:tcPr>
            <w:tcW w:w="1276" w:type="dxa"/>
            <w:vAlign w:val="center"/>
          </w:tcPr>
          <w:p w14:paraId="742848A5"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様式</w:t>
            </w:r>
          </w:p>
        </w:tc>
        <w:tc>
          <w:tcPr>
            <w:tcW w:w="850" w:type="dxa"/>
            <w:vAlign w:val="center"/>
          </w:tcPr>
          <w:p w14:paraId="4877E7C3"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提出者確認欄</w:t>
            </w:r>
          </w:p>
        </w:tc>
        <w:tc>
          <w:tcPr>
            <w:tcW w:w="851" w:type="dxa"/>
            <w:vAlign w:val="center"/>
          </w:tcPr>
          <w:p w14:paraId="3B030D90"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市</w:t>
            </w:r>
          </w:p>
          <w:p w14:paraId="7F2C3276"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確認欄</w:t>
            </w:r>
          </w:p>
        </w:tc>
        <w:tc>
          <w:tcPr>
            <w:tcW w:w="1417" w:type="dxa"/>
            <w:vAlign w:val="center"/>
          </w:tcPr>
          <w:p w14:paraId="5D98E14F"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備考</w:t>
            </w:r>
          </w:p>
        </w:tc>
      </w:tr>
      <w:tr w:rsidR="00505047" w:rsidRPr="00505047" w14:paraId="2EA66926" w14:textId="77777777" w:rsidTr="00794E35">
        <w:tc>
          <w:tcPr>
            <w:tcW w:w="906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CBA5D9" w14:textId="3EBA41CB" w:rsidR="00527108" w:rsidRPr="00505047" w:rsidRDefault="00527108" w:rsidP="00C87A97">
            <w:pPr>
              <w:rPr>
                <w:rFonts w:eastAsia="ＭＳ ゴシック"/>
                <w:b/>
                <w:sz w:val="20"/>
                <w:szCs w:val="20"/>
              </w:rPr>
            </w:pPr>
            <w:r w:rsidRPr="00505047">
              <w:rPr>
                <w:rFonts w:eastAsia="ＭＳ ゴシック" w:hint="eastAsia"/>
                <w:b/>
                <w:sz w:val="20"/>
                <w:szCs w:val="20"/>
              </w:rPr>
              <w:t>（３）施工計画に関する</w:t>
            </w:r>
            <w:r w:rsidR="00C87A97" w:rsidRPr="00505047">
              <w:rPr>
                <w:rFonts w:eastAsia="ＭＳ ゴシック" w:hint="eastAsia"/>
                <w:b/>
                <w:sz w:val="20"/>
                <w:szCs w:val="20"/>
              </w:rPr>
              <w:t>提案</w:t>
            </w:r>
          </w:p>
        </w:tc>
      </w:tr>
      <w:tr w:rsidR="00505047" w:rsidRPr="00505047" w14:paraId="4A2A3CDB"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411C9F30"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・施工計画に関する提案書表紙</w:t>
            </w:r>
          </w:p>
        </w:tc>
        <w:tc>
          <w:tcPr>
            <w:tcW w:w="1276" w:type="dxa"/>
            <w:tcBorders>
              <w:top w:val="single" w:sz="4" w:space="0" w:color="auto"/>
              <w:left w:val="single" w:sz="4" w:space="0" w:color="auto"/>
              <w:bottom w:val="single" w:sz="4" w:space="0" w:color="auto"/>
              <w:right w:val="single" w:sz="4" w:space="0" w:color="auto"/>
            </w:tcBorders>
            <w:vAlign w:val="center"/>
          </w:tcPr>
          <w:p w14:paraId="0213B9C0"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様式６－１</w:t>
            </w:r>
          </w:p>
        </w:tc>
        <w:tc>
          <w:tcPr>
            <w:tcW w:w="850" w:type="dxa"/>
            <w:tcBorders>
              <w:top w:val="single" w:sz="4" w:space="0" w:color="auto"/>
              <w:left w:val="single" w:sz="4" w:space="0" w:color="auto"/>
              <w:bottom w:val="single" w:sz="4" w:space="0" w:color="auto"/>
              <w:right w:val="single" w:sz="4" w:space="0" w:color="auto"/>
            </w:tcBorders>
            <w:vAlign w:val="center"/>
          </w:tcPr>
          <w:p w14:paraId="49C9AEE6"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9479794"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A8EFA6F" w14:textId="77777777" w:rsidR="00527108" w:rsidRPr="00505047" w:rsidRDefault="00527108" w:rsidP="00794E35">
            <w:pPr>
              <w:jc w:val="center"/>
              <w:rPr>
                <w:rFonts w:eastAsia="ＭＳ ゴシック"/>
                <w:b/>
                <w:sz w:val="20"/>
                <w:szCs w:val="20"/>
              </w:rPr>
            </w:pPr>
            <w:r w:rsidRPr="00505047">
              <w:rPr>
                <w:rFonts w:hint="eastAsia"/>
                <w:sz w:val="20"/>
                <w:szCs w:val="20"/>
              </w:rPr>
              <w:t>片面刷り</w:t>
            </w:r>
          </w:p>
        </w:tc>
      </w:tr>
      <w:tr w:rsidR="00505047" w:rsidRPr="00505047" w14:paraId="3BD5D08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516D70CE"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・解体の工法の工夫に関する提案事項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6E8D611B"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様式６－２</w:t>
            </w:r>
          </w:p>
        </w:tc>
        <w:tc>
          <w:tcPr>
            <w:tcW w:w="850" w:type="dxa"/>
            <w:tcBorders>
              <w:top w:val="single" w:sz="4" w:space="0" w:color="auto"/>
              <w:left w:val="single" w:sz="4" w:space="0" w:color="auto"/>
              <w:bottom w:val="single" w:sz="4" w:space="0" w:color="auto"/>
              <w:right w:val="single" w:sz="4" w:space="0" w:color="auto"/>
            </w:tcBorders>
            <w:vAlign w:val="center"/>
          </w:tcPr>
          <w:p w14:paraId="40D33395"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016EAED4"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E35AA60" w14:textId="77777777" w:rsidR="00527108" w:rsidRPr="00505047" w:rsidRDefault="00527108" w:rsidP="00794E35">
            <w:pPr>
              <w:snapToGrid w:val="0"/>
              <w:jc w:val="center"/>
              <w:rPr>
                <w:rFonts w:eastAsia="ＭＳ ゴシック"/>
                <w:b/>
                <w:sz w:val="20"/>
                <w:szCs w:val="20"/>
              </w:rPr>
            </w:pPr>
          </w:p>
        </w:tc>
      </w:tr>
      <w:tr w:rsidR="00505047" w:rsidRPr="00505047" w14:paraId="47D2EB80"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14AEDF52"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・搬入出の安全性に関する提案事項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13BA1506"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様式６－３</w:t>
            </w:r>
          </w:p>
        </w:tc>
        <w:tc>
          <w:tcPr>
            <w:tcW w:w="850" w:type="dxa"/>
            <w:tcBorders>
              <w:top w:val="single" w:sz="4" w:space="0" w:color="auto"/>
              <w:left w:val="single" w:sz="4" w:space="0" w:color="auto"/>
              <w:bottom w:val="single" w:sz="4" w:space="0" w:color="auto"/>
              <w:right w:val="single" w:sz="4" w:space="0" w:color="auto"/>
            </w:tcBorders>
            <w:vAlign w:val="center"/>
          </w:tcPr>
          <w:p w14:paraId="64C53E8D"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DFD89FA"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2A32519" w14:textId="77777777" w:rsidR="00527108" w:rsidRPr="00505047" w:rsidRDefault="00527108" w:rsidP="00794E35">
            <w:pPr>
              <w:snapToGrid w:val="0"/>
              <w:jc w:val="center"/>
              <w:rPr>
                <w:rFonts w:eastAsia="ＭＳ ゴシック"/>
                <w:b/>
                <w:sz w:val="20"/>
                <w:szCs w:val="20"/>
              </w:rPr>
            </w:pPr>
          </w:p>
        </w:tc>
      </w:tr>
      <w:tr w:rsidR="00505047" w:rsidRPr="00505047" w14:paraId="3E4CC61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01A168EB"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・建設の工法の工夫に関する提案事項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2842BA91"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様式６－４</w:t>
            </w:r>
          </w:p>
        </w:tc>
        <w:tc>
          <w:tcPr>
            <w:tcW w:w="850" w:type="dxa"/>
            <w:tcBorders>
              <w:top w:val="single" w:sz="4" w:space="0" w:color="auto"/>
              <w:left w:val="single" w:sz="4" w:space="0" w:color="auto"/>
              <w:bottom w:val="single" w:sz="4" w:space="0" w:color="auto"/>
              <w:right w:val="single" w:sz="4" w:space="0" w:color="auto"/>
            </w:tcBorders>
            <w:vAlign w:val="center"/>
          </w:tcPr>
          <w:p w14:paraId="22FC1330"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B78D47E"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57CC2E0" w14:textId="77777777" w:rsidR="00527108" w:rsidRPr="00505047" w:rsidRDefault="00527108" w:rsidP="00794E35">
            <w:pPr>
              <w:snapToGrid w:val="0"/>
              <w:jc w:val="center"/>
              <w:rPr>
                <w:rFonts w:eastAsia="ＭＳ ゴシック"/>
                <w:b/>
                <w:sz w:val="20"/>
                <w:szCs w:val="20"/>
              </w:rPr>
            </w:pPr>
          </w:p>
        </w:tc>
      </w:tr>
      <w:tr w:rsidR="00505047" w:rsidRPr="00505047" w14:paraId="485FA987" w14:textId="77777777" w:rsidTr="00794E35">
        <w:tc>
          <w:tcPr>
            <w:tcW w:w="7650" w:type="dxa"/>
            <w:gridSpan w:val="4"/>
          </w:tcPr>
          <w:p w14:paraId="22595653"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（４）長寿命化・維持管理に関する提案</w:t>
            </w:r>
          </w:p>
        </w:tc>
        <w:tc>
          <w:tcPr>
            <w:tcW w:w="1417" w:type="dxa"/>
          </w:tcPr>
          <w:p w14:paraId="5851776E" w14:textId="77777777" w:rsidR="00527108" w:rsidRPr="00505047" w:rsidRDefault="00527108" w:rsidP="00794E35">
            <w:pPr>
              <w:rPr>
                <w:rFonts w:eastAsia="ＭＳ ゴシック"/>
                <w:b/>
                <w:sz w:val="20"/>
                <w:szCs w:val="20"/>
              </w:rPr>
            </w:pPr>
          </w:p>
        </w:tc>
      </w:tr>
      <w:tr w:rsidR="00505047" w:rsidRPr="00505047" w14:paraId="220F6F3D" w14:textId="77777777" w:rsidTr="00794E35">
        <w:tc>
          <w:tcPr>
            <w:tcW w:w="4673" w:type="dxa"/>
          </w:tcPr>
          <w:p w14:paraId="18F76F78" w14:textId="77777777" w:rsidR="00527108" w:rsidRPr="00505047" w:rsidRDefault="00527108" w:rsidP="00794E35">
            <w:pPr>
              <w:tabs>
                <w:tab w:val="center" w:pos="2001"/>
              </w:tabs>
              <w:ind w:left="200" w:hangingChars="100" w:hanging="200"/>
              <w:rPr>
                <w:sz w:val="20"/>
                <w:szCs w:val="20"/>
              </w:rPr>
            </w:pPr>
            <w:r w:rsidRPr="00505047">
              <w:rPr>
                <w:rFonts w:hint="eastAsia"/>
                <w:sz w:val="20"/>
                <w:szCs w:val="20"/>
              </w:rPr>
              <w:t>・長寿命化・維持管理に関する提案書表紙</w:t>
            </w:r>
          </w:p>
        </w:tc>
        <w:tc>
          <w:tcPr>
            <w:tcW w:w="1276" w:type="dxa"/>
            <w:vAlign w:val="center"/>
          </w:tcPr>
          <w:p w14:paraId="677C16BF" w14:textId="77777777" w:rsidR="00527108" w:rsidRPr="00505047" w:rsidRDefault="00527108" w:rsidP="00794E35">
            <w:pPr>
              <w:jc w:val="center"/>
              <w:rPr>
                <w:sz w:val="20"/>
                <w:szCs w:val="20"/>
              </w:rPr>
            </w:pPr>
            <w:r w:rsidRPr="00505047">
              <w:rPr>
                <w:rFonts w:hint="eastAsia"/>
                <w:sz w:val="20"/>
                <w:szCs w:val="20"/>
              </w:rPr>
              <w:t>様式７－１</w:t>
            </w:r>
          </w:p>
        </w:tc>
        <w:tc>
          <w:tcPr>
            <w:tcW w:w="850" w:type="dxa"/>
            <w:vAlign w:val="center"/>
          </w:tcPr>
          <w:p w14:paraId="1E819A85" w14:textId="77777777" w:rsidR="00527108" w:rsidRPr="00505047" w:rsidRDefault="00527108" w:rsidP="00794E35">
            <w:pPr>
              <w:rPr>
                <w:sz w:val="20"/>
                <w:szCs w:val="20"/>
              </w:rPr>
            </w:pPr>
          </w:p>
        </w:tc>
        <w:tc>
          <w:tcPr>
            <w:tcW w:w="851" w:type="dxa"/>
            <w:vAlign w:val="center"/>
          </w:tcPr>
          <w:p w14:paraId="6D11A0D4" w14:textId="77777777" w:rsidR="00527108" w:rsidRPr="00505047" w:rsidRDefault="00527108" w:rsidP="00794E35">
            <w:pPr>
              <w:jc w:val="center"/>
              <w:rPr>
                <w:sz w:val="20"/>
                <w:szCs w:val="20"/>
              </w:rPr>
            </w:pPr>
          </w:p>
        </w:tc>
        <w:tc>
          <w:tcPr>
            <w:tcW w:w="1417" w:type="dxa"/>
            <w:vAlign w:val="center"/>
          </w:tcPr>
          <w:p w14:paraId="5853CDEA"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0860FC9" w14:textId="77777777" w:rsidTr="00794E35">
        <w:tc>
          <w:tcPr>
            <w:tcW w:w="4673" w:type="dxa"/>
          </w:tcPr>
          <w:p w14:paraId="452B39D9" w14:textId="77777777" w:rsidR="00527108" w:rsidRPr="00505047" w:rsidRDefault="00527108" w:rsidP="00794E35">
            <w:pPr>
              <w:rPr>
                <w:sz w:val="20"/>
                <w:szCs w:val="20"/>
              </w:rPr>
            </w:pPr>
            <w:r w:rsidRPr="00505047">
              <w:rPr>
                <w:rFonts w:hint="eastAsia"/>
                <w:sz w:val="20"/>
                <w:szCs w:val="20"/>
              </w:rPr>
              <w:t>・</w:t>
            </w:r>
            <w:r w:rsidRPr="00505047">
              <w:rPr>
                <w:rFonts w:hAnsi="ＭＳ 明朝" w:cs="ＭＳ Ｐゴシック" w:hint="eastAsia"/>
                <w:sz w:val="20"/>
                <w:szCs w:val="20"/>
              </w:rPr>
              <w:t>ライフサイクルコスト計画</w:t>
            </w:r>
            <w:r w:rsidRPr="00505047">
              <w:rPr>
                <w:rFonts w:hint="eastAsia"/>
                <w:sz w:val="20"/>
                <w:szCs w:val="20"/>
              </w:rPr>
              <w:t>に関する提案事項</w:t>
            </w:r>
          </w:p>
        </w:tc>
        <w:tc>
          <w:tcPr>
            <w:tcW w:w="1276" w:type="dxa"/>
            <w:vAlign w:val="center"/>
          </w:tcPr>
          <w:p w14:paraId="265706A3" w14:textId="77777777" w:rsidR="00527108" w:rsidRPr="00505047" w:rsidRDefault="00527108" w:rsidP="00794E35">
            <w:pPr>
              <w:jc w:val="center"/>
              <w:rPr>
                <w:sz w:val="20"/>
                <w:szCs w:val="20"/>
              </w:rPr>
            </w:pPr>
            <w:r w:rsidRPr="00505047">
              <w:rPr>
                <w:rFonts w:hint="eastAsia"/>
                <w:sz w:val="20"/>
                <w:szCs w:val="20"/>
              </w:rPr>
              <w:t>様式７－２</w:t>
            </w:r>
          </w:p>
        </w:tc>
        <w:tc>
          <w:tcPr>
            <w:tcW w:w="850" w:type="dxa"/>
            <w:vAlign w:val="center"/>
          </w:tcPr>
          <w:p w14:paraId="73A655A8" w14:textId="77777777" w:rsidR="00527108" w:rsidRPr="00505047" w:rsidRDefault="00527108" w:rsidP="00794E35">
            <w:pPr>
              <w:rPr>
                <w:sz w:val="20"/>
                <w:szCs w:val="20"/>
              </w:rPr>
            </w:pPr>
          </w:p>
        </w:tc>
        <w:tc>
          <w:tcPr>
            <w:tcW w:w="851" w:type="dxa"/>
            <w:vAlign w:val="center"/>
          </w:tcPr>
          <w:p w14:paraId="4F3101F2" w14:textId="77777777" w:rsidR="00527108" w:rsidRPr="00505047" w:rsidRDefault="00527108" w:rsidP="00794E35">
            <w:pPr>
              <w:jc w:val="center"/>
              <w:rPr>
                <w:sz w:val="20"/>
                <w:szCs w:val="20"/>
              </w:rPr>
            </w:pPr>
          </w:p>
        </w:tc>
        <w:tc>
          <w:tcPr>
            <w:tcW w:w="1417" w:type="dxa"/>
            <w:vAlign w:val="center"/>
          </w:tcPr>
          <w:p w14:paraId="26247AC1" w14:textId="77777777" w:rsidR="00527108" w:rsidRPr="00505047" w:rsidRDefault="00527108" w:rsidP="00794E35">
            <w:pPr>
              <w:jc w:val="center"/>
              <w:rPr>
                <w:sz w:val="20"/>
                <w:szCs w:val="20"/>
              </w:rPr>
            </w:pPr>
          </w:p>
        </w:tc>
      </w:tr>
      <w:tr w:rsidR="00505047" w:rsidRPr="00505047" w14:paraId="064FCE3E" w14:textId="77777777" w:rsidTr="00794E35">
        <w:tc>
          <w:tcPr>
            <w:tcW w:w="4673" w:type="dxa"/>
          </w:tcPr>
          <w:p w14:paraId="12186B6A" w14:textId="77777777" w:rsidR="00527108" w:rsidRPr="00505047" w:rsidRDefault="00527108" w:rsidP="00794E35">
            <w:pPr>
              <w:ind w:left="200" w:hangingChars="100" w:hanging="200"/>
              <w:rPr>
                <w:sz w:val="20"/>
                <w:szCs w:val="20"/>
              </w:rPr>
            </w:pPr>
            <w:r w:rsidRPr="00505047">
              <w:rPr>
                <w:rFonts w:hint="eastAsia"/>
                <w:sz w:val="20"/>
                <w:szCs w:val="20"/>
              </w:rPr>
              <w:t>・</w:t>
            </w:r>
            <w:r w:rsidRPr="00505047">
              <w:rPr>
                <w:rFonts w:hAnsi="ＭＳ 明朝" w:cs="ＭＳ Ｐゴシック" w:hint="eastAsia"/>
                <w:sz w:val="20"/>
                <w:szCs w:val="20"/>
              </w:rPr>
              <w:t>管理・更新の容易性</w:t>
            </w:r>
            <w:r w:rsidRPr="00505047">
              <w:rPr>
                <w:rFonts w:hint="eastAsia"/>
                <w:sz w:val="20"/>
                <w:szCs w:val="20"/>
              </w:rPr>
              <w:t>に関する提案事項</w:t>
            </w:r>
          </w:p>
        </w:tc>
        <w:tc>
          <w:tcPr>
            <w:tcW w:w="1276" w:type="dxa"/>
            <w:vAlign w:val="center"/>
          </w:tcPr>
          <w:p w14:paraId="4DDD695F" w14:textId="77777777" w:rsidR="00527108" w:rsidRPr="00505047" w:rsidRDefault="00527108" w:rsidP="00794E35">
            <w:pPr>
              <w:jc w:val="center"/>
              <w:rPr>
                <w:sz w:val="20"/>
                <w:szCs w:val="20"/>
              </w:rPr>
            </w:pPr>
            <w:r w:rsidRPr="00505047">
              <w:rPr>
                <w:rFonts w:hint="eastAsia"/>
                <w:sz w:val="20"/>
                <w:szCs w:val="20"/>
              </w:rPr>
              <w:t>様式７－３</w:t>
            </w:r>
          </w:p>
        </w:tc>
        <w:tc>
          <w:tcPr>
            <w:tcW w:w="850" w:type="dxa"/>
            <w:vAlign w:val="center"/>
          </w:tcPr>
          <w:p w14:paraId="42202D44" w14:textId="77777777" w:rsidR="00527108" w:rsidRPr="00505047" w:rsidRDefault="00527108" w:rsidP="00794E35">
            <w:pPr>
              <w:rPr>
                <w:sz w:val="20"/>
                <w:szCs w:val="20"/>
              </w:rPr>
            </w:pPr>
          </w:p>
        </w:tc>
        <w:tc>
          <w:tcPr>
            <w:tcW w:w="851" w:type="dxa"/>
            <w:vAlign w:val="center"/>
          </w:tcPr>
          <w:p w14:paraId="677555AE" w14:textId="77777777" w:rsidR="00527108" w:rsidRPr="00505047" w:rsidRDefault="00527108" w:rsidP="00794E35">
            <w:pPr>
              <w:jc w:val="center"/>
              <w:rPr>
                <w:sz w:val="20"/>
                <w:szCs w:val="20"/>
              </w:rPr>
            </w:pPr>
          </w:p>
        </w:tc>
        <w:tc>
          <w:tcPr>
            <w:tcW w:w="1417" w:type="dxa"/>
            <w:vAlign w:val="center"/>
          </w:tcPr>
          <w:p w14:paraId="1B64D519" w14:textId="77777777" w:rsidR="00527108" w:rsidRPr="00505047" w:rsidRDefault="00527108" w:rsidP="00794E35">
            <w:pPr>
              <w:jc w:val="center"/>
              <w:rPr>
                <w:sz w:val="20"/>
                <w:szCs w:val="20"/>
              </w:rPr>
            </w:pPr>
          </w:p>
        </w:tc>
      </w:tr>
      <w:tr w:rsidR="00505047" w:rsidRPr="00505047" w14:paraId="600C963E" w14:textId="77777777" w:rsidTr="00794E35">
        <w:tc>
          <w:tcPr>
            <w:tcW w:w="4673" w:type="dxa"/>
          </w:tcPr>
          <w:p w14:paraId="3EA7CFCE" w14:textId="77777777" w:rsidR="00527108" w:rsidRPr="00505047" w:rsidRDefault="00527108" w:rsidP="00794E35">
            <w:pPr>
              <w:ind w:left="200" w:hangingChars="100" w:hanging="200"/>
              <w:rPr>
                <w:sz w:val="20"/>
                <w:szCs w:val="20"/>
              </w:rPr>
            </w:pPr>
            <w:r w:rsidRPr="00505047">
              <w:rPr>
                <w:rFonts w:hint="eastAsia"/>
                <w:sz w:val="20"/>
                <w:szCs w:val="20"/>
              </w:rPr>
              <w:t>・入居者への配慮に関する提案事項</w:t>
            </w:r>
          </w:p>
        </w:tc>
        <w:tc>
          <w:tcPr>
            <w:tcW w:w="1276" w:type="dxa"/>
            <w:vAlign w:val="center"/>
          </w:tcPr>
          <w:p w14:paraId="46DBDCEA" w14:textId="77777777" w:rsidR="00527108" w:rsidRPr="00505047" w:rsidRDefault="00527108" w:rsidP="00794E35">
            <w:pPr>
              <w:jc w:val="center"/>
              <w:rPr>
                <w:sz w:val="20"/>
                <w:szCs w:val="20"/>
              </w:rPr>
            </w:pPr>
            <w:r w:rsidRPr="00505047">
              <w:rPr>
                <w:rFonts w:hint="eastAsia"/>
                <w:sz w:val="20"/>
                <w:szCs w:val="20"/>
              </w:rPr>
              <w:t>様式７－４</w:t>
            </w:r>
          </w:p>
        </w:tc>
        <w:tc>
          <w:tcPr>
            <w:tcW w:w="850" w:type="dxa"/>
            <w:vAlign w:val="center"/>
          </w:tcPr>
          <w:p w14:paraId="7BB6D6FE" w14:textId="77777777" w:rsidR="00527108" w:rsidRPr="00505047" w:rsidRDefault="00527108" w:rsidP="00794E35">
            <w:pPr>
              <w:rPr>
                <w:sz w:val="20"/>
                <w:szCs w:val="20"/>
              </w:rPr>
            </w:pPr>
          </w:p>
        </w:tc>
        <w:tc>
          <w:tcPr>
            <w:tcW w:w="851" w:type="dxa"/>
            <w:vAlign w:val="center"/>
          </w:tcPr>
          <w:p w14:paraId="3062D43F" w14:textId="77777777" w:rsidR="00527108" w:rsidRPr="00505047" w:rsidRDefault="00527108" w:rsidP="00794E35">
            <w:pPr>
              <w:jc w:val="center"/>
              <w:rPr>
                <w:sz w:val="20"/>
                <w:szCs w:val="20"/>
              </w:rPr>
            </w:pPr>
          </w:p>
        </w:tc>
        <w:tc>
          <w:tcPr>
            <w:tcW w:w="1417" w:type="dxa"/>
            <w:vAlign w:val="center"/>
          </w:tcPr>
          <w:p w14:paraId="5A754608" w14:textId="77777777" w:rsidR="00527108" w:rsidRPr="00505047" w:rsidRDefault="00527108" w:rsidP="00794E35">
            <w:pPr>
              <w:jc w:val="center"/>
              <w:rPr>
                <w:sz w:val="20"/>
                <w:szCs w:val="20"/>
              </w:rPr>
            </w:pPr>
          </w:p>
        </w:tc>
      </w:tr>
      <w:tr w:rsidR="00505047" w:rsidRPr="00505047" w14:paraId="5024D3BF" w14:textId="77777777" w:rsidTr="00794E35">
        <w:tc>
          <w:tcPr>
            <w:tcW w:w="7650" w:type="dxa"/>
            <w:gridSpan w:val="4"/>
            <w:vAlign w:val="center"/>
          </w:tcPr>
          <w:p w14:paraId="5DECB398"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（５）入居者移転支援に関する提案</w:t>
            </w:r>
          </w:p>
        </w:tc>
        <w:tc>
          <w:tcPr>
            <w:tcW w:w="1417" w:type="dxa"/>
            <w:vAlign w:val="center"/>
          </w:tcPr>
          <w:p w14:paraId="5CB2BDB6" w14:textId="77777777" w:rsidR="00527108" w:rsidRPr="00505047" w:rsidRDefault="00527108" w:rsidP="00794E35">
            <w:pPr>
              <w:rPr>
                <w:rFonts w:eastAsia="ＭＳ ゴシック"/>
                <w:b/>
                <w:sz w:val="20"/>
                <w:szCs w:val="20"/>
              </w:rPr>
            </w:pPr>
          </w:p>
        </w:tc>
      </w:tr>
      <w:tr w:rsidR="00505047" w:rsidRPr="00505047" w14:paraId="41A6CE6A" w14:textId="77777777" w:rsidTr="00794E35">
        <w:tc>
          <w:tcPr>
            <w:tcW w:w="4673" w:type="dxa"/>
          </w:tcPr>
          <w:p w14:paraId="2FDC1E0E" w14:textId="77777777" w:rsidR="00527108" w:rsidRPr="00505047" w:rsidRDefault="00527108" w:rsidP="00794E35">
            <w:pPr>
              <w:rPr>
                <w:sz w:val="20"/>
                <w:szCs w:val="20"/>
              </w:rPr>
            </w:pPr>
            <w:r w:rsidRPr="00505047">
              <w:rPr>
                <w:rFonts w:hint="eastAsia"/>
                <w:sz w:val="20"/>
                <w:szCs w:val="20"/>
              </w:rPr>
              <w:t>・入居者移転支援に関する提案書表紙</w:t>
            </w:r>
          </w:p>
        </w:tc>
        <w:tc>
          <w:tcPr>
            <w:tcW w:w="1276" w:type="dxa"/>
            <w:vAlign w:val="center"/>
          </w:tcPr>
          <w:p w14:paraId="2A79C67F" w14:textId="77777777" w:rsidR="00527108" w:rsidRPr="00505047" w:rsidRDefault="00527108" w:rsidP="00794E35">
            <w:pPr>
              <w:jc w:val="center"/>
              <w:rPr>
                <w:sz w:val="20"/>
                <w:szCs w:val="20"/>
              </w:rPr>
            </w:pPr>
            <w:r w:rsidRPr="00505047">
              <w:rPr>
                <w:rFonts w:hint="eastAsia"/>
                <w:sz w:val="20"/>
                <w:szCs w:val="20"/>
              </w:rPr>
              <w:t>様式８－１</w:t>
            </w:r>
          </w:p>
        </w:tc>
        <w:tc>
          <w:tcPr>
            <w:tcW w:w="850" w:type="dxa"/>
          </w:tcPr>
          <w:p w14:paraId="1CC0AD96" w14:textId="77777777" w:rsidR="00527108" w:rsidRPr="00505047" w:rsidRDefault="00527108" w:rsidP="00794E35">
            <w:pPr>
              <w:rPr>
                <w:sz w:val="20"/>
                <w:szCs w:val="20"/>
              </w:rPr>
            </w:pPr>
          </w:p>
        </w:tc>
        <w:tc>
          <w:tcPr>
            <w:tcW w:w="851" w:type="dxa"/>
            <w:vAlign w:val="center"/>
          </w:tcPr>
          <w:p w14:paraId="26D016DB" w14:textId="77777777" w:rsidR="00527108" w:rsidRPr="00505047" w:rsidRDefault="00527108" w:rsidP="00794E35">
            <w:pPr>
              <w:jc w:val="center"/>
              <w:rPr>
                <w:sz w:val="20"/>
                <w:szCs w:val="20"/>
              </w:rPr>
            </w:pPr>
          </w:p>
        </w:tc>
        <w:tc>
          <w:tcPr>
            <w:tcW w:w="1417" w:type="dxa"/>
            <w:vAlign w:val="center"/>
          </w:tcPr>
          <w:p w14:paraId="18098E5A"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7DE6B387" w14:textId="77777777" w:rsidTr="00794E35">
        <w:tc>
          <w:tcPr>
            <w:tcW w:w="4673" w:type="dxa"/>
          </w:tcPr>
          <w:p w14:paraId="3749896E" w14:textId="77777777" w:rsidR="00527108" w:rsidRPr="00505047" w:rsidRDefault="00527108" w:rsidP="00794E35">
            <w:pPr>
              <w:ind w:left="200" w:hangingChars="100" w:hanging="200"/>
              <w:rPr>
                <w:sz w:val="20"/>
                <w:szCs w:val="20"/>
              </w:rPr>
            </w:pPr>
            <w:r w:rsidRPr="00505047">
              <w:rPr>
                <w:rFonts w:hint="eastAsia"/>
                <w:sz w:val="20"/>
                <w:szCs w:val="20"/>
              </w:rPr>
              <w:t>・円滑な移転支援・居住者対応サービスに関する提案事項</w:t>
            </w:r>
          </w:p>
        </w:tc>
        <w:tc>
          <w:tcPr>
            <w:tcW w:w="1276" w:type="dxa"/>
            <w:vAlign w:val="center"/>
          </w:tcPr>
          <w:p w14:paraId="1B2A2165" w14:textId="77777777" w:rsidR="00527108" w:rsidRPr="00505047" w:rsidRDefault="00527108" w:rsidP="00794E35">
            <w:pPr>
              <w:jc w:val="center"/>
              <w:rPr>
                <w:sz w:val="20"/>
                <w:szCs w:val="20"/>
              </w:rPr>
            </w:pPr>
            <w:r w:rsidRPr="00505047">
              <w:rPr>
                <w:rFonts w:hint="eastAsia"/>
                <w:sz w:val="20"/>
                <w:szCs w:val="20"/>
              </w:rPr>
              <w:t>様式８－２</w:t>
            </w:r>
          </w:p>
        </w:tc>
        <w:tc>
          <w:tcPr>
            <w:tcW w:w="850" w:type="dxa"/>
            <w:vAlign w:val="center"/>
          </w:tcPr>
          <w:p w14:paraId="3A4FF0C4" w14:textId="77777777" w:rsidR="00527108" w:rsidRPr="00505047" w:rsidRDefault="00527108" w:rsidP="00794E35">
            <w:pPr>
              <w:rPr>
                <w:sz w:val="20"/>
                <w:szCs w:val="20"/>
              </w:rPr>
            </w:pPr>
          </w:p>
        </w:tc>
        <w:tc>
          <w:tcPr>
            <w:tcW w:w="851" w:type="dxa"/>
            <w:vAlign w:val="center"/>
          </w:tcPr>
          <w:p w14:paraId="27D45736" w14:textId="77777777" w:rsidR="00527108" w:rsidRPr="00505047" w:rsidRDefault="00527108" w:rsidP="00794E35">
            <w:pPr>
              <w:jc w:val="center"/>
              <w:rPr>
                <w:sz w:val="20"/>
                <w:szCs w:val="20"/>
              </w:rPr>
            </w:pPr>
          </w:p>
        </w:tc>
        <w:tc>
          <w:tcPr>
            <w:tcW w:w="1417" w:type="dxa"/>
            <w:vAlign w:val="center"/>
          </w:tcPr>
          <w:p w14:paraId="18227B73" w14:textId="77777777" w:rsidR="00527108" w:rsidRPr="00505047" w:rsidRDefault="00527108" w:rsidP="00794E35">
            <w:pPr>
              <w:jc w:val="center"/>
              <w:rPr>
                <w:sz w:val="20"/>
                <w:szCs w:val="20"/>
              </w:rPr>
            </w:pPr>
          </w:p>
        </w:tc>
      </w:tr>
      <w:tr w:rsidR="00505047" w:rsidRPr="00505047" w14:paraId="73F92732" w14:textId="77777777" w:rsidTr="00794E35">
        <w:tc>
          <w:tcPr>
            <w:tcW w:w="4673" w:type="dxa"/>
          </w:tcPr>
          <w:p w14:paraId="1682508F" w14:textId="325AA333" w:rsidR="00527108" w:rsidRPr="00505047" w:rsidRDefault="00527108" w:rsidP="00794E35">
            <w:pPr>
              <w:ind w:left="200" w:hangingChars="100" w:hanging="200"/>
              <w:rPr>
                <w:sz w:val="20"/>
                <w:szCs w:val="20"/>
              </w:rPr>
            </w:pPr>
            <w:r w:rsidRPr="00505047">
              <w:rPr>
                <w:rFonts w:hint="eastAsia"/>
                <w:sz w:val="20"/>
                <w:szCs w:val="20"/>
              </w:rPr>
              <w:t>・</w:t>
            </w:r>
            <w:r w:rsidR="008B2787" w:rsidRPr="00505047">
              <w:rPr>
                <w:rFonts w:hAnsi="ＭＳ 明朝" w:cs="ＭＳ Ｐゴシック" w:hint="eastAsia"/>
                <w:sz w:val="20"/>
                <w:szCs w:val="20"/>
              </w:rPr>
              <w:t>円滑に業務を進めるための人員・体制</w:t>
            </w:r>
            <w:r w:rsidRPr="00505047">
              <w:rPr>
                <w:rFonts w:hint="eastAsia"/>
                <w:sz w:val="20"/>
                <w:szCs w:val="20"/>
              </w:rPr>
              <w:t>に関する提案事項</w:t>
            </w:r>
          </w:p>
        </w:tc>
        <w:tc>
          <w:tcPr>
            <w:tcW w:w="1276" w:type="dxa"/>
            <w:vAlign w:val="center"/>
          </w:tcPr>
          <w:p w14:paraId="20594402" w14:textId="77777777" w:rsidR="00527108" w:rsidRPr="00505047" w:rsidRDefault="00527108" w:rsidP="00794E35">
            <w:pPr>
              <w:jc w:val="center"/>
              <w:rPr>
                <w:sz w:val="20"/>
                <w:szCs w:val="20"/>
              </w:rPr>
            </w:pPr>
            <w:r w:rsidRPr="00505047">
              <w:rPr>
                <w:rFonts w:hint="eastAsia"/>
                <w:sz w:val="20"/>
                <w:szCs w:val="20"/>
              </w:rPr>
              <w:t>様式８－３</w:t>
            </w:r>
          </w:p>
        </w:tc>
        <w:tc>
          <w:tcPr>
            <w:tcW w:w="850" w:type="dxa"/>
            <w:vAlign w:val="center"/>
          </w:tcPr>
          <w:p w14:paraId="1B92D433" w14:textId="77777777" w:rsidR="00527108" w:rsidRPr="00505047" w:rsidRDefault="00527108" w:rsidP="00794E35">
            <w:pPr>
              <w:rPr>
                <w:sz w:val="20"/>
                <w:szCs w:val="20"/>
              </w:rPr>
            </w:pPr>
          </w:p>
        </w:tc>
        <w:tc>
          <w:tcPr>
            <w:tcW w:w="851" w:type="dxa"/>
            <w:vAlign w:val="center"/>
          </w:tcPr>
          <w:p w14:paraId="6AE36957" w14:textId="77777777" w:rsidR="00527108" w:rsidRPr="00505047" w:rsidRDefault="00527108" w:rsidP="00794E35">
            <w:pPr>
              <w:jc w:val="center"/>
              <w:rPr>
                <w:sz w:val="20"/>
                <w:szCs w:val="20"/>
              </w:rPr>
            </w:pPr>
          </w:p>
        </w:tc>
        <w:tc>
          <w:tcPr>
            <w:tcW w:w="1417" w:type="dxa"/>
            <w:vAlign w:val="center"/>
          </w:tcPr>
          <w:p w14:paraId="314D0D04" w14:textId="77777777" w:rsidR="00527108" w:rsidRPr="00505047" w:rsidRDefault="00527108" w:rsidP="00794E35">
            <w:pPr>
              <w:jc w:val="center"/>
              <w:rPr>
                <w:sz w:val="20"/>
                <w:szCs w:val="20"/>
              </w:rPr>
            </w:pPr>
          </w:p>
        </w:tc>
      </w:tr>
      <w:tr w:rsidR="00505047" w:rsidRPr="00505047" w14:paraId="6A372304" w14:textId="77777777" w:rsidTr="00794E35">
        <w:tc>
          <w:tcPr>
            <w:tcW w:w="7650" w:type="dxa"/>
            <w:gridSpan w:val="4"/>
          </w:tcPr>
          <w:p w14:paraId="386193B7" w14:textId="77777777" w:rsidR="00527108" w:rsidRPr="00505047" w:rsidRDefault="00527108" w:rsidP="00794E35">
            <w:pPr>
              <w:ind w:left="201" w:hangingChars="100" w:hanging="201"/>
              <w:rPr>
                <w:sz w:val="20"/>
                <w:szCs w:val="20"/>
              </w:rPr>
            </w:pPr>
            <w:r w:rsidRPr="00505047">
              <w:rPr>
                <w:rFonts w:eastAsia="ＭＳ ゴシック" w:hint="eastAsia"/>
                <w:b/>
                <w:sz w:val="20"/>
                <w:szCs w:val="20"/>
              </w:rPr>
              <w:t>（６）近隣・周辺に対する影響への配慮に関する提案</w:t>
            </w:r>
          </w:p>
        </w:tc>
        <w:tc>
          <w:tcPr>
            <w:tcW w:w="1417" w:type="dxa"/>
          </w:tcPr>
          <w:p w14:paraId="126C9259" w14:textId="77777777" w:rsidR="00527108" w:rsidRPr="00505047" w:rsidRDefault="00527108" w:rsidP="00794E35">
            <w:pPr>
              <w:ind w:left="200" w:hangingChars="100" w:hanging="200"/>
              <w:rPr>
                <w:sz w:val="20"/>
                <w:szCs w:val="20"/>
              </w:rPr>
            </w:pPr>
          </w:p>
        </w:tc>
      </w:tr>
      <w:tr w:rsidR="00505047" w:rsidRPr="00505047" w14:paraId="234B86D1" w14:textId="77777777" w:rsidTr="00794E35">
        <w:tc>
          <w:tcPr>
            <w:tcW w:w="4673" w:type="dxa"/>
          </w:tcPr>
          <w:p w14:paraId="6047439E" w14:textId="77777777" w:rsidR="00527108" w:rsidRPr="00505047" w:rsidRDefault="00527108" w:rsidP="00794E35">
            <w:pPr>
              <w:ind w:left="170" w:hangingChars="85" w:hanging="170"/>
              <w:rPr>
                <w:sz w:val="20"/>
                <w:szCs w:val="20"/>
              </w:rPr>
            </w:pPr>
            <w:r w:rsidRPr="00505047">
              <w:rPr>
                <w:rFonts w:hint="eastAsia"/>
                <w:sz w:val="20"/>
                <w:szCs w:val="20"/>
              </w:rPr>
              <w:t>・近隣・周辺に対する影響への配慮に関する提案書表紙</w:t>
            </w:r>
          </w:p>
        </w:tc>
        <w:tc>
          <w:tcPr>
            <w:tcW w:w="1276" w:type="dxa"/>
            <w:vAlign w:val="center"/>
          </w:tcPr>
          <w:p w14:paraId="28F9E535" w14:textId="77777777" w:rsidR="00527108" w:rsidRPr="00505047" w:rsidRDefault="00527108" w:rsidP="00794E35">
            <w:pPr>
              <w:jc w:val="center"/>
              <w:rPr>
                <w:sz w:val="20"/>
                <w:szCs w:val="20"/>
              </w:rPr>
            </w:pPr>
            <w:r w:rsidRPr="00505047">
              <w:rPr>
                <w:rFonts w:hint="eastAsia"/>
                <w:sz w:val="20"/>
                <w:szCs w:val="20"/>
              </w:rPr>
              <w:t>様式９－１</w:t>
            </w:r>
          </w:p>
        </w:tc>
        <w:tc>
          <w:tcPr>
            <w:tcW w:w="850" w:type="dxa"/>
          </w:tcPr>
          <w:p w14:paraId="15DAEFCF" w14:textId="77777777" w:rsidR="00527108" w:rsidRPr="00505047" w:rsidRDefault="00527108" w:rsidP="00794E35">
            <w:pPr>
              <w:rPr>
                <w:sz w:val="20"/>
                <w:szCs w:val="20"/>
              </w:rPr>
            </w:pPr>
          </w:p>
        </w:tc>
        <w:tc>
          <w:tcPr>
            <w:tcW w:w="851" w:type="dxa"/>
            <w:vAlign w:val="center"/>
          </w:tcPr>
          <w:p w14:paraId="0B2E8B9B" w14:textId="77777777" w:rsidR="00527108" w:rsidRPr="00505047" w:rsidRDefault="00527108" w:rsidP="00794E35">
            <w:pPr>
              <w:jc w:val="center"/>
              <w:rPr>
                <w:sz w:val="20"/>
                <w:szCs w:val="20"/>
              </w:rPr>
            </w:pPr>
          </w:p>
        </w:tc>
        <w:tc>
          <w:tcPr>
            <w:tcW w:w="1417" w:type="dxa"/>
            <w:vAlign w:val="center"/>
          </w:tcPr>
          <w:p w14:paraId="13AE5DA7" w14:textId="77777777" w:rsidR="00527108" w:rsidRPr="00505047" w:rsidRDefault="00527108" w:rsidP="00794E35">
            <w:pPr>
              <w:jc w:val="center"/>
              <w:rPr>
                <w:rFonts w:hAnsi="ＭＳ 明朝"/>
                <w:sz w:val="20"/>
                <w:szCs w:val="20"/>
              </w:rPr>
            </w:pPr>
            <w:r w:rsidRPr="00505047">
              <w:rPr>
                <w:rFonts w:hAnsi="ＭＳ 明朝" w:hint="eastAsia"/>
                <w:sz w:val="20"/>
                <w:szCs w:val="20"/>
              </w:rPr>
              <w:t>片面刷り</w:t>
            </w:r>
          </w:p>
        </w:tc>
      </w:tr>
      <w:tr w:rsidR="00505047" w:rsidRPr="00505047" w14:paraId="143BF831" w14:textId="77777777" w:rsidTr="00794E35">
        <w:tc>
          <w:tcPr>
            <w:tcW w:w="4673" w:type="dxa"/>
          </w:tcPr>
          <w:p w14:paraId="237FCDC7" w14:textId="77777777" w:rsidR="00527108" w:rsidRPr="00505047" w:rsidRDefault="00527108" w:rsidP="00794E35">
            <w:pPr>
              <w:ind w:left="200" w:hangingChars="100" w:hanging="200"/>
              <w:rPr>
                <w:sz w:val="20"/>
                <w:szCs w:val="20"/>
              </w:rPr>
            </w:pPr>
            <w:r w:rsidRPr="00505047">
              <w:rPr>
                <w:rFonts w:hint="eastAsia"/>
                <w:sz w:val="20"/>
                <w:szCs w:val="20"/>
              </w:rPr>
              <w:t>・</w:t>
            </w:r>
            <w:r w:rsidRPr="00505047">
              <w:rPr>
                <w:rFonts w:hAnsi="ＭＳ 明朝" w:cs="ＭＳ Ｐゴシック" w:hint="eastAsia"/>
                <w:sz w:val="20"/>
                <w:szCs w:val="20"/>
              </w:rPr>
              <w:t>騒音・悪臭</w:t>
            </w:r>
            <w:r w:rsidRPr="00505047">
              <w:rPr>
                <w:rFonts w:hint="eastAsia"/>
                <w:sz w:val="20"/>
                <w:szCs w:val="20"/>
              </w:rPr>
              <w:t>についての提案事項</w:t>
            </w:r>
          </w:p>
        </w:tc>
        <w:tc>
          <w:tcPr>
            <w:tcW w:w="1276" w:type="dxa"/>
            <w:vAlign w:val="center"/>
          </w:tcPr>
          <w:p w14:paraId="79061A90" w14:textId="77777777" w:rsidR="00527108" w:rsidRPr="00505047" w:rsidRDefault="00527108" w:rsidP="00794E35">
            <w:pPr>
              <w:jc w:val="center"/>
              <w:rPr>
                <w:sz w:val="20"/>
                <w:szCs w:val="20"/>
              </w:rPr>
            </w:pPr>
            <w:r w:rsidRPr="00505047">
              <w:rPr>
                <w:rFonts w:hint="eastAsia"/>
                <w:sz w:val="20"/>
                <w:szCs w:val="20"/>
              </w:rPr>
              <w:t>様式９－２</w:t>
            </w:r>
          </w:p>
        </w:tc>
        <w:tc>
          <w:tcPr>
            <w:tcW w:w="850" w:type="dxa"/>
          </w:tcPr>
          <w:p w14:paraId="7A360D41" w14:textId="77777777" w:rsidR="00527108" w:rsidRPr="00505047" w:rsidRDefault="00527108" w:rsidP="00794E35">
            <w:pPr>
              <w:rPr>
                <w:sz w:val="20"/>
                <w:szCs w:val="20"/>
              </w:rPr>
            </w:pPr>
          </w:p>
        </w:tc>
        <w:tc>
          <w:tcPr>
            <w:tcW w:w="851" w:type="dxa"/>
            <w:vAlign w:val="center"/>
          </w:tcPr>
          <w:p w14:paraId="06A77C10" w14:textId="77777777" w:rsidR="00527108" w:rsidRPr="00505047" w:rsidRDefault="00527108" w:rsidP="00794E35">
            <w:pPr>
              <w:jc w:val="center"/>
              <w:rPr>
                <w:sz w:val="20"/>
                <w:szCs w:val="20"/>
              </w:rPr>
            </w:pPr>
          </w:p>
        </w:tc>
        <w:tc>
          <w:tcPr>
            <w:tcW w:w="1417" w:type="dxa"/>
            <w:vAlign w:val="center"/>
          </w:tcPr>
          <w:p w14:paraId="624F389E" w14:textId="77777777" w:rsidR="00527108" w:rsidRPr="00505047" w:rsidRDefault="00527108" w:rsidP="00794E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sz w:val="20"/>
                <w:szCs w:val="20"/>
              </w:rPr>
            </w:pPr>
          </w:p>
        </w:tc>
      </w:tr>
      <w:tr w:rsidR="00505047" w:rsidRPr="00505047" w14:paraId="7BBC58A2" w14:textId="77777777" w:rsidTr="00794E35">
        <w:tc>
          <w:tcPr>
            <w:tcW w:w="4673" w:type="dxa"/>
          </w:tcPr>
          <w:p w14:paraId="5BAD2DC4" w14:textId="77777777" w:rsidR="00527108" w:rsidRPr="00505047" w:rsidRDefault="00527108" w:rsidP="00794E35">
            <w:pPr>
              <w:ind w:left="200" w:hangingChars="100" w:hanging="200"/>
              <w:rPr>
                <w:sz w:val="20"/>
                <w:szCs w:val="20"/>
              </w:rPr>
            </w:pPr>
            <w:r w:rsidRPr="00505047">
              <w:rPr>
                <w:rFonts w:hint="eastAsia"/>
                <w:sz w:val="20"/>
                <w:szCs w:val="20"/>
              </w:rPr>
              <w:t>・</w:t>
            </w:r>
            <w:r w:rsidRPr="00505047">
              <w:rPr>
                <w:rFonts w:hAnsi="ＭＳ 明朝" w:cs="ＭＳ Ｐゴシック" w:hint="eastAsia"/>
                <w:sz w:val="20"/>
                <w:szCs w:val="20"/>
              </w:rPr>
              <w:t>周辺へのプライバシー対策</w:t>
            </w:r>
            <w:r w:rsidRPr="00505047">
              <w:rPr>
                <w:rFonts w:hint="eastAsia"/>
                <w:sz w:val="20"/>
                <w:szCs w:val="20"/>
              </w:rPr>
              <w:t>に関する提案事項</w:t>
            </w:r>
          </w:p>
        </w:tc>
        <w:tc>
          <w:tcPr>
            <w:tcW w:w="1276" w:type="dxa"/>
            <w:vAlign w:val="center"/>
          </w:tcPr>
          <w:p w14:paraId="1DC19A5D" w14:textId="77777777" w:rsidR="00527108" w:rsidRPr="00505047" w:rsidRDefault="00527108" w:rsidP="00794E35">
            <w:pPr>
              <w:jc w:val="center"/>
              <w:rPr>
                <w:sz w:val="20"/>
                <w:szCs w:val="20"/>
              </w:rPr>
            </w:pPr>
            <w:r w:rsidRPr="00505047">
              <w:rPr>
                <w:rFonts w:hint="eastAsia"/>
                <w:sz w:val="20"/>
                <w:szCs w:val="20"/>
              </w:rPr>
              <w:t>様式９－３</w:t>
            </w:r>
          </w:p>
        </w:tc>
        <w:tc>
          <w:tcPr>
            <w:tcW w:w="850" w:type="dxa"/>
          </w:tcPr>
          <w:p w14:paraId="274B9351" w14:textId="77777777" w:rsidR="00527108" w:rsidRPr="00505047" w:rsidRDefault="00527108" w:rsidP="00794E35">
            <w:pPr>
              <w:rPr>
                <w:sz w:val="20"/>
                <w:szCs w:val="20"/>
              </w:rPr>
            </w:pPr>
          </w:p>
        </w:tc>
        <w:tc>
          <w:tcPr>
            <w:tcW w:w="851" w:type="dxa"/>
            <w:vAlign w:val="center"/>
          </w:tcPr>
          <w:p w14:paraId="195F4060" w14:textId="77777777" w:rsidR="00527108" w:rsidRPr="00505047" w:rsidRDefault="00527108" w:rsidP="00794E35">
            <w:pPr>
              <w:jc w:val="center"/>
              <w:rPr>
                <w:sz w:val="20"/>
                <w:szCs w:val="20"/>
              </w:rPr>
            </w:pPr>
          </w:p>
        </w:tc>
        <w:tc>
          <w:tcPr>
            <w:tcW w:w="1417" w:type="dxa"/>
            <w:vAlign w:val="center"/>
          </w:tcPr>
          <w:p w14:paraId="76357452" w14:textId="77777777" w:rsidR="00527108" w:rsidRPr="00505047" w:rsidRDefault="00527108" w:rsidP="00794E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cs="ＭＳ ゴシック"/>
                <w:sz w:val="20"/>
                <w:szCs w:val="20"/>
              </w:rPr>
            </w:pPr>
          </w:p>
        </w:tc>
      </w:tr>
      <w:tr w:rsidR="00505047" w:rsidRPr="00505047" w14:paraId="37BE3B6D" w14:textId="77777777" w:rsidTr="00794E35">
        <w:tc>
          <w:tcPr>
            <w:tcW w:w="7650" w:type="dxa"/>
            <w:gridSpan w:val="4"/>
            <w:vAlign w:val="center"/>
          </w:tcPr>
          <w:p w14:paraId="03A13FF5"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（７）地元産業への貢献に関する提案</w:t>
            </w:r>
          </w:p>
        </w:tc>
        <w:tc>
          <w:tcPr>
            <w:tcW w:w="1417" w:type="dxa"/>
            <w:vAlign w:val="center"/>
          </w:tcPr>
          <w:p w14:paraId="5C1F4C48" w14:textId="77777777" w:rsidR="00527108" w:rsidRPr="00505047" w:rsidRDefault="00527108" w:rsidP="00794E35">
            <w:pPr>
              <w:rPr>
                <w:rFonts w:hAnsi="ＭＳ 明朝"/>
                <w:b/>
                <w:sz w:val="20"/>
                <w:szCs w:val="20"/>
              </w:rPr>
            </w:pPr>
          </w:p>
        </w:tc>
      </w:tr>
      <w:tr w:rsidR="00505047" w:rsidRPr="00505047" w14:paraId="546506E5" w14:textId="77777777" w:rsidTr="00794E35">
        <w:tc>
          <w:tcPr>
            <w:tcW w:w="4673" w:type="dxa"/>
          </w:tcPr>
          <w:p w14:paraId="17FA9333" w14:textId="77777777" w:rsidR="00527108" w:rsidRPr="00505047" w:rsidRDefault="00527108" w:rsidP="00794E35">
            <w:pPr>
              <w:rPr>
                <w:sz w:val="20"/>
                <w:szCs w:val="20"/>
              </w:rPr>
            </w:pPr>
            <w:r w:rsidRPr="00505047">
              <w:rPr>
                <w:rFonts w:hint="eastAsia"/>
                <w:sz w:val="20"/>
                <w:szCs w:val="20"/>
              </w:rPr>
              <w:t>・地元産業への貢献に関する提案書表紙</w:t>
            </w:r>
          </w:p>
        </w:tc>
        <w:tc>
          <w:tcPr>
            <w:tcW w:w="1276" w:type="dxa"/>
            <w:vAlign w:val="center"/>
          </w:tcPr>
          <w:p w14:paraId="02EDD3C3" w14:textId="77777777" w:rsidR="00527108" w:rsidRPr="00505047" w:rsidRDefault="00527108" w:rsidP="00794E35">
            <w:pPr>
              <w:jc w:val="center"/>
              <w:rPr>
                <w:sz w:val="20"/>
                <w:szCs w:val="20"/>
              </w:rPr>
            </w:pPr>
            <w:r w:rsidRPr="00505047">
              <w:rPr>
                <w:rFonts w:hint="eastAsia"/>
                <w:sz w:val="20"/>
                <w:szCs w:val="20"/>
              </w:rPr>
              <w:t>様式</w:t>
            </w:r>
            <w:r w:rsidRPr="00505047">
              <w:rPr>
                <w:sz w:val="20"/>
                <w:szCs w:val="20"/>
              </w:rPr>
              <w:t>10</w:t>
            </w:r>
            <w:r w:rsidRPr="00505047">
              <w:rPr>
                <w:rFonts w:hint="eastAsia"/>
                <w:sz w:val="20"/>
                <w:szCs w:val="20"/>
              </w:rPr>
              <w:t>－１</w:t>
            </w:r>
          </w:p>
        </w:tc>
        <w:tc>
          <w:tcPr>
            <w:tcW w:w="850" w:type="dxa"/>
          </w:tcPr>
          <w:p w14:paraId="78E19735" w14:textId="77777777" w:rsidR="00527108" w:rsidRPr="00505047" w:rsidRDefault="00527108" w:rsidP="00794E35">
            <w:pPr>
              <w:rPr>
                <w:sz w:val="20"/>
                <w:szCs w:val="20"/>
              </w:rPr>
            </w:pPr>
          </w:p>
        </w:tc>
        <w:tc>
          <w:tcPr>
            <w:tcW w:w="851" w:type="dxa"/>
            <w:vAlign w:val="center"/>
          </w:tcPr>
          <w:p w14:paraId="0172D561" w14:textId="77777777" w:rsidR="00527108" w:rsidRPr="00505047" w:rsidRDefault="00527108" w:rsidP="00794E35">
            <w:pPr>
              <w:jc w:val="center"/>
              <w:rPr>
                <w:sz w:val="20"/>
                <w:szCs w:val="20"/>
              </w:rPr>
            </w:pPr>
          </w:p>
        </w:tc>
        <w:tc>
          <w:tcPr>
            <w:tcW w:w="1417" w:type="dxa"/>
            <w:vAlign w:val="center"/>
          </w:tcPr>
          <w:p w14:paraId="2D709DDE" w14:textId="77777777" w:rsidR="00527108" w:rsidRPr="00505047" w:rsidRDefault="00527108" w:rsidP="00794E35">
            <w:pPr>
              <w:jc w:val="center"/>
              <w:rPr>
                <w:rFonts w:hAnsi="ＭＳ 明朝"/>
                <w:sz w:val="20"/>
                <w:szCs w:val="20"/>
              </w:rPr>
            </w:pPr>
            <w:r w:rsidRPr="00505047">
              <w:rPr>
                <w:rFonts w:hAnsi="ＭＳ 明朝" w:hint="eastAsia"/>
                <w:sz w:val="20"/>
                <w:szCs w:val="20"/>
              </w:rPr>
              <w:t>片面刷り</w:t>
            </w:r>
          </w:p>
        </w:tc>
      </w:tr>
      <w:tr w:rsidR="00505047" w:rsidRPr="00505047" w14:paraId="02197A17" w14:textId="77777777" w:rsidTr="00794E35">
        <w:tc>
          <w:tcPr>
            <w:tcW w:w="4673" w:type="dxa"/>
            <w:vAlign w:val="center"/>
          </w:tcPr>
          <w:p w14:paraId="42C65BD7" w14:textId="77777777" w:rsidR="00527108" w:rsidRPr="00505047" w:rsidRDefault="00527108" w:rsidP="00794E35">
            <w:pPr>
              <w:tabs>
                <w:tab w:val="center" w:pos="1860"/>
              </w:tabs>
              <w:jc w:val="both"/>
              <w:rPr>
                <w:sz w:val="20"/>
                <w:szCs w:val="20"/>
              </w:rPr>
            </w:pPr>
            <w:r w:rsidRPr="00505047">
              <w:rPr>
                <w:rFonts w:hint="eastAsia"/>
                <w:sz w:val="20"/>
                <w:szCs w:val="20"/>
              </w:rPr>
              <w:t>・</w:t>
            </w:r>
            <w:r w:rsidRPr="00505047">
              <w:rPr>
                <w:rFonts w:hAnsi="ＭＳ 明朝" w:hint="eastAsia"/>
                <w:sz w:val="20"/>
                <w:szCs w:val="20"/>
              </w:rPr>
              <w:t>市内企業</w:t>
            </w:r>
            <w:r w:rsidRPr="00505047">
              <w:rPr>
                <w:rFonts w:hint="eastAsia"/>
                <w:sz w:val="20"/>
                <w:szCs w:val="20"/>
              </w:rPr>
              <w:t>への発注に関する誓約書</w:t>
            </w:r>
          </w:p>
        </w:tc>
        <w:tc>
          <w:tcPr>
            <w:tcW w:w="1276" w:type="dxa"/>
            <w:vAlign w:val="center"/>
          </w:tcPr>
          <w:p w14:paraId="4EBE24C4" w14:textId="77777777" w:rsidR="00527108" w:rsidRPr="00505047" w:rsidRDefault="00527108" w:rsidP="00794E35">
            <w:pPr>
              <w:pStyle w:val="19"/>
              <w:widowControl/>
              <w:rPr>
                <w:rFonts w:ascii="ＭＳ 明朝"/>
                <w:kern w:val="0"/>
                <w:sz w:val="20"/>
                <w:szCs w:val="20"/>
              </w:rPr>
            </w:pPr>
            <w:r w:rsidRPr="00505047">
              <w:rPr>
                <w:rFonts w:ascii="ＭＳ 明朝" w:hint="eastAsia"/>
                <w:kern w:val="0"/>
                <w:sz w:val="20"/>
                <w:szCs w:val="20"/>
              </w:rPr>
              <w:t>様式</w:t>
            </w:r>
            <w:r w:rsidRPr="00505047">
              <w:rPr>
                <w:rFonts w:ascii="ＭＳ 明朝"/>
                <w:kern w:val="0"/>
                <w:sz w:val="20"/>
                <w:szCs w:val="20"/>
              </w:rPr>
              <w:t>1</w:t>
            </w:r>
            <w:r w:rsidRPr="00505047">
              <w:rPr>
                <w:rFonts w:ascii="ＭＳ 明朝" w:hint="eastAsia"/>
                <w:kern w:val="0"/>
                <w:sz w:val="20"/>
                <w:szCs w:val="20"/>
              </w:rPr>
              <w:t>0－２</w:t>
            </w:r>
          </w:p>
        </w:tc>
        <w:tc>
          <w:tcPr>
            <w:tcW w:w="850" w:type="dxa"/>
          </w:tcPr>
          <w:p w14:paraId="6F954EFD" w14:textId="77777777" w:rsidR="00527108" w:rsidRPr="00505047" w:rsidRDefault="00527108" w:rsidP="00794E35">
            <w:pPr>
              <w:rPr>
                <w:sz w:val="20"/>
                <w:szCs w:val="20"/>
              </w:rPr>
            </w:pPr>
          </w:p>
        </w:tc>
        <w:tc>
          <w:tcPr>
            <w:tcW w:w="851" w:type="dxa"/>
            <w:vAlign w:val="center"/>
          </w:tcPr>
          <w:p w14:paraId="4E042D4E" w14:textId="77777777" w:rsidR="00527108" w:rsidRPr="00505047" w:rsidRDefault="00527108" w:rsidP="00794E35">
            <w:pPr>
              <w:rPr>
                <w:sz w:val="20"/>
                <w:szCs w:val="20"/>
              </w:rPr>
            </w:pPr>
          </w:p>
        </w:tc>
        <w:tc>
          <w:tcPr>
            <w:tcW w:w="1417" w:type="dxa"/>
            <w:vAlign w:val="center"/>
          </w:tcPr>
          <w:p w14:paraId="114AEAAC" w14:textId="77777777" w:rsidR="00527108" w:rsidRPr="00505047" w:rsidRDefault="00527108" w:rsidP="00794E35">
            <w:pPr>
              <w:snapToGrid w:val="0"/>
              <w:rPr>
                <w:rFonts w:hAnsi="ＭＳ 明朝"/>
                <w:sz w:val="20"/>
                <w:szCs w:val="20"/>
              </w:rPr>
            </w:pPr>
            <w:r w:rsidRPr="00505047">
              <w:rPr>
                <w:rFonts w:hAnsi="ＭＳ 明朝" w:hint="eastAsia"/>
                <w:sz w:val="20"/>
                <w:szCs w:val="20"/>
              </w:rPr>
              <w:t>代表企業の署名・捺印をすること</w:t>
            </w:r>
          </w:p>
        </w:tc>
      </w:tr>
      <w:tr w:rsidR="00505047" w:rsidRPr="00505047" w14:paraId="73536DA7" w14:textId="77777777" w:rsidTr="00794E35">
        <w:tc>
          <w:tcPr>
            <w:tcW w:w="4673" w:type="dxa"/>
            <w:vAlign w:val="center"/>
          </w:tcPr>
          <w:p w14:paraId="266D8146" w14:textId="77777777" w:rsidR="00527108" w:rsidRPr="00505047" w:rsidRDefault="00527108" w:rsidP="00794E35">
            <w:pPr>
              <w:ind w:left="180" w:hangingChars="100" w:hanging="180"/>
              <w:jc w:val="both"/>
              <w:rPr>
                <w:sz w:val="20"/>
                <w:szCs w:val="20"/>
              </w:rPr>
            </w:pPr>
            <w:r w:rsidRPr="00505047">
              <w:rPr>
                <w:rFonts w:hint="eastAsia"/>
                <w:sz w:val="18"/>
                <w:szCs w:val="20"/>
              </w:rPr>
              <w:t>・</w:t>
            </w:r>
            <w:r w:rsidRPr="00505047">
              <w:rPr>
                <w:rFonts w:hAnsi="ＭＳ 明朝" w:hint="eastAsia"/>
                <w:sz w:val="20"/>
                <w:szCs w:val="20"/>
              </w:rPr>
              <w:t>市内企業</w:t>
            </w:r>
            <w:r w:rsidRPr="00505047">
              <w:rPr>
                <w:rFonts w:hint="eastAsia"/>
                <w:sz w:val="20"/>
                <w:szCs w:val="20"/>
              </w:rPr>
              <w:t>の活用についての提案</w:t>
            </w:r>
          </w:p>
        </w:tc>
        <w:tc>
          <w:tcPr>
            <w:tcW w:w="1276" w:type="dxa"/>
            <w:vAlign w:val="center"/>
          </w:tcPr>
          <w:p w14:paraId="520527C2" w14:textId="77777777" w:rsidR="00527108" w:rsidRPr="00505047" w:rsidRDefault="00527108" w:rsidP="00794E35">
            <w:pPr>
              <w:jc w:val="center"/>
              <w:rPr>
                <w:sz w:val="20"/>
                <w:szCs w:val="20"/>
              </w:rPr>
            </w:pPr>
            <w:r w:rsidRPr="00505047">
              <w:rPr>
                <w:rFonts w:hint="eastAsia"/>
                <w:sz w:val="20"/>
                <w:szCs w:val="20"/>
              </w:rPr>
              <w:t>様式</w:t>
            </w:r>
            <w:r w:rsidRPr="00505047">
              <w:rPr>
                <w:sz w:val="20"/>
                <w:szCs w:val="20"/>
              </w:rPr>
              <w:t>1</w:t>
            </w:r>
            <w:r w:rsidRPr="00505047">
              <w:rPr>
                <w:rFonts w:hint="eastAsia"/>
                <w:sz w:val="20"/>
                <w:szCs w:val="20"/>
              </w:rPr>
              <w:t>0－３</w:t>
            </w:r>
          </w:p>
        </w:tc>
        <w:tc>
          <w:tcPr>
            <w:tcW w:w="850" w:type="dxa"/>
            <w:vAlign w:val="center"/>
          </w:tcPr>
          <w:p w14:paraId="2AD31957" w14:textId="77777777" w:rsidR="00527108" w:rsidRPr="00505047" w:rsidRDefault="00527108" w:rsidP="00794E35">
            <w:pPr>
              <w:jc w:val="both"/>
              <w:rPr>
                <w:sz w:val="20"/>
                <w:szCs w:val="20"/>
              </w:rPr>
            </w:pPr>
          </w:p>
        </w:tc>
        <w:tc>
          <w:tcPr>
            <w:tcW w:w="851" w:type="dxa"/>
            <w:vAlign w:val="center"/>
          </w:tcPr>
          <w:p w14:paraId="7F7FEC9A" w14:textId="77777777" w:rsidR="00527108" w:rsidRPr="00505047" w:rsidRDefault="00527108" w:rsidP="00794E35">
            <w:pPr>
              <w:jc w:val="both"/>
              <w:rPr>
                <w:sz w:val="20"/>
                <w:szCs w:val="20"/>
              </w:rPr>
            </w:pPr>
          </w:p>
        </w:tc>
        <w:tc>
          <w:tcPr>
            <w:tcW w:w="1417" w:type="dxa"/>
            <w:vAlign w:val="center"/>
          </w:tcPr>
          <w:p w14:paraId="69A4D384" w14:textId="77777777" w:rsidR="00527108" w:rsidRPr="00505047" w:rsidRDefault="00527108" w:rsidP="00794E35">
            <w:pPr>
              <w:snapToGrid w:val="0"/>
              <w:jc w:val="both"/>
              <w:rPr>
                <w:rFonts w:hAnsi="ＭＳ 明朝"/>
                <w:sz w:val="20"/>
                <w:szCs w:val="20"/>
              </w:rPr>
            </w:pPr>
            <w:r w:rsidRPr="00505047">
              <w:rPr>
                <w:rFonts w:hAnsi="ＭＳ 明朝" w:hint="eastAsia"/>
                <w:sz w:val="20"/>
                <w:szCs w:val="20"/>
              </w:rPr>
              <w:t>市内企業への発注業務、金額等を記載すること</w:t>
            </w:r>
          </w:p>
        </w:tc>
      </w:tr>
      <w:tr w:rsidR="00505047" w:rsidRPr="00505047" w14:paraId="01AD2312" w14:textId="77777777" w:rsidTr="00794E35">
        <w:tc>
          <w:tcPr>
            <w:tcW w:w="7650" w:type="dxa"/>
            <w:gridSpan w:val="4"/>
            <w:shd w:val="clear" w:color="auto" w:fill="E7E6E6" w:themeFill="background2"/>
          </w:tcPr>
          <w:p w14:paraId="62A2A5CA"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３．</w:t>
            </w:r>
            <w:r w:rsidRPr="00505047">
              <w:rPr>
                <w:rFonts w:eastAsia="ＭＳ ゴシック"/>
                <w:b/>
                <w:sz w:val="20"/>
                <w:szCs w:val="20"/>
              </w:rPr>
              <w:t>(</w:t>
            </w:r>
            <w:r w:rsidRPr="00505047">
              <w:rPr>
                <w:rFonts w:eastAsia="ＭＳ ゴシック" w:hint="eastAsia"/>
                <w:b/>
                <w:sz w:val="20"/>
                <w:szCs w:val="20"/>
              </w:rPr>
              <w:t>仮称</w:t>
            </w:r>
            <w:r w:rsidRPr="00505047">
              <w:rPr>
                <w:rFonts w:eastAsia="ＭＳ ゴシック"/>
                <w:b/>
                <w:sz w:val="20"/>
                <w:szCs w:val="20"/>
              </w:rPr>
              <w:t>)</w:t>
            </w:r>
            <w:r w:rsidRPr="00505047">
              <w:rPr>
                <w:rFonts w:eastAsia="ＭＳ ゴシック" w:hint="eastAsia"/>
                <w:b/>
                <w:sz w:val="20"/>
                <w:szCs w:val="20"/>
              </w:rPr>
              <w:t>新上小阪東住宅等に関する図面集</w:t>
            </w:r>
          </w:p>
        </w:tc>
        <w:tc>
          <w:tcPr>
            <w:tcW w:w="1417" w:type="dxa"/>
            <w:shd w:val="clear" w:color="auto" w:fill="E7E6E6" w:themeFill="background2"/>
          </w:tcPr>
          <w:p w14:paraId="14BF159F" w14:textId="77777777" w:rsidR="00527108" w:rsidRPr="00505047" w:rsidRDefault="00527108" w:rsidP="00794E35">
            <w:pPr>
              <w:rPr>
                <w:rFonts w:eastAsia="ＭＳ ゴシック"/>
                <w:b/>
                <w:sz w:val="20"/>
                <w:szCs w:val="20"/>
              </w:rPr>
            </w:pPr>
          </w:p>
        </w:tc>
      </w:tr>
      <w:tr w:rsidR="00505047" w:rsidRPr="00505047" w14:paraId="2E97BD94" w14:textId="77777777" w:rsidTr="00794E35">
        <w:tc>
          <w:tcPr>
            <w:tcW w:w="4673" w:type="dxa"/>
            <w:vAlign w:val="center"/>
          </w:tcPr>
          <w:p w14:paraId="6A2726C1" w14:textId="77777777" w:rsidR="00527108" w:rsidRPr="00505047" w:rsidRDefault="00527108" w:rsidP="00794E35">
            <w:pPr>
              <w:rPr>
                <w:sz w:val="20"/>
                <w:szCs w:val="20"/>
              </w:rPr>
            </w:pPr>
            <w:r w:rsidRPr="00505047">
              <w:rPr>
                <w:rFonts w:hint="eastAsia"/>
                <w:sz w:val="20"/>
                <w:szCs w:val="20"/>
              </w:rPr>
              <w:t>・(仮称)新上小阪東住宅等に関する図面集表紙</w:t>
            </w:r>
          </w:p>
        </w:tc>
        <w:tc>
          <w:tcPr>
            <w:tcW w:w="1276" w:type="dxa"/>
            <w:vAlign w:val="center"/>
          </w:tcPr>
          <w:p w14:paraId="7B06A350" w14:textId="77777777" w:rsidR="00527108" w:rsidRPr="00505047" w:rsidRDefault="00527108" w:rsidP="00794E35">
            <w:pPr>
              <w:jc w:val="center"/>
              <w:rPr>
                <w:sz w:val="20"/>
                <w:szCs w:val="20"/>
              </w:rPr>
            </w:pPr>
            <w:r w:rsidRPr="00505047">
              <w:rPr>
                <w:rFonts w:hint="eastAsia"/>
                <w:sz w:val="20"/>
                <w:szCs w:val="20"/>
              </w:rPr>
              <w:t>様式11－１</w:t>
            </w:r>
          </w:p>
        </w:tc>
        <w:tc>
          <w:tcPr>
            <w:tcW w:w="850" w:type="dxa"/>
            <w:vAlign w:val="center"/>
          </w:tcPr>
          <w:p w14:paraId="48B425CE" w14:textId="77777777" w:rsidR="00527108" w:rsidRPr="00505047" w:rsidRDefault="00527108" w:rsidP="00794E35">
            <w:pPr>
              <w:jc w:val="center"/>
              <w:rPr>
                <w:sz w:val="20"/>
                <w:szCs w:val="20"/>
              </w:rPr>
            </w:pPr>
          </w:p>
        </w:tc>
        <w:tc>
          <w:tcPr>
            <w:tcW w:w="851" w:type="dxa"/>
            <w:vAlign w:val="center"/>
          </w:tcPr>
          <w:p w14:paraId="421B1F7C" w14:textId="77777777" w:rsidR="00527108" w:rsidRPr="00505047" w:rsidRDefault="00527108" w:rsidP="00794E35">
            <w:pPr>
              <w:jc w:val="center"/>
              <w:rPr>
                <w:sz w:val="20"/>
                <w:szCs w:val="20"/>
              </w:rPr>
            </w:pPr>
          </w:p>
        </w:tc>
        <w:tc>
          <w:tcPr>
            <w:tcW w:w="1417" w:type="dxa"/>
            <w:vAlign w:val="center"/>
          </w:tcPr>
          <w:p w14:paraId="2593B51C"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B14DDB8" w14:textId="77777777" w:rsidTr="00794E35">
        <w:tc>
          <w:tcPr>
            <w:tcW w:w="4673" w:type="dxa"/>
            <w:vAlign w:val="center"/>
          </w:tcPr>
          <w:p w14:paraId="0E509868" w14:textId="77777777" w:rsidR="00527108" w:rsidRPr="00505047" w:rsidRDefault="00527108" w:rsidP="00794E35">
            <w:pPr>
              <w:rPr>
                <w:sz w:val="20"/>
                <w:szCs w:val="20"/>
              </w:rPr>
            </w:pPr>
            <w:r w:rsidRPr="00505047">
              <w:rPr>
                <w:rFonts w:hint="eastAsia"/>
                <w:sz w:val="20"/>
                <w:szCs w:val="20"/>
              </w:rPr>
              <w:t>・建築計画概要及び面積表</w:t>
            </w:r>
          </w:p>
        </w:tc>
        <w:tc>
          <w:tcPr>
            <w:tcW w:w="1276" w:type="dxa"/>
            <w:vAlign w:val="center"/>
          </w:tcPr>
          <w:p w14:paraId="44F385C1" w14:textId="77777777" w:rsidR="00527108" w:rsidRPr="00505047" w:rsidRDefault="00527108" w:rsidP="00794E35">
            <w:pPr>
              <w:jc w:val="center"/>
              <w:rPr>
                <w:sz w:val="20"/>
                <w:szCs w:val="20"/>
              </w:rPr>
            </w:pPr>
            <w:r w:rsidRPr="00505047">
              <w:rPr>
                <w:rFonts w:hint="eastAsia"/>
                <w:sz w:val="20"/>
                <w:szCs w:val="20"/>
              </w:rPr>
              <w:t>様式11－２</w:t>
            </w:r>
          </w:p>
        </w:tc>
        <w:tc>
          <w:tcPr>
            <w:tcW w:w="850" w:type="dxa"/>
            <w:vAlign w:val="center"/>
          </w:tcPr>
          <w:p w14:paraId="4D5F0AE3" w14:textId="77777777" w:rsidR="00527108" w:rsidRPr="00505047" w:rsidRDefault="00527108" w:rsidP="00794E35">
            <w:pPr>
              <w:jc w:val="center"/>
              <w:rPr>
                <w:sz w:val="20"/>
                <w:szCs w:val="20"/>
              </w:rPr>
            </w:pPr>
          </w:p>
        </w:tc>
        <w:tc>
          <w:tcPr>
            <w:tcW w:w="851" w:type="dxa"/>
            <w:vAlign w:val="center"/>
          </w:tcPr>
          <w:p w14:paraId="52319522" w14:textId="77777777" w:rsidR="00527108" w:rsidRPr="00505047" w:rsidRDefault="00527108" w:rsidP="00794E35">
            <w:pPr>
              <w:jc w:val="center"/>
              <w:rPr>
                <w:sz w:val="20"/>
                <w:szCs w:val="20"/>
              </w:rPr>
            </w:pPr>
          </w:p>
        </w:tc>
        <w:tc>
          <w:tcPr>
            <w:tcW w:w="1417" w:type="dxa"/>
            <w:vAlign w:val="center"/>
          </w:tcPr>
          <w:p w14:paraId="53331E0E" w14:textId="77777777" w:rsidR="00527108" w:rsidRPr="00505047" w:rsidRDefault="00527108" w:rsidP="00794E35">
            <w:pPr>
              <w:jc w:val="center"/>
              <w:rPr>
                <w:sz w:val="20"/>
                <w:szCs w:val="20"/>
              </w:rPr>
            </w:pPr>
          </w:p>
        </w:tc>
      </w:tr>
      <w:tr w:rsidR="00505047" w:rsidRPr="00505047" w14:paraId="72B25FE2" w14:textId="77777777" w:rsidTr="00794E35">
        <w:tc>
          <w:tcPr>
            <w:tcW w:w="4673" w:type="dxa"/>
            <w:vAlign w:val="center"/>
          </w:tcPr>
          <w:p w14:paraId="1A8AC57F" w14:textId="77777777" w:rsidR="00527108" w:rsidRPr="00505047" w:rsidRDefault="00527108" w:rsidP="00794E35">
            <w:pPr>
              <w:rPr>
                <w:sz w:val="20"/>
                <w:szCs w:val="20"/>
              </w:rPr>
            </w:pPr>
            <w:r w:rsidRPr="00505047">
              <w:rPr>
                <w:rFonts w:hint="eastAsia"/>
                <w:sz w:val="20"/>
                <w:szCs w:val="20"/>
              </w:rPr>
              <w:t>・仕上げ表</w:t>
            </w:r>
          </w:p>
        </w:tc>
        <w:tc>
          <w:tcPr>
            <w:tcW w:w="1276" w:type="dxa"/>
            <w:vAlign w:val="center"/>
          </w:tcPr>
          <w:p w14:paraId="58C7511B" w14:textId="77777777" w:rsidR="00527108" w:rsidRPr="00505047" w:rsidRDefault="00527108" w:rsidP="00794E35">
            <w:pPr>
              <w:jc w:val="center"/>
              <w:rPr>
                <w:sz w:val="20"/>
                <w:szCs w:val="20"/>
              </w:rPr>
            </w:pPr>
            <w:r w:rsidRPr="00505047">
              <w:rPr>
                <w:rFonts w:hint="eastAsia"/>
                <w:sz w:val="20"/>
                <w:szCs w:val="20"/>
              </w:rPr>
              <w:t>様式11－３</w:t>
            </w:r>
          </w:p>
        </w:tc>
        <w:tc>
          <w:tcPr>
            <w:tcW w:w="850" w:type="dxa"/>
            <w:vAlign w:val="center"/>
          </w:tcPr>
          <w:p w14:paraId="717F6CF2" w14:textId="77777777" w:rsidR="00527108" w:rsidRPr="00505047" w:rsidRDefault="00527108" w:rsidP="00794E35">
            <w:pPr>
              <w:jc w:val="center"/>
              <w:rPr>
                <w:sz w:val="20"/>
                <w:szCs w:val="20"/>
              </w:rPr>
            </w:pPr>
          </w:p>
        </w:tc>
        <w:tc>
          <w:tcPr>
            <w:tcW w:w="851" w:type="dxa"/>
            <w:vAlign w:val="center"/>
          </w:tcPr>
          <w:p w14:paraId="40836E95" w14:textId="77777777" w:rsidR="00527108" w:rsidRPr="00505047" w:rsidRDefault="00527108" w:rsidP="00794E35">
            <w:pPr>
              <w:jc w:val="center"/>
              <w:rPr>
                <w:sz w:val="20"/>
                <w:szCs w:val="20"/>
              </w:rPr>
            </w:pPr>
          </w:p>
        </w:tc>
        <w:tc>
          <w:tcPr>
            <w:tcW w:w="1417" w:type="dxa"/>
            <w:vAlign w:val="center"/>
          </w:tcPr>
          <w:p w14:paraId="0D362EE9" w14:textId="77777777" w:rsidR="00527108" w:rsidRPr="00505047" w:rsidRDefault="00527108" w:rsidP="00794E35">
            <w:pPr>
              <w:jc w:val="center"/>
              <w:rPr>
                <w:sz w:val="20"/>
                <w:szCs w:val="20"/>
              </w:rPr>
            </w:pPr>
          </w:p>
        </w:tc>
      </w:tr>
      <w:tr w:rsidR="00505047" w:rsidRPr="00505047" w14:paraId="2E0C1EE5" w14:textId="77777777" w:rsidTr="00794E35">
        <w:tc>
          <w:tcPr>
            <w:tcW w:w="4673" w:type="dxa"/>
            <w:vAlign w:val="center"/>
          </w:tcPr>
          <w:p w14:paraId="401546A1" w14:textId="77777777" w:rsidR="00527108" w:rsidRPr="00505047" w:rsidRDefault="00527108" w:rsidP="00794E35">
            <w:pPr>
              <w:ind w:left="200" w:hangingChars="100" w:hanging="200"/>
              <w:rPr>
                <w:rFonts w:ascii="ＭＳ ゴシック" w:hAnsi="ＭＳ ゴシック"/>
                <w:sz w:val="20"/>
                <w:szCs w:val="20"/>
              </w:rPr>
            </w:pPr>
            <w:r w:rsidRPr="00505047">
              <w:rPr>
                <w:rFonts w:ascii="ＭＳ ゴシック" w:hAnsi="ＭＳ ゴシック" w:hint="eastAsia"/>
                <w:sz w:val="20"/>
                <w:szCs w:val="20"/>
              </w:rPr>
              <w:t>・全体配置図（外構計画含む）</w:t>
            </w:r>
          </w:p>
        </w:tc>
        <w:tc>
          <w:tcPr>
            <w:tcW w:w="1276" w:type="dxa"/>
            <w:vAlign w:val="center"/>
          </w:tcPr>
          <w:p w14:paraId="0B436D20" w14:textId="77777777" w:rsidR="00527108" w:rsidRPr="00505047" w:rsidRDefault="00527108" w:rsidP="00794E35">
            <w:pPr>
              <w:jc w:val="center"/>
              <w:rPr>
                <w:sz w:val="20"/>
                <w:szCs w:val="20"/>
              </w:rPr>
            </w:pPr>
            <w:r w:rsidRPr="00505047">
              <w:rPr>
                <w:rFonts w:hint="eastAsia"/>
                <w:sz w:val="20"/>
                <w:szCs w:val="20"/>
              </w:rPr>
              <w:t>様式11－４</w:t>
            </w:r>
          </w:p>
        </w:tc>
        <w:tc>
          <w:tcPr>
            <w:tcW w:w="850" w:type="dxa"/>
            <w:vAlign w:val="center"/>
          </w:tcPr>
          <w:p w14:paraId="34BE27E9" w14:textId="77777777" w:rsidR="00527108" w:rsidRPr="00505047" w:rsidRDefault="00527108" w:rsidP="00794E35">
            <w:pPr>
              <w:jc w:val="center"/>
              <w:rPr>
                <w:sz w:val="20"/>
                <w:szCs w:val="20"/>
              </w:rPr>
            </w:pPr>
          </w:p>
        </w:tc>
        <w:tc>
          <w:tcPr>
            <w:tcW w:w="851" w:type="dxa"/>
            <w:vAlign w:val="center"/>
          </w:tcPr>
          <w:p w14:paraId="7E0DF3D3" w14:textId="77777777" w:rsidR="00527108" w:rsidRPr="00505047" w:rsidRDefault="00527108" w:rsidP="00794E35">
            <w:pPr>
              <w:jc w:val="center"/>
              <w:rPr>
                <w:sz w:val="20"/>
                <w:szCs w:val="20"/>
              </w:rPr>
            </w:pPr>
          </w:p>
        </w:tc>
        <w:tc>
          <w:tcPr>
            <w:tcW w:w="1417" w:type="dxa"/>
            <w:vAlign w:val="center"/>
          </w:tcPr>
          <w:p w14:paraId="784FF237" w14:textId="77777777" w:rsidR="00527108" w:rsidRPr="00505047" w:rsidRDefault="00527108" w:rsidP="00794E35">
            <w:pPr>
              <w:jc w:val="center"/>
              <w:rPr>
                <w:sz w:val="20"/>
                <w:szCs w:val="20"/>
              </w:rPr>
            </w:pPr>
          </w:p>
        </w:tc>
      </w:tr>
      <w:tr w:rsidR="00505047" w:rsidRPr="00505047" w14:paraId="78B3BE7A" w14:textId="77777777" w:rsidTr="00794E35">
        <w:tc>
          <w:tcPr>
            <w:tcW w:w="4673" w:type="dxa"/>
            <w:vAlign w:val="center"/>
          </w:tcPr>
          <w:p w14:paraId="2209F4DC"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・立面図（敷地全体）</w:t>
            </w:r>
          </w:p>
        </w:tc>
        <w:tc>
          <w:tcPr>
            <w:tcW w:w="1276" w:type="dxa"/>
            <w:vAlign w:val="center"/>
          </w:tcPr>
          <w:p w14:paraId="73036234" w14:textId="77777777" w:rsidR="00527108" w:rsidRPr="00505047" w:rsidRDefault="00527108" w:rsidP="00794E35">
            <w:pPr>
              <w:jc w:val="center"/>
              <w:rPr>
                <w:sz w:val="20"/>
                <w:szCs w:val="20"/>
              </w:rPr>
            </w:pPr>
            <w:r w:rsidRPr="00505047">
              <w:rPr>
                <w:rFonts w:hint="eastAsia"/>
                <w:sz w:val="20"/>
                <w:szCs w:val="20"/>
              </w:rPr>
              <w:t>様式11－</w:t>
            </w:r>
            <w:r w:rsidRPr="00505047">
              <w:rPr>
                <w:sz w:val="20"/>
                <w:szCs w:val="20"/>
              </w:rPr>
              <w:t>５</w:t>
            </w:r>
          </w:p>
        </w:tc>
        <w:tc>
          <w:tcPr>
            <w:tcW w:w="850" w:type="dxa"/>
            <w:vAlign w:val="center"/>
          </w:tcPr>
          <w:p w14:paraId="63DB4D44" w14:textId="77777777" w:rsidR="00527108" w:rsidRPr="00505047" w:rsidRDefault="00527108" w:rsidP="00794E35">
            <w:pPr>
              <w:jc w:val="center"/>
              <w:rPr>
                <w:sz w:val="20"/>
                <w:szCs w:val="20"/>
              </w:rPr>
            </w:pPr>
          </w:p>
        </w:tc>
        <w:tc>
          <w:tcPr>
            <w:tcW w:w="851" w:type="dxa"/>
            <w:vAlign w:val="center"/>
          </w:tcPr>
          <w:p w14:paraId="6F300497" w14:textId="77777777" w:rsidR="00527108" w:rsidRPr="00505047" w:rsidRDefault="00527108" w:rsidP="00794E35">
            <w:pPr>
              <w:jc w:val="center"/>
              <w:rPr>
                <w:sz w:val="20"/>
                <w:szCs w:val="20"/>
              </w:rPr>
            </w:pPr>
          </w:p>
        </w:tc>
        <w:tc>
          <w:tcPr>
            <w:tcW w:w="1417" w:type="dxa"/>
            <w:vAlign w:val="center"/>
          </w:tcPr>
          <w:p w14:paraId="202CFB5C" w14:textId="77777777" w:rsidR="00527108" w:rsidRPr="00505047" w:rsidRDefault="00527108" w:rsidP="00794E35">
            <w:pPr>
              <w:jc w:val="center"/>
              <w:rPr>
                <w:sz w:val="20"/>
                <w:szCs w:val="20"/>
              </w:rPr>
            </w:pPr>
            <w:r w:rsidRPr="00505047">
              <w:rPr>
                <w:rFonts w:hint="eastAsia"/>
                <w:sz w:val="20"/>
                <w:szCs w:val="20"/>
              </w:rPr>
              <w:t>４面以上</w:t>
            </w:r>
          </w:p>
        </w:tc>
      </w:tr>
      <w:tr w:rsidR="00505047" w:rsidRPr="00505047" w14:paraId="50E386C0" w14:textId="77777777" w:rsidTr="00794E35">
        <w:tc>
          <w:tcPr>
            <w:tcW w:w="4673" w:type="dxa"/>
            <w:vAlign w:val="center"/>
          </w:tcPr>
          <w:p w14:paraId="229F4828"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・防災計画図</w:t>
            </w:r>
          </w:p>
        </w:tc>
        <w:tc>
          <w:tcPr>
            <w:tcW w:w="1276" w:type="dxa"/>
            <w:vAlign w:val="center"/>
          </w:tcPr>
          <w:p w14:paraId="539FE77E" w14:textId="77777777" w:rsidR="00527108" w:rsidRPr="00505047" w:rsidRDefault="00527108" w:rsidP="00794E35">
            <w:pPr>
              <w:jc w:val="center"/>
              <w:rPr>
                <w:sz w:val="20"/>
                <w:szCs w:val="20"/>
              </w:rPr>
            </w:pPr>
            <w:r w:rsidRPr="00505047">
              <w:rPr>
                <w:rFonts w:hint="eastAsia"/>
                <w:sz w:val="20"/>
                <w:szCs w:val="20"/>
              </w:rPr>
              <w:t>様式11－６</w:t>
            </w:r>
          </w:p>
        </w:tc>
        <w:tc>
          <w:tcPr>
            <w:tcW w:w="850" w:type="dxa"/>
            <w:vAlign w:val="center"/>
          </w:tcPr>
          <w:p w14:paraId="3880B91F" w14:textId="77777777" w:rsidR="00527108" w:rsidRPr="00505047" w:rsidRDefault="00527108" w:rsidP="00794E35">
            <w:pPr>
              <w:jc w:val="center"/>
              <w:rPr>
                <w:sz w:val="20"/>
                <w:szCs w:val="20"/>
              </w:rPr>
            </w:pPr>
          </w:p>
        </w:tc>
        <w:tc>
          <w:tcPr>
            <w:tcW w:w="851" w:type="dxa"/>
            <w:vAlign w:val="center"/>
          </w:tcPr>
          <w:p w14:paraId="3D4AA6C4" w14:textId="77777777" w:rsidR="00527108" w:rsidRPr="00505047" w:rsidRDefault="00527108" w:rsidP="00794E35">
            <w:pPr>
              <w:jc w:val="center"/>
              <w:rPr>
                <w:sz w:val="20"/>
                <w:szCs w:val="20"/>
              </w:rPr>
            </w:pPr>
          </w:p>
        </w:tc>
        <w:tc>
          <w:tcPr>
            <w:tcW w:w="1417" w:type="dxa"/>
            <w:vAlign w:val="center"/>
          </w:tcPr>
          <w:p w14:paraId="73EC7222" w14:textId="77777777" w:rsidR="00527108" w:rsidRPr="00505047" w:rsidRDefault="00527108" w:rsidP="00794E35">
            <w:pPr>
              <w:jc w:val="center"/>
              <w:rPr>
                <w:sz w:val="20"/>
                <w:szCs w:val="20"/>
              </w:rPr>
            </w:pPr>
          </w:p>
        </w:tc>
      </w:tr>
      <w:tr w:rsidR="00505047" w:rsidRPr="00505047" w14:paraId="1CD473AC" w14:textId="77777777" w:rsidTr="00794E35">
        <w:tc>
          <w:tcPr>
            <w:tcW w:w="4673" w:type="dxa"/>
            <w:vAlign w:val="center"/>
          </w:tcPr>
          <w:p w14:paraId="43B54C17"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・日影図</w:t>
            </w:r>
          </w:p>
        </w:tc>
        <w:tc>
          <w:tcPr>
            <w:tcW w:w="1276" w:type="dxa"/>
            <w:vAlign w:val="center"/>
          </w:tcPr>
          <w:p w14:paraId="1D34EE1E" w14:textId="77777777" w:rsidR="00527108" w:rsidRPr="00505047" w:rsidRDefault="00527108" w:rsidP="00794E35">
            <w:pPr>
              <w:jc w:val="center"/>
              <w:rPr>
                <w:sz w:val="20"/>
                <w:szCs w:val="20"/>
              </w:rPr>
            </w:pPr>
            <w:r w:rsidRPr="00505047">
              <w:rPr>
                <w:rFonts w:hint="eastAsia"/>
                <w:sz w:val="20"/>
                <w:szCs w:val="20"/>
              </w:rPr>
              <w:t>様式11－７</w:t>
            </w:r>
          </w:p>
        </w:tc>
        <w:tc>
          <w:tcPr>
            <w:tcW w:w="850" w:type="dxa"/>
            <w:vAlign w:val="center"/>
          </w:tcPr>
          <w:p w14:paraId="129FAD9F" w14:textId="77777777" w:rsidR="00527108" w:rsidRPr="00505047" w:rsidRDefault="00527108" w:rsidP="00794E35">
            <w:pPr>
              <w:jc w:val="center"/>
              <w:rPr>
                <w:sz w:val="20"/>
                <w:szCs w:val="20"/>
              </w:rPr>
            </w:pPr>
          </w:p>
        </w:tc>
        <w:tc>
          <w:tcPr>
            <w:tcW w:w="851" w:type="dxa"/>
            <w:vAlign w:val="center"/>
          </w:tcPr>
          <w:p w14:paraId="12D4737F" w14:textId="77777777" w:rsidR="00527108" w:rsidRPr="00505047" w:rsidRDefault="00527108" w:rsidP="00794E35">
            <w:pPr>
              <w:jc w:val="center"/>
              <w:rPr>
                <w:sz w:val="20"/>
                <w:szCs w:val="20"/>
              </w:rPr>
            </w:pPr>
          </w:p>
        </w:tc>
        <w:tc>
          <w:tcPr>
            <w:tcW w:w="1417" w:type="dxa"/>
            <w:vAlign w:val="center"/>
          </w:tcPr>
          <w:p w14:paraId="7B5F9498" w14:textId="77777777" w:rsidR="00527108" w:rsidRPr="00505047" w:rsidRDefault="00527108" w:rsidP="00794E35">
            <w:pPr>
              <w:jc w:val="center"/>
              <w:rPr>
                <w:sz w:val="20"/>
                <w:szCs w:val="20"/>
              </w:rPr>
            </w:pPr>
          </w:p>
        </w:tc>
      </w:tr>
      <w:tr w:rsidR="00505047" w:rsidRPr="00505047" w14:paraId="43596489" w14:textId="77777777" w:rsidTr="00794E35">
        <w:tc>
          <w:tcPr>
            <w:tcW w:w="4673" w:type="dxa"/>
            <w:vAlign w:val="center"/>
          </w:tcPr>
          <w:p w14:paraId="1D66490E"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・鳥瞰パース</w:t>
            </w:r>
          </w:p>
        </w:tc>
        <w:tc>
          <w:tcPr>
            <w:tcW w:w="1276" w:type="dxa"/>
            <w:vAlign w:val="center"/>
          </w:tcPr>
          <w:p w14:paraId="780D6112" w14:textId="77777777" w:rsidR="00527108" w:rsidRPr="00505047" w:rsidRDefault="00527108" w:rsidP="00794E35">
            <w:pPr>
              <w:jc w:val="center"/>
              <w:rPr>
                <w:sz w:val="20"/>
                <w:szCs w:val="20"/>
              </w:rPr>
            </w:pPr>
            <w:r w:rsidRPr="00505047">
              <w:rPr>
                <w:rFonts w:hint="eastAsia"/>
                <w:sz w:val="20"/>
                <w:szCs w:val="20"/>
              </w:rPr>
              <w:t>様式11－８</w:t>
            </w:r>
          </w:p>
        </w:tc>
        <w:tc>
          <w:tcPr>
            <w:tcW w:w="850" w:type="dxa"/>
            <w:vAlign w:val="center"/>
          </w:tcPr>
          <w:p w14:paraId="3451D837" w14:textId="77777777" w:rsidR="00527108" w:rsidRPr="00505047" w:rsidRDefault="00527108" w:rsidP="00794E35">
            <w:pPr>
              <w:jc w:val="center"/>
              <w:rPr>
                <w:sz w:val="20"/>
                <w:szCs w:val="20"/>
              </w:rPr>
            </w:pPr>
          </w:p>
        </w:tc>
        <w:tc>
          <w:tcPr>
            <w:tcW w:w="851" w:type="dxa"/>
            <w:vAlign w:val="center"/>
          </w:tcPr>
          <w:p w14:paraId="42E08661" w14:textId="77777777" w:rsidR="00527108" w:rsidRPr="00505047" w:rsidRDefault="00527108" w:rsidP="00794E35">
            <w:pPr>
              <w:jc w:val="center"/>
              <w:rPr>
                <w:sz w:val="20"/>
                <w:szCs w:val="20"/>
              </w:rPr>
            </w:pPr>
          </w:p>
        </w:tc>
        <w:tc>
          <w:tcPr>
            <w:tcW w:w="1417" w:type="dxa"/>
            <w:vAlign w:val="center"/>
          </w:tcPr>
          <w:p w14:paraId="3A900D42" w14:textId="77777777" w:rsidR="00527108" w:rsidRPr="00505047" w:rsidRDefault="00527108" w:rsidP="00794E35">
            <w:pPr>
              <w:jc w:val="center"/>
              <w:rPr>
                <w:sz w:val="20"/>
                <w:szCs w:val="20"/>
              </w:rPr>
            </w:pPr>
          </w:p>
        </w:tc>
      </w:tr>
      <w:tr w:rsidR="00505047" w:rsidRPr="00505047" w14:paraId="66E74CF7" w14:textId="77777777" w:rsidTr="00794E35">
        <w:tc>
          <w:tcPr>
            <w:tcW w:w="4673" w:type="dxa"/>
            <w:vAlign w:val="center"/>
          </w:tcPr>
          <w:p w14:paraId="5772A127"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・基準階平面図</w:t>
            </w:r>
          </w:p>
        </w:tc>
        <w:tc>
          <w:tcPr>
            <w:tcW w:w="1276" w:type="dxa"/>
            <w:vAlign w:val="center"/>
          </w:tcPr>
          <w:p w14:paraId="639D36A6" w14:textId="77777777" w:rsidR="00527108" w:rsidRPr="00505047" w:rsidRDefault="00527108" w:rsidP="00794E35">
            <w:pPr>
              <w:jc w:val="center"/>
              <w:rPr>
                <w:sz w:val="20"/>
                <w:szCs w:val="20"/>
              </w:rPr>
            </w:pPr>
            <w:r w:rsidRPr="00505047">
              <w:rPr>
                <w:rFonts w:hint="eastAsia"/>
                <w:sz w:val="20"/>
                <w:szCs w:val="20"/>
              </w:rPr>
              <w:t>様式11－９</w:t>
            </w:r>
          </w:p>
        </w:tc>
        <w:tc>
          <w:tcPr>
            <w:tcW w:w="850" w:type="dxa"/>
            <w:vAlign w:val="center"/>
          </w:tcPr>
          <w:p w14:paraId="21466436" w14:textId="77777777" w:rsidR="00527108" w:rsidRPr="00505047" w:rsidRDefault="00527108" w:rsidP="00794E35">
            <w:pPr>
              <w:jc w:val="center"/>
              <w:rPr>
                <w:sz w:val="20"/>
                <w:szCs w:val="20"/>
              </w:rPr>
            </w:pPr>
          </w:p>
        </w:tc>
        <w:tc>
          <w:tcPr>
            <w:tcW w:w="851" w:type="dxa"/>
            <w:vAlign w:val="center"/>
          </w:tcPr>
          <w:p w14:paraId="247F204B" w14:textId="77777777" w:rsidR="00527108" w:rsidRPr="00505047" w:rsidRDefault="00527108" w:rsidP="00794E35">
            <w:pPr>
              <w:jc w:val="center"/>
              <w:rPr>
                <w:sz w:val="20"/>
                <w:szCs w:val="20"/>
              </w:rPr>
            </w:pPr>
          </w:p>
        </w:tc>
        <w:tc>
          <w:tcPr>
            <w:tcW w:w="1417" w:type="dxa"/>
            <w:vAlign w:val="center"/>
          </w:tcPr>
          <w:p w14:paraId="3C06AB52" w14:textId="77777777" w:rsidR="00527108" w:rsidRPr="00505047" w:rsidRDefault="00527108" w:rsidP="00794E35">
            <w:pPr>
              <w:jc w:val="center"/>
              <w:rPr>
                <w:sz w:val="20"/>
                <w:szCs w:val="20"/>
              </w:rPr>
            </w:pPr>
          </w:p>
        </w:tc>
      </w:tr>
      <w:tr w:rsidR="00505047" w:rsidRPr="00505047" w14:paraId="615FEF48" w14:textId="77777777" w:rsidTr="00794E35">
        <w:tc>
          <w:tcPr>
            <w:tcW w:w="4673" w:type="dxa"/>
            <w:vAlign w:val="center"/>
          </w:tcPr>
          <w:p w14:paraId="52809A50" w14:textId="77777777" w:rsidR="00527108" w:rsidRPr="00505047" w:rsidRDefault="00527108" w:rsidP="00794E35">
            <w:pPr>
              <w:rPr>
                <w:sz w:val="20"/>
                <w:szCs w:val="20"/>
              </w:rPr>
            </w:pPr>
            <w:r w:rsidRPr="00505047">
              <w:rPr>
                <w:rFonts w:hint="eastAsia"/>
                <w:sz w:val="20"/>
                <w:szCs w:val="20"/>
              </w:rPr>
              <w:t>・タイプ別住戸詳細平面図</w:t>
            </w:r>
          </w:p>
        </w:tc>
        <w:tc>
          <w:tcPr>
            <w:tcW w:w="1276" w:type="dxa"/>
            <w:vAlign w:val="center"/>
          </w:tcPr>
          <w:p w14:paraId="2AACCF32" w14:textId="77777777" w:rsidR="00527108" w:rsidRPr="00505047" w:rsidRDefault="00527108" w:rsidP="00794E35">
            <w:pPr>
              <w:jc w:val="center"/>
              <w:rPr>
                <w:sz w:val="20"/>
                <w:szCs w:val="20"/>
              </w:rPr>
            </w:pPr>
            <w:r w:rsidRPr="00505047">
              <w:rPr>
                <w:rFonts w:hint="eastAsia"/>
                <w:sz w:val="20"/>
                <w:szCs w:val="20"/>
              </w:rPr>
              <w:t>様式11－10</w:t>
            </w:r>
          </w:p>
        </w:tc>
        <w:tc>
          <w:tcPr>
            <w:tcW w:w="850" w:type="dxa"/>
            <w:vAlign w:val="center"/>
          </w:tcPr>
          <w:p w14:paraId="42958CBA" w14:textId="77777777" w:rsidR="00527108" w:rsidRPr="00505047" w:rsidRDefault="00527108" w:rsidP="00794E35">
            <w:pPr>
              <w:jc w:val="center"/>
              <w:rPr>
                <w:sz w:val="20"/>
                <w:szCs w:val="20"/>
              </w:rPr>
            </w:pPr>
          </w:p>
        </w:tc>
        <w:tc>
          <w:tcPr>
            <w:tcW w:w="851" w:type="dxa"/>
            <w:vAlign w:val="center"/>
          </w:tcPr>
          <w:p w14:paraId="7E44940F" w14:textId="77777777" w:rsidR="00527108" w:rsidRPr="00505047" w:rsidRDefault="00527108" w:rsidP="00794E35">
            <w:pPr>
              <w:jc w:val="center"/>
              <w:rPr>
                <w:sz w:val="20"/>
                <w:szCs w:val="20"/>
              </w:rPr>
            </w:pPr>
          </w:p>
        </w:tc>
        <w:tc>
          <w:tcPr>
            <w:tcW w:w="1417" w:type="dxa"/>
            <w:vAlign w:val="center"/>
          </w:tcPr>
          <w:p w14:paraId="27F0F125" w14:textId="77777777" w:rsidR="00527108" w:rsidRPr="00505047" w:rsidRDefault="00527108" w:rsidP="00794E35">
            <w:pPr>
              <w:rPr>
                <w:sz w:val="20"/>
                <w:szCs w:val="20"/>
              </w:rPr>
            </w:pPr>
          </w:p>
        </w:tc>
      </w:tr>
      <w:tr w:rsidR="00505047" w:rsidRPr="00505047" w14:paraId="27362B1A" w14:textId="77777777" w:rsidTr="00794E35">
        <w:tc>
          <w:tcPr>
            <w:tcW w:w="4673" w:type="dxa"/>
            <w:vAlign w:val="center"/>
          </w:tcPr>
          <w:p w14:paraId="386B8B00"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・断面図（住棟毎）</w:t>
            </w:r>
          </w:p>
        </w:tc>
        <w:tc>
          <w:tcPr>
            <w:tcW w:w="1276" w:type="dxa"/>
            <w:vAlign w:val="center"/>
          </w:tcPr>
          <w:p w14:paraId="10C063C8" w14:textId="77777777" w:rsidR="00527108" w:rsidRPr="00505047" w:rsidRDefault="00527108" w:rsidP="00794E35">
            <w:pPr>
              <w:jc w:val="center"/>
              <w:rPr>
                <w:sz w:val="20"/>
                <w:szCs w:val="20"/>
              </w:rPr>
            </w:pPr>
            <w:r w:rsidRPr="00505047">
              <w:rPr>
                <w:rFonts w:hint="eastAsia"/>
                <w:sz w:val="20"/>
                <w:szCs w:val="20"/>
              </w:rPr>
              <w:t>様式11－11</w:t>
            </w:r>
          </w:p>
        </w:tc>
        <w:tc>
          <w:tcPr>
            <w:tcW w:w="850" w:type="dxa"/>
            <w:vAlign w:val="center"/>
          </w:tcPr>
          <w:p w14:paraId="3FC0AEE5" w14:textId="77777777" w:rsidR="00527108" w:rsidRPr="00505047" w:rsidRDefault="00527108" w:rsidP="00794E35">
            <w:pPr>
              <w:jc w:val="center"/>
              <w:rPr>
                <w:sz w:val="20"/>
                <w:szCs w:val="20"/>
              </w:rPr>
            </w:pPr>
          </w:p>
        </w:tc>
        <w:tc>
          <w:tcPr>
            <w:tcW w:w="851" w:type="dxa"/>
            <w:vAlign w:val="center"/>
          </w:tcPr>
          <w:p w14:paraId="5E026CB8" w14:textId="77777777" w:rsidR="00527108" w:rsidRPr="00505047" w:rsidRDefault="00527108" w:rsidP="00794E35">
            <w:pPr>
              <w:jc w:val="center"/>
              <w:rPr>
                <w:sz w:val="20"/>
                <w:szCs w:val="20"/>
              </w:rPr>
            </w:pPr>
          </w:p>
        </w:tc>
        <w:tc>
          <w:tcPr>
            <w:tcW w:w="1417" w:type="dxa"/>
            <w:vAlign w:val="center"/>
          </w:tcPr>
          <w:p w14:paraId="1E11AD68" w14:textId="77777777" w:rsidR="00527108" w:rsidRPr="00505047" w:rsidRDefault="00527108" w:rsidP="00794E35">
            <w:pPr>
              <w:jc w:val="center"/>
              <w:rPr>
                <w:sz w:val="20"/>
                <w:szCs w:val="20"/>
              </w:rPr>
            </w:pPr>
          </w:p>
        </w:tc>
      </w:tr>
      <w:tr w:rsidR="00505047" w:rsidRPr="00505047" w14:paraId="1BCC92EB" w14:textId="77777777" w:rsidTr="00794E35">
        <w:tc>
          <w:tcPr>
            <w:tcW w:w="4673" w:type="dxa"/>
            <w:vAlign w:val="center"/>
          </w:tcPr>
          <w:p w14:paraId="64204063"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・立面図（住棟毎）</w:t>
            </w:r>
          </w:p>
        </w:tc>
        <w:tc>
          <w:tcPr>
            <w:tcW w:w="1276" w:type="dxa"/>
            <w:vAlign w:val="center"/>
          </w:tcPr>
          <w:p w14:paraId="4452FBCB" w14:textId="77777777" w:rsidR="00527108" w:rsidRPr="00505047" w:rsidRDefault="00527108" w:rsidP="00794E35">
            <w:pPr>
              <w:jc w:val="center"/>
              <w:rPr>
                <w:sz w:val="20"/>
                <w:szCs w:val="20"/>
              </w:rPr>
            </w:pPr>
            <w:r w:rsidRPr="00505047">
              <w:rPr>
                <w:rFonts w:hint="eastAsia"/>
                <w:sz w:val="20"/>
                <w:szCs w:val="20"/>
              </w:rPr>
              <w:t>様式11－12</w:t>
            </w:r>
          </w:p>
        </w:tc>
        <w:tc>
          <w:tcPr>
            <w:tcW w:w="850" w:type="dxa"/>
            <w:vAlign w:val="center"/>
          </w:tcPr>
          <w:p w14:paraId="3E926ED1" w14:textId="77777777" w:rsidR="00527108" w:rsidRPr="00505047" w:rsidRDefault="00527108" w:rsidP="00794E35">
            <w:pPr>
              <w:jc w:val="center"/>
              <w:rPr>
                <w:sz w:val="20"/>
                <w:szCs w:val="20"/>
              </w:rPr>
            </w:pPr>
          </w:p>
        </w:tc>
        <w:tc>
          <w:tcPr>
            <w:tcW w:w="851" w:type="dxa"/>
            <w:vAlign w:val="center"/>
          </w:tcPr>
          <w:p w14:paraId="12B21A20" w14:textId="77777777" w:rsidR="00527108" w:rsidRPr="00505047" w:rsidRDefault="00527108" w:rsidP="00794E35">
            <w:pPr>
              <w:jc w:val="center"/>
              <w:rPr>
                <w:sz w:val="20"/>
                <w:szCs w:val="20"/>
              </w:rPr>
            </w:pPr>
          </w:p>
        </w:tc>
        <w:tc>
          <w:tcPr>
            <w:tcW w:w="1417" w:type="dxa"/>
            <w:vAlign w:val="center"/>
          </w:tcPr>
          <w:p w14:paraId="55A0FB11" w14:textId="77777777" w:rsidR="00527108" w:rsidRPr="00505047" w:rsidRDefault="00527108" w:rsidP="00794E35">
            <w:pPr>
              <w:jc w:val="center"/>
              <w:rPr>
                <w:sz w:val="20"/>
                <w:szCs w:val="20"/>
              </w:rPr>
            </w:pPr>
            <w:r w:rsidRPr="00505047">
              <w:rPr>
                <w:rFonts w:hint="eastAsia"/>
                <w:sz w:val="20"/>
                <w:szCs w:val="20"/>
              </w:rPr>
              <w:t>２面以上</w:t>
            </w:r>
          </w:p>
        </w:tc>
      </w:tr>
      <w:tr w:rsidR="00505047" w:rsidRPr="00505047" w14:paraId="40AFD176" w14:textId="77777777" w:rsidTr="00794E35">
        <w:tc>
          <w:tcPr>
            <w:tcW w:w="4673" w:type="dxa"/>
            <w:vAlign w:val="center"/>
          </w:tcPr>
          <w:p w14:paraId="122D0FC0"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・住戸タイプ配置図</w:t>
            </w:r>
          </w:p>
        </w:tc>
        <w:tc>
          <w:tcPr>
            <w:tcW w:w="1276" w:type="dxa"/>
            <w:vAlign w:val="center"/>
          </w:tcPr>
          <w:p w14:paraId="65C1EC13" w14:textId="77777777" w:rsidR="00527108" w:rsidRPr="00505047" w:rsidRDefault="00527108" w:rsidP="00794E35">
            <w:pPr>
              <w:jc w:val="center"/>
              <w:rPr>
                <w:sz w:val="20"/>
                <w:szCs w:val="20"/>
              </w:rPr>
            </w:pPr>
            <w:r w:rsidRPr="00505047">
              <w:rPr>
                <w:rFonts w:hint="eastAsia"/>
                <w:sz w:val="20"/>
                <w:szCs w:val="20"/>
              </w:rPr>
              <w:t>様式11－13</w:t>
            </w:r>
          </w:p>
        </w:tc>
        <w:tc>
          <w:tcPr>
            <w:tcW w:w="850" w:type="dxa"/>
            <w:vAlign w:val="center"/>
          </w:tcPr>
          <w:p w14:paraId="5B8A7F00" w14:textId="77777777" w:rsidR="00527108" w:rsidRPr="00505047" w:rsidRDefault="00527108" w:rsidP="00794E35">
            <w:pPr>
              <w:jc w:val="center"/>
              <w:rPr>
                <w:sz w:val="20"/>
                <w:szCs w:val="20"/>
              </w:rPr>
            </w:pPr>
          </w:p>
        </w:tc>
        <w:tc>
          <w:tcPr>
            <w:tcW w:w="851" w:type="dxa"/>
            <w:vAlign w:val="center"/>
          </w:tcPr>
          <w:p w14:paraId="6B3704A1" w14:textId="77777777" w:rsidR="00527108" w:rsidRPr="00505047" w:rsidRDefault="00527108" w:rsidP="00794E35">
            <w:pPr>
              <w:jc w:val="center"/>
              <w:rPr>
                <w:sz w:val="20"/>
                <w:szCs w:val="20"/>
              </w:rPr>
            </w:pPr>
          </w:p>
        </w:tc>
        <w:tc>
          <w:tcPr>
            <w:tcW w:w="1417" w:type="dxa"/>
            <w:vAlign w:val="center"/>
          </w:tcPr>
          <w:p w14:paraId="38B98854" w14:textId="77777777" w:rsidR="00527108" w:rsidRPr="00505047" w:rsidRDefault="00527108" w:rsidP="00794E35">
            <w:pPr>
              <w:jc w:val="center"/>
              <w:rPr>
                <w:sz w:val="20"/>
                <w:szCs w:val="20"/>
              </w:rPr>
            </w:pPr>
          </w:p>
        </w:tc>
      </w:tr>
      <w:tr w:rsidR="00527108" w:rsidRPr="00505047" w14:paraId="0C9B0AED" w14:textId="77777777" w:rsidTr="00794E35">
        <w:tc>
          <w:tcPr>
            <w:tcW w:w="4673" w:type="dxa"/>
            <w:vAlign w:val="center"/>
          </w:tcPr>
          <w:p w14:paraId="340378A1"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・集会施設計画図</w:t>
            </w:r>
            <w:r w:rsidRPr="00505047">
              <w:rPr>
                <w:rFonts w:hAnsi="ＭＳ 明朝" w:hint="eastAsia"/>
                <w:sz w:val="20"/>
                <w:szCs w:val="20"/>
              </w:rPr>
              <w:t>（平面図、断面図等）</w:t>
            </w:r>
          </w:p>
        </w:tc>
        <w:tc>
          <w:tcPr>
            <w:tcW w:w="1276" w:type="dxa"/>
            <w:vAlign w:val="center"/>
          </w:tcPr>
          <w:p w14:paraId="04378D63" w14:textId="77777777" w:rsidR="00527108" w:rsidRPr="00505047" w:rsidRDefault="00527108" w:rsidP="00794E35">
            <w:pPr>
              <w:jc w:val="center"/>
              <w:rPr>
                <w:sz w:val="20"/>
                <w:szCs w:val="20"/>
              </w:rPr>
            </w:pPr>
            <w:r w:rsidRPr="00505047">
              <w:rPr>
                <w:rFonts w:hint="eastAsia"/>
                <w:sz w:val="20"/>
                <w:szCs w:val="20"/>
              </w:rPr>
              <w:t>様式11－14</w:t>
            </w:r>
          </w:p>
        </w:tc>
        <w:tc>
          <w:tcPr>
            <w:tcW w:w="850" w:type="dxa"/>
            <w:vAlign w:val="center"/>
          </w:tcPr>
          <w:p w14:paraId="6237BAB9" w14:textId="77777777" w:rsidR="00527108" w:rsidRPr="00505047" w:rsidRDefault="00527108" w:rsidP="00794E35">
            <w:pPr>
              <w:jc w:val="center"/>
              <w:rPr>
                <w:sz w:val="20"/>
                <w:szCs w:val="20"/>
              </w:rPr>
            </w:pPr>
          </w:p>
        </w:tc>
        <w:tc>
          <w:tcPr>
            <w:tcW w:w="851" w:type="dxa"/>
            <w:vAlign w:val="center"/>
          </w:tcPr>
          <w:p w14:paraId="0F03280C" w14:textId="77777777" w:rsidR="00527108" w:rsidRPr="00505047" w:rsidRDefault="00527108" w:rsidP="00794E35">
            <w:pPr>
              <w:jc w:val="center"/>
              <w:rPr>
                <w:sz w:val="20"/>
                <w:szCs w:val="20"/>
              </w:rPr>
            </w:pPr>
          </w:p>
        </w:tc>
        <w:tc>
          <w:tcPr>
            <w:tcW w:w="1417" w:type="dxa"/>
            <w:vAlign w:val="center"/>
          </w:tcPr>
          <w:p w14:paraId="072409DD" w14:textId="77777777" w:rsidR="00527108" w:rsidRPr="00505047" w:rsidRDefault="00527108" w:rsidP="00794E35">
            <w:pPr>
              <w:jc w:val="center"/>
              <w:rPr>
                <w:sz w:val="20"/>
                <w:szCs w:val="20"/>
              </w:rPr>
            </w:pPr>
          </w:p>
        </w:tc>
      </w:tr>
    </w:tbl>
    <w:p w14:paraId="7AB33648" w14:textId="77777777" w:rsidR="00527108" w:rsidRPr="00505047" w:rsidRDefault="00527108" w:rsidP="0033333E"/>
    <w:p w14:paraId="49185529" w14:textId="513F0B11" w:rsidR="00527108" w:rsidRPr="00505047" w:rsidRDefault="00527108" w:rsidP="00375139">
      <w:pPr>
        <w:sectPr w:rsidR="00527108" w:rsidRPr="00505047" w:rsidSect="0028027D">
          <w:pgSz w:w="11906" w:h="16838" w:code="9"/>
          <w:pgMar w:top="1134" w:right="1418" w:bottom="1134" w:left="1418" w:header="454" w:footer="454" w:gutter="0"/>
          <w:cols w:space="425"/>
          <w:docGrid w:type="lines" w:linePitch="360"/>
        </w:sectPr>
      </w:pPr>
    </w:p>
    <w:p w14:paraId="4587F084" w14:textId="424069EB" w:rsidR="00534FC6" w:rsidRPr="00505047" w:rsidRDefault="00534FC6" w:rsidP="00534FC6">
      <w:pPr>
        <w:pStyle w:val="2"/>
      </w:pPr>
      <w:bookmarkStart w:id="51" w:name="_Toc69721889"/>
      <w:r w:rsidRPr="00505047">
        <w:rPr>
          <w:rFonts w:hint="eastAsia"/>
        </w:rPr>
        <w:lastRenderedPageBreak/>
        <w:t>様式</w:t>
      </w:r>
      <w:r w:rsidR="00BC346E" w:rsidRPr="00505047">
        <w:rPr>
          <w:rFonts w:hint="eastAsia"/>
        </w:rPr>
        <w:t>３</w:t>
      </w:r>
      <w:r w:rsidRPr="00505047">
        <w:rPr>
          <w:rFonts w:hint="eastAsia"/>
        </w:rPr>
        <w:t>－</w:t>
      </w:r>
      <w:r w:rsidR="008747C3" w:rsidRPr="00505047">
        <w:rPr>
          <w:rFonts w:hint="eastAsia"/>
        </w:rPr>
        <w:t>３</w:t>
      </w:r>
      <w:r w:rsidR="00E110CF" w:rsidRPr="00505047">
        <w:rPr>
          <w:rFonts w:hint="eastAsia"/>
        </w:rPr>
        <w:t xml:space="preserve">　</w:t>
      </w:r>
      <w:r w:rsidRPr="00505047">
        <w:rPr>
          <w:rFonts w:hint="eastAsia"/>
        </w:rPr>
        <w:t>要求</w:t>
      </w:r>
      <w:r w:rsidR="000642B9" w:rsidRPr="00505047">
        <w:rPr>
          <w:rFonts w:hint="eastAsia"/>
        </w:rPr>
        <w:t>水準</w:t>
      </w:r>
      <w:r w:rsidR="007534B3" w:rsidRPr="00505047">
        <w:rPr>
          <w:rFonts w:hint="eastAsia"/>
        </w:rPr>
        <w:t>等の</w:t>
      </w:r>
      <w:r w:rsidRPr="00505047">
        <w:rPr>
          <w:rFonts w:hint="eastAsia"/>
        </w:rPr>
        <w:t>確認誓約書</w:t>
      </w:r>
      <w:bookmarkEnd w:id="51"/>
    </w:p>
    <w:p w14:paraId="0B22E401" w14:textId="77777777" w:rsidR="00B326D5" w:rsidRPr="00505047" w:rsidRDefault="00B326D5" w:rsidP="00B326D5"/>
    <w:p w14:paraId="5491AAFE" w14:textId="75EB0687" w:rsidR="00B326D5" w:rsidRPr="00505047" w:rsidRDefault="001A63ED" w:rsidP="00B326D5">
      <w:pPr>
        <w:jc w:val="right"/>
      </w:pPr>
      <w:r w:rsidRPr="00505047">
        <w:rPr>
          <w:rFonts w:hint="eastAsia"/>
        </w:rPr>
        <w:t>令和</w:t>
      </w:r>
      <w:r w:rsidR="00B326D5" w:rsidRPr="00505047">
        <w:rPr>
          <w:rFonts w:hint="eastAsia"/>
        </w:rPr>
        <w:t xml:space="preserve">　　年　　月　　日</w:t>
      </w:r>
    </w:p>
    <w:p w14:paraId="7359A7B0" w14:textId="77777777" w:rsidR="00B326D5" w:rsidRPr="00505047" w:rsidRDefault="00B326D5" w:rsidP="00B326D5"/>
    <w:p w14:paraId="51830DD6" w14:textId="77777777" w:rsidR="002A21C9" w:rsidRPr="00505047" w:rsidRDefault="002A21C9" w:rsidP="00BB4409">
      <w:pPr>
        <w:jc w:val="center"/>
        <w:rPr>
          <w:rFonts w:eastAsia="ＭＳ ゴシック"/>
          <w:b/>
          <w:sz w:val="32"/>
          <w:szCs w:val="32"/>
        </w:rPr>
      </w:pPr>
      <w:r w:rsidRPr="00505047">
        <w:rPr>
          <w:rFonts w:eastAsia="ＭＳ ゴシック" w:hint="eastAsia"/>
          <w:b/>
          <w:sz w:val="32"/>
          <w:szCs w:val="32"/>
        </w:rPr>
        <w:t>要求水準</w:t>
      </w:r>
      <w:r w:rsidR="007534B3" w:rsidRPr="00505047">
        <w:rPr>
          <w:rFonts w:eastAsia="ＭＳ ゴシック" w:hint="eastAsia"/>
          <w:b/>
          <w:sz w:val="32"/>
          <w:szCs w:val="32"/>
        </w:rPr>
        <w:t>等の確認</w:t>
      </w:r>
      <w:r w:rsidRPr="00505047">
        <w:rPr>
          <w:rFonts w:eastAsia="ＭＳ ゴシック" w:hint="eastAsia"/>
          <w:b/>
          <w:sz w:val="32"/>
          <w:szCs w:val="32"/>
        </w:rPr>
        <w:t>誓約書</w:t>
      </w:r>
    </w:p>
    <w:p w14:paraId="2BB6B12C" w14:textId="77777777" w:rsidR="002A21C9" w:rsidRPr="00505047" w:rsidRDefault="002A21C9" w:rsidP="002A21C9"/>
    <w:p w14:paraId="1AB7A414" w14:textId="77777777" w:rsidR="006C5853" w:rsidRPr="00505047" w:rsidRDefault="006C5853" w:rsidP="006C5853">
      <w:pPr>
        <w:rPr>
          <w:rFonts w:hAnsi="ＭＳ ゴシック"/>
        </w:rPr>
      </w:pPr>
      <w:r w:rsidRPr="00505047">
        <w:rPr>
          <w:rFonts w:hint="eastAsia"/>
        </w:rPr>
        <w:t xml:space="preserve">（あて先）東大阪市長　</w:t>
      </w:r>
    </w:p>
    <w:p w14:paraId="121E447F" w14:textId="77777777" w:rsidR="002A21C9" w:rsidRPr="00505047" w:rsidRDefault="002A21C9" w:rsidP="002A21C9"/>
    <w:tbl>
      <w:tblPr>
        <w:tblW w:w="0" w:type="auto"/>
        <w:tblInd w:w="3652" w:type="dxa"/>
        <w:tblLayout w:type="fixed"/>
        <w:tblLook w:val="0000" w:firstRow="0" w:lastRow="0" w:firstColumn="0" w:lastColumn="0" w:noHBand="0" w:noVBand="0"/>
      </w:tblPr>
      <w:tblGrid>
        <w:gridCol w:w="1701"/>
        <w:gridCol w:w="3827"/>
      </w:tblGrid>
      <w:tr w:rsidR="00505047" w:rsidRPr="00505047" w14:paraId="2BB1A73B" w14:textId="77777777">
        <w:trPr>
          <w:trHeight w:val="685"/>
        </w:trPr>
        <w:tc>
          <w:tcPr>
            <w:tcW w:w="1701" w:type="dxa"/>
            <w:shd w:val="clear" w:color="auto" w:fill="FFFFFF"/>
            <w:vAlign w:val="center"/>
          </w:tcPr>
          <w:p w14:paraId="2E367C94" w14:textId="77777777" w:rsidR="002A21C9" w:rsidRPr="00505047" w:rsidRDefault="002A21C9" w:rsidP="00BB4409">
            <w:r w:rsidRPr="00505047">
              <w:rPr>
                <w:rFonts w:hint="eastAsia"/>
                <w:fitText w:val="1470" w:id="105020160"/>
              </w:rPr>
              <w:t>応募グループ名</w:t>
            </w:r>
          </w:p>
        </w:tc>
        <w:tc>
          <w:tcPr>
            <w:tcW w:w="3827" w:type="dxa"/>
            <w:vAlign w:val="center"/>
          </w:tcPr>
          <w:p w14:paraId="7B55F555" w14:textId="77777777" w:rsidR="002A21C9" w:rsidRPr="00505047" w:rsidRDefault="002A21C9" w:rsidP="00534726">
            <w:pPr>
              <w:autoSpaceDE w:val="0"/>
              <w:autoSpaceDN w:val="0"/>
              <w:adjustRightInd w:val="0"/>
            </w:pPr>
          </w:p>
        </w:tc>
      </w:tr>
      <w:tr w:rsidR="00505047" w:rsidRPr="00505047" w14:paraId="23169FF3" w14:textId="77777777">
        <w:trPr>
          <w:trHeight w:val="180"/>
        </w:trPr>
        <w:tc>
          <w:tcPr>
            <w:tcW w:w="1701" w:type="dxa"/>
            <w:shd w:val="clear" w:color="auto" w:fill="FFFFFF"/>
            <w:vAlign w:val="center"/>
          </w:tcPr>
          <w:p w14:paraId="596944E5" w14:textId="77777777" w:rsidR="002A21C9" w:rsidRPr="00505047" w:rsidRDefault="0085243C" w:rsidP="00BB4409">
            <w:r w:rsidRPr="00505047">
              <w:rPr>
                <w:rFonts w:hint="eastAsia"/>
                <w:spacing w:val="15"/>
                <w:fitText w:val="1470" w:id="105020161"/>
              </w:rPr>
              <w:t>（</w:t>
            </w:r>
            <w:r w:rsidR="002A21C9" w:rsidRPr="00505047">
              <w:rPr>
                <w:rFonts w:hint="eastAsia"/>
                <w:spacing w:val="15"/>
                <w:fitText w:val="1470" w:id="105020161"/>
              </w:rPr>
              <w:t>代表企業</w:t>
            </w:r>
            <w:r w:rsidRPr="00505047">
              <w:rPr>
                <w:rFonts w:hint="eastAsia"/>
                <w:spacing w:val="30"/>
                <w:fitText w:val="1470" w:id="105020161"/>
              </w:rPr>
              <w:t>）</w:t>
            </w:r>
          </w:p>
        </w:tc>
        <w:tc>
          <w:tcPr>
            <w:tcW w:w="3827" w:type="dxa"/>
            <w:vAlign w:val="center"/>
          </w:tcPr>
          <w:p w14:paraId="3684E374" w14:textId="77777777" w:rsidR="002A21C9" w:rsidRPr="00505047" w:rsidRDefault="002A21C9" w:rsidP="00534726">
            <w:pPr>
              <w:autoSpaceDE w:val="0"/>
              <w:autoSpaceDN w:val="0"/>
              <w:adjustRightInd w:val="0"/>
            </w:pPr>
          </w:p>
        </w:tc>
      </w:tr>
      <w:tr w:rsidR="00505047" w:rsidRPr="00505047" w14:paraId="449C3F00" w14:textId="77777777">
        <w:trPr>
          <w:trHeight w:val="420"/>
        </w:trPr>
        <w:tc>
          <w:tcPr>
            <w:tcW w:w="1701" w:type="dxa"/>
            <w:shd w:val="clear" w:color="auto" w:fill="FFFFFF"/>
            <w:vAlign w:val="center"/>
          </w:tcPr>
          <w:p w14:paraId="3602F9B5" w14:textId="77777777" w:rsidR="002A21C9" w:rsidRPr="00505047" w:rsidRDefault="002A21C9" w:rsidP="00BB4409">
            <w:r w:rsidRPr="00505047">
              <w:rPr>
                <w:rFonts w:hint="eastAsia"/>
                <w:spacing w:val="15"/>
                <w:fitText w:val="1470" w:id="105020162"/>
              </w:rPr>
              <w:t>商号又は名</w:t>
            </w:r>
            <w:r w:rsidRPr="00505047">
              <w:rPr>
                <w:rFonts w:hint="eastAsia"/>
                <w:spacing w:val="30"/>
                <w:fitText w:val="1470" w:id="105020162"/>
              </w:rPr>
              <w:t>称</w:t>
            </w:r>
          </w:p>
        </w:tc>
        <w:tc>
          <w:tcPr>
            <w:tcW w:w="3827" w:type="dxa"/>
            <w:vAlign w:val="center"/>
          </w:tcPr>
          <w:p w14:paraId="2B3252B9" w14:textId="77777777" w:rsidR="002A21C9" w:rsidRPr="00505047" w:rsidRDefault="002A21C9" w:rsidP="00534726">
            <w:pPr>
              <w:autoSpaceDE w:val="0"/>
              <w:autoSpaceDN w:val="0"/>
              <w:adjustRightInd w:val="0"/>
            </w:pPr>
          </w:p>
        </w:tc>
      </w:tr>
      <w:tr w:rsidR="00505047" w:rsidRPr="00505047" w14:paraId="6C46CB86" w14:textId="77777777">
        <w:trPr>
          <w:trHeight w:val="420"/>
        </w:trPr>
        <w:tc>
          <w:tcPr>
            <w:tcW w:w="1701" w:type="dxa"/>
            <w:shd w:val="clear" w:color="auto" w:fill="FFFFFF"/>
            <w:vAlign w:val="center"/>
          </w:tcPr>
          <w:p w14:paraId="3929BAE4" w14:textId="77777777" w:rsidR="002A21C9" w:rsidRPr="00505047" w:rsidRDefault="002A21C9" w:rsidP="00BB4409">
            <w:r w:rsidRPr="00505047">
              <w:rPr>
                <w:rFonts w:hint="eastAsia"/>
                <w:spacing w:val="210"/>
                <w:fitText w:val="1470" w:id="105020163"/>
              </w:rPr>
              <w:t>所在</w:t>
            </w:r>
            <w:r w:rsidRPr="00505047">
              <w:rPr>
                <w:rFonts w:hint="eastAsia"/>
                <w:fitText w:val="1470" w:id="105020163"/>
              </w:rPr>
              <w:t>地</w:t>
            </w:r>
          </w:p>
        </w:tc>
        <w:tc>
          <w:tcPr>
            <w:tcW w:w="3827" w:type="dxa"/>
            <w:vAlign w:val="center"/>
          </w:tcPr>
          <w:p w14:paraId="10F39925" w14:textId="77777777" w:rsidR="002A21C9" w:rsidRPr="00505047" w:rsidRDefault="002A21C9" w:rsidP="00534726">
            <w:pPr>
              <w:autoSpaceDE w:val="0"/>
              <w:autoSpaceDN w:val="0"/>
              <w:adjustRightInd w:val="0"/>
              <w:rPr>
                <w:lang w:eastAsia="en-US"/>
              </w:rPr>
            </w:pPr>
          </w:p>
        </w:tc>
      </w:tr>
      <w:tr w:rsidR="00505047" w:rsidRPr="00505047" w14:paraId="0672A04D" w14:textId="77777777">
        <w:trPr>
          <w:trHeight w:val="420"/>
        </w:trPr>
        <w:tc>
          <w:tcPr>
            <w:tcW w:w="1701" w:type="dxa"/>
            <w:shd w:val="clear" w:color="auto" w:fill="FFFFFF"/>
            <w:vAlign w:val="center"/>
          </w:tcPr>
          <w:p w14:paraId="72FABE86" w14:textId="77777777" w:rsidR="002A21C9" w:rsidRPr="00505047" w:rsidRDefault="002A21C9" w:rsidP="00BB4409">
            <w:r w:rsidRPr="00505047">
              <w:rPr>
                <w:rFonts w:hint="eastAsia"/>
                <w:spacing w:val="105"/>
                <w:fitText w:val="1470" w:id="105020164"/>
              </w:rPr>
              <w:t>代表者</w:t>
            </w:r>
            <w:r w:rsidRPr="00505047">
              <w:rPr>
                <w:rFonts w:hint="eastAsia"/>
                <w:fitText w:val="1470" w:id="105020164"/>
              </w:rPr>
              <w:t>名</w:t>
            </w:r>
          </w:p>
        </w:tc>
        <w:tc>
          <w:tcPr>
            <w:tcW w:w="3827" w:type="dxa"/>
            <w:vAlign w:val="center"/>
          </w:tcPr>
          <w:p w14:paraId="186C1BC9" w14:textId="77777777" w:rsidR="002A21C9" w:rsidRPr="00505047" w:rsidRDefault="002A21C9" w:rsidP="00534726">
            <w:pPr>
              <w:autoSpaceDE w:val="0"/>
              <w:autoSpaceDN w:val="0"/>
              <w:adjustRightInd w:val="0"/>
              <w:jc w:val="right"/>
            </w:pPr>
            <w:r w:rsidRPr="00505047">
              <w:rPr>
                <w:rFonts w:hint="eastAsia"/>
              </w:rPr>
              <w:t>印</w:t>
            </w:r>
          </w:p>
        </w:tc>
      </w:tr>
    </w:tbl>
    <w:p w14:paraId="767C58E0" w14:textId="77777777" w:rsidR="002A21C9" w:rsidRPr="00505047" w:rsidRDefault="002A21C9" w:rsidP="002A21C9"/>
    <w:p w14:paraId="1B6A7E57" w14:textId="77777777" w:rsidR="002A21C9" w:rsidRPr="00505047" w:rsidRDefault="002A21C9" w:rsidP="002A21C9"/>
    <w:p w14:paraId="5F7D97E9" w14:textId="6F65B9B2" w:rsidR="002A21C9" w:rsidRPr="00505047" w:rsidRDefault="001A63ED" w:rsidP="009B29B5">
      <w:pPr>
        <w:ind w:firstLineChars="100" w:firstLine="210"/>
      </w:pPr>
      <w:r w:rsidRPr="00505047">
        <w:rPr>
          <w:rFonts w:hint="eastAsia"/>
        </w:rPr>
        <w:t>令和</w:t>
      </w:r>
      <w:r w:rsidR="00650FBB" w:rsidRPr="00505047">
        <w:rPr>
          <w:rFonts w:hint="eastAsia"/>
        </w:rPr>
        <w:t>３</w:t>
      </w:r>
      <w:r w:rsidR="002A21C9" w:rsidRPr="00505047">
        <w:rPr>
          <w:rFonts w:hint="eastAsia"/>
        </w:rPr>
        <w:t>年</w:t>
      </w:r>
      <w:r w:rsidR="00650FBB" w:rsidRPr="00505047">
        <w:rPr>
          <w:rFonts w:hint="eastAsia"/>
        </w:rPr>
        <w:t>５</w:t>
      </w:r>
      <w:r w:rsidR="00B02A8B" w:rsidRPr="00505047">
        <w:rPr>
          <w:rFonts w:hint="eastAsia"/>
        </w:rPr>
        <w:t>月</w:t>
      </w:r>
      <w:r w:rsidR="00650FBB" w:rsidRPr="00505047">
        <w:rPr>
          <w:rFonts w:hint="eastAsia"/>
        </w:rPr>
        <w:t>1</w:t>
      </w:r>
      <w:r w:rsidR="00650FBB" w:rsidRPr="00505047">
        <w:t>0</w:t>
      </w:r>
      <w:r w:rsidR="00B02A8B" w:rsidRPr="00505047">
        <w:rPr>
          <w:rFonts w:hint="eastAsia"/>
        </w:rPr>
        <w:t>日</w:t>
      </w:r>
      <w:r w:rsidR="001903C5" w:rsidRPr="00505047">
        <w:rPr>
          <w:rFonts w:hint="eastAsia"/>
        </w:rPr>
        <w:t>付で公表された</w:t>
      </w:r>
      <w:r w:rsidRPr="00505047">
        <w:rPr>
          <w:rFonts w:hint="eastAsia"/>
        </w:rPr>
        <w:t>東大阪市営旧上小阪東住宅</w:t>
      </w:r>
      <w:r w:rsidRPr="00505047">
        <w:rPr>
          <w:rFonts w:hAnsi="ＭＳ 明朝" w:hint="eastAsia"/>
          <w:szCs w:val="21"/>
        </w:rPr>
        <w:t>建替事業</w:t>
      </w:r>
      <w:r w:rsidR="00E110CF" w:rsidRPr="00505047">
        <w:rPr>
          <w:rFonts w:hint="eastAsia"/>
        </w:rPr>
        <w:t>に係る</w:t>
      </w:r>
      <w:r w:rsidR="001903C5" w:rsidRPr="00505047">
        <w:rPr>
          <w:rFonts w:hint="eastAsia"/>
        </w:rPr>
        <w:t>要求水準書</w:t>
      </w:r>
      <w:r w:rsidR="009140F0" w:rsidRPr="00505047">
        <w:rPr>
          <w:rFonts w:hint="eastAsia"/>
        </w:rPr>
        <w:t>等</w:t>
      </w:r>
      <w:r w:rsidR="001903C5" w:rsidRPr="00505047">
        <w:rPr>
          <w:rFonts w:hint="eastAsia"/>
        </w:rPr>
        <w:t>に規定される水準</w:t>
      </w:r>
      <w:r w:rsidR="00E110CF" w:rsidRPr="00505047">
        <w:rPr>
          <w:rFonts w:hint="eastAsia"/>
        </w:rPr>
        <w:t>について、</w:t>
      </w:r>
      <w:r w:rsidR="000642B9" w:rsidRPr="00505047">
        <w:rPr>
          <w:rFonts w:hint="eastAsia"/>
        </w:rPr>
        <w:t>要求水準を満たしていることを</w:t>
      </w:r>
      <w:r w:rsidR="001903C5" w:rsidRPr="00505047">
        <w:rPr>
          <w:rFonts w:hint="eastAsia"/>
        </w:rPr>
        <w:t>確認し、提出する提案書は、</w:t>
      </w:r>
      <w:r w:rsidR="000642B9" w:rsidRPr="00505047">
        <w:rPr>
          <w:rFonts w:hint="eastAsia"/>
        </w:rPr>
        <w:t>要求水準と同等又はそれ以上であることを</w:t>
      </w:r>
      <w:r w:rsidR="001903C5" w:rsidRPr="00505047">
        <w:rPr>
          <w:rFonts w:hint="eastAsia"/>
        </w:rPr>
        <w:t>誓約します</w:t>
      </w:r>
      <w:r w:rsidR="002A21C9" w:rsidRPr="00505047">
        <w:rPr>
          <w:rFonts w:hint="eastAsia"/>
        </w:rPr>
        <w:t>。</w:t>
      </w:r>
    </w:p>
    <w:p w14:paraId="7039AA58" w14:textId="77777777" w:rsidR="00534FC6" w:rsidRPr="00505047" w:rsidRDefault="00534FC6" w:rsidP="00534FC6"/>
    <w:p w14:paraId="3C72DAE9" w14:textId="77777777" w:rsidR="00D76451" w:rsidRPr="00505047" w:rsidRDefault="00D76451" w:rsidP="00D76451">
      <w:pPr>
        <w:sectPr w:rsidR="00D76451" w:rsidRPr="00505047" w:rsidSect="00764B85">
          <w:headerReference w:type="default" r:id="rId22"/>
          <w:pgSz w:w="11906" w:h="16838" w:code="9"/>
          <w:pgMar w:top="1134" w:right="1418" w:bottom="1134" w:left="1418" w:header="454" w:footer="454" w:gutter="0"/>
          <w:cols w:space="425"/>
          <w:docGrid w:type="lines" w:linePitch="360"/>
        </w:sectPr>
      </w:pPr>
    </w:p>
    <w:p w14:paraId="1D44EB19" w14:textId="1DEF48C3" w:rsidR="00D76451" w:rsidRPr="00505047" w:rsidRDefault="00D76451" w:rsidP="00D76451">
      <w:pPr>
        <w:pStyle w:val="2"/>
      </w:pPr>
      <w:bookmarkStart w:id="52" w:name="_Toc69721890"/>
      <w:r w:rsidRPr="00505047">
        <w:rPr>
          <w:rFonts w:hint="eastAsia"/>
        </w:rPr>
        <w:lastRenderedPageBreak/>
        <w:t>様式３－</w:t>
      </w:r>
      <w:r w:rsidR="008747C3" w:rsidRPr="00505047">
        <w:rPr>
          <w:rFonts w:hint="eastAsia"/>
        </w:rPr>
        <w:t>４</w:t>
      </w:r>
      <w:r w:rsidRPr="00505047">
        <w:rPr>
          <w:rFonts w:hint="eastAsia"/>
        </w:rPr>
        <w:t xml:space="preserve">　</w:t>
      </w:r>
      <w:r w:rsidR="00E141AE" w:rsidRPr="00505047">
        <w:rPr>
          <w:rFonts w:hint="eastAsia"/>
        </w:rPr>
        <w:t>公営住宅等整備基準適合チェックリスト</w:t>
      </w:r>
      <w:bookmarkEnd w:id="52"/>
    </w:p>
    <w:p w14:paraId="77FBD860" w14:textId="77777777" w:rsidR="00D76451" w:rsidRPr="00505047" w:rsidRDefault="00D76451" w:rsidP="00D76451"/>
    <w:p w14:paraId="13A8C0DB" w14:textId="77777777" w:rsidR="00D76451" w:rsidRPr="00505047" w:rsidRDefault="00D76451" w:rsidP="00D76451">
      <w:pPr>
        <w:spacing w:line="360" w:lineRule="auto"/>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公営住宅等整備基準適合チェックリスト</w:t>
      </w:r>
    </w:p>
    <w:p w14:paraId="110DE5EB" w14:textId="77777777" w:rsidR="00D76451" w:rsidRPr="00505047" w:rsidRDefault="00D76451" w:rsidP="00D76451">
      <w:pPr>
        <w:spacing w:line="200" w:lineRule="exact"/>
        <w:rPr>
          <w:rFonts w:hAnsi="ＭＳ 明朝"/>
          <w:sz w:val="16"/>
          <w:szCs w:val="16"/>
        </w:rPr>
      </w:pPr>
    </w:p>
    <w:p w14:paraId="17FAEBA4" w14:textId="77777777" w:rsidR="00D76451" w:rsidRPr="00505047" w:rsidRDefault="00D76451" w:rsidP="00D76451">
      <w:pPr>
        <w:spacing w:line="200" w:lineRule="exact"/>
        <w:rPr>
          <w:rFonts w:hAnsi="ＭＳ 明朝"/>
          <w:sz w:val="16"/>
          <w:szCs w:val="16"/>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567"/>
        <w:gridCol w:w="1134"/>
        <w:gridCol w:w="8301"/>
        <w:gridCol w:w="1843"/>
        <w:gridCol w:w="1843"/>
      </w:tblGrid>
      <w:tr w:rsidR="00505047" w:rsidRPr="00505047" w14:paraId="73037AA4" w14:textId="77777777" w:rsidTr="00375139">
        <w:trPr>
          <w:trHeight w:val="445"/>
        </w:trPr>
        <w:tc>
          <w:tcPr>
            <w:tcW w:w="908" w:type="dxa"/>
            <w:gridSpan w:val="2"/>
            <w:shd w:val="clear" w:color="auto" w:fill="auto"/>
            <w:vAlign w:val="center"/>
          </w:tcPr>
          <w:p w14:paraId="102EB258" w14:textId="77777777" w:rsidR="00D76451" w:rsidRPr="00505047" w:rsidRDefault="00D76451">
            <w:pPr>
              <w:snapToGrid w:val="0"/>
              <w:jc w:val="center"/>
              <w:rPr>
                <w:sz w:val="20"/>
                <w:szCs w:val="20"/>
              </w:rPr>
            </w:pPr>
            <w:r w:rsidRPr="00505047">
              <w:rPr>
                <w:rFonts w:hint="eastAsia"/>
                <w:sz w:val="20"/>
                <w:szCs w:val="20"/>
              </w:rPr>
              <w:t>項目</w:t>
            </w:r>
          </w:p>
        </w:tc>
        <w:tc>
          <w:tcPr>
            <w:tcW w:w="9435" w:type="dxa"/>
            <w:gridSpan w:val="2"/>
            <w:shd w:val="clear" w:color="auto" w:fill="auto"/>
            <w:vAlign w:val="center"/>
          </w:tcPr>
          <w:p w14:paraId="6A7CA38C" w14:textId="44DE894A" w:rsidR="00D76451" w:rsidRPr="00505047" w:rsidRDefault="00D76451">
            <w:pPr>
              <w:snapToGrid w:val="0"/>
              <w:jc w:val="center"/>
              <w:rPr>
                <w:sz w:val="20"/>
                <w:szCs w:val="20"/>
              </w:rPr>
            </w:pPr>
            <w:r w:rsidRPr="00505047">
              <w:rPr>
                <w:rFonts w:hint="eastAsia"/>
                <w:sz w:val="20"/>
                <w:szCs w:val="20"/>
              </w:rPr>
              <w:t>整備基準</w:t>
            </w:r>
            <w:r w:rsidR="00BC1775" w:rsidRPr="00505047">
              <w:rPr>
                <w:rFonts w:hint="eastAsia"/>
                <w:sz w:val="20"/>
                <w:szCs w:val="20"/>
              </w:rPr>
              <w:t>（東大阪市営住宅条例）</w:t>
            </w:r>
          </w:p>
        </w:tc>
        <w:tc>
          <w:tcPr>
            <w:tcW w:w="1843" w:type="dxa"/>
            <w:shd w:val="clear" w:color="auto" w:fill="auto"/>
            <w:vAlign w:val="center"/>
          </w:tcPr>
          <w:p w14:paraId="4A9B19EF" w14:textId="77777777" w:rsidR="00D76451" w:rsidRPr="00505047" w:rsidRDefault="00D76451">
            <w:pPr>
              <w:snapToGrid w:val="0"/>
              <w:jc w:val="center"/>
              <w:rPr>
                <w:sz w:val="20"/>
                <w:szCs w:val="20"/>
              </w:rPr>
            </w:pPr>
            <w:r w:rsidRPr="00505047">
              <w:rPr>
                <w:rFonts w:hint="eastAsia"/>
                <w:sz w:val="20"/>
                <w:szCs w:val="20"/>
              </w:rPr>
              <w:t>確認</w:t>
            </w:r>
          </w:p>
        </w:tc>
        <w:tc>
          <w:tcPr>
            <w:tcW w:w="1843" w:type="dxa"/>
            <w:shd w:val="clear" w:color="auto" w:fill="auto"/>
            <w:vAlign w:val="center"/>
          </w:tcPr>
          <w:p w14:paraId="3B3ECB21" w14:textId="77777777" w:rsidR="00D76451" w:rsidRPr="00505047" w:rsidRDefault="00D76451">
            <w:pPr>
              <w:snapToGrid w:val="0"/>
              <w:jc w:val="center"/>
              <w:rPr>
                <w:sz w:val="20"/>
                <w:szCs w:val="20"/>
              </w:rPr>
            </w:pPr>
            <w:r w:rsidRPr="00505047">
              <w:rPr>
                <w:rFonts w:hint="eastAsia"/>
                <w:sz w:val="20"/>
                <w:szCs w:val="20"/>
              </w:rPr>
              <w:t>備考</w:t>
            </w:r>
          </w:p>
        </w:tc>
      </w:tr>
      <w:tr w:rsidR="00505047" w:rsidRPr="00505047" w14:paraId="3BE242A3" w14:textId="77777777" w:rsidTr="00375139">
        <w:trPr>
          <w:cantSplit/>
          <w:trHeight w:val="1254"/>
        </w:trPr>
        <w:tc>
          <w:tcPr>
            <w:tcW w:w="908" w:type="dxa"/>
            <w:gridSpan w:val="2"/>
            <w:shd w:val="clear" w:color="auto" w:fill="auto"/>
            <w:textDirection w:val="tbRlV"/>
            <w:vAlign w:val="center"/>
          </w:tcPr>
          <w:p w14:paraId="6ADB5866" w14:textId="6818580C" w:rsidR="00403BFC" w:rsidRPr="00505047" w:rsidRDefault="00403BFC" w:rsidP="00794E35">
            <w:pPr>
              <w:snapToGrid w:val="0"/>
              <w:ind w:left="113" w:right="113"/>
              <w:jc w:val="center"/>
              <w:rPr>
                <w:sz w:val="18"/>
                <w:szCs w:val="18"/>
              </w:rPr>
            </w:pPr>
            <w:r w:rsidRPr="00505047">
              <w:rPr>
                <w:rFonts w:hint="eastAsia"/>
                <w:sz w:val="20"/>
                <w:szCs w:val="20"/>
              </w:rPr>
              <w:t>費用の縮減</w:t>
            </w:r>
          </w:p>
        </w:tc>
        <w:tc>
          <w:tcPr>
            <w:tcW w:w="1134" w:type="dxa"/>
            <w:shd w:val="clear" w:color="auto" w:fill="auto"/>
            <w:vAlign w:val="center"/>
          </w:tcPr>
          <w:p w14:paraId="7BDB3544" w14:textId="391A6F25" w:rsidR="00403BFC" w:rsidRPr="00505047" w:rsidRDefault="00403BFC" w:rsidP="00794E35">
            <w:pPr>
              <w:snapToGrid w:val="0"/>
              <w:jc w:val="center"/>
              <w:rPr>
                <w:sz w:val="20"/>
                <w:szCs w:val="20"/>
              </w:rPr>
            </w:pPr>
            <w:r w:rsidRPr="00505047">
              <w:rPr>
                <w:rFonts w:hAnsi="ＭＳ 明朝" w:hint="eastAsia"/>
                <w:sz w:val="20"/>
                <w:szCs w:val="20"/>
              </w:rPr>
              <w:t>第２条の４</w:t>
            </w:r>
          </w:p>
        </w:tc>
        <w:tc>
          <w:tcPr>
            <w:tcW w:w="8301" w:type="dxa"/>
            <w:shd w:val="clear" w:color="auto" w:fill="auto"/>
            <w:vAlign w:val="center"/>
          </w:tcPr>
          <w:p w14:paraId="2397676B" w14:textId="65E74C4B" w:rsidR="00403BFC" w:rsidRPr="00505047" w:rsidDel="00BC1775" w:rsidRDefault="00403BFC" w:rsidP="003D51C4">
            <w:pPr>
              <w:snapToGrid w:val="0"/>
              <w:jc w:val="both"/>
              <w:rPr>
                <w:sz w:val="20"/>
                <w:szCs w:val="20"/>
              </w:rPr>
            </w:pPr>
            <w:r w:rsidRPr="00505047">
              <w:rPr>
                <w:rFonts w:hint="eastAsia"/>
                <w:sz w:val="20"/>
                <w:szCs w:val="20"/>
              </w:rPr>
              <w:t>建設及び維持管理に要する費用の縮減に配慮されていること。</w:t>
            </w:r>
          </w:p>
        </w:tc>
        <w:tc>
          <w:tcPr>
            <w:tcW w:w="1843" w:type="dxa"/>
            <w:shd w:val="clear" w:color="auto" w:fill="auto"/>
            <w:vAlign w:val="center"/>
          </w:tcPr>
          <w:p w14:paraId="02673523" w14:textId="77777777" w:rsidR="00403BFC" w:rsidRPr="00505047" w:rsidRDefault="00403BFC" w:rsidP="00794E35">
            <w:pPr>
              <w:snapToGrid w:val="0"/>
              <w:jc w:val="center"/>
              <w:rPr>
                <w:sz w:val="20"/>
                <w:szCs w:val="20"/>
              </w:rPr>
            </w:pPr>
          </w:p>
        </w:tc>
        <w:tc>
          <w:tcPr>
            <w:tcW w:w="1843" w:type="dxa"/>
            <w:shd w:val="clear" w:color="auto" w:fill="auto"/>
          </w:tcPr>
          <w:p w14:paraId="4C6E3B35" w14:textId="77777777" w:rsidR="00403BFC" w:rsidRPr="00505047" w:rsidRDefault="00403BFC" w:rsidP="00794E35">
            <w:pPr>
              <w:snapToGrid w:val="0"/>
              <w:rPr>
                <w:sz w:val="20"/>
                <w:szCs w:val="20"/>
              </w:rPr>
            </w:pPr>
          </w:p>
        </w:tc>
      </w:tr>
      <w:tr w:rsidR="00505047" w:rsidRPr="00505047" w14:paraId="6F83A583" w14:textId="77777777" w:rsidTr="00375139">
        <w:trPr>
          <w:trHeight w:val="819"/>
        </w:trPr>
        <w:tc>
          <w:tcPr>
            <w:tcW w:w="341" w:type="dxa"/>
            <w:vMerge w:val="restart"/>
            <w:shd w:val="clear" w:color="auto" w:fill="auto"/>
            <w:vAlign w:val="center"/>
          </w:tcPr>
          <w:p w14:paraId="6784D49F" w14:textId="77777777" w:rsidR="00D76451" w:rsidRPr="00505047" w:rsidRDefault="00D76451" w:rsidP="00794E35">
            <w:pPr>
              <w:snapToGrid w:val="0"/>
              <w:jc w:val="center"/>
              <w:rPr>
                <w:sz w:val="20"/>
                <w:szCs w:val="20"/>
              </w:rPr>
            </w:pPr>
            <w:r w:rsidRPr="00505047">
              <w:rPr>
                <w:rFonts w:hint="eastAsia"/>
                <w:sz w:val="20"/>
                <w:szCs w:val="20"/>
              </w:rPr>
              <w:t>敷地</w:t>
            </w:r>
          </w:p>
        </w:tc>
        <w:tc>
          <w:tcPr>
            <w:tcW w:w="567" w:type="dxa"/>
            <w:vMerge w:val="restart"/>
            <w:shd w:val="clear" w:color="auto" w:fill="auto"/>
            <w:textDirection w:val="tbRlV"/>
            <w:vAlign w:val="center"/>
          </w:tcPr>
          <w:p w14:paraId="6DDDB917" w14:textId="77777777" w:rsidR="00D76451" w:rsidRPr="00505047" w:rsidRDefault="00D76451" w:rsidP="00794E35">
            <w:pPr>
              <w:snapToGrid w:val="0"/>
              <w:ind w:left="113" w:right="113"/>
              <w:jc w:val="center"/>
              <w:rPr>
                <w:sz w:val="18"/>
                <w:szCs w:val="18"/>
              </w:rPr>
            </w:pPr>
            <w:r w:rsidRPr="00505047">
              <w:rPr>
                <w:rFonts w:hint="eastAsia"/>
                <w:sz w:val="18"/>
                <w:szCs w:val="18"/>
              </w:rPr>
              <w:t>敷地の安全等</w:t>
            </w:r>
          </w:p>
        </w:tc>
        <w:tc>
          <w:tcPr>
            <w:tcW w:w="1134" w:type="dxa"/>
            <w:vMerge w:val="restart"/>
            <w:shd w:val="clear" w:color="auto" w:fill="auto"/>
            <w:vAlign w:val="center"/>
          </w:tcPr>
          <w:p w14:paraId="6E12A5AF" w14:textId="77777777" w:rsidR="00D76451" w:rsidRPr="00505047" w:rsidRDefault="00D76451" w:rsidP="00794E35">
            <w:pPr>
              <w:snapToGrid w:val="0"/>
              <w:jc w:val="center"/>
              <w:rPr>
                <w:sz w:val="20"/>
                <w:szCs w:val="20"/>
              </w:rPr>
            </w:pPr>
            <w:r w:rsidRPr="00505047">
              <w:rPr>
                <w:rFonts w:hint="eastAsia"/>
                <w:sz w:val="20"/>
                <w:szCs w:val="20"/>
              </w:rPr>
              <w:t>第２条の６</w:t>
            </w:r>
          </w:p>
        </w:tc>
        <w:tc>
          <w:tcPr>
            <w:tcW w:w="8301" w:type="dxa"/>
            <w:shd w:val="clear" w:color="auto" w:fill="auto"/>
            <w:vAlign w:val="center"/>
          </w:tcPr>
          <w:p w14:paraId="5C6B0E01" w14:textId="76716272" w:rsidR="00D76451" w:rsidRPr="00505047" w:rsidRDefault="00BC1775">
            <w:pPr>
              <w:snapToGrid w:val="0"/>
              <w:jc w:val="both"/>
              <w:rPr>
                <w:sz w:val="20"/>
                <w:szCs w:val="20"/>
              </w:rPr>
            </w:pPr>
            <w:r w:rsidRPr="00505047">
              <w:rPr>
                <w:rFonts w:hint="eastAsia"/>
                <w:sz w:val="20"/>
                <w:szCs w:val="20"/>
              </w:rPr>
              <w:t>地盤の軟弱な土地、がけ崩れ又は出水のおそれがある土地その他これらに類する土地であるときは、地盤の改良、擁壁の設置等安全上必要な措置が講じられていること。</w:t>
            </w:r>
          </w:p>
        </w:tc>
        <w:tc>
          <w:tcPr>
            <w:tcW w:w="1843" w:type="dxa"/>
            <w:shd w:val="clear" w:color="auto" w:fill="auto"/>
            <w:vAlign w:val="center"/>
          </w:tcPr>
          <w:p w14:paraId="120517B4"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86B17F9" w14:textId="77777777" w:rsidR="00D76451" w:rsidRPr="00505047" w:rsidRDefault="00D76451" w:rsidP="00794E35">
            <w:pPr>
              <w:snapToGrid w:val="0"/>
              <w:rPr>
                <w:sz w:val="20"/>
                <w:szCs w:val="20"/>
              </w:rPr>
            </w:pPr>
          </w:p>
        </w:tc>
      </w:tr>
      <w:tr w:rsidR="00505047" w:rsidRPr="00505047" w14:paraId="7C310592" w14:textId="77777777" w:rsidTr="00375139">
        <w:trPr>
          <w:trHeight w:val="575"/>
        </w:trPr>
        <w:tc>
          <w:tcPr>
            <w:tcW w:w="341" w:type="dxa"/>
            <w:vMerge/>
            <w:shd w:val="clear" w:color="auto" w:fill="auto"/>
            <w:vAlign w:val="center"/>
          </w:tcPr>
          <w:p w14:paraId="28718EAC" w14:textId="77777777" w:rsidR="00D76451" w:rsidRPr="00505047" w:rsidRDefault="00D76451" w:rsidP="00794E35">
            <w:pPr>
              <w:snapToGrid w:val="0"/>
              <w:jc w:val="center"/>
              <w:rPr>
                <w:sz w:val="20"/>
                <w:szCs w:val="20"/>
              </w:rPr>
            </w:pPr>
          </w:p>
        </w:tc>
        <w:tc>
          <w:tcPr>
            <w:tcW w:w="567" w:type="dxa"/>
            <w:vMerge/>
            <w:shd w:val="clear" w:color="auto" w:fill="auto"/>
          </w:tcPr>
          <w:p w14:paraId="277B2E88" w14:textId="77777777" w:rsidR="00D76451" w:rsidRPr="00505047" w:rsidRDefault="00D76451" w:rsidP="00794E35">
            <w:pPr>
              <w:snapToGrid w:val="0"/>
              <w:rPr>
                <w:sz w:val="20"/>
                <w:szCs w:val="20"/>
              </w:rPr>
            </w:pPr>
          </w:p>
        </w:tc>
        <w:tc>
          <w:tcPr>
            <w:tcW w:w="1134" w:type="dxa"/>
            <w:vMerge/>
            <w:shd w:val="clear" w:color="auto" w:fill="auto"/>
          </w:tcPr>
          <w:p w14:paraId="3BB4ED46" w14:textId="77777777" w:rsidR="00D76451" w:rsidRPr="00505047" w:rsidRDefault="00D76451" w:rsidP="00794E35">
            <w:pPr>
              <w:snapToGrid w:val="0"/>
              <w:jc w:val="distribute"/>
              <w:rPr>
                <w:sz w:val="20"/>
                <w:szCs w:val="20"/>
              </w:rPr>
            </w:pPr>
          </w:p>
        </w:tc>
        <w:tc>
          <w:tcPr>
            <w:tcW w:w="8301" w:type="dxa"/>
            <w:shd w:val="clear" w:color="auto" w:fill="auto"/>
            <w:vAlign w:val="center"/>
          </w:tcPr>
          <w:p w14:paraId="26FF766A" w14:textId="76DAA799" w:rsidR="00D76451" w:rsidRPr="00505047" w:rsidRDefault="00BC1775">
            <w:pPr>
              <w:snapToGrid w:val="0"/>
              <w:jc w:val="both"/>
              <w:rPr>
                <w:sz w:val="20"/>
                <w:szCs w:val="20"/>
              </w:rPr>
            </w:pPr>
            <w:r w:rsidRPr="00505047">
              <w:rPr>
                <w:rFonts w:hint="eastAsia"/>
                <w:sz w:val="20"/>
                <w:szCs w:val="20"/>
              </w:rPr>
              <w:t>雨水及び汚水を有効に排出し、又は処理するために必要な施設が設けられていること。</w:t>
            </w:r>
          </w:p>
        </w:tc>
        <w:tc>
          <w:tcPr>
            <w:tcW w:w="1843" w:type="dxa"/>
            <w:shd w:val="clear" w:color="auto" w:fill="auto"/>
            <w:vAlign w:val="center"/>
          </w:tcPr>
          <w:p w14:paraId="316E8E22"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94F8F15" w14:textId="77777777" w:rsidR="00D76451" w:rsidRPr="00505047" w:rsidRDefault="00D76451" w:rsidP="00794E35">
            <w:pPr>
              <w:snapToGrid w:val="0"/>
              <w:rPr>
                <w:sz w:val="20"/>
                <w:szCs w:val="20"/>
              </w:rPr>
            </w:pPr>
          </w:p>
        </w:tc>
      </w:tr>
      <w:tr w:rsidR="00505047" w:rsidRPr="00505047" w14:paraId="2294F33A" w14:textId="77777777" w:rsidTr="00375139">
        <w:trPr>
          <w:trHeight w:val="551"/>
        </w:trPr>
        <w:tc>
          <w:tcPr>
            <w:tcW w:w="341" w:type="dxa"/>
            <w:vMerge w:val="restart"/>
            <w:shd w:val="clear" w:color="auto" w:fill="auto"/>
            <w:textDirection w:val="tbRlV"/>
            <w:vAlign w:val="center"/>
          </w:tcPr>
          <w:p w14:paraId="7FAFB66F" w14:textId="77777777" w:rsidR="00D76451" w:rsidRPr="00505047" w:rsidRDefault="00D76451" w:rsidP="00794E35">
            <w:pPr>
              <w:snapToGrid w:val="0"/>
              <w:ind w:left="113" w:right="113"/>
              <w:jc w:val="center"/>
              <w:rPr>
                <w:sz w:val="20"/>
                <w:szCs w:val="20"/>
              </w:rPr>
            </w:pPr>
            <w:r w:rsidRPr="00505047">
              <w:rPr>
                <w:rFonts w:hint="eastAsia"/>
                <w:sz w:val="20"/>
                <w:szCs w:val="20"/>
              </w:rPr>
              <w:t>住宅</w:t>
            </w:r>
          </w:p>
        </w:tc>
        <w:tc>
          <w:tcPr>
            <w:tcW w:w="567" w:type="dxa"/>
            <w:vMerge w:val="restart"/>
            <w:shd w:val="clear" w:color="auto" w:fill="auto"/>
            <w:textDirection w:val="tbRlV"/>
            <w:vAlign w:val="center"/>
          </w:tcPr>
          <w:p w14:paraId="12F6BF08" w14:textId="77777777" w:rsidR="00D76451" w:rsidRPr="00505047" w:rsidRDefault="00D76451" w:rsidP="00794E35">
            <w:pPr>
              <w:snapToGrid w:val="0"/>
              <w:ind w:left="113" w:right="113"/>
              <w:jc w:val="center"/>
              <w:rPr>
                <w:sz w:val="20"/>
                <w:szCs w:val="20"/>
              </w:rPr>
            </w:pPr>
            <w:r w:rsidRPr="00505047">
              <w:rPr>
                <w:rFonts w:hint="eastAsia"/>
                <w:sz w:val="20"/>
                <w:szCs w:val="20"/>
              </w:rPr>
              <w:t>住棟等の基準</w:t>
            </w:r>
          </w:p>
        </w:tc>
        <w:tc>
          <w:tcPr>
            <w:tcW w:w="1134" w:type="dxa"/>
            <w:vMerge w:val="restart"/>
            <w:shd w:val="clear" w:color="auto" w:fill="auto"/>
            <w:vAlign w:val="center"/>
          </w:tcPr>
          <w:p w14:paraId="1F0B4F61" w14:textId="77777777" w:rsidR="00D76451" w:rsidRPr="00505047" w:rsidRDefault="00D76451" w:rsidP="00794E35">
            <w:pPr>
              <w:snapToGrid w:val="0"/>
              <w:jc w:val="center"/>
              <w:rPr>
                <w:sz w:val="20"/>
                <w:szCs w:val="20"/>
              </w:rPr>
            </w:pPr>
            <w:r w:rsidRPr="00505047">
              <w:rPr>
                <w:rFonts w:hint="eastAsia"/>
                <w:sz w:val="20"/>
                <w:szCs w:val="20"/>
              </w:rPr>
              <w:t>第２条の７</w:t>
            </w:r>
          </w:p>
        </w:tc>
        <w:tc>
          <w:tcPr>
            <w:tcW w:w="8301" w:type="dxa"/>
            <w:shd w:val="clear" w:color="auto" w:fill="auto"/>
            <w:vAlign w:val="center"/>
          </w:tcPr>
          <w:p w14:paraId="0FF0FBEE" w14:textId="3D5C7FE9" w:rsidR="00D76451" w:rsidRPr="00505047" w:rsidRDefault="00D76451" w:rsidP="00794E35">
            <w:pPr>
              <w:snapToGrid w:val="0"/>
              <w:jc w:val="both"/>
              <w:rPr>
                <w:sz w:val="20"/>
                <w:szCs w:val="20"/>
              </w:rPr>
            </w:pPr>
            <w:r w:rsidRPr="00505047">
              <w:rPr>
                <w:rFonts w:hint="eastAsia"/>
                <w:sz w:val="20"/>
                <w:szCs w:val="20"/>
              </w:rPr>
              <w:t>日照、通風、採光、開放性及びプライバシーが確保されていること</w:t>
            </w:r>
            <w:r w:rsidR="00BC1775" w:rsidRPr="00505047">
              <w:rPr>
                <w:rFonts w:hint="eastAsia"/>
                <w:sz w:val="20"/>
                <w:szCs w:val="20"/>
              </w:rPr>
              <w:t>。</w:t>
            </w:r>
          </w:p>
        </w:tc>
        <w:tc>
          <w:tcPr>
            <w:tcW w:w="1843" w:type="dxa"/>
            <w:shd w:val="clear" w:color="auto" w:fill="auto"/>
            <w:vAlign w:val="center"/>
          </w:tcPr>
          <w:p w14:paraId="2AFD9C13"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5E594ABC" w14:textId="77777777" w:rsidR="00D76451" w:rsidRPr="00505047" w:rsidRDefault="00D76451" w:rsidP="00794E35">
            <w:pPr>
              <w:snapToGrid w:val="0"/>
              <w:rPr>
                <w:sz w:val="20"/>
                <w:szCs w:val="20"/>
              </w:rPr>
            </w:pPr>
          </w:p>
        </w:tc>
      </w:tr>
      <w:tr w:rsidR="00505047" w:rsidRPr="00505047" w14:paraId="355FBDA3" w14:textId="77777777" w:rsidTr="00375139">
        <w:trPr>
          <w:trHeight w:val="559"/>
        </w:trPr>
        <w:tc>
          <w:tcPr>
            <w:tcW w:w="341" w:type="dxa"/>
            <w:vMerge/>
            <w:shd w:val="clear" w:color="auto" w:fill="auto"/>
          </w:tcPr>
          <w:p w14:paraId="4743C53F" w14:textId="77777777" w:rsidR="00D76451" w:rsidRPr="00505047" w:rsidRDefault="00D76451" w:rsidP="00794E35">
            <w:pPr>
              <w:snapToGrid w:val="0"/>
              <w:rPr>
                <w:sz w:val="20"/>
                <w:szCs w:val="20"/>
              </w:rPr>
            </w:pPr>
          </w:p>
        </w:tc>
        <w:tc>
          <w:tcPr>
            <w:tcW w:w="567" w:type="dxa"/>
            <w:vMerge/>
            <w:shd w:val="clear" w:color="auto" w:fill="auto"/>
            <w:vAlign w:val="center"/>
          </w:tcPr>
          <w:p w14:paraId="0DF2DF2D" w14:textId="77777777" w:rsidR="00D76451" w:rsidRPr="00505047" w:rsidRDefault="00D76451" w:rsidP="00794E35">
            <w:pPr>
              <w:snapToGrid w:val="0"/>
              <w:jc w:val="center"/>
              <w:rPr>
                <w:sz w:val="20"/>
                <w:szCs w:val="20"/>
              </w:rPr>
            </w:pPr>
          </w:p>
        </w:tc>
        <w:tc>
          <w:tcPr>
            <w:tcW w:w="1134" w:type="dxa"/>
            <w:vMerge/>
            <w:shd w:val="clear" w:color="auto" w:fill="auto"/>
            <w:vAlign w:val="center"/>
          </w:tcPr>
          <w:p w14:paraId="39687A4B" w14:textId="77777777" w:rsidR="00D76451" w:rsidRPr="00505047" w:rsidRDefault="00D76451" w:rsidP="00794E35">
            <w:pPr>
              <w:snapToGrid w:val="0"/>
              <w:jc w:val="center"/>
              <w:rPr>
                <w:sz w:val="20"/>
                <w:szCs w:val="20"/>
              </w:rPr>
            </w:pPr>
          </w:p>
        </w:tc>
        <w:tc>
          <w:tcPr>
            <w:tcW w:w="8301" w:type="dxa"/>
            <w:shd w:val="clear" w:color="auto" w:fill="auto"/>
            <w:vAlign w:val="center"/>
          </w:tcPr>
          <w:p w14:paraId="78286AE1" w14:textId="77777777" w:rsidR="00D76451" w:rsidRPr="00505047" w:rsidRDefault="00D76451" w:rsidP="00794E35">
            <w:pPr>
              <w:snapToGrid w:val="0"/>
              <w:jc w:val="both"/>
              <w:rPr>
                <w:sz w:val="20"/>
                <w:szCs w:val="20"/>
              </w:rPr>
            </w:pPr>
            <w:r w:rsidRPr="00505047">
              <w:rPr>
                <w:rFonts w:hint="eastAsia"/>
                <w:sz w:val="20"/>
                <w:szCs w:val="20"/>
              </w:rPr>
              <w:t>災害の防止措置をしていること。</w:t>
            </w:r>
          </w:p>
        </w:tc>
        <w:tc>
          <w:tcPr>
            <w:tcW w:w="1843" w:type="dxa"/>
            <w:shd w:val="clear" w:color="auto" w:fill="auto"/>
            <w:vAlign w:val="center"/>
          </w:tcPr>
          <w:p w14:paraId="41993F8F"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F283AAD" w14:textId="77777777" w:rsidR="00D76451" w:rsidRPr="00505047" w:rsidRDefault="00D76451" w:rsidP="00794E35">
            <w:pPr>
              <w:snapToGrid w:val="0"/>
              <w:rPr>
                <w:sz w:val="20"/>
                <w:szCs w:val="20"/>
              </w:rPr>
            </w:pPr>
          </w:p>
        </w:tc>
      </w:tr>
      <w:tr w:rsidR="00505047" w:rsidRPr="00505047" w14:paraId="5A1D3E62" w14:textId="77777777" w:rsidTr="00375139">
        <w:trPr>
          <w:trHeight w:val="499"/>
        </w:trPr>
        <w:tc>
          <w:tcPr>
            <w:tcW w:w="341" w:type="dxa"/>
            <w:vMerge/>
            <w:shd w:val="clear" w:color="auto" w:fill="auto"/>
          </w:tcPr>
          <w:p w14:paraId="34FAF84C" w14:textId="77777777" w:rsidR="00D76451" w:rsidRPr="00505047" w:rsidRDefault="00D76451" w:rsidP="00794E35">
            <w:pPr>
              <w:snapToGrid w:val="0"/>
              <w:rPr>
                <w:sz w:val="20"/>
                <w:szCs w:val="20"/>
              </w:rPr>
            </w:pPr>
          </w:p>
        </w:tc>
        <w:tc>
          <w:tcPr>
            <w:tcW w:w="567" w:type="dxa"/>
            <w:vMerge/>
            <w:shd w:val="clear" w:color="auto" w:fill="auto"/>
            <w:vAlign w:val="center"/>
          </w:tcPr>
          <w:p w14:paraId="1B144C89" w14:textId="77777777" w:rsidR="00D76451" w:rsidRPr="00505047" w:rsidRDefault="00D76451" w:rsidP="00794E35">
            <w:pPr>
              <w:snapToGrid w:val="0"/>
              <w:jc w:val="center"/>
              <w:rPr>
                <w:sz w:val="20"/>
                <w:szCs w:val="20"/>
              </w:rPr>
            </w:pPr>
          </w:p>
        </w:tc>
        <w:tc>
          <w:tcPr>
            <w:tcW w:w="1134" w:type="dxa"/>
            <w:vMerge/>
            <w:shd w:val="clear" w:color="auto" w:fill="auto"/>
            <w:vAlign w:val="center"/>
          </w:tcPr>
          <w:p w14:paraId="74C8DDD6" w14:textId="77777777" w:rsidR="00D76451" w:rsidRPr="00505047" w:rsidRDefault="00D76451" w:rsidP="00794E35">
            <w:pPr>
              <w:snapToGrid w:val="0"/>
              <w:jc w:val="center"/>
              <w:rPr>
                <w:sz w:val="20"/>
                <w:szCs w:val="20"/>
              </w:rPr>
            </w:pPr>
          </w:p>
        </w:tc>
        <w:tc>
          <w:tcPr>
            <w:tcW w:w="8301" w:type="dxa"/>
            <w:shd w:val="clear" w:color="auto" w:fill="auto"/>
            <w:vAlign w:val="center"/>
          </w:tcPr>
          <w:p w14:paraId="58F3522D" w14:textId="77777777" w:rsidR="00D76451" w:rsidRPr="00505047" w:rsidRDefault="00D76451" w:rsidP="00794E35">
            <w:pPr>
              <w:snapToGrid w:val="0"/>
              <w:jc w:val="both"/>
              <w:rPr>
                <w:sz w:val="20"/>
                <w:szCs w:val="20"/>
              </w:rPr>
            </w:pPr>
            <w:r w:rsidRPr="00505047">
              <w:rPr>
                <w:rFonts w:hint="eastAsia"/>
                <w:sz w:val="20"/>
                <w:szCs w:val="20"/>
              </w:rPr>
              <w:t>騒音等による居住環境の阻害の防止措置をしていること。</w:t>
            </w:r>
          </w:p>
        </w:tc>
        <w:tc>
          <w:tcPr>
            <w:tcW w:w="1843" w:type="dxa"/>
            <w:shd w:val="clear" w:color="auto" w:fill="auto"/>
            <w:vAlign w:val="center"/>
          </w:tcPr>
          <w:p w14:paraId="09A476DF"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0570F96B" w14:textId="77777777" w:rsidR="00D76451" w:rsidRPr="00505047" w:rsidRDefault="00D76451" w:rsidP="00794E35">
            <w:pPr>
              <w:snapToGrid w:val="0"/>
              <w:rPr>
                <w:sz w:val="20"/>
                <w:szCs w:val="20"/>
              </w:rPr>
            </w:pPr>
          </w:p>
        </w:tc>
      </w:tr>
      <w:tr w:rsidR="00505047" w:rsidRPr="00505047" w14:paraId="3D6B666C" w14:textId="77777777" w:rsidTr="00794E35">
        <w:tc>
          <w:tcPr>
            <w:tcW w:w="341" w:type="dxa"/>
            <w:vMerge/>
            <w:shd w:val="clear" w:color="auto" w:fill="auto"/>
          </w:tcPr>
          <w:p w14:paraId="2EEF1E81"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2671F9BB" w14:textId="77777777" w:rsidR="00D76451" w:rsidRPr="00505047" w:rsidRDefault="00D76451" w:rsidP="00794E35">
            <w:pPr>
              <w:snapToGrid w:val="0"/>
              <w:ind w:left="113" w:right="113"/>
              <w:jc w:val="center"/>
              <w:rPr>
                <w:sz w:val="20"/>
                <w:szCs w:val="20"/>
              </w:rPr>
            </w:pPr>
            <w:r w:rsidRPr="00505047">
              <w:rPr>
                <w:rFonts w:hint="eastAsia"/>
                <w:sz w:val="20"/>
                <w:szCs w:val="20"/>
              </w:rPr>
              <w:t>住宅の基準</w:t>
            </w:r>
          </w:p>
        </w:tc>
        <w:tc>
          <w:tcPr>
            <w:tcW w:w="1134" w:type="dxa"/>
            <w:shd w:val="clear" w:color="auto" w:fill="auto"/>
            <w:vAlign w:val="center"/>
          </w:tcPr>
          <w:p w14:paraId="7D863D9E"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21F6C991"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139F7A33" w14:textId="77777777" w:rsidR="00D76451" w:rsidRPr="00505047" w:rsidRDefault="00D76451" w:rsidP="00794E35">
            <w:pPr>
              <w:snapToGrid w:val="0"/>
              <w:jc w:val="both"/>
              <w:rPr>
                <w:sz w:val="20"/>
                <w:szCs w:val="20"/>
              </w:rPr>
            </w:pPr>
            <w:r w:rsidRPr="00505047">
              <w:rPr>
                <w:rFonts w:hint="eastAsia"/>
                <w:sz w:val="20"/>
                <w:szCs w:val="20"/>
              </w:rPr>
              <w:t>防火、避難及び防犯のための適切な措置が講じられていること。</w:t>
            </w:r>
          </w:p>
        </w:tc>
        <w:tc>
          <w:tcPr>
            <w:tcW w:w="1843" w:type="dxa"/>
            <w:shd w:val="clear" w:color="auto" w:fill="auto"/>
            <w:vAlign w:val="center"/>
          </w:tcPr>
          <w:p w14:paraId="681FA4AE"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0FDA338" w14:textId="77777777" w:rsidR="00D76451" w:rsidRPr="00505047" w:rsidRDefault="00D76451" w:rsidP="00794E35">
            <w:pPr>
              <w:snapToGrid w:val="0"/>
              <w:rPr>
                <w:sz w:val="20"/>
                <w:szCs w:val="20"/>
              </w:rPr>
            </w:pPr>
          </w:p>
        </w:tc>
      </w:tr>
      <w:tr w:rsidR="00505047" w:rsidRPr="00505047" w14:paraId="68595FD0" w14:textId="77777777" w:rsidTr="00794E35">
        <w:tc>
          <w:tcPr>
            <w:tcW w:w="341" w:type="dxa"/>
            <w:vMerge/>
            <w:shd w:val="clear" w:color="auto" w:fill="auto"/>
          </w:tcPr>
          <w:p w14:paraId="5C451739" w14:textId="77777777" w:rsidR="00D76451" w:rsidRPr="00505047" w:rsidRDefault="00D76451" w:rsidP="00794E35">
            <w:pPr>
              <w:snapToGrid w:val="0"/>
              <w:rPr>
                <w:sz w:val="20"/>
                <w:szCs w:val="20"/>
              </w:rPr>
            </w:pPr>
          </w:p>
        </w:tc>
        <w:tc>
          <w:tcPr>
            <w:tcW w:w="567" w:type="dxa"/>
            <w:vMerge/>
            <w:shd w:val="clear" w:color="auto" w:fill="auto"/>
            <w:vAlign w:val="center"/>
          </w:tcPr>
          <w:p w14:paraId="6198C550" w14:textId="77777777" w:rsidR="00D76451" w:rsidRPr="00505047" w:rsidRDefault="00D76451" w:rsidP="00794E35">
            <w:pPr>
              <w:snapToGrid w:val="0"/>
              <w:jc w:val="center"/>
              <w:rPr>
                <w:sz w:val="20"/>
                <w:szCs w:val="20"/>
              </w:rPr>
            </w:pPr>
          </w:p>
        </w:tc>
        <w:tc>
          <w:tcPr>
            <w:tcW w:w="1134" w:type="dxa"/>
            <w:shd w:val="clear" w:color="auto" w:fill="auto"/>
            <w:vAlign w:val="center"/>
          </w:tcPr>
          <w:p w14:paraId="3CD68593"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0CCF2761" w14:textId="77777777" w:rsidR="00D76451" w:rsidRPr="00505047" w:rsidRDefault="00D76451" w:rsidP="00794E35">
            <w:pPr>
              <w:snapToGrid w:val="0"/>
              <w:jc w:val="center"/>
              <w:rPr>
                <w:sz w:val="20"/>
                <w:szCs w:val="20"/>
              </w:rPr>
            </w:pPr>
            <w:r w:rsidRPr="00505047">
              <w:rPr>
                <w:rFonts w:hAnsi="ＭＳ 明朝" w:hint="eastAsia"/>
                <w:sz w:val="20"/>
                <w:szCs w:val="20"/>
              </w:rPr>
              <w:t>第２項</w:t>
            </w:r>
          </w:p>
        </w:tc>
        <w:tc>
          <w:tcPr>
            <w:tcW w:w="8301" w:type="dxa"/>
            <w:shd w:val="clear" w:color="auto" w:fill="auto"/>
            <w:vAlign w:val="center"/>
          </w:tcPr>
          <w:p w14:paraId="022678F4" w14:textId="20A3D3B4" w:rsidR="00D76451" w:rsidRPr="00505047" w:rsidRDefault="00D76451" w:rsidP="00794E35">
            <w:pPr>
              <w:snapToGrid w:val="0"/>
              <w:jc w:val="both"/>
              <w:rPr>
                <w:sz w:val="20"/>
                <w:szCs w:val="20"/>
              </w:rPr>
            </w:pPr>
            <w:r w:rsidRPr="00505047">
              <w:rPr>
                <w:rFonts w:hint="eastAsia"/>
                <w:sz w:val="20"/>
                <w:szCs w:val="20"/>
              </w:rPr>
              <w:t>外壁、窓等を通しての熱の損失の防止その他の住宅に係るエネルギーの使用の合理化を適切に図るための措置が講じ</w:t>
            </w:r>
            <w:r w:rsidR="00BC1775" w:rsidRPr="00505047">
              <w:rPr>
                <w:rFonts w:hint="eastAsia"/>
                <w:sz w:val="20"/>
                <w:szCs w:val="20"/>
              </w:rPr>
              <w:t>られている</w:t>
            </w:r>
            <w:r w:rsidRPr="00505047">
              <w:rPr>
                <w:rFonts w:hint="eastAsia"/>
                <w:sz w:val="20"/>
                <w:szCs w:val="20"/>
              </w:rPr>
              <w:t>こと。</w:t>
            </w:r>
          </w:p>
        </w:tc>
        <w:tc>
          <w:tcPr>
            <w:tcW w:w="1843" w:type="dxa"/>
            <w:shd w:val="clear" w:color="auto" w:fill="auto"/>
            <w:vAlign w:val="center"/>
          </w:tcPr>
          <w:p w14:paraId="18FACB69"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85A3969" w14:textId="77777777" w:rsidR="00D76451" w:rsidRPr="00505047" w:rsidRDefault="00D76451" w:rsidP="00794E35">
            <w:pPr>
              <w:snapToGrid w:val="0"/>
              <w:rPr>
                <w:sz w:val="20"/>
                <w:szCs w:val="20"/>
              </w:rPr>
            </w:pPr>
          </w:p>
        </w:tc>
      </w:tr>
      <w:tr w:rsidR="00505047" w:rsidRPr="00505047" w14:paraId="6FF518B4" w14:textId="77777777" w:rsidTr="00794E35">
        <w:tc>
          <w:tcPr>
            <w:tcW w:w="341" w:type="dxa"/>
            <w:vMerge/>
            <w:shd w:val="clear" w:color="auto" w:fill="auto"/>
          </w:tcPr>
          <w:p w14:paraId="47BD9344" w14:textId="77777777" w:rsidR="00D76451" w:rsidRPr="00505047" w:rsidRDefault="00D76451" w:rsidP="00794E35">
            <w:pPr>
              <w:snapToGrid w:val="0"/>
              <w:rPr>
                <w:sz w:val="20"/>
                <w:szCs w:val="20"/>
              </w:rPr>
            </w:pPr>
          </w:p>
        </w:tc>
        <w:tc>
          <w:tcPr>
            <w:tcW w:w="567" w:type="dxa"/>
            <w:vMerge/>
            <w:shd w:val="clear" w:color="auto" w:fill="auto"/>
            <w:vAlign w:val="center"/>
          </w:tcPr>
          <w:p w14:paraId="4EC77656" w14:textId="77777777" w:rsidR="00D76451" w:rsidRPr="00505047" w:rsidRDefault="00D76451" w:rsidP="00794E35">
            <w:pPr>
              <w:snapToGrid w:val="0"/>
              <w:jc w:val="center"/>
              <w:rPr>
                <w:sz w:val="20"/>
                <w:szCs w:val="20"/>
              </w:rPr>
            </w:pPr>
          </w:p>
        </w:tc>
        <w:tc>
          <w:tcPr>
            <w:tcW w:w="1134" w:type="dxa"/>
            <w:shd w:val="clear" w:color="auto" w:fill="auto"/>
            <w:vAlign w:val="center"/>
          </w:tcPr>
          <w:p w14:paraId="5513AAE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6E8FCB03"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第３項</w:t>
            </w:r>
          </w:p>
        </w:tc>
        <w:tc>
          <w:tcPr>
            <w:tcW w:w="8301" w:type="dxa"/>
            <w:shd w:val="clear" w:color="auto" w:fill="auto"/>
            <w:vAlign w:val="center"/>
          </w:tcPr>
          <w:p w14:paraId="1D6C184B" w14:textId="77777777" w:rsidR="00D76451" w:rsidRPr="00505047" w:rsidRDefault="00D76451" w:rsidP="00794E35">
            <w:pPr>
              <w:snapToGrid w:val="0"/>
              <w:jc w:val="both"/>
              <w:rPr>
                <w:sz w:val="20"/>
                <w:szCs w:val="20"/>
              </w:rPr>
            </w:pPr>
            <w:r w:rsidRPr="00505047">
              <w:rPr>
                <w:rFonts w:hint="eastAsia"/>
                <w:sz w:val="20"/>
                <w:szCs w:val="20"/>
              </w:rPr>
              <w:t>床及び外壁の開口部には、遮音性能の確保を適切に図るための措置が講じられていること。</w:t>
            </w:r>
          </w:p>
        </w:tc>
        <w:tc>
          <w:tcPr>
            <w:tcW w:w="1843" w:type="dxa"/>
            <w:shd w:val="clear" w:color="auto" w:fill="auto"/>
            <w:vAlign w:val="center"/>
          </w:tcPr>
          <w:p w14:paraId="56ECC5CB"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546CE0B3" w14:textId="77777777" w:rsidR="00D76451" w:rsidRPr="00505047" w:rsidRDefault="00D76451" w:rsidP="00794E35">
            <w:pPr>
              <w:snapToGrid w:val="0"/>
              <w:rPr>
                <w:sz w:val="20"/>
                <w:szCs w:val="20"/>
              </w:rPr>
            </w:pPr>
          </w:p>
        </w:tc>
      </w:tr>
      <w:tr w:rsidR="00505047" w:rsidRPr="00505047" w14:paraId="7E870018" w14:textId="77777777" w:rsidTr="00794E35">
        <w:tc>
          <w:tcPr>
            <w:tcW w:w="341" w:type="dxa"/>
            <w:vMerge/>
            <w:shd w:val="clear" w:color="auto" w:fill="auto"/>
          </w:tcPr>
          <w:p w14:paraId="28C19DE3" w14:textId="77777777" w:rsidR="00D76451" w:rsidRPr="00505047" w:rsidRDefault="00D76451" w:rsidP="00794E35">
            <w:pPr>
              <w:snapToGrid w:val="0"/>
              <w:rPr>
                <w:sz w:val="20"/>
                <w:szCs w:val="20"/>
              </w:rPr>
            </w:pPr>
          </w:p>
        </w:tc>
        <w:tc>
          <w:tcPr>
            <w:tcW w:w="567" w:type="dxa"/>
            <w:vMerge/>
            <w:shd w:val="clear" w:color="auto" w:fill="auto"/>
            <w:vAlign w:val="center"/>
          </w:tcPr>
          <w:p w14:paraId="26D2E7E8" w14:textId="77777777" w:rsidR="00D76451" w:rsidRPr="00505047" w:rsidRDefault="00D76451" w:rsidP="00794E35">
            <w:pPr>
              <w:snapToGrid w:val="0"/>
              <w:jc w:val="center"/>
              <w:rPr>
                <w:sz w:val="20"/>
                <w:szCs w:val="20"/>
              </w:rPr>
            </w:pPr>
          </w:p>
        </w:tc>
        <w:tc>
          <w:tcPr>
            <w:tcW w:w="1134" w:type="dxa"/>
            <w:shd w:val="clear" w:color="auto" w:fill="auto"/>
            <w:vAlign w:val="center"/>
          </w:tcPr>
          <w:p w14:paraId="04176BFA"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11960E3F"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第４項</w:t>
            </w:r>
          </w:p>
        </w:tc>
        <w:tc>
          <w:tcPr>
            <w:tcW w:w="8301" w:type="dxa"/>
            <w:shd w:val="clear" w:color="auto" w:fill="auto"/>
            <w:vAlign w:val="center"/>
          </w:tcPr>
          <w:p w14:paraId="44AD31BF" w14:textId="77777777" w:rsidR="00D76451" w:rsidRPr="00505047" w:rsidRDefault="00D76451" w:rsidP="00794E35">
            <w:pPr>
              <w:snapToGrid w:val="0"/>
              <w:jc w:val="both"/>
              <w:rPr>
                <w:sz w:val="20"/>
                <w:szCs w:val="20"/>
              </w:rPr>
            </w:pPr>
            <w:r w:rsidRPr="00505047">
              <w:rPr>
                <w:rFonts w:hint="eastAsia"/>
                <w:sz w:val="20"/>
                <w:szCs w:val="20"/>
              </w:rPr>
              <w:t>構造耐力上主要な部分及び一体的に整備される部分の劣化の軽減を適切に図るための措置が講じられていること。</w:t>
            </w:r>
          </w:p>
        </w:tc>
        <w:tc>
          <w:tcPr>
            <w:tcW w:w="1843" w:type="dxa"/>
            <w:shd w:val="clear" w:color="auto" w:fill="auto"/>
            <w:vAlign w:val="center"/>
          </w:tcPr>
          <w:p w14:paraId="435A4254"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8AF7777" w14:textId="77777777" w:rsidR="00D76451" w:rsidRPr="00505047" w:rsidRDefault="00D76451" w:rsidP="00794E35">
            <w:pPr>
              <w:snapToGrid w:val="0"/>
              <w:rPr>
                <w:sz w:val="20"/>
                <w:szCs w:val="20"/>
              </w:rPr>
            </w:pPr>
          </w:p>
        </w:tc>
      </w:tr>
      <w:tr w:rsidR="00505047" w:rsidRPr="00505047" w14:paraId="257C5F42" w14:textId="77777777" w:rsidTr="00794E35">
        <w:tc>
          <w:tcPr>
            <w:tcW w:w="341" w:type="dxa"/>
            <w:vMerge/>
            <w:shd w:val="clear" w:color="auto" w:fill="auto"/>
          </w:tcPr>
          <w:p w14:paraId="1C1BA044" w14:textId="77777777" w:rsidR="00D76451" w:rsidRPr="00505047" w:rsidRDefault="00D76451" w:rsidP="00794E35">
            <w:pPr>
              <w:snapToGrid w:val="0"/>
              <w:rPr>
                <w:sz w:val="20"/>
                <w:szCs w:val="20"/>
              </w:rPr>
            </w:pPr>
          </w:p>
        </w:tc>
        <w:tc>
          <w:tcPr>
            <w:tcW w:w="567" w:type="dxa"/>
            <w:vMerge/>
            <w:shd w:val="clear" w:color="auto" w:fill="auto"/>
            <w:vAlign w:val="center"/>
          </w:tcPr>
          <w:p w14:paraId="6AE01ACE" w14:textId="77777777" w:rsidR="00D76451" w:rsidRPr="00505047" w:rsidRDefault="00D76451" w:rsidP="00794E35">
            <w:pPr>
              <w:snapToGrid w:val="0"/>
              <w:jc w:val="center"/>
              <w:rPr>
                <w:sz w:val="20"/>
                <w:szCs w:val="20"/>
              </w:rPr>
            </w:pPr>
          </w:p>
        </w:tc>
        <w:tc>
          <w:tcPr>
            <w:tcW w:w="1134" w:type="dxa"/>
            <w:shd w:val="clear" w:color="auto" w:fill="auto"/>
            <w:vAlign w:val="center"/>
          </w:tcPr>
          <w:p w14:paraId="3271435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3E30B5F9"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第５項</w:t>
            </w:r>
          </w:p>
        </w:tc>
        <w:tc>
          <w:tcPr>
            <w:tcW w:w="8301" w:type="dxa"/>
            <w:shd w:val="clear" w:color="auto" w:fill="auto"/>
            <w:vAlign w:val="center"/>
          </w:tcPr>
          <w:p w14:paraId="6DC1DDBB" w14:textId="47FD73DC" w:rsidR="00D76451" w:rsidRPr="00505047" w:rsidRDefault="00D76451" w:rsidP="00794E35">
            <w:pPr>
              <w:snapToGrid w:val="0"/>
              <w:jc w:val="both"/>
              <w:rPr>
                <w:sz w:val="20"/>
                <w:szCs w:val="20"/>
              </w:rPr>
            </w:pPr>
            <w:r w:rsidRPr="00505047">
              <w:rPr>
                <w:rFonts w:hint="eastAsia"/>
                <w:sz w:val="20"/>
                <w:szCs w:val="20"/>
              </w:rPr>
              <w:t>各種配管</w:t>
            </w:r>
            <w:r w:rsidR="00403BFC" w:rsidRPr="00505047">
              <w:rPr>
                <w:rFonts w:hint="eastAsia"/>
                <w:sz w:val="20"/>
                <w:szCs w:val="20"/>
              </w:rPr>
              <w:t>には、構造耐力上主要な部分に影響を及ぼすことなく</w:t>
            </w:r>
            <w:r w:rsidRPr="00505047">
              <w:rPr>
                <w:rFonts w:hint="eastAsia"/>
                <w:sz w:val="20"/>
                <w:szCs w:val="20"/>
              </w:rPr>
              <w:t>点検及び補修を行うための措置が講じられていること。</w:t>
            </w:r>
          </w:p>
        </w:tc>
        <w:tc>
          <w:tcPr>
            <w:tcW w:w="1843" w:type="dxa"/>
            <w:shd w:val="clear" w:color="auto" w:fill="auto"/>
            <w:vAlign w:val="center"/>
          </w:tcPr>
          <w:p w14:paraId="41644BB0"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3FB88969" w14:textId="77777777" w:rsidR="00D76451" w:rsidRPr="00505047" w:rsidRDefault="00D76451" w:rsidP="00794E35">
            <w:pPr>
              <w:snapToGrid w:val="0"/>
              <w:rPr>
                <w:sz w:val="20"/>
                <w:szCs w:val="20"/>
              </w:rPr>
            </w:pPr>
          </w:p>
        </w:tc>
      </w:tr>
      <w:tr w:rsidR="00505047" w:rsidRPr="00505047" w14:paraId="06F09EC2" w14:textId="77777777" w:rsidTr="00794E35">
        <w:trPr>
          <w:cantSplit/>
          <w:trHeight w:val="557"/>
        </w:trPr>
        <w:tc>
          <w:tcPr>
            <w:tcW w:w="341" w:type="dxa"/>
            <w:vMerge/>
            <w:shd w:val="clear" w:color="auto" w:fill="auto"/>
          </w:tcPr>
          <w:p w14:paraId="2F5F1FD9"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6F559C80" w14:textId="77777777" w:rsidR="00D76451" w:rsidRPr="00505047" w:rsidRDefault="00D76451" w:rsidP="00794E35">
            <w:pPr>
              <w:snapToGrid w:val="0"/>
              <w:ind w:left="113" w:right="113"/>
              <w:jc w:val="center"/>
              <w:rPr>
                <w:sz w:val="20"/>
                <w:szCs w:val="20"/>
              </w:rPr>
            </w:pPr>
            <w:r w:rsidRPr="00505047">
              <w:rPr>
                <w:rFonts w:hint="eastAsia"/>
                <w:sz w:val="20"/>
                <w:szCs w:val="20"/>
              </w:rPr>
              <w:t>住戸の基準</w:t>
            </w:r>
          </w:p>
        </w:tc>
        <w:tc>
          <w:tcPr>
            <w:tcW w:w="1134" w:type="dxa"/>
            <w:shd w:val="clear" w:color="auto" w:fill="auto"/>
            <w:vAlign w:val="center"/>
          </w:tcPr>
          <w:p w14:paraId="4261BE1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第２条の９</w:t>
            </w:r>
          </w:p>
          <w:p w14:paraId="3AC5EE8A"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565D05D7" w14:textId="77777777" w:rsidR="00D76451" w:rsidRPr="00505047" w:rsidRDefault="00D76451" w:rsidP="00794E35">
            <w:pPr>
              <w:snapToGrid w:val="0"/>
              <w:jc w:val="both"/>
              <w:rPr>
                <w:sz w:val="20"/>
                <w:szCs w:val="20"/>
              </w:rPr>
            </w:pPr>
            <w:r w:rsidRPr="00505047">
              <w:rPr>
                <w:rFonts w:hint="eastAsia"/>
                <w:sz w:val="20"/>
                <w:szCs w:val="20"/>
              </w:rPr>
              <w:t>専用床面積が25㎡以上となっていること。</w:t>
            </w:r>
          </w:p>
        </w:tc>
        <w:tc>
          <w:tcPr>
            <w:tcW w:w="1843" w:type="dxa"/>
            <w:shd w:val="clear" w:color="auto" w:fill="auto"/>
            <w:vAlign w:val="center"/>
          </w:tcPr>
          <w:p w14:paraId="49B5DD8D"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10138E5" w14:textId="77777777" w:rsidR="00D76451" w:rsidRPr="00505047" w:rsidRDefault="00D76451" w:rsidP="00794E35">
            <w:pPr>
              <w:snapToGrid w:val="0"/>
              <w:rPr>
                <w:sz w:val="20"/>
                <w:szCs w:val="20"/>
              </w:rPr>
            </w:pPr>
          </w:p>
        </w:tc>
      </w:tr>
      <w:tr w:rsidR="00505047" w:rsidRPr="00505047" w14:paraId="34590A16" w14:textId="77777777" w:rsidTr="00794E35">
        <w:trPr>
          <w:cantSplit/>
          <w:trHeight w:val="475"/>
        </w:trPr>
        <w:tc>
          <w:tcPr>
            <w:tcW w:w="341" w:type="dxa"/>
            <w:vMerge/>
            <w:shd w:val="clear" w:color="auto" w:fill="auto"/>
          </w:tcPr>
          <w:p w14:paraId="58072BBA" w14:textId="77777777" w:rsidR="00D76451" w:rsidRPr="00505047" w:rsidRDefault="00D76451" w:rsidP="00794E35">
            <w:pPr>
              <w:snapToGrid w:val="0"/>
              <w:rPr>
                <w:sz w:val="20"/>
                <w:szCs w:val="20"/>
              </w:rPr>
            </w:pPr>
          </w:p>
        </w:tc>
        <w:tc>
          <w:tcPr>
            <w:tcW w:w="567" w:type="dxa"/>
            <w:vMerge/>
            <w:shd w:val="clear" w:color="auto" w:fill="auto"/>
            <w:textDirection w:val="tbRlV"/>
          </w:tcPr>
          <w:p w14:paraId="262561B4" w14:textId="77777777" w:rsidR="00D76451" w:rsidRPr="00505047" w:rsidRDefault="00D76451" w:rsidP="00794E35">
            <w:pPr>
              <w:snapToGrid w:val="0"/>
              <w:ind w:left="113" w:right="113"/>
              <w:rPr>
                <w:sz w:val="20"/>
                <w:szCs w:val="20"/>
              </w:rPr>
            </w:pPr>
          </w:p>
        </w:tc>
        <w:tc>
          <w:tcPr>
            <w:tcW w:w="1134" w:type="dxa"/>
            <w:shd w:val="clear" w:color="auto" w:fill="auto"/>
            <w:vAlign w:val="center"/>
          </w:tcPr>
          <w:p w14:paraId="0321F5C9"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第２条の９</w:t>
            </w:r>
          </w:p>
          <w:p w14:paraId="48DEC6C2"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第２項</w:t>
            </w:r>
          </w:p>
        </w:tc>
        <w:tc>
          <w:tcPr>
            <w:tcW w:w="8301" w:type="dxa"/>
            <w:shd w:val="clear" w:color="auto" w:fill="auto"/>
            <w:vAlign w:val="center"/>
          </w:tcPr>
          <w:p w14:paraId="257BD6CC" w14:textId="77777777" w:rsidR="00D76451" w:rsidRPr="00505047" w:rsidRDefault="00D76451" w:rsidP="00794E35">
            <w:pPr>
              <w:snapToGrid w:val="0"/>
              <w:jc w:val="both"/>
              <w:rPr>
                <w:sz w:val="20"/>
                <w:szCs w:val="20"/>
              </w:rPr>
            </w:pPr>
            <w:r w:rsidRPr="00505047">
              <w:rPr>
                <w:rFonts w:hint="eastAsia"/>
                <w:sz w:val="20"/>
                <w:szCs w:val="20"/>
              </w:rPr>
              <w:t>台所、水洗便所、洗面設備及び浴室並びにテレビジョン受信の設備及び電話配線が設けられていること。</w:t>
            </w:r>
          </w:p>
        </w:tc>
        <w:tc>
          <w:tcPr>
            <w:tcW w:w="1843" w:type="dxa"/>
            <w:shd w:val="clear" w:color="auto" w:fill="auto"/>
            <w:vAlign w:val="center"/>
          </w:tcPr>
          <w:p w14:paraId="1AEC242E"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034CAE8" w14:textId="77777777" w:rsidR="00D76451" w:rsidRPr="00505047" w:rsidRDefault="00D76451" w:rsidP="00794E35">
            <w:pPr>
              <w:snapToGrid w:val="0"/>
              <w:rPr>
                <w:sz w:val="20"/>
                <w:szCs w:val="20"/>
              </w:rPr>
            </w:pPr>
          </w:p>
        </w:tc>
      </w:tr>
      <w:tr w:rsidR="00505047" w:rsidRPr="00505047" w14:paraId="66286308" w14:textId="77777777" w:rsidTr="00794E35">
        <w:trPr>
          <w:cantSplit/>
          <w:trHeight w:val="227"/>
        </w:trPr>
        <w:tc>
          <w:tcPr>
            <w:tcW w:w="341" w:type="dxa"/>
            <w:vMerge/>
            <w:shd w:val="clear" w:color="auto" w:fill="auto"/>
          </w:tcPr>
          <w:p w14:paraId="56E4C5BB" w14:textId="77777777" w:rsidR="00D76451" w:rsidRPr="00505047" w:rsidRDefault="00D76451" w:rsidP="00794E35">
            <w:pPr>
              <w:snapToGrid w:val="0"/>
              <w:rPr>
                <w:sz w:val="20"/>
                <w:szCs w:val="20"/>
              </w:rPr>
            </w:pPr>
          </w:p>
        </w:tc>
        <w:tc>
          <w:tcPr>
            <w:tcW w:w="567" w:type="dxa"/>
            <w:vMerge/>
            <w:shd w:val="clear" w:color="auto" w:fill="auto"/>
            <w:textDirection w:val="tbRlV"/>
          </w:tcPr>
          <w:p w14:paraId="21828BAD" w14:textId="77777777" w:rsidR="00D76451" w:rsidRPr="00505047" w:rsidRDefault="00D76451" w:rsidP="00794E35">
            <w:pPr>
              <w:snapToGrid w:val="0"/>
              <w:ind w:left="113" w:right="113"/>
              <w:rPr>
                <w:sz w:val="20"/>
                <w:szCs w:val="20"/>
              </w:rPr>
            </w:pPr>
          </w:p>
        </w:tc>
        <w:tc>
          <w:tcPr>
            <w:tcW w:w="1134" w:type="dxa"/>
            <w:shd w:val="clear" w:color="auto" w:fill="auto"/>
            <w:vAlign w:val="center"/>
          </w:tcPr>
          <w:p w14:paraId="28351F2D"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第２条の９</w:t>
            </w:r>
          </w:p>
          <w:p w14:paraId="18F9C516"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第３項</w:t>
            </w:r>
          </w:p>
        </w:tc>
        <w:tc>
          <w:tcPr>
            <w:tcW w:w="8301" w:type="dxa"/>
            <w:shd w:val="clear" w:color="auto" w:fill="auto"/>
            <w:vAlign w:val="center"/>
          </w:tcPr>
          <w:p w14:paraId="410A9843" w14:textId="0CE602FF" w:rsidR="00D76451" w:rsidRPr="00505047" w:rsidRDefault="00D76451" w:rsidP="00794E35">
            <w:pPr>
              <w:snapToGrid w:val="0"/>
              <w:jc w:val="both"/>
              <w:rPr>
                <w:sz w:val="20"/>
                <w:szCs w:val="20"/>
              </w:rPr>
            </w:pPr>
            <w:r w:rsidRPr="00505047">
              <w:rPr>
                <w:rFonts w:hint="eastAsia"/>
                <w:sz w:val="20"/>
                <w:szCs w:val="20"/>
              </w:rPr>
              <w:t>居室内における化学物質の発散による衛生上の支障の防止を図る措置が講じられ</w:t>
            </w:r>
            <w:r w:rsidR="00BC1775" w:rsidRPr="00505047">
              <w:rPr>
                <w:rFonts w:hint="eastAsia"/>
                <w:sz w:val="20"/>
                <w:szCs w:val="20"/>
              </w:rPr>
              <w:t>てい</w:t>
            </w:r>
            <w:r w:rsidRPr="00505047">
              <w:rPr>
                <w:rFonts w:hint="eastAsia"/>
                <w:sz w:val="20"/>
                <w:szCs w:val="20"/>
              </w:rPr>
              <w:t>ること。</w:t>
            </w:r>
          </w:p>
        </w:tc>
        <w:tc>
          <w:tcPr>
            <w:tcW w:w="1843" w:type="dxa"/>
            <w:shd w:val="clear" w:color="auto" w:fill="auto"/>
            <w:vAlign w:val="center"/>
          </w:tcPr>
          <w:p w14:paraId="4E800FD1"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1EB97B9" w14:textId="77777777" w:rsidR="00D76451" w:rsidRPr="00505047" w:rsidRDefault="00D76451" w:rsidP="00794E35">
            <w:pPr>
              <w:snapToGrid w:val="0"/>
              <w:rPr>
                <w:sz w:val="20"/>
                <w:szCs w:val="20"/>
              </w:rPr>
            </w:pPr>
          </w:p>
        </w:tc>
      </w:tr>
      <w:tr w:rsidR="00505047" w:rsidRPr="00505047" w14:paraId="0D369CB3" w14:textId="77777777" w:rsidTr="00794E35">
        <w:trPr>
          <w:cantSplit/>
          <w:trHeight w:val="689"/>
        </w:trPr>
        <w:tc>
          <w:tcPr>
            <w:tcW w:w="341" w:type="dxa"/>
            <w:vMerge/>
            <w:shd w:val="clear" w:color="auto" w:fill="auto"/>
          </w:tcPr>
          <w:p w14:paraId="366C070B"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6957025E" w14:textId="77777777" w:rsidR="00D76451" w:rsidRPr="00505047" w:rsidRDefault="00D76451" w:rsidP="00794E35">
            <w:pPr>
              <w:snapToGrid w:val="0"/>
              <w:ind w:left="113" w:right="113"/>
              <w:jc w:val="center"/>
              <w:rPr>
                <w:sz w:val="20"/>
                <w:szCs w:val="20"/>
              </w:rPr>
            </w:pPr>
            <w:r w:rsidRPr="00505047">
              <w:rPr>
                <w:rFonts w:hint="eastAsia"/>
                <w:sz w:val="18"/>
                <w:szCs w:val="20"/>
              </w:rPr>
              <w:t>住戸内の各部</w:t>
            </w:r>
          </w:p>
        </w:tc>
        <w:tc>
          <w:tcPr>
            <w:tcW w:w="1134" w:type="dxa"/>
            <w:vMerge w:val="restart"/>
            <w:shd w:val="clear" w:color="auto" w:fill="auto"/>
            <w:vAlign w:val="center"/>
          </w:tcPr>
          <w:p w14:paraId="4A02B407"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第２条の10</w:t>
            </w:r>
          </w:p>
        </w:tc>
        <w:tc>
          <w:tcPr>
            <w:tcW w:w="8301" w:type="dxa"/>
            <w:shd w:val="clear" w:color="auto" w:fill="auto"/>
            <w:vAlign w:val="center"/>
          </w:tcPr>
          <w:p w14:paraId="64C14F40" w14:textId="77777777" w:rsidR="00D76451" w:rsidRPr="00505047" w:rsidRDefault="00D76451" w:rsidP="00794E35">
            <w:pPr>
              <w:snapToGrid w:val="0"/>
              <w:jc w:val="both"/>
              <w:rPr>
                <w:sz w:val="20"/>
                <w:szCs w:val="20"/>
              </w:rPr>
            </w:pPr>
            <w:r w:rsidRPr="00505047">
              <w:rPr>
                <w:rFonts w:hint="eastAsia"/>
                <w:sz w:val="20"/>
                <w:szCs w:val="20"/>
              </w:rPr>
              <w:t>移動の利便性及び安全性の確保を適切に図るための措置が講じられていること。</w:t>
            </w:r>
          </w:p>
        </w:tc>
        <w:tc>
          <w:tcPr>
            <w:tcW w:w="1843" w:type="dxa"/>
            <w:shd w:val="clear" w:color="auto" w:fill="auto"/>
            <w:vAlign w:val="center"/>
          </w:tcPr>
          <w:p w14:paraId="670A3ADD"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0E8130B7" w14:textId="77777777" w:rsidR="00D76451" w:rsidRPr="00505047" w:rsidRDefault="00D76451" w:rsidP="00794E35">
            <w:pPr>
              <w:snapToGrid w:val="0"/>
              <w:rPr>
                <w:sz w:val="20"/>
                <w:szCs w:val="20"/>
              </w:rPr>
            </w:pPr>
          </w:p>
        </w:tc>
      </w:tr>
      <w:tr w:rsidR="00505047" w:rsidRPr="00505047" w14:paraId="4A439AAE" w14:textId="77777777" w:rsidTr="00794E35">
        <w:trPr>
          <w:cantSplit/>
          <w:trHeight w:val="698"/>
        </w:trPr>
        <w:tc>
          <w:tcPr>
            <w:tcW w:w="341" w:type="dxa"/>
            <w:vMerge/>
            <w:shd w:val="clear" w:color="auto" w:fill="auto"/>
          </w:tcPr>
          <w:p w14:paraId="032625B2" w14:textId="77777777" w:rsidR="00D76451" w:rsidRPr="00505047" w:rsidRDefault="00D76451" w:rsidP="00794E35">
            <w:pPr>
              <w:snapToGrid w:val="0"/>
              <w:rPr>
                <w:sz w:val="20"/>
                <w:szCs w:val="20"/>
              </w:rPr>
            </w:pPr>
          </w:p>
        </w:tc>
        <w:tc>
          <w:tcPr>
            <w:tcW w:w="567" w:type="dxa"/>
            <w:vMerge/>
            <w:shd w:val="clear" w:color="auto" w:fill="auto"/>
            <w:textDirection w:val="tbRlV"/>
            <w:vAlign w:val="center"/>
          </w:tcPr>
          <w:p w14:paraId="6980C6A6" w14:textId="77777777" w:rsidR="00D76451" w:rsidRPr="00505047" w:rsidRDefault="00D76451" w:rsidP="00794E35">
            <w:pPr>
              <w:snapToGrid w:val="0"/>
              <w:ind w:left="113" w:right="113"/>
              <w:jc w:val="center"/>
              <w:rPr>
                <w:sz w:val="20"/>
                <w:szCs w:val="20"/>
              </w:rPr>
            </w:pPr>
          </w:p>
        </w:tc>
        <w:tc>
          <w:tcPr>
            <w:tcW w:w="1134" w:type="dxa"/>
            <w:vMerge/>
            <w:shd w:val="clear" w:color="auto" w:fill="auto"/>
            <w:vAlign w:val="center"/>
          </w:tcPr>
          <w:p w14:paraId="0C51B5DD" w14:textId="77777777" w:rsidR="00D76451" w:rsidRPr="00505047" w:rsidRDefault="00D76451" w:rsidP="00794E35">
            <w:pPr>
              <w:snapToGrid w:val="0"/>
              <w:jc w:val="center"/>
              <w:rPr>
                <w:rFonts w:hAnsi="ＭＳ 明朝"/>
                <w:sz w:val="20"/>
                <w:szCs w:val="20"/>
              </w:rPr>
            </w:pPr>
          </w:p>
        </w:tc>
        <w:tc>
          <w:tcPr>
            <w:tcW w:w="8301" w:type="dxa"/>
            <w:shd w:val="clear" w:color="auto" w:fill="auto"/>
            <w:vAlign w:val="center"/>
          </w:tcPr>
          <w:p w14:paraId="35BA8473" w14:textId="77777777" w:rsidR="00D76451" w:rsidRPr="00505047" w:rsidRDefault="00D76451" w:rsidP="00794E35">
            <w:pPr>
              <w:snapToGrid w:val="0"/>
              <w:jc w:val="both"/>
              <w:rPr>
                <w:sz w:val="20"/>
                <w:szCs w:val="20"/>
              </w:rPr>
            </w:pPr>
            <w:r w:rsidRPr="00505047">
              <w:rPr>
                <w:rFonts w:hint="eastAsia"/>
                <w:sz w:val="20"/>
                <w:szCs w:val="20"/>
              </w:rPr>
              <w:t>高齢者等が日常生活を支障なく営むことができるための措置が講じられていること。</w:t>
            </w:r>
          </w:p>
        </w:tc>
        <w:tc>
          <w:tcPr>
            <w:tcW w:w="1843" w:type="dxa"/>
            <w:shd w:val="clear" w:color="auto" w:fill="auto"/>
            <w:vAlign w:val="center"/>
          </w:tcPr>
          <w:p w14:paraId="4F780D36"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4B9FBDDD" w14:textId="77777777" w:rsidR="00D76451" w:rsidRPr="00505047" w:rsidRDefault="00D76451" w:rsidP="00794E35">
            <w:pPr>
              <w:snapToGrid w:val="0"/>
              <w:rPr>
                <w:sz w:val="20"/>
                <w:szCs w:val="20"/>
              </w:rPr>
            </w:pPr>
          </w:p>
        </w:tc>
      </w:tr>
      <w:tr w:rsidR="00505047" w:rsidRPr="00505047" w14:paraId="48F12DA5" w14:textId="77777777" w:rsidTr="00794E35">
        <w:trPr>
          <w:cantSplit/>
          <w:trHeight w:val="1121"/>
        </w:trPr>
        <w:tc>
          <w:tcPr>
            <w:tcW w:w="341" w:type="dxa"/>
            <w:vMerge/>
            <w:shd w:val="clear" w:color="auto" w:fill="auto"/>
          </w:tcPr>
          <w:p w14:paraId="1E91E56C" w14:textId="77777777" w:rsidR="00D76451" w:rsidRPr="00505047" w:rsidRDefault="00D76451" w:rsidP="00794E35">
            <w:pPr>
              <w:snapToGrid w:val="0"/>
              <w:rPr>
                <w:sz w:val="20"/>
                <w:szCs w:val="20"/>
              </w:rPr>
            </w:pPr>
          </w:p>
        </w:tc>
        <w:tc>
          <w:tcPr>
            <w:tcW w:w="567" w:type="dxa"/>
            <w:shd w:val="clear" w:color="auto" w:fill="auto"/>
            <w:textDirection w:val="tbRlV"/>
            <w:vAlign w:val="center"/>
          </w:tcPr>
          <w:p w14:paraId="5E1B1C66" w14:textId="77777777" w:rsidR="00D76451" w:rsidRPr="00505047" w:rsidRDefault="00D76451" w:rsidP="00794E35">
            <w:pPr>
              <w:snapToGrid w:val="0"/>
              <w:ind w:left="113" w:right="113"/>
              <w:jc w:val="center"/>
              <w:rPr>
                <w:sz w:val="20"/>
                <w:szCs w:val="20"/>
              </w:rPr>
            </w:pPr>
            <w:r w:rsidRPr="00505047">
              <w:rPr>
                <w:rFonts w:hint="eastAsia"/>
                <w:sz w:val="20"/>
                <w:szCs w:val="20"/>
              </w:rPr>
              <w:t>共用部分</w:t>
            </w:r>
          </w:p>
        </w:tc>
        <w:tc>
          <w:tcPr>
            <w:tcW w:w="1134" w:type="dxa"/>
            <w:shd w:val="clear" w:color="auto" w:fill="auto"/>
            <w:vAlign w:val="center"/>
          </w:tcPr>
          <w:p w14:paraId="511D6FC9"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第２条の11</w:t>
            </w:r>
          </w:p>
        </w:tc>
        <w:tc>
          <w:tcPr>
            <w:tcW w:w="8301" w:type="dxa"/>
            <w:shd w:val="clear" w:color="auto" w:fill="auto"/>
            <w:vAlign w:val="center"/>
          </w:tcPr>
          <w:p w14:paraId="71566016" w14:textId="77777777" w:rsidR="00D76451" w:rsidRPr="00505047" w:rsidRDefault="00D76451" w:rsidP="00794E35">
            <w:pPr>
              <w:snapToGrid w:val="0"/>
              <w:jc w:val="both"/>
              <w:rPr>
                <w:sz w:val="20"/>
                <w:szCs w:val="20"/>
              </w:rPr>
            </w:pPr>
            <w:r w:rsidRPr="00505047">
              <w:rPr>
                <w:rFonts w:hint="eastAsia"/>
                <w:sz w:val="20"/>
                <w:szCs w:val="20"/>
              </w:rPr>
              <w:t>高齢者等の移動の利便性及び安全性の確保を適切に図るための措置が講じられていること。</w:t>
            </w:r>
          </w:p>
        </w:tc>
        <w:tc>
          <w:tcPr>
            <w:tcW w:w="1843" w:type="dxa"/>
            <w:shd w:val="clear" w:color="auto" w:fill="auto"/>
            <w:vAlign w:val="center"/>
          </w:tcPr>
          <w:p w14:paraId="19B125AE"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3BFF3716" w14:textId="77777777" w:rsidR="00D76451" w:rsidRPr="00505047" w:rsidRDefault="00D76451" w:rsidP="00794E35">
            <w:pPr>
              <w:snapToGrid w:val="0"/>
              <w:rPr>
                <w:sz w:val="20"/>
                <w:szCs w:val="20"/>
              </w:rPr>
            </w:pPr>
          </w:p>
        </w:tc>
      </w:tr>
      <w:tr w:rsidR="00505047" w:rsidRPr="00505047" w14:paraId="431F792E" w14:textId="77777777" w:rsidTr="00794E35">
        <w:trPr>
          <w:cantSplit/>
          <w:trHeight w:val="414"/>
        </w:trPr>
        <w:tc>
          <w:tcPr>
            <w:tcW w:w="341" w:type="dxa"/>
            <w:vMerge/>
            <w:shd w:val="clear" w:color="auto" w:fill="auto"/>
          </w:tcPr>
          <w:p w14:paraId="6770E6EF"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7158506A" w14:textId="77777777" w:rsidR="00D76451" w:rsidRPr="00505047" w:rsidRDefault="00D76451" w:rsidP="00794E35">
            <w:pPr>
              <w:snapToGrid w:val="0"/>
              <w:ind w:left="113" w:right="113"/>
              <w:jc w:val="center"/>
              <w:rPr>
                <w:sz w:val="20"/>
                <w:szCs w:val="20"/>
              </w:rPr>
            </w:pPr>
            <w:r w:rsidRPr="00505047">
              <w:rPr>
                <w:rFonts w:hint="eastAsia"/>
                <w:sz w:val="20"/>
                <w:szCs w:val="20"/>
              </w:rPr>
              <w:t>附帯施設</w:t>
            </w:r>
          </w:p>
        </w:tc>
        <w:tc>
          <w:tcPr>
            <w:tcW w:w="1134" w:type="dxa"/>
            <w:shd w:val="clear" w:color="auto" w:fill="auto"/>
            <w:vAlign w:val="center"/>
          </w:tcPr>
          <w:p w14:paraId="6411DA6E"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第２条の12</w:t>
            </w:r>
          </w:p>
          <w:p w14:paraId="1BF5ABC5"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3ACB5712" w14:textId="6152A619" w:rsidR="00D76451" w:rsidRPr="00505047" w:rsidRDefault="00D76451" w:rsidP="00794E35">
            <w:pPr>
              <w:snapToGrid w:val="0"/>
              <w:jc w:val="both"/>
              <w:rPr>
                <w:sz w:val="20"/>
                <w:szCs w:val="20"/>
              </w:rPr>
            </w:pPr>
            <w:r w:rsidRPr="00505047">
              <w:rPr>
                <w:rFonts w:hint="eastAsia"/>
                <w:sz w:val="20"/>
                <w:szCs w:val="20"/>
              </w:rPr>
              <w:t>自転車置場、物置、ごみ置場等の附帯施設が設けられていること。</w:t>
            </w:r>
          </w:p>
        </w:tc>
        <w:tc>
          <w:tcPr>
            <w:tcW w:w="1843" w:type="dxa"/>
            <w:shd w:val="clear" w:color="auto" w:fill="auto"/>
            <w:vAlign w:val="center"/>
          </w:tcPr>
          <w:p w14:paraId="25D8115A"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D1E6BEE" w14:textId="77777777" w:rsidR="00D76451" w:rsidRPr="00505047" w:rsidRDefault="00D76451" w:rsidP="00794E35">
            <w:pPr>
              <w:snapToGrid w:val="0"/>
              <w:rPr>
                <w:sz w:val="20"/>
                <w:szCs w:val="20"/>
              </w:rPr>
            </w:pPr>
          </w:p>
        </w:tc>
      </w:tr>
      <w:tr w:rsidR="00505047" w:rsidRPr="00505047" w14:paraId="0E5BF9BE" w14:textId="77777777" w:rsidTr="00794E35">
        <w:trPr>
          <w:cantSplit/>
          <w:trHeight w:val="463"/>
        </w:trPr>
        <w:tc>
          <w:tcPr>
            <w:tcW w:w="341" w:type="dxa"/>
            <w:vMerge/>
            <w:shd w:val="clear" w:color="auto" w:fill="auto"/>
          </w:tcPr>
          <w:p w14:paraId="2978ACF5" w14:textId="77777777" w:rsidR="00D76451" w:rsidRPr="00505047" w:rsidRDefault="00D76451" w:rsidP="00794E35">
            <w:pPr>
              <w:snapToGrid w:val="0"/>
              <w:rPr>
                <w:sz w:val="20"/>
                <w:szCs w:val="20"/>
              </w:rPr>
            </w:pPr>
          </w:p>
        </w:tc>
        <w:tc>
          <w:tcPr>
            <w:tcW w:w="567" w:type="dxa"/>
            <w:vMerge/>
            <w:shd w:val="clear" w:color="auto" w:fill="auto"/>
            <w:textDirection w:val="tbRlV"/>
            <w:vAlign w:val="center"/>
          </w:tcPr>
          <w:p w14:paraId="15900547" w14:textId="77777777" w:rsidR="00D76451" w:rsidRPr="00505047" w:rsidRDefault="00D76451" w:rsidP="00794E35">
            <w:pPr>
              <w:snapToGrid w:val="0"/>
              <w:ind w:left="113" w:right="113"/>
              <w:jc w:val="center"/>
              <w:rPr>
                <w:sz w:val="20"/>
                <w:szCs w:val="20"/>
              </w:rPr>
            </w:pPr>
          </w:p>
        </w:tc>
        <w:tc>
          <w:tcPr>
            <w:tcW w:w="1134" w:type="dxa"/>
            <w:shd w:val="clear" w:color="auto" w:fill="auto"/>
            <w:vAlign w:val="center"/>
          </w:tcPr>
          <w:p w14:paraId="5127393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第２条の12</w:t>
            </w:r>
          </w:p>
          <w:p w14:paraId="68CA5382"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第２項</w:t>
            </w:r>
          </w:p>
        </w:tc>
        <w:tc>
          <w:tcPr>
            <w:tcW w:w="8301" w:type="dxa"/>
            <w:shd w:val="clear" w:color="auto" w:fill="auto"/>
            <w:vAlign w:val="center"/>
          </w:tcPr>
          <w:p w14:paraId="34F29757" w14:textId="3ABAEB7E" w:rsidR="00D76451" w:rsidRPr="00505047" w:rsidRDefault="00D76451" w:rsidP="00794E35">
            <w:pPr>
              <w:snapToGrid w:val="0"/>
              <w:jc w:val="both"/>
              <w:rPr>
                <w:sz w:val="20"/>
                <w:szCs w:val="20"/>
              </w:rPr>
            </w:pPr>
            <w:r w:rsidRPr="00505047">
              <w:rPr>
                <w:rFonts w:hint="eastAsia"/>
                <w:sz w:val="20"/>
                <w:szCs w:val="20"/>
              </w:rPr>
              <w:t>入居者の衛生、利便等及び良好な居住環境の確保に支障が</w:t>
            </w:r>
            <w:r w:rsidR="00403BFC" w:rsidRPr="00505047">
              <w:rPr>
                <w:rFonts w:hint="eastAsia"/>
                <w:sz w:val="20"/>
                <w:szCs w:val="20"/>
              </w:rPr>
              <w:t>生じない</w:t>
            </w:r>
            <w:r w:rsidRPr="00505047">
              <w:rPr>
                <w:rFonts w:hint="eastAsia"/>
                <w:sz w:val="20"/>
                <w:szCs w:val="20"/>
              </w:rPr>
              <w:t>よう考慮されていること。</w:t>
            </w:r>
          </w:p>
        </w:tc>
        <w:tc>
          <w:tcPr>
            <w:tcW w:w="1843" w:type="dxa"/>
            <w:shd w:val="clear" w:color="auto" w:fill="auto"/>
            <w:vAlign w:val="center"/>
          </w:tcPr>
          <w:p w14:paraId="59A4BAC6"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1F9E136D" w14:textId="77777777" w:rsidR="00D76451" w:rsidRPr="00505047" w:rsidRDefault="00D76451" w:rsidP="00794E35">
            <w:pPr>
              <w:snapToGrid w:val="0"/>
              <w:rPr>
                <w:sz w:val="20"/>
                <w:szCs w:val="20"/>
              </w:rPr>
            </w:pPr>
          </w:p>
        </w:tc>
      </w:tr>
      <w:tr w:rsidR="00505047" w:rsidRPr="00505047" w14:paraId="5B38A4C6" w14:textId="77777777" w:rsidTr="00794E35">
        <w:trPr>
          <w:cantSplit/>
          <w:trHeight w:val="1052"/>
        </w:trPr>
        <w:tc>
          <w:tcPr>
            <w:tcW w:w="341" w:type="dxa"/>
            <w:vMerge/>
            <w:shd w:val="clear" w:color="auto" w:fill="auto"/>
          </w:tcPr>
          <w:p w14:paraId="7988A9E3" w14:textId="77777777" w:rsidR="00D76451" w:rsidRPr="00505047" w:rsidRDefault="00D76451" w:rsidP="00794E35">
            <w:pPr>
              <w:snapToGrid w:val="0"/>
              <w:rPr>
                <w:sz w:val="20"/>
                <w:szCs w:val="20"/>
              </w:rPr>
            </w:pPr>
          </w:p>
        </w:tc>
        <w:tc>
          <w:tcPr>
            <w:tcW w:w="567" w:type="dxa"/>
            <w:shd w:val="clear" w:color="auto" w:fill="auto"/>
            <w:textDirection w:val="tbRlV"/>
            <w:vAlign w:val="center"/>
          </w:tcPr>
          <w:p w14:paraId="0AEA6EB1" w14:textId="77777777" w:rsidR="00D76451" w:rsidRPr="00505047" w:rsidRDefault="00D76451" w:rsidP="00794E35">
            <w:pPr>
              <w:snapToGrid w:val="0"/>
              <w:ind w:left="113" w:right="113"/>
              <w:jc w:val="center"/>
              <w:rPr>
                <w:sz w:val="20"/>
                <w:szCs w:val="20"/>
              </w:rPr>
            </w:pPr>
            <w:r w:rsidRPr="00505047">
              <w:rPr>
                <w:rFonts w:hint="eastAsia"/>
                <w:sz w:val="20"/>
                <w:szCs w:val="20"/>
              </w:rPr>
              <w:t>児童遊園</w:t>
            </w:r>
          </w:p>
        </w:tc>
        <w:tc>
          <w:tcPr>
            <w:tcW w:w="1134" w:type="dxa"/>
            <w:shd w:val="clear" w:color="auto" w:fill="auto"/>
            <w:vAlign w:val="center"/>
          </w:tcPr>
          <w:p w14:paraId="5EA52E47"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w:t>
            </w:r>
            <w:r w:rsidRPr="00505047">
              <w:rPr>
                <w:rFonts w:hAnsi="ＭＳ 明朝"/>
                <w:sz w:val="20"/>
                <w:szCs w:val="20"/>
              </w:rPr>
              <w:t>13</w:t>
            </w:r>
          </w:p>
        </w:tc>
        <w:tc>
          <w:tcPr>
            <w:tcW w:w="8301" w:type="dxa"/>
            <w:shd w:val="clear" w:color="auto" w:fill="auto"/>
            <w:vAlign w:val="center"/>
          </w:tcPr>
          <w:p w14:paraId="01ED398E" w14:textId="77777777" w:rsidR="00D76451" w:rsidRPr="00505047" w:rsidRDefault="00D76451" w:rsidP="00794E35">
            <w:pPr>
              <w:snapToGrid w:val="0"/>
              <w:jc w:val="both"/>
              <w:rPr>
                <w:sz w:val="20"/>
                <w:szCs w:val="20"/>
              </w:rPr>
            </w:pPr>
            <w:r w:rsidRPr="00505047">
              <w:rPr>
                <w:rFonts w:hint="eastAsia"/>
                <w:sz w:val="20"/>
                <w:szCs w:val="20"/>
              </w:rPr>
              <w:t>位置及び規模が敷地内の住戸数、敷地の規模及び形状、住棟の配置等に応じて、入居者の利便及び児童等の安全を確保した適切なものであること。</w:t>
            </w:r>
          </w:p>
        </w:tc>
        <w:tc>
          <w:tcPr>
            <w:tcW w:w="1843" w:type="dxa"/>
            <w:shd w:val="clear" w:color="auto" w:fill="auto"/>
            <w:vAlign w:val="center"/>
          </w:tcPr>
          <w:p w14:paraId="04C5B550"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FC95E6F" w14:textId="77777777" w:rsidR="00D76451" w:rsidRPr="00505047" w:rsidRDefault="00D76451" w:rsidP="00794E35">
            <w:pPr>
              <w:snapToGrid w:val="0"/>
              <w:rPr>
                <w:sz w:val="20"/>
                <w:szCs w:val="20"/>
              </w:rPr>
            </w:pPr>
          </w:p>
        </w:tc>
      </w:tr>
      <w:tr w:rsidR="00505047" w:rsidRPr="00505047" w14:paraId="1392961D" w14:textId="77777777" w:rsidTr="00375139">
        <w:trPr>
          <w:cantSplit/>
          <w:trHeight w:val="854"/>
        </w:trPr>
        <w:tc>
          <w:tcPr>
            <w:tcW w:w="341" w:type="dxa"/>
            <w:vMerge w:val="restart"/>
            <w:shd w:val="clear" w:color="auto" w:fill="auto"/>
            <w:textDirection w:val="tbRlV"/>
            <w:vAlign w:val="center"/>
          </w:tcPr>
          <w:p w14:paraId="2716366E" w14:textId="77777777" w:rsidR="00D76451" w:rsidRPr="00505047" w:rsidRDefault="00D76451">
            <w:pPr>
              <w:snapToGrid w:val="0"/>
              <w:ind w:left="113" w:right="113"/>
              <w:jc w:val="center"/>
              <w:rPr>
                <w:sz w:val="20"/>
                <w:szCs w:val="20"/>
              </w:rPr>
            </w:pPr>
            <w:r w:rsidRPr="00505047">
              <w:rPr>
                <w:rFonts w:hint="eastAsia"/>
                <w:sz w:val="20"/>
                <w:szCs w:val="20"/>
              </w:rPr>
              <w:t>共同施設</w:t>
            </w:r>
          </w:p>
        </w:tc>
        <w:tc>
          <w:tcPr>
            <w:tcW w:w="567" w:type="dxa"/>
            <w:shd w:val="clear" w:color="auto" w:fill="auto"/>
            <w:textDirection w:val="tbRlV"/>
            <w:vAlign w:val="center"/>
          </w:tcPr>
          <w:p w14:paraId="1A32EABC" w14:textId="77777777" w:rsidR="00D76451" w:rsidRPr="00505047" w:rsidRDefault="00D76451" w:rsidP="00794E35">
            <w:pPr>
              <w:snapToGrid w:val="0"/>
              <w:ind w:left="113" w:right="113"/>
              <w:jc w:val="center"/>
              <w:rPr>
                <w:sz w:val="20"/>
                <w:szCs w:val="20"/>
              </w:rPr>
            </w:pPr>
            <w:r w:rsidRPr="00505047">
              <w:rPr>
                <w:rFonts w:hint="eastAsia"/>
                <w:sz w:val="20"/>
                <w:szCs w:val="20"/>
              </w:rPr>
              <w:t>集会所</w:t>
            </w:r>
          </w:p>
        </w:tc>
        <w:tc>
          <w:tcPr>
            <w:tcW w:w="1134" w:type="dxa"/>
            <w:shd w:val="clear" w:color="auto" w:fill="auto"/>
            <w:vAlign w:val="center"/>
          </w:tcPr>
          <w:p w14:paraId="2E6400CB"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第２条の14</w:t>
            </w:r>
          </w:p>
        </w:tc>
        <w:tc>
          <w:tcPr>
            <w:tcW w:w="8301" w:type="dxa"/>
            <w:shd w:val="clear" w:color="auto" w:fill="auto"/>
            <w:vAlign w:val="center"/>
          </w:tcPr>
          <w:p w14:paraId="4D7F450F" w14:textId="1437EF88" w:rsidR="00D76451" w:rsidRPr="00505047" w:rsidRDefault="00D76451" w:rsidP="00794E35">
            <w:pPr>
              <w:snapToGrid w:val="0"/>
              <w:jc w:val="both"/>
              <w:rPr>
                <w:sz w:val="20"/>
                <w:szCs w:val="20"/>
              </w:rPr>
            </w:pPr>
            <w:r w:rsidRPr="00505047">
              <w:rPr>
                <w:rFonts w:hint="eastAsia"/>
                <w:sz w:val="20"/>
                <w:szCs w:val="20"/>
              </w:rPr>
              <w:t>位置及び規模が敷地内の住戸数、敷地の規模及び形状、住棟</w:t>
            </w:r>
            <w:r w:rsidR="00A56766" w:rsidRPr="00505047">
              <w:rPr>
                <w:rFonts w:hint="eastAsia"/>
                <w:sz w:val="20"/>
                <w:szCs w:val="20"/>
              </w:rPr>
              <w:t>及び児童遊園</w:t>
            </w:r>
            <w:r w:rsidRPr="00505047">
              <w:rPr>
                <w:rFonts w:hint="eastAsia"/>
                <w:sz w:val="20"/>
                <w:szCs w:val="20"/>
              </w:rPr>
              <w:t>の配置等に応じて、入居者の利便を確保した適切なものであること。</w:t>
            </w:r>
          </w:p>
        </w:tc>
        <w:tc>
          <w:tcPr>
            <w:tcW w:w="1843" w:type="dxa"/>
            <w:shd w:val="clear" w:color="auto" w:fill="auto"/>
            <w:vAlign w:val="center"/>
          </w:tcPr>
          <w:p w14:paraId="26893E12"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A1F0869" w14:textId="77777777" w:rsidR="00D76451" w:rsidRPr="00505047" w:rsidRDefault="00D76451" w:rsidP="00794E35">
            <w:pPr>
              <w:snapToGrid w:val="0"/>
              <w:rPr>
                <w:sz w:val="20"/>
                <w:szCs w:val="20"/>
              </w:rPr>
            </w:pPr>
          </w:p>
        </w:tc>
      </w:tr>
      <w:tr w:rsidR="00505047" w:rsidRPr="00505047" w14:paraId="6BEDD8AC" w14:textId="77777777" w:rsidTr="00794E35">
        <w:trPr>
          <w:cantSplit/>
          <w:trHeight w:val="1443"/>
        </w:trPr>
        <w:tc>
          <w:tcPr>
            <w:tcW w:w="341" w:type="dxa"/>
            <w:vMerge/>
            <w:shd w:val="clear" w:color="auto" w:fill="auto"/>
            <w:textDirection w:val="tbRlV"/>
          </w:tcPr>
          <w:p w14:paraId="799594A6" w14:textId="77777777" w:rsidR="00D76451" w:rsidRPr="00505047" w:rsidRDefault="00D76451" w:rsidP="00794E35">
            <w:pPr>
              <w:snapToGrid w:val="0"/>
              <w:ind w:left="113" w:right="113"/>
              <w:rPr>
                <w:sz w:val="20"/>
                <w:szCs w:val="20"/>
              </w:rPr>
            </w:pPr>
          </w:p>
        </w:tc>
        <w:tc>
          <w:tcPr>
            <w:tcW w:w="567" w:type="dxa"/>
            <w:shd w:val="clear" w:color="auto" w:fill="auto"/>
            <w:textDirection w:val="tbRlV"/>
            <w:vAlign w:val="center"/>
          </w:tcPr>
          <w:p w14:paraId="7A749465" w14:textId="77777777" w:rsidR="00D76451" w:rsidRPr="00505047" w:rsidRDefault="00D76451" w:rsidP="00794E35">
            <w:pPr>
              <w:snapToGrid w:val="0"/>
              <w:ind w:left="113" w:right="113"/>
              <w:jc w:val="center"/>
              <w:rPr>
                <w:sz w:val="20"/>
                <w:szCs w:val="20"/>
              </w:rPr>
            </w:pPr>
            <w:r w:rsidRPr="00505047">
              <w:rPr>
                <w:rFonts w:hint="eastAsia"/>
                <w:sz w:val="20"/>
                <w:szCs w:val="20"/>
              </w:rPr>
              <w:t>広場及び緑地</w:t>
            </w:r>
          </w:p>
        </w:tc>
        <w:tc>
          <w:tcPr>
            <w:tcW w:w="1134" w:type="dxa"/>
            <w:shd w:val="clear" w:color="auto" w:fill="auto"/>
            <w:vAlign w:val="center"/>
          </w:tcPr>
          <w:p w14:paraId="656DDCB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第２条の15</w:t>
            </w:r>
          </w:p>
        </w:tc>
        <w:tc>
          <w:tcPr>
            <w:tcW w:w="8301" w:type="dxa"/>
            <w:shd w:val="clear" w:color="auto" w:fill="auto"/>
            <w:vAlign w:val="center"/>
          </w:tcPr>
          <w:p w14:paraId="42B8C287" w14:textId="77777777" w:rsidR="00D76451" w:rsidRPr="00505047" w:rsidRDefault="00D76451" w:rsidP="00794E35">
            <w:pPr>
              <w:snapToGrid w:val="0"/>
              <w:jc w:val="both"/>
              <w:rPr>
                <w:sz w:val="20"/>
                <w:szCs w:val="20"/>
              </w:rPr>
            </w:pPr>
            <w:r w:rsidRPr="00505047">
              <w:rPr>
                <w:rFonts w:hint="eastAsia"/>
                <w:sz w:val="20"/>
                <w:szCs w:val="20"/>
              </w:rPr>
              <w:t>位置及び規模が良好な居住環境の維持増進に資するように考慮されていること。</w:t>
            </w:r>
          </w:p>
        </w:tc>
        <w:tc>
          <w:tcPr>
            <w:tcW w:w="1843" w:type="dxa"/>
            <w:shd w:val="clear" w:color="auto" w:fill="auto"/>
            <w:vAlign w:val="center"/>
          </w:tcPr>
          <w:p w14:paraId="450B866A"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6307463" w14:textId="77777777" w:rsidR="00D76451" w:rsidRPr="00505047" w:rsidRDefault="00D76451" w:rsidP="00794E35">
            <w:pPr>
              <w:snapToGrid w:val="0"/>
              <w:rPr>
                <w:sz w:val="20"/>
                <w:szCs w:val="20"/>
              </w:rPr>
            </w:pPr>
          </w:p>
        </w:tc>
      </w:tr>
      <w:tr w:rsidR="00505047" w:rsidRPr="00505047" w14:paraId="389BE225" w14:textId="77777777" w:rsidTr="00794E35">
        <w:trPr>
          <w:cantSplit/>
          <w:trHeight w:val="802"/>
        </w:trPr>
        <w:tc>
          <w:tcPr>
            <w:tcW w:w="341" w:type="dxa"/>
            <w:vMerge/>
            <w:shd w:val="clear" w:color="auto" w:fill="auto"/>
            <w:textDirection w:val="tbRlV"/>
          </w:tcPr>
          <w:p w14:paraId="1E9E2F1B" w14:textId="77777777" w:rsidR="00D76451" w:rsidRPr="00505047" w:rsidRDefault="00D76451" w:rsidP="00794E35">
            <w:pPr>
              <w:snapToGrid w:val="0"/>
              <w:ind w:left="113" w:right="113"/>
              <w:rPr>
                <w:sz w:val="20"/>
                <w:szCs w:val="20"/>
              </w:rPr>
            </w:pPr>
          </w:p>
        </w:tc>
        <w:tc>
          <w:tcPr>
            <w:tcW w:w="567" w:type="dxa"/>
            <w:vMerge w:val="restart"/>
            <w:shd w:val="clear" w:color="auto" w:fill="auto"/>
            <w:textDirection w:val="tbRlV"/>
            <w:vAlign w:val="center"/>
          </w:tcPr>
          <w:p w14:paraId="3581D296" w14:textId="77777777" w:rsidR="00D76451" w:rsidRPr="00505047" w:rsidRDefault="00D76451" w:rsidP="00794E35">
            <w:pPr>
              <w:snapToGrid w:val="0"/>
              <w:ind w:left="113" w:right="113"/>
              <w:jc w:val="center"/>
              <w:rPr>
                <w:sz w:val="20"/>
                <w:szCs w:val="20"/>
              </w:rPr>
            </w:pPr>
            <w:r w:rsidRPr="00505047">
              <w:rPr>
                <w:rFonts w:hint="eastAsia"/>
                <w:sz w:val="20"/>
                <w:szCs w:val="20"/>
              </w:rPr>
              <w:t>敷地内通路</w:t>
            </w:r>
          </w:p>
        </w:tc>
        <w:tc>
          <w:tcPr>
            <w:tcW w:w="1134" w:type="dxa"/>
            <w:shd w:val="clear" w:color="auto" w:fill="auto"/>
            <w:vAlign w:val="center"/>
          </w:tcPr>
          <w:p w14:paraId="50788BAC"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第２条の16</w:t>
            </w:r>
          </w:p>
          <w:p w14:paraId="3B9334C1"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195B9FD7" w14:textId="77777777" w:rsidR="00D76451" w:rsidRPr="00505047" w:rsidRDefault="00D76451" w:rsidP="00794E35">
            <w:pPr>
              <w:snapToGrid w:val="0"/>
              <w:jc w:val="both"/>
              <w:rPr>
                <w:sz w:val="20"/>
                <w:szCs w:val="20"/>
              </w:rPr>
            </w:pPr>
            <w:r w:rsidRPr="00505047">
              <w:rPr>
                <w:rFonts w:hint="eastAsia"/>
                <w:sz w:val="20"/>
                <w:szCs w:val="20"/>
              </w:rPr>
              <w:t>敷地の規模及び形状、住棟等の配置並びに周辺の状況に応じて、日常生活の利便、通行の安全、災害の防止、環境の保全等に支障がないような規模及び構造で合理的に配置されていること。</w:t>
            </w:r>
          </w:p>
        </w:tc>
        <w:tc>
          <w:tcPr>
            <w:tcW w:w="1843" w:type="dxa"/>
            <w:shd w:val="clear" w:color="auto" w:fill="auto"/>
            <w:vAlign w:val="center"/>
          </w:tcPr>
          <w:p w14:paraId="6B0FB8C5"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55304A36" w14:textId="77777777" w:rsidR="00D76451" w:rsidRPr="00505047" w:rsidRDefault="00D76451" w:rsidP="00794E35">
            <w:pPr>
              <w:snapToGrid w:val="0"/>
              <w:rPr>
                <w:sz w:val="20"/>
                <w:szCs w:val="20"/>
              </w:rPr>
            </w:pPr>
          </w:p>
        </w:tc>
      </w:tr>
      <w:tr w:rsidR="00D76451" w:rsidRPr="00505047" w14:paraId="5B8EB995" w14:textId="77777777" w:rsidTr="00794E35">
        <w:trPr>
          <w:cantSplit/>
          <w:trHeight w:val="559"/>
        </w:trPr>
        <w:tc>
          <w:tcPr>
            <w:tcW w:w="341" w:type="dxa"/>
            <w:vMerge/>
            <w:shd w:val="clear" w:color="auto" w:fill="auto"/>
            <w:textDirection w:val="tbRlV"/>
          </w:tcPr>
          <w:p w14:paraId="4F3F67D4" w14:textId="77777777" w:rsidR="00D76451" w:rsidRPr="00505047" w:rsidRDefault="00D76451" w:rsidP="00794E35">
            <w:pPr>
              <w:snapToGrid w:val="0"/>
              <w:ind w:left="113" w:right="113"/>
              <w:rPr>
                <w:sz w:val="20"/>
                <w:szCs w:val="20"/>
              </w:rPr>
            </w:pPr>
          </w:p>
        </w:tc>
        <w:tc>
          <w:tcPr>
            <w:tcW w:w="567" w:type="dxa"/>
            <w:vMerge/>
            <w:shd w:val="clear" w:color="auto" w:fill="auto"/>
            <w:textDirection w:val="tbRlV"/>
          </w:tcPr>
          <w:p w14:paraId="4E7F074E" w14:textId="77777777" w:rsidR="00D76451" w:rsidRPr="00505047" w:rsidRDefault="00D76451" w:rsidP="00794E35">
            <w:pPr>
              <w:snapToGrid w:val="0"/>
              <w:ind w:left="113" w:right="113"/>
              <w:rPr>
                <w:sz w:val="20"/>
                <w:szCs w:val="20"/>
              </w:rPr>
            </w:pPr>
          </w:p>
        </w:tc>
        <w:tc>
          <w:tcPr>
            <w:tcW w:w="1134" w:type="dxa"/>
            <w:shd w:val="clear" w:color="auto" w:fill="auto"/>
            <w:vAlign w:val="center"/>
          </w:tcPr>
          <w:p w14:paraId="7A482CA0"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第２条の16</w:t>
            </w:r>
          </w:p>
          <w:p w14:paraId="3DE4E88A"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第２項</w:t>
            </w:r>
          </w:p>
        </w:tc>
        <w:tc>
          <w:tcPr>
            <w:tcW w:w="8301" w:type="dxa"/>
            <w:shd w:val="clear" w:color="auto" w:fill="auto"/>
            <w:vAlign w:val="center"/>
          </w:tcPr>
          <w:p w14:paraId="11B9DE10" w14:textId="77777777" w:rsidR="00D76451" w:rsidRPr="00505047" w:rsidRDefault="00D76451" w:rsidP="00794E35">
            <w:pPr>
              <w:snapToGrid w:val="0"/>
              <w:jc w:val="both"/>
              <w:rPr>
                <w:sz w:val="20"/>
                <w:szCs w:val="20"/>
              </w:rPr>
            </w:pPr>
            <w:r w:rsidRPr="00505047">
              <w:rPr>
                <w:rFonts w:hint="eastAsia"/>
                <w:sz w:val="20"/>
                <w:szCs w:val="20"/>
              </w:rPr>
              <w:t>階段は、高齢者等の通行の安全に配慮し、必要な補助手すり又は傾斜路が設けられていること。</w:t>
            </w:r>
          </w:p>
        </w:tc>
        <w:tc>
          <w:tcPr>
            <w:tcW w:w="1843" w:type="dxa"/>
            <w:shd w:val="clear" w:color="auto" w:fill="auto"/>
            <w:vAlign w:val="center"/>
          </w:tcPr>
          <w:p w14:paraId="2288BCD1"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2C06FD2" w14:textId="77777777" w:rsidR="00D76451" w:rsidRPr="00505047" w:rsidRDefault="00D76451" w:rsidP="00794E35">
            <w:pPr>
              <w:snapToGrid w:val="0"/>
              <w:rPr>
                <w:sz w:val="20"/>
                <w:szCs w:val="20"/>
              </w:rPr>
            </w:pPr>
          </w:p>
        </w:tc>
      </w:tr>
    </w:tbl>
    <w:p w14:paraId="74D80C2E" w14:textId="77777777" w:rsidR="00D76451" w:rsidRPr="00505047" w:rsidRDefault="00D76451" w:rsidP="00D76451">
      <w:pPr>
        <w:spacing w:line="200" w:lineRule="exact"/>
        <w:rPr>
          <w:rFonts w:hAnsi="ＭＳ 明朝"/>
          <w:sz w:val="16"/>
          <w:szCs w:val="16"/>
        </w:rPr>
      </w:pPr>
    </w:p>
    <w:p w14:paraId="1F5825F1" w14:textId="77777777" w:rsidR="00D76451" w:rsidRPr="00505047" w:rsidRDefault="00D76451" w:rsidP="00D76451">
      <w:pPr>
        <w:snapToGrid w:val="0"/>
        <w:spacing w:line="200" w:lineRule="exact"/>
        <w:ind w:firstLineChars="500" w:firstLine="1050"/>
        <w:sectPr w:rsidR="00D76451" w:rsidRPr="00505047" w:rsidSect="005E1573">
          <w:headerReference w:type="default" r:id="rId23"/>
          <w:footerReference w:type="default" r:id="rId24"/>
          <w:pgSz w:w="16840" w:h="23814" w:code="8"/>
          <w:pgMar w:top="1134" w:right="1418" w:bottom="1134" w:left="1418" w:header="454" w:footer="454" w:gutter="0"/>
          <w:cols w:space="425"/>
          <w:docGrid w:type="linesAndChars" w:linePitch="309"/>
        </w:sectPr>
      </w:pPr>
    </w:p>
    <w:p w14:paraId="13B45151" w14:textId="2FE91585" w:rsidR="00D76451" w:rsidRPr="00505047" w:rsidRDefault="00D76451" w:rsidP="00D76451">
      <w:pPr>
        <w:pStyle w:val="2"/>
      </w:pPr>
      <w:bookmarkStart w:id="53" w:name="_Toc69721891"/>
      <w:r w:rsidRPr="00505047">
        <w:rPr>
          <w:rFonts w:hint="eastAsia"/>
        </w:rPr>
        <w:lastRenderedPageBreak/>
        <w:t>様式３－</w:t>
      </w:r>
      <w:r w:rsidR="008747C3" w:rsidRPr="00505047">
        <w:rPr>
          <w:rFonts w:hint="eastAsia"/>
        </w:rPr>
        <w:t>５</w:t>
      </w:r>
      <w:r w:rsidRPr="00505047">
        <w:rPr>
          <w:rFonts w:hint="eastAsia"/>
        </w:rPr>
        <w:t xml:space="preserve">　基本的事項確認表（チェックリスト）</w:t>
      </w:r>
      <w:bookmarkEnd w:id="53"/>
    </w:p>
    <w:p w14:paraId="07A03DD6" w14:textId="77777777" w:rsidR="00D76451" w:rsidRPr="00505047" w:rsidRDefault="00D76451" w:rsidP="00D76451">
      <w:pPr>
        <w:spacing w:line="240" w:lineRule="exact"/>
      </w:pPr>
    </w:p>
    <w:p w14:paraId="2970F111" w14:textId="62E62E30" w:rsidR="00D76451" w:rsidRPr="00505047" w:rsidRDefault="00D76451" w:rsidP="00D76451">
      <w:pPr>
        <w:jc w:val="center"/>
        <w:rPr>
          <w:rFonts w:asciiTheme="majorEastAsia" w:eastAsiaTheme="majorEastAsia" w:hAnsiTheme="majorEastAsia"/>
          <w:sz w:val="28"/>
          <w:szCs w:val="28"/>
        </w:rPr>
      </w:pPr>
      <w:r w:rsidRPr="00505047">
        <w:rPr>
          <w:rFonts w:asciiTheme="majorEastAsia" w:eastAsiaTheme="majorEastAsia" w:hAnsiTheme="majorEastAsia" w:hint="eastAsia"/>
          <w:sz w:val="28"/>
          <w:szCs w:val="28"/>
        </w:rPr>
        <w:t>基本的事項確認表</w:t>
      </w:r>
      <w:r w:rsidR="008B2787" w:rsidRPr="00505047">
        <w:rPr>
          <w:rFonts w:asciiTheme="majorEastAsia" w:eastAsiaTheme="majorEastAsia" w:hAnsiTheme="majorEastAsia" w:hint="eastAsia"/>
          <w:sz w:val="28"/>
          <w:szCs w:val="28"/>
        </w:rPr>
        <w:t>（チェックリスト）</w:t>
      </w:r>
    </w:p>
    <w:p w14:paraId="6CDCE719" w14:textId="77777777" w:rsidR="00D76451" w:rsidRPr="00505047" w:rsidRDefault="00D76451" w:rsidP="00D76451">
      <w:pPr>
        <w:autoSpaceDE w:val="0"/>
        <w:autoSpaceDN w:val="0"/>
        <w:adjustRightInd w:val="0"/>
        <w:spacing w:line="80" w:lineRule="exact"/>
        <w:rPr>
          <w:rFonts w:ascii="ＭＳ明朝" w:eastAsia="ＭＳ明朝" w:cs="ＭＳ明朝"/>
        </w:rPr>
      </w:pP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7"/>
        <w:gridCol w:w="1109"/>
        <w:gridCol w:w="5670"/>
        <w:gridCol w:w="709"/>
        <w:gridCol w:w="985"/>
      </w:tblGrid>
      <w:tr w:rsidR="00505047" w:rsidRPr="00505047" w14:paraId="13270BAE" w14:textId="77777777" w:rsidTr="00375139">
        <w:trPr>
          <w:cantSplit/>
          <w:trHeight w:val="297"/>
          <w:tblHeader/>
          <w:jc w:val="center"/>
        </w:trPr>
        <w:tc>
          <w:tcPr>
            <w:tcW w:w="1696" w:type="dxa"/>
            <w:gridSpan w:val="2"/>
            <w:vAlign w:val="center"/>
          </w:tcPr>
          <w:p w14:paraId="719AA6AF" w14:textId="77777777" w:rsidR="00D76451" w:rsidRPr="00505047" w:rsidRDefault="00D76451" w:rsidP="00794E35">
            <w:pPr>
              <w:jc w:val="center"/>
              <w:rPr>
                <w:rFonts w:asciiTheme="minorEastAsia" w:eastAsiaTheme="minorEastAsia" w:hAnsiTheme="minorEastAsia"/>
                <w:szCs w:val="21"/>
              </w:rPr>
            </w:pPr>
            <w:r w:rsidRPr="00505047">
              <w:rPr>
                <w:rFonts w:asciiTheme="minorEastAsia" w:eastAsiaTheme="minorEastAsia" w:hAnsiTheme="minorEastAsia" w:hint="eastAsia"/>
                <w:szCs w:val="21"/>
              </w:rPr>
              <w:t>基本的事項</w:t>
            </w:r>
          </w:p>
        </w:tc>
        <w:tc>
          <w:tcPr>
            <w:tcW w:w="5670" w:type="dxa"/>
            <w:vAlign w:val="center"/>
          </w:tcPr>
          <w:p w14:paraId="54F98A79" w14:textId="7395CAA8" w:rsidR="00D76451" w:rsidRPr="00505047" w:rsidRDefault="00D76451" w:rsidP="00794E35">
            <w:pPr>
              <w:jc w:val="center"/>
              <w:rPr>
                <w:rFonts w:asciiTheme="minorEastAsia" w:eastAsiaTheme="minorEastAsia" w:hAnsiTheme="minorEastAsia"/>
                <w:szCs w:val="21"/>
              </w:rPr>
            </w:pPr>
            <w:r w:rsidRPr="00505047">
              <w:rPr>
                <w:rFonts w:asciiTheme="minorEastAsia" w:eastAsiaTheme="minorEastAsia" w:hAnsiTheme="minorEastAsia" w:cs="ＭＳ ゴシック" w:hint="eastAsia"/>
                <w:szCs w:val="21"/>
              </w:rPr>
              <w:t>選定</w:t>
            </w:r>
            <w:r w:rsidRPr="00505047">
              <w:rPr>
                <w:rFonts w:asciiTheme="minorEastAsia" w:eastAsiaTheme="minorEastAsia" w:hAnsiTheme="minorEastAsia" w:hint="eastAsia"/>
                <w:szCs w:val="21"/>
              </w:rPr>
              <w:t>内容</w:t>
            </w:r>
          </w:p>
        </w:tc>
        <w:tc>
          <w:tcPr>
            <w:tcW w:w="709" w:type="dxa"/>
          </w:tcPr>
          <w:p w14:paraId="04422A63" w14:textId="2589669E" w:rsidR="00D76451" w:rsidRPr="00505047" w:rsidRDefault="00D76451" w:rsidP="00794E35">
            <w:pPr>
              <w:jc w:val="center"/>
              <w:rPr>
                <w:rFonts w:asciiTheme="minorEastAsia" w:eastAsiaTheme="minorEastAsia" w:hAnsiTheme="minorEastAsia" w:cs="ＭＳ ゴシック"/>
                <w:szCs w:val="21"/>
              </w:rPr>
            </w:pPr>
            <w:r w:rsidRPr="00505047">
              <w:rPr>
                <w:rFonts w:asciiTheme="minorEastAsia" w:eastAsiaTheme="minorEastAsia" w:hAnsiTheme="minorEastAsia" w:cs="ＭＳ ゴシック" w:hint="eastAsia"/>
                <w:szCs w:val="21"/>
              </w:rPr>
              <w:t>様式</w:t>
            </w:r>
            <w:r w:rsidRPr="00505047">
              <w:rPr>
                <w:rFonts w:asciiTheme="minorEastAsia" w:eastAsiaTheme="minorEastAsia" w:hAnsiTheme="minorEastAsia" w:cs="ＭＳ ゴシック"/>
                <w:szCs w:val="21"/>
              </w:rPr>
              <w:t>No</w:t>
            </w:r>
          </w:p>
        </w:tc>
        <w:tc>
          <w:tcPr>
            <w:tcW w:w="985" w:type="dxa"/>
            <w:vAlign w:val="center"/>
          </w:tcPr>
          <w:p w14:paraId="7960D70D" w14:textId="77777777" w:rsidR="00D76451" w:rsidRPr="00505047" w:rsidRDefault="00D76451">
            <w:pPr>
              <w:jc w:val="center"/>
              <w:rPr>
                <w:rFonts w:asciiTheme="minorEastAsia" w:eastAsiaTheme="minorEastAsia" w:hAnsiTheme="minorEastAsia" w:cs="ＭＳ ゴシック"/>
                <w:szCs w:val="21"/>
              </w:rPr>
            </w:pPr>
            <w:r w:rsidRPr="00505047">
              <w:rPr>
                <w:rFonts w:asciiTheme="minorEastAsia" w:eastAsiaTheme="minorEastAsia" w:hAnsiTheme="minorEastAsia" w:cs="ＭＳ ゴシック" w:hint="eastAsia"/>
                <w:szCs w:val="21"/>
              </w:rPr>
              <w:t>確認欄</w:t>
            </w:r>
          </w:p>
        </w:tc>
      </w:tr>
      <w:tr w:rsidR="00505047" w:rsidRPr="00505047" w14:paraId="6CFEC8EE" w14:textId="77777777" w:rsidTr="00375139">
        <w:trPr>
          <w:cantSplit/>
          <w:trHeight w:val="940"/>
          <w:jc w:val="center"/>
        </w:trPr>
        <w:tc>
          <w:tcPr>
            <w:tcW w:w="587" w:type="dxa"/>
            <w:vMerge w:val="restart"/>
            <w:tcBorders>
              <w:top w:val="single" w:sz="4" w:space="0" w:color="auto"/>
            </w:tcBorders>
            <w:shd w:val="clear" w:color="auto" w:fill="auto"/>
            <w:textDirection w:val="tbRlV"/>
            <w:vAlign w:val="center"/>
          </w:tcPr>
          <w:p w14:paraId="5BF7D2B9" w14:textId="77777777" w:rsidR="00D76451" w:rsidRPr="00505047" w:rsidRDefault="00D76451" w:rsidP="00794E35">
            <w:pPr>
              <w:ind w:left="113" w:right="113"/>
              <w:jc w:val="center"/>
              <w:rPr>
                <w:rFonts w:asciiTheme="minorEastAsia" w:eastAsiaTheme="minorEastAsia" w:hAnsiTheme="minorEastAsia"/>
                <w:szCs w:val="21"/>
              </w:rPr>
            </w:pPr>
            <w:r w:rsidRPr="00505047">
              <w:rPr>
                <w:rFonts w:asciiTheme="minorEastAsia" w:eastAsiaTheme="minorEastAsia" w:hAnsiTheme="minorEastAsia" w:hint="eastAsia"/>
                <w:szCs w:val="21"/>
              </w:rPr>
              <w:t>（仮称）新上小阪東住宅等</w:t>
            </w:r>
          </w:p>
        </w:tc>
        <w:tc>
          <w:tcPr>
            <w:tcW w:w="1109" w:type="dxa"/>
            <w:shd w:val="clear" w:color="auto" w:fill="auto"/>
            <w:vAlign w:val="center"/>
          </w:tcPr>
          <w:p w14:paraId="4D5BEC1B" w14:textId="77777777" w:rsidR="00D76451" w:rsidRPr="00505047" w:rsidRDefault="00D76451" w:rsidP="00794E35">
            <w:pPr>
              <w:pStyle w:val="a1"/>
              <w:numPr>
                <w:ilvl w:val="0"/>
                <w:numId w:val="0"/>
              </w:numPr>
              <w:ind w:left="357" w:hanging="357"/>
              <w:rPr>
                <w:rFonts w:asciiTheme="minorEastAsia" w:eastAsiaTheme="minorEastAsia" w:hAnsiTheme="minorEastAsia"/>
              </w:rPr>
            </w:pPr>
            <w:r w:rsidRPr="00505047">
              <w:rPr>
                <w:rFonts w:asciiTheme="minorEastAsia" w:eastAsiaTheme="minorEastAsia" w:hAnsiTheme="minorEastAsia" w:hint="eastAsia"/>
              </w:rPr>
              <w:t>構造及び</w:t>
            </w:r>
          </w:p>
          <w:p w14:paraId="5A7DAD09" w14:textId="77777777" w:rsidR="00D76451" w:rsidRPr="00505047" w:rsidRDefault="00D76451" w:rsidP="00794E35">
            <w:pPr>
              <w:pStyle w:val="a1"/>
              <w:numPr>
                <w:ilvl w:val="0"/>
                <w:numId w:val="0"/>
              </w:numPr>
              <w:ind w:left="357" w:hanging="357"/>
              <w:rPr>
                <w:rFonts w:asciiTheme="minorEastAsia" w:eastAsiaTheme="minorEastAsia" w:hAnsiTheme="minorEastAsia"/>
              </w:rPr>
            </w:pPr>
            <w:r w:rsidRPr="00505047">
              <w:rPr>
                <w:rFonts w:asciiTheme="minorEastAsia" w:eastAsiaTheme="minorEastAsia" w:hAnsiTheme="minorEastAsia" w:hint="eastAsia"/>
              </w:rPr>
              <w:t>配置計画等</w:t>
            </w:r>
          </w:p>
        </w:tc>
        <w:tc>
          <w:tcPr>
            <w:tcW w:w="5670" w:type="dxa"/>
            <w:shd w:val="clear" w:color="auto" w:fill="auto"/>
            <w:vAlign w:val="center"/>
          </w:tcPr>
          <w:p w14:paraId="22641B52" w14:textId="5A981A1C"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①コンクリート系構造（ＳＲＣ、ＰＣを含む）で、耐火構造になっていること</w:t>
            </w:r>
          </w:p>
          <w:p w14:paraId="3A0CB2AA" w14:textId="661697D0" w:rsidR="00D76451" w:rsidRPr="00505047" w:rsidRDefault="00D76451">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②階数は地上</w:t>
            </w:r>
            <w:r w:rsidRPr="00505047">
              <w:rPr>
                <w:rFonts w:asciiTheme="minorEastAsia" w:eastAsiaTheme="minorEastAsia" w:hAnsiTheme="minorEastAsia"/>
              </w:rPr>
              <w:t>14階建て以下とすること</w:t>
            </w:r>
          </w:p>
        </w:tc>
        <w:tc>
          <w:tcPr>
            <w:tcW w:w="709" w:type="dxa"/>
          </w:tcPr>
          <w:p w14:paraId="142EF150"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67EC3D76"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2027026B" w14:textId="77777777" w:rsidTr="00375139">
        <w:trPr>
          <w:cantSplit/>
          <w:trHeight w:val="825"/>
          <w:jc w:val="center"/>
        </w:trPr>
        <w:tc>
          <w:tcPr>
            <w:tcW w:w="587" w:type="dxa"/>
            <w:vMerge/>
            <w:shd w:val="clear" w:color="auto" w:fill="auto"/>
            <w:textDirection w:val="tbRlV"/>
            <w:vAlign w:val="center"/>
          </w:tcPr>
          <w:p w14:paraId="056F5657" w14:textId="77777777" w:rsidR="00D76451" w:rsidRPr="00505047" w:rsidRDefault="00D76451" w:rsidP="00794E35">
            <w:pPr>
              <w:ind w:left="113" w:right="113"/>
              <w:jc w:val="center"/>
              <w:rPr>
                <w:rFonts w:asciiTheme="minorEastAsia" w:eastAsiaTheme="minorEastAsia" w:hAnsiTheme="minorEastAsia"/>
                <w:szCs w:val="21"/>
              </w:rPr>
            </w:pPr>
          </w:p>
        </w:tc>
        <w:tc>
          <w:tcPr>
            <w:tcW w:w="1109" w:type="dxa"/>
            <w:shd w:val="clear" w:color="auto" w:fill="auto"/>
            <w:vAlign w:val="center"/>
          </w:tcPr>
          <w:p w14:paraId="1B4FEF18"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住戸の型別供給</w:t>
            </w:r>
          </w:p>
        </w:tc>
        <w:tc>
          <w:tcPr>
            <w:tcW w:w="5670" w:type="dxa"/>
            <w:shd w:val="clear" w:color="auto" w:fill="auto"/>
            <w:vAlign w:val="center"/>
          </w:tcPr>
          <w:p w14:paraId="64943AFE" w14:textId="1129099B"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r w:rsidRPr="00505047">
              <w:rPr>
                <w:rFonts w:asciiTheme="minorEastAsia" w:eastAsiaTheme="minorEastAsia" w:hAnsiTheme="minorEastAsia" w:hint="eastAsia"/>
              </w:rPr>
              <w:t>①整備戸数が</w:t>
            </w:r>
            <w:r w:rsidRPr="00505047">
              <w:rPr>
                <w:rFonts w:asciiTheme="minorEastAsia" w:eastAsiaTheme="minorEastAsia" w:hAnsiTheme="minorEastAsia"/>
              </w:rPr>
              <w:t>150戸となっていること</w:t>
            </w:r>
          </w:p>
          <w:p w14:paraId="25A802DC"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②市が要求水準書で示す住戸タイプ、専用面積、戸数割合が遵守されていること</w:t>
            </w:r>
          </w:p>
        </w:tc>
        <w:tc>
          <w:tcPr>
            <w:tcW w:w="709" w:type="dxa"/>
          </w:tcPr>
          <w:p w14:paraId="39826A92"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c>
          <w:tcPr>
            <w:tcW w:w="985" w:type="dxa"/>
          </w:tcPr>
          <w:p w14:paraId="5B3F22CD"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r>
      <w:tr w:rsidR="00505047" w:rsidRPr="00505047" w14:paraId="771E8448" w14:textId="77777777" w:rsidTr="00375139">
        <w:trPr>
          <w:cantSplit/>
          <w:trHeight w:val="1104"/>
          <w:jc w:val="center"/>
        </w:trPr>
        <w:tc>
          <w:tcPr>
            <w:tcW w:w="587" w:type="dxa"/>
            <w:vMerge/>
            <w:shd w:val="clear" w:color="auto" w:fill="auto"/>
            <w:vAlign w:val="center"/>
          </w:tcPr>
          <w:p w14:paraId="13948496" w14:textId="77777777" w:rsidR="00D76451" w:rsidRPr="00505047" w:rsidRDefault="00D76451" w:rsidP="00794E35">
            <w:pPr>
              <w:ind w:left="113" w:right="113"/>
              <w:jc w:val="center"/>
              <w:rPr>
                <w:rFonts w:asciiTheme="minorEastAsia" w:eastAsiaTheme="minorEastAsia" w:hAnsiTheme="minorEastAsia"/>
                <w:szCs w:val="21"/>
              </w:rPr>
            </w:pPr>
          </w:p>
        </w:tc>
        <w:tc>
          <w:tcPr>
            <w:tcW w:w="1109" w:type="dxa"/>
            <w:shd w:val="clear" w:color="auto" w:fill="auto"/>
            <w:vAlign w:val="center"/>
          </w:tcPr>
          <w:p w14:paraId="43AF2D6F"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集会施設</w:t>
            </w:r>
          </w:p>
        </w:tc>
        <w:tc>
          <w:tcPr>
            <w:tcW w:w="5670" w:type="dxa"/>
            <w:shd w:val="clear" w:color="auto" w:fill="auto"/>
            <w:vAlign w:val="center"/>
          </w:tcPr>
          <w:p w14:paraId="326EC4FB" w14:textId="7535B82D"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①所要室として、玄関、集会室、小集会室、便所（男子便所、女子便所、</w:t>
            </w:r>
            <w:r w:rsidR="008F346B" w:rsidRPr="00505047">
              <w:rPr>
                <w:rFonts w:asciiTheme="minorEastAsia" w:eastAsiaTheme="minorEastAsia" w:hAnsiTheme="minorEastAsia" w:hint="eastAsia"/>
              </w:rPr>
              <w:t>バリアフリートイレ</w:t>
            </w:r>
            <w:r w:rsidRPr="00505047">
              <w:rPr>
                <w:rFonts w:asciiTheme="minorEastAsia" w:eastAsiaTheme="minorEastAsia" w:hAnsiTheme="minorEastAsia" w:hint="eastAsia"/>
              </w:rPr>
              <w:t>）、湯沸室、</w:t>
            </w:r>
            <w:r w:rsidR="00B54C1F" w:rsidRPr="00505047">
              <w:rPr>
                <w:rFonts w:asciiTheme="minorEastAsia" w:eastAsiaTheme="minorEastAsia" w:hAnsiTheme="minorEastAsia" w:hint="eastAsia"/>
              </w:rPr>
              <w:t>管理人室及び</w:t>
            </w:r>
            <w:r w:rsidRPr="00505047">
              <w:rPr>
                <w:rFonts w:asciiTheme="minorEastAsia" w:eastAsiaTheme="minorEastAsia" w:hAnsiTheme="minorEastAsia" w:hint="eastAsia"/>
              </w:rPr>
              <w:t>収納スペースが確保されていること</w:t>
            </w:r>
          </w:p>
          <w:p w14:paraId="5E8799DD"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②車いすによる利用が可能になっていること</w:t>
            </w:r>
          </w:p>
        </w:tc>
        <w:tc>
          <w:tcPr>
            <w:tcW w:w="709" w:type="dxa"/>
          </w:tcPr>
          <w:p w14:paraId="13269478"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4A1A899F"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2DC7DA33" w14:textId="77777777" w:rsidTr="00794E35">
        <w:trPr>
          <w:cantSplit/>
          <w:trHeight w:val="409"/>
          <w:jc w:val="center"/>
        </w:trPr>
        <w:tc>
          <w:tcPr>
            <w:tcW w:w="587" w:type="dxa"/>
            <w:vMerge/>
            <w:shd w:val="clear" w:color="auto" w:fill="auto"/>
            <w:textDirection w:val="tbRlV"/>
            <w:vAlign w:val="center"/>
          </w:tcPr>
          <w:p w14:paraId="68C5B118" w14:textId="77777777" w:rsidR="00D76451" w:rsidRPr="00505047" w:rsidRDefault="00D76451" w:rsidP="00794E35">
            <w:pPr>
              <w:ind w:left="113" w:right="113"/>
              <w:jc w:val="center"/>
              <w:rPr>
                <w:rFonts w:asciiTheme="minorEastAsia" w:eastAsiaTheme="minorEastAsia" w:hAnsiTheme="minorEastAsia"/>
                <w:szCs w:val="21"/>
              </w:rPr>
            </w:pPr>
          </w:p>
        </w:tc>
        <w:tc>
          <w:tcPr>
            <w:tcW w:w="1109" w:type="dxa"/>
            <w:shd w:val="clear" w:color="auto" w:fill="auto"/>
            <w:vAlign w:val="center"/>
          </w:tcPr>
          <w:p w14:paraId="0327D823"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駐車場</w:t>
            </w:r>
          </w:p>
        </w:tc>
        <w:tc>
          <w:tcPr>
            <w:tcW w:w="5670" w:type="dxa"/>
            <w:shd w:val="clear" w:color="auto" w:fill="auto"/>
            <w:vAlign w:val="center"/>
          </w:tcPr>
          <w:p w14:paraId="2A9B7834"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①自動車用は、住戸数の</w:t>
            </w:r>
            <w:r w:rsidRPr="00505047">
              <w:rPr>
                <w:rFonts w:asciiTheme="minorEastAsia" w:eastAsiaTheme="minorEastAsia" w:hAnsiTheme="minorEastAsia"/>
              </w:rPr>
              <w:t>50％以上（軽自動車専用駐車区画は不可）の台数が確保されており、必要な区画の大きさも確保されていること</w:t>
            </w:r>
          </w:p>
          <w:p w14:paraId="54C0A4C5" w14:textId="06149BFD" w:rsidR="00F22594" w:rsidRPr="00505047" w:rsidRDefault="00A74A67">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w:t>
            </w:r>
            <w:r w:rsidR="00D76451" w:rsidRPr="00505047">
              <w:rPr>
                <w:rFonts w:asciiTheme="minorEastAsia" w:eastAsiaTheme="minorEastAsia" w:hAnsiTheme="minorEastAsia" w:hint="eastAsia"/>
              </w:rPr>
              <w:t>車いす使用者用駐車場は、上記台数の内数として３台分確保されていること</w:t>
            </w:r>
          </w:p>
        </w:tc>
        <w:tc>
          <w:tcPr>
            <w:tcW w:w="709" w:type="dxa"/>
          </w:tcPr>
          <w:p w14:paraId="7D7E0622"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66BE4E1F"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7B3922C5" w14:textId="77777777" w:rsidTr="00375139">
        <w:trPr>
          <w:cantSplit/>
          <w:trHeight w:val="1316"/>
          <w:jc w:val="center"/>
        </w:trPr>
        <w:tc>
          <w:tcPr>
            <w:tcW w:w="587" w:type="dxa"/>
            <w:vMerge/>
            <w:shd w:val="clear" w:color="auto" w:fill="auto"/>
            <w:vAlign w:val="center"/>
          </w:tcPr>
          <w:p w14:paraId="670A8F52"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1B2930DB"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駐輪場及び自動二輪車用駐車場</w:t>
            </w:r>
          </w:p>
        </w:tc>
        <w:tc>
          <w:tcPr>
            <w:tcW w:w="5670" w:type="dxa"/>
            <w:shd w:val="clear" w:color="auto" w:fill="auto"/>
            <w:vAlign w:val="center"/>
          </w:tcPr>
          <w:p w14:paraId="164402E6"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r w:rsidRPr="00505047">
              <w:rPr>
                <w:rFonts w:asciiTheme="minorEastAsia" w:eastAsiaTheme="minorEastAsia" w:hAnsiTheme="minorEastAsia" w:hint="eastAsia"/>
              </w:rPr>
              <w:t>①住戸数の</w:t>
            </w:r>
            <w:r w:rsidRPr="00505047">
              <w:rPr>
                <w:rFonts w:asciiTheme="minorEastAsia" w:eastAsiaTheme="minorEastAsia" w:hAnsiTheme="minorEastAsia"/>
              </w:rPr>
              <w:t>150％以上の自転車台数が確保されていること</w:t>
            </w:r>
          </w:p>
          <w:p w14:paraId="4A2FF404"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②屋根付きとし、必要な区画の大きさも確保されていること</w:t>
            </w:r>
          </w:p>
          <w:p w14:paraId="2CB11BB7"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③原動機付自転車は自転車台数の</w:t>
            </w:r>
            <w:r w:rsidRPr="00505047">
              <w:rPr>
                <w:rFonts w:asciiTheme="minorEastAsia" w:eastAsiaTheme="minorEastAsia" w:hAnsiTheme="minorEastAsia"/>
              </w:rPr>
              <w:t>10</w:t>
            </w:r>
            <w:r w:rsidRPr="00505047">
              <w:rPr>
                <w:rFonts w:asciiTheme="minorEastAsia" w:eastAsiaTheme="minorEastAsia" w:hAnsiTheme="minorEastAsia" w:hint="eastAsia"/>
              </w:rPr>
              <w:t>％を確保すること</w:t>
            </w:r>
          </w:p>
          <w:p w14:paraId="2181024A"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④自動二輪車用は、</w:t>
            </w:r>
            <w:r w:rsidRPr="00505047">
              <w:rPr>
                <w:rFonts w:asciiTheme="minorEastAsia" w:eastAsiaTheme="minorEastAsia" w:hAnsiTheme="minorEastAsia"/>
              </w:rPr>
              <w:t>15</w:t>
            </w:r>
            <w:r w:rsidRPr="00505047">
              <w:rPr>
                <w:rFonts w:asciiTheme="minorEastAsia" w:eastAsiaTheme="minorEastAsia" w:hAnsiTheme="minorEastAsia" w:hint="eastAsia"/>
              </w:rPr>
              <w:t>台程度の台数を確保すること</w:t>
            </w:r>
          </w:p>
        </w:tc>
        <w:tc>
          <w:tcPr>
            <w:tcW w:w="709" w:type="dxa"/>
          </w:tcPr>
          <w:p w14:paraId="6D419D4F"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c>
          <w:tcPr>
            <w:tcW w:w="985" w:type="dxa"/>
          </w:tcPr>
          <w:p w14:paraId="093CC408"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r>
      <w:tr w:rsidR="00505047" w:rsidRPr="00505047" w14:paraId="441715B9" w14:textId="77777777" w:rsidTr="00375139">
        <w:trPr>
          <w:cantSplit/>
          <w:trHeight w:val="1106"/>
          <w:jc w:val="center"/>
        </w:trPr>
        <w:tc>
          <w:tcPr>
            <w:tcW w:w="587" w:type="dxa"/>
            <w:vMerge/>
            <w:shd w:val="clear" w:color="auto" w:fill="auto"/>
            <w:vAlign w:val="center"/>
          </w:tcPr>
          <w:p w14:paraId="59F7E4CA"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1610F1BA"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ごみ置場</w:t>
            </w:r>
          </w:p>
        </w:tc>
        <w:tc>
          <w:tcPr>
            <w:tcW w:w="5670" w:type="dxa"/>
            <w:shd w:val="clear" w:color="auto" w:fill="auto"/>
            <w:vAlign w:val="center"/>
          </w:tcPr>
          <w:p w14:paraId="231625F8"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①機械式ごみ貯留排出機を最低１機配置すること</w:t>
            </w:r>
          </w:p>
          <w:p w14:paraId="23BB53D1"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②粗大ごみ集積所、再利用対象物保管施設を併設</w:t>
            </w:r>
            <w:r w:rsidRPr="00505047">
              <w:rPr>
                <w:rFonts w:asciiTheme="minorEastAsia" w:eastAsiaTheme="minorEastAsia" w:hAnsiTheme="minorEastAsia"/>
              </w:rPr>
              <w:t>すること</w:t>
            </w:r>
          </w:p>
          <w:p w14:paraId="648B3FA8"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③機械式ごみ貯留排出機と粗大ごみ集積所は隣接させること。</w:t>
            </w:r>
          </w:p>
        </w:tc>
        <w:tc>
          <w:tcPr>
            <w:tcW w:w="709" w:type="dxa"/>
          </w:tcPr>
          <w:p w14:paraId="4D15FBDA"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5F6BC2A5"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4D2D35A5" w14:textId="77777777" w:rsidTr="00794E35">
        <w:trPr>
          <w:cantSplit/>
          <w:trHeight w:val="303"/>
          <w:jc w:val="center"/>
        </w:trPr>
        <w:tc>
          <w:tcPr>
            <w:tcW w:w="587" w:type="dxa"/>
            <w:vMerge/>
            <w:shd w:val="clear" w:color="auto" w:fill="auto"/>
            <w:vAlign w:val="center"/>
          </w:tcPr>
          <w:p w14:paraId="44A9359F"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2A7ADF51"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敷地内公園</w:t>
            </w:r>
          </w:p>
        </w:tc>
        <w:tc>
          <w:tcPr>
            <w:tcW w:w="5670" w:type="dxa"/>
            <w:shd w:val="clear" w:color="auto" w:fill="auto"/>
            <w:vAlign w:val="center"/>
          </w:tcPr>
          <w:p w14:paraId="751A4B3E" w14:textId="4D56A127" w:rsidR="00D76451" w:rsidRPr="00505047" w:rsidRDefault="00F22594">
            <w:pPr>
              <w:pStyle w:val="ab"/>
              <w:spacing w:line="240" w:lineRule="exact"/>
              <w:ind w:left="210" w:hangingChars="100" w:hanging="210"/>
              <w:rPr>
                <w:rFonts w:asciiTheme="minorEastAsia" w:eastAsiaTheme="minorEastAsia" w:hAnsiTheme="minorEastAsia" w:cs="Arial"/>
                <w:snapToGrid w:val="0"/>
                <w:sz w:val="21"/>
                <w:szCs w:val="21"/>
              </w:rPr>
            </w:pPr>
            <w:r w:rsidRPr="00505047">
              <w:rPr>
                <w:rFonts w:asciiTheme="minorEastAsia" w:eastAsiaTheme="minorEastAsia" w:hAnsiTheme="minorEastAsia" w:hint="eastAsia"/>
                <w:sz w:val="21"/>
                <w:szCs w:val="21"/>
              </w:rPr>
              <w:t>①</w:t>
            </w:r>
            <w:r w:rsidR="00A74A67" w:rsidRPr="00505047">
              <w:rPr>
                <w:rFonts w:asciiTheme="minorEastAsia" w:eastAsiaTheme="minorEastAsia" w:hAnsiTheme="minorEastAsia" w:hint="eastAsia"/>
                <w:sz w:val="21"/>
                <w:szCs w:val="21"/>
              </w:rPr>
              <w:t>規模は180㎡以上、200㎡未満となっていること</w:t>
            </w:r>
          </w:p>
        </w:tc>
        <w:tc>
          <w:tcPr>
            <w:tcW w:w="709" w:type="dxa"/>
          </w:tcPr>
          <w:p w14:paraId="0CC57127"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0D92A0BD"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7B95EE5B" w14:textId="77777777" w:rsidTr="00375139">
        <w:trPr>
          <w:cantSplit/>
          <w:trHeight w:val="561"/>
          <w:jc w:val="center"/>
        </w:trPr>
        <w:tc>
          <w:tcPr>
            <w:tcW w:w="587" w:type="dxa"/>
            <w:vMerge/>
            <w:shd w:val="clear" w:color="auto" w:fill="auto"/>
            <w:vAlign w:val="center"/>
          </w:tcPr>
          <w:p w14:paraId="5A6FE39D"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117BF4BA" w14:textId="60C4F280" w:rsidR="00D76451" w:rsidRPr="00505047" w:rsidRDefault="00AA2F6D"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植栽</w:t>
            </w:r>
          </w:p>
        </w:tc>
        <w:tc>
          <w:tcPr>
            <w:tcW w:w="5670" w:type="dxa"/>
            <w:shd w:val="clear" w:color="auto" w:fill="auto"/>
            <w:vAlign w:val="center"/>
          </w:tcPr>
          <w:p w14:paraId="4676ABA7" w14:textId="0472CDE9" w:rsidR="00D76451" w:rsidRPr="00505047" w:rsidRDefault="00D76451" w:rsidP="00375139">
            <w:pPr>
              <w:pStyle w:val="ab"/>
              <w:spacing w:line="240" w:lineRule="exact"/>
              <w:ind w:left="200" w:hangingChars="100" w:hanging="200"/>
              <w:rPr>
                <w:rFonts w:asciiTheme="minorEastAsia" w:eastAsiaTheme="minorEastAsia" w:hAnsiTheme="minorEastAsia"/>
              </w:rPr>
            </w:pPr>
            <w:r w:rsidRPr="00505047">
              <w:rPr>
                <w:rFonts w:asciiTheme="minorEastAsia" w:eastAsiaTheme="minorEastAsia" w:hAnsiTheme="minorEastAsia" w:cs="Arial" w:hint="eastAsia"/>
                <w:snapToGrid w:val="0"/>
                <w:szCs w:val="21"/>
              </w:rPr>
              <w:t>①</w:t>
            </w:r>
            <w:r w:rsidR="00A74A67" w:rsidRPr="00505047">
              <w:rPr>
                <w:rFonts w:asciiTheme="minorEastAsia" w:eastAsiaTheme="minorEastAsia" w:hAnsiTheme="minorEastAsia" w:cs="Arial" w:hint="eastAsia"/>
                <w:snapToGrid w:val="0"/>
                <w:szCs w:val="21"/>
              </w:rPr>
              <w:t>本市の景観計画及び大阪府の「建築物の敷地等における緑化を促進する制度」に則り、必要な緑化面積が確保されていること</w:t>
            </w:r>
          </w:p>
        </w:tc>
        <w:tc>
          <w:tcPr>
            <w:tcW w:w="709" w:type="dxa"/>
          </w:tcPr>
          <w:p w14:paraId="51A4110A" w14:textId="77777777" w:rsidR="00D76451" w:rsidRPr="00505047" w:rsidRDefault="00D76451" w:rsidP="00794E35">
            <w:pPr>
              <w:pStyle w:val="ab"/>
              <w:spacing w:line="240" w:lineRule="exact"/>
              <w:ind w:left="210" w:hangingChars="100" w:hanging="210"/>
              <w:rPr>
                <w:rFonts w:asciiTheme="minorEastAsia" w:eastAsiaTheme="minorEastAsia" w:hAnsiTheme="minorEastAsia" w:cs="Arial"/>
                <w:snapToGrid w:val="0"/>
                <w:sz w:val="21"/>
                <w:szCs w:val="21"/>
              </w:rPr>
            </w:pPr>
          </w:p>
        </w:tc>
        <w:tc>
          <w:tcPr>
            <w:tcW w:w="985" w:type="dxa"/>
          </w:tcPr>
          <w:p w14:paraId="1E2E91A3" w14:textId="77777777" w:rsidR="00D76451" w:rsidRPr="00505047" w:rsidRDefault="00D76451" w:rsidP="00794E35">
            <w:pPr>
              <w:pStyle w:val="ab"/>
              <w:spacing w:line="240" w:lineRule="exact"/>
              <w:ind w:left="210" w:hangingChars="100" w:hanging="210"/>
              <w:rPr>
                <w:rFonts w:asciiTheme="minorEastAsia" w:eastAsiaTheme="minorEastAsia" w:hAnsiTheme="minorEastAsia" w:cs="Arial"/>
                <w:snapToGrid w:val="0"/>
                <w:sz w:val="21"/>
                <w:szCs w:val="21"/>
              </w:rPr>
            </w:pPr>
          </w:p>
        </w:tc>
      </w:tr>
      <w:tr w:rsidR="00505047" w:rsidRPr="00505047" w14:paraId="2537753B" w14:textId="77777777" w:rsidTr="00074D88">
        <w:trPr>
          <w:cantSplit/>
          <w:trHeight w:val="1349"/>
          <w:jc w:val="center"/>
        </w:trPr>
        <w:tc>
          <w:tcPr>
            <w:tcW w:w="587" w:type="dxa"/>
            <w:vMerge/>
            <w:shd w:val="clear" w:color="auto" w:fill="auto"/>
            <w:vAlign w:val="center"/>
          </w:tcPr>
          <w:p w14:paraId="41E61896"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334A1254"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敷地内通路</w:t>
            </w:r>
          </w:p>
        </w:tc>
        <w:tc>
          <w:tcPr>
            <w:tcW w:w="5670" w:type="dxa"/>
            <w:shd w:val="clear" w:color="auto" w:fill="auto"/>
            <w:vAlign w:val="center"/>
          </w:tcPr>
          <w:p w14:paraId="40356F0F" w14:textId="5A794D4E" w:rsidR="00DC5EE5" w:rsidRPr="00505047" w:rsidRDefault="00DC5EE5" w:rsidP="00794E35">
            <w:pPr>
              <w:pStyle w:val="a1"/>
              <w:numPr>
                <w:ilvl w:val="0"/>
                <w:numId w:val="0"/>
              </w:numPr>
              <w:spacing w:line="240" w:lineRule="exact"/>
              <w:ind w:left="210" w:hangingChars="100" w:hanging="210"/>
              <w:rPr>
                <w:rFonts w:asciiTheme="minorEastAsia" w:eastAsiaTheme="minorEastAsia" w:hAnsiTheme="minorEastAsia" w:cs="Arial"/>
              </w:rPr>
            </w:pPr>
            <w:r w:rsidRPr="00505047">
              <w:rPr>
                <w:rFonts w:asciiTheme="minorEastAsia" w:eastAsiaTheme="minorEastAsia" w:hAnsiTheme="minorEastAsia" w:cs="Arial" w:hint="eastAsia"/>
              </w:rPr>
              <w:t>①歩行者と自動車を区分する動線を確保すること</w:t>
            </w:r>
          </w:p>
          <w:p w14:paraId="5E29F17B" w14:textId="099A5F85" w:rsidR="00D76451" w:rsidRPr="00505047" w:rsidRDefault="00DC5EE5" w:rsidP="00794E35">
            <w:pPr>
              <w:pStyle w:val="a1"/>
              <w:numPr>
                <w:ilvl w:val="0"/>
                <w:numId w:val="0"/>
              </w:numPr>
              <w:spacing w:line="240" w:lineRule="exact"/>
              <w:ind w:left="210" w:hangingChars="100" w:hanging="210"/>
              <w:rPr>
                <w:rFonts w:asciiTheme="minorEastAsia" w:eastAsiaTheme="minorEastAsia" w:hAnsiTheme="minorEastAsia" w:cs="Arial"/>
              </w:rPr>
            </w:pPr>
            <w:r w:rsidRPr="00505047">
              <w:rPr>
                <w:rFonts w:asciiTheme="minorEastAsia" w:eastAsiaTheme="minorEastAsia" w:hAnsiTheme="minorEastAsia" w:cs="Arial" w:hint="eastAsia"/>
              </w:rPr>
              <w:t>②</w:t>
            </w:r>
            <w:r w:rsidR="005477B3" w:rsidRPr="00505047">
              <w:rPr>
                <w:rFonts w:asciiTheme="minorEastAsia" w:eastAsiaTheme="minorEastAsia" w:hAnsiTheme="minorEastAsia" w:cs="Arial" w:hint="eastAsia"/>
              </w:rPr>
              <w:t>既存の敷地内通路と同様に、</w:t>
            </w:r>
            <w:r w:rsidR="00D76451" w:rsidRPr="00505047">
              <w:rPr>
                <w:rFonts w:asciiTheme="minorEastAsia" w:eastAsiaTheme="minorEastAsia" w:hAnsiTheme="minorEastAsia" w:cs="Arial" w:hint="eastAsia"/>
              </w:rPr>
              <w:t>敷地西側</w:t>
            </w:r>
            <w:r w:rsidR="00D76451" w:rsidRPr="00505047">
              <w:rPr>
                <w:rFonts w:asciiTheme="minorEastAsia" w:eastAsiaTheme="minorEastAsia" w:hAnsiTheme="minorEastAsia" w:hint="eastAsia"/>
              </w:rPr>
              <w:t>境界沿</w:t>
            </w:r>
            <w:r w:rsidR="00D76451" w:rsidRPr="00505047">
              <w:rPr>
                <w:rFonts w:asciiTheme="minorEastAsia" w:eastAsiaTheme="minorEastAsia" w:hAnsiTheme="minorEastAsia" w:cs="Arial" w:hint="eastAsia"/>
              </w:rPr>
              <w:t>いに</w:t>
            </w:r>
            <w:r w:rsidR="005477B3" w:rsidRPr="00505047">
              <w:rPr>
                <w:rFonts w:asciiTheme="minorEastAsia" w:eastAsiaTheme="minorEastAsia" w:hAnsiTheme="minorEastAsia" w:cs="Arial" w:hint="eastAsia"/>
              </w:rPr>
              <w:t>北側道路から</w:t>
            </w:r>
            <w:r w:rsidR="00D76451" w:rsidRPr="00505047">
              <w:rPr>
                <w:rFonts w:asciiTheme="minorEastAsia" w:eastAsiaTheme="minorEastAsia" w:hAnsiTheme="minorEastAsia" w:cs="Arial" w:hint="eastAsia"/>
              </w:rPr>
              <w:t>敷地南西</w:t>
            </w:r>
            <w:r w:rsidR="005477B3" w:rsidRPr="00505047">
              <w:rPr>
                <w:rFonts w:asciiTheme="minorEastAsia" w:eastAsiaTheme="minorEastAsia" w:hAnsiTheme="minorEastAsia" w:cs="Arial" w:hint="eastAsia"/>
              </w:rPr>
              <w:t>通路へと通り抜けができるよう</w:t>
            </w:r>
            <w:r w:rsidR="00A74A67" w:rsidRPr="00505047">
              <w:rPr>
                <w:rFonts w:asciiTheme="minorEastAsia" w:eastAsiaTheme="minorEastAsia" w:hAnsiTheme="minorEastAsia" w:cs="Arial" w:hint="eastAsia"/>
              </w:rPr>
              <w:t>歩行者用の敷地内通路を</w:t>
            </w:r>
            <w:r w:rsidR="00D76451" w:rsidRPr="00505047">
              <w:rPr>
                <w:rFonts w:asciiTheme="minorEastAsia" w:eastAsiaTheme="minorEastAsia" w:hAnsiTheme="minorEastAsia" w:cs="Arial" w:hint="eastAsia"/>
              </w:rPr>
              <w:t>整備すること</w:t>
            </w:r>
          </w:p>
          <w:p w14:paraId="0A21E09E" w14:textId="1B48DBD3" w:rsidR="00DC5EE5" w:rsidRPr="00505047" w:rsidRDefault="00A74A67" w:rsidP="00794E35">
            <w:pPr>
              <w:pStyle w:val="a1"/>
              <w:numPr>
                <w:ilvl w:val="0"/>
                <w:numId w:val="0"/>
              </w:numPr>
              <w:spacing w:line="240" w:lineRule="exact"/>
              <w:ind w:left="210" w:hangingChars="100" w:hanging="210"/>
              <w:rPr>
                <w:rFonts w:asciiTheme="minorEastAsia" w:eastAsiaTheme="minorEastAsia" w:hAnsiTheme="minorEastAsia" w:cs="Arial"/>
              </w:rPr>
            </w:pPr>
            <w:r w:rsidRPr="00505047">
              <w:rPr>
                <w:rFonts w:asciiTheme="minorEastAsia" w:eastAsiaTheme="minorEastAsia" w:hAnsiTheme="minorEastAsia" w:cs="Arial" w:hint="eastAsia"/>
              </w:rPr>
              <w:t>③</w:t>
            </w:r>
            <w:r w:rsidR="00DC5EE5" w:rsidRPr="00505047">
              <w:rPr>
                <w:rFonts w:asciiTheme="minorEastAsia" w:eastAsiaTheme="minorEastAsia" w:hAnsiTheme="minorEastAsia" w:cs="Arial" w:hint="eastAsia"/>
              </w:rPr>
              <w:t>北側敷地境界沿いに敷地内歩道を整備すること</w:t>
            </w:r>
          </w:p>
        </w:tc>
        <w:tc>
          <w:tcPr>
            <w:tcW w:w="709" w:type="dxa"/>
          </w:tcPr>
          <w:p w14:paraId="50B2B436"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cs="Arial"/>
              </w:rPr>
            </w:pPr>
          </w:p>
        </w:tc>
        <w:tc>
          <w:tcPr>
            <w:tcW w:w="985" w:type="dxa"/>
          </w:tcPr>
          <w:p w14:paraId="72B858E6"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cs="Arial"/>
              </w:rPr>
            </w:pPr>
          </w:p>
        </w:tc>
      </w:tr>
      <w:tr w:rsidR="00505047" w:rsidRPr="00505047" w14:paraId="64C5F7C6" w14:textId="77777777" w:rsidTr="00375139">
        <w:trPr>
          <w:cantSplit/>
          <w:trHeight w:val="849"/>
          <w:jc w:val="center"/>
        </w:trPr>
        <w:tc>
          <w:tcPr>
            <w:tcW w:w="1696" w:type="dxa"/>
            <w:gridSpan w:val="2"/>
            <w:vAlign w:val="center"/>
          </w:tcPr>
          <w:p w14:paraId="5B990DB5"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事業工程</w:t>
            </w:r>
          </w:p>
        </w:tc>
        <w:tc>
          <w:tcPr>
            <w:tcW w:w="5670" w:type="dxa"/>
            <w:vAlign w:val="center"/>
          </w:tcPr>
          <w:p w14:paraId="19AFB837" w14:textId="448AF694"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①事業工程表において、令和８</w:t>
            </w:r>
            <w:r w:rsidRPr="00505047">
              <w:rPr>
                <w:rFonts w:asciiTheme="minorEastAsia" w:eastAsiaTheme="minorEastAsia" w:hAnsiTheme="minorEastAsia"/>
              </w:rPr>
              <w:t>年</w:t>
            </w:r>
            <w:r w:rsidRPr="00505047">
              <w:rPr>
                <w:rFonts w:asciiTheme="minorEastAsia" w:eastAsiaTheme="minorEastAsia" w:hAnsiTheme="minorEastAsia" w:hint="eastAsia"/>
              </w:rPr>
              <w:t>５</w:t>
            </w:r>
            <w:r w:rsidRPr="00505047">
              <w:rPr>
                <w:rFonts w:asciiTheme="minorEastAsia" w:eastAsiaTheme="minorEastAsia" w:hAnsiTheme="minorEastAsia"/>
              </w:rPr>
              <w:t>月末までに(仮称)新上小阪東住宅の整備が完了し、令和</w:t>
            </w:r>
            <w:r w:rsidRPr="00505047">
              <w:rPr>
                <w:rFonts w:asciiTheme="minorEastAsia" w:eastAsiaTheme="minorEastAsia" w:hAnsiTheme="minorEastAsia" w:hint="eastAsia"/>
              </w:rPr>
              <w:t>８</w:t>
            </w:r>
            <w:r w:rsidRPr="00505047">
              <w:rPr>
                <w:rFonts w:asciiTheme="minorEastAsia" w:eastAsiaTheme="minorEastAsia" w:hAnsiTheme="minorEastAsia"/>
              </w:rPr>
              <w:t>年10</w:t>
            </w:r>
            <w:r w:rsidRPr="00505047">
              <w:rPr>
                <w:rFonts w:asciiTheme="minorEastAsia" w:eastAsiaTheme="minorEastAsia" w:hAnsiTheme="minorEastAsia" w:hint="eastAsia"/>
              </w:rPr>
              <w:t>月末までに</w:t>
            </w:r>
            <w:r w:rsidR="00142C8E" w:rsidRPr="00505047">
              <w:rPr>
                <w:rFonts w:asciiTheme="minorEastAsia" w:eastAsiaTheme="minorEastAsia" w:hAnsiTheme="minorEastAsia" w:hint="eastAsia"/>
              </w:rPr>
              <w:t>入居者移転</w:t>
            </w:r>
            <w:r w:rsidRPr="00505047">
              <w:rPr>
                <w:rFonts w:asciiTheme="minorEastAsia" w:eastAsiaTheme="minorEastAsia" w:hAnsiTheme="minorEastAsia" w:hint="eastAsia"/>
              </w:rPr>
              <w:t>が終了する工程となっていること</w:t>
            </w:r>
          </w:p>
        </w:tc>
        <w:tc>
          <w:tcPr>
            <w:tcW w:w="709" w:type="dxa"/>
          </w:tcPr>
          <w:p w14:paraId="053AD932"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3DAB0405"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bl>
    <w:p w14:paraId="557C84E5" w14:textId="0497E012" w:rsidR="005966FA" w:rsidRPr="00505047" w:rsidRDefault="00F07292" w:rsidP="00375139">
      <w:pPr>
        <w:spacing w:line="240" w:lineRule="exact"/>
        <w:ind w:left="210" w:hangingChars="100" w:hanging="210"/>
        <w:sectPr w:rsidR="005966FA" w:rsidRPr="00505047" w:rsidSect="0028027D">
          <w:headerReference w:type="default" r:id="rId25"/>
          <w:pgSz w:w="11906" w:h="16838" w:code="9"/>
          <w:pgMar w:top="1134" w:right="1418" w:bottom="1134" w:left="1418" w:header="454" w:footer="454" w:gutter="0"/>
          <w:cols w:space="425"/>
          <w:docGrid w:type="lines" w:linePitch="360"/>
        </w:sectPr>
      </w:pPr>
      <w:r w:rsidRPr="00505047">
        <w:rPr>
          <w:rFonts w:hint="eastAsia"/>
        </w:rPr>
        <w:t>※上記の項目について、「様式No」欄に、その内容が具体的に記述されている様式No（代表的な様式Noとするが複数可）を記載すること。具体的に記述されていない場合（記載する様式がない場合を含む。）には、「様式No」欄に「記載なし」と記載すること。</w:t>
      </w:r>
    </w:p>
    <w:p w14:paraId="333D6E8D" w14:textId="1A5097A0" w:rsidR="005966FA" w:rsidRPr="00505047" w:rsidRDefault="005966FA" w:rsidP="005966FA">
      <w:pPr>
        <w:pStyle w:val="2"/>
      </w:pPr>
      <w:bookmarkStart w:id="54" w:name="_Toc69721892"/>
      <w:r w:rsidRPr="00505047">
        <w:rPr>
          <w:rFonts w:hint="eastAsia"/>
        </w:rPr>
        <w:lastRenderedPageBreak/>
        <w:t>様式３－</w:t>
      </w:r>
      <w:r w:rsidR="008747C3" w:rsidRPr="00505047">
        <w:rPr>
          <w:rFonts w:hint="eastAsia"/>
        </w:rPr>
        <w:t>６</w:t>
      </w:r>
      <w:r w:rsidRPr="00505047">
        <w:rPr>
          <w:rFonts w:hint="eastAsia"/>
        </w:rPr>
        <w:t xml:space="preserve">　要求水準チェックリスト</w:t>
      </w:r>
      <w:bookmarkEnd w:id="54"/>
    </w:p>
    <w:p w14:paraId="3CF82D4E" w14:textId="77777777" w:rsidR="005966FA" w:rsidRPr="00505047" w:rsidRDefault="005966FA" w:rsidP="005966FA">
      <w:pPr>
        <w:tabs>
          <w:tab w:val="left" w:pos="8073"/>
          <w:tab w:val="left" w:leader="middleDot" w:pos="8177"/>
        </w:tabs>
        <w:jc w:val="right"/>
        <w:rPr>
          <w:rFonts w:ascii="Bookman Old Style" w:hAnsi="Bookman Old Style"/>
        </w:rPr>
      </w:pPr>
      <w:r w:rsidRPr="00505047">
        <w:rPr>
          <w:rFonts w:ascii="Bookman Old Style" w:hAnsi="Bookman Old Style" w:hint="eastAsia"/>
        </w:rPr>
        <w:t>令和　　年　　月　　日</w:t>
      </w:r>
    </w:p>
    <w:p w14:paraId="17EEE008" w14:textId="77777777" w:rsidR="005966FA" w:rsidRPr="00505047" w:rsidRDefault="005966FA" w:rsidP="005966FA">
      <w:pPr>
        <w:tabs>
          <w:tab w:val="left" w:pos="8073"/>
          <w:tab w:val="left" w:leader="middleDot" w:pos="8177"/>
        </w:tabs>
        <w:rPr>
          <w:rFonts w:ascii="Bookman Old Style" w:hAnsi="Bookman Old Style"/>
        </w:rPr>
      </w:pPr>
    </w:p>
    <w:p w14:paraId="42154C74" w14:textId="77777777" w:rsidR="005966FA" w:rsidRPr="00505047" w:rsidRDefault="005966FA" w:rsidP="00490C5B">
      <w:pPr>
        <w:pStyle w:val="02"/>
      </w:pPr>
      <w:r w:rsidRPr="00505047">
        <w:rPr>
          <w:rFonts w:hint="eastAsia"/>
        </w:rPr>
        <w:t>要求水準チェックリスト</w:t>
      </w:r>
    </w:p>
    <w:p w14:paraId="4622C4CC" w14:textId="77777777" w:rsidR="005966FA" w:rsidRPr="00505047" w:rsidRDefault="005966FA" w:rsidP="005966FA">
      <w:pPr>
        <w:rPr>
          <w:rFonts w:hAnsi="ＭＳ 明朝"/>
        </w:rPr>
      </w:pPr>
    </w:p>
    <w:p w14:paraId="3EE4AAF7" w14:textId="7165CE49" w:rsidR="005966FA" w:rsidRPr="00505047" w:rsidRDefault="005966FA" w:rsidP="00225CF6">
      <w:pPr>
        <w:pStyle w:val="120"/>
        <w:ind w:left="210" w:hanging="210"/>
      </w:pPr>
      <w:r w:rsidRPr="00505047">
        <w:rPr>
          <w:rFonts w:hint="eastAsia"/>
        </w:rPr>
        <w:t>＊下記に提示した要求水準項目は代表的なものであり、入札参加者はここに示された以外の要求水準についても、（様式</w:t>
      </w:r>
      <w:r w:rsidR="00C04861" w:rsidRPr="00505047">
        <w:rPr>
          <w:rFonts w:hint="eastAsia"/>
        </w:rPr>
        <w:t>３</w:t>
      </w:r>
      <w:r w:rsidR="005B392C" w:rsidRPr="00505047">
        <w:t>-</w:t>
      </w:r>
      <w:r w:rsidR="00B901D9" w:rsidRPr="00505047">
        <w:rPr>
          <w:rFonts w:hint="eastAsia"/>
        </w:rPr>
        <w:t>３</w:t>
      </w:r>
      <w:r w:rsidRPr="00505047">
        <w:rPr>
          <w:rFonts w:hint="eastAsia"/>
        </w:rPr>
        <w:t>）要求水準</w:t>
      </w:r>
      <w:r w:rsidR="005B392C" w:rsidRPr="00505047">
        <w:rPr>
          <w:rFonts w:hint="eastAsia"/>
        </w:rPr>
        <w:t>等の確認</w:t>
      </w:r>
      <w:r w:rsidRPr="00505047">
        <w:rPr>
          <w:rFonts w:hint="eastAsia"/>
        </w:rPr>
        <w:t>誓約書に従ってこれを遵守し、提案書類を作成すること。</w:t>
      </w:r>
    </w:p>
    <w:p w14:paraId="657F8BF0" w14:textId="4DB3223B" w:rsidR="005966FA" w:rsidRPr="00505047" w:rsidRDefault="005966FA" w:rsidP="00490C5B">
      <w:pPr>
        <w:pStyle w:val="120"/>
        <w:ind w:left="210" w:hanging="210"/>
      </w:pPr>
      <w:r w:rsidRPr="00505047">
        <w:rPr>
          <w:rFonts w:hint="eastAsia"/>
        </w:rPr>
        <w:t>＊要求水準書の下記の</w:t>
      </w:r>
      <w:r w:rsidR="00F07292" w:rsidRPr="00505047">
        <w:rPr>
          <w:rFonts w:hint="eastAsia"/>
        </w:rPr>
        <w:t>主な</w:t>
      </w:r>
      <w:r w:rsidRPr="00505047">
        <w:rPr>
          <w:rFonts w:hint="eastAsia"/>
        </w:rPr>
        <w:t>事項について、「様式</w:t>
      </w:r>
      <w:r w:rsidRPr="00505047">
        <w:t>No」欄に、その内容が具体的に記述されている様式No（代表的な様式Noとするが複数可）を記載すること。具体的に記述されていない場合（記載する様式がない場合を含む。）には、「様式No」欄に「</w:t>
      </w:r>
      <w:r w:rsidR="00BF792B" w:rsidRPr="00505047">
        <w:rPr>
          <w:rFonts w:hint="eastAsia"/>
        </w:rPr>
        <w:t>記載</w:t>
      </w:r>
      <w:r w:rsidRPr="00505047">
        <w:t>なし」と記載すること。（提出書類において対応が確認できない要求水準についても、（様式</w:t>
      </w:r>
      <w:r w:rsidR="00C04861" w:rsidRPr="00505047">
        <w:rPr>
          <w:rFonts w:hint="eastAsia"/>
        </w:rPr>
        <w:t>３</w:t>
      </w:r>
      <w:r w:rsidR="005B392C" w:rsidRPr="00505047">
        <w:rPr>
          <w:rFonts w:hint="eastAsia"/>
        </w:rPr>
        <w:t>-</w:t>
      </w:r>
      <w:r w:rsidR="00B901D9" w:rsidRPr="00505047">
        <w:rPr>
          <w:rFonts w:hint="eastAsia"/>
        </w:rPr>
        <w:t>３</w:t>
      </w:r>
      <w:r w:rsidRPr="00505047">
        <w:rPr>
          <w:rFonts w:hint="eastAsia"/>
        </w:rPr>
        <w:t>）要求水準</w:t>
      </w:r>
      <w:r w:rsidR="005B392C" w:rsidRPr="00505047">
        <w:rPr>
          <w:rFonts w:hint="eastAsia"/>
        </w:rPr>
        <w:t>等の確認</w:t>
      </w:r>
      <w:r w:rsidRPr="00505047">
        <w:rPr>
          <w:rFonts w:hint="eastAsia"/>
        </w:rPr>
        <w:t>誓約書に従って、当然に要求水準を満たした提案として評価する。また落札者決定以降の業務水準協議において、提出書類に要求水準対応の明記がないこと、ないし、市による要求水準確認を受けたことを理由として、市が要求水準違反を免除ないし受容するものではないことに留意すること。</w:t>
      </w:r>
    </w:p>
    <w:p w14:paraId="69285798" w14:textId="42575A54" w:rsidR="005966FA" w:rsidRPr="00505047" w:rsidRDefault="005966FA" w:rsidP="00375139">
      <w:pPr>
        <w:pStyle w:val="120"/>
        <w:ind w:left="210" w:hanging="210"/>
      </w:pPr>
      <w:r w:rsidRPr="00505047">
        <w:rPr>
          <w:rFonts w:hint="eastAsia"/>
        </w:rPr>
        <w:t>＊「確認」欄に、要求水準と同等又はそれ以上の水準であること（同等又はそれ以上の水準を確保し、事業を実施することを含む。）を確認のうえ、○を記載すること。単位等の指定がある場合は具体的な数値等を記載すること。</w:t>
      </w:r>
    </w:p>
    <w:p w14:paraId="4BB54127" w14:textId="6C34FF5B" w:rsidR="005966FA" w:rsidRPr="00505047" w:rsidRDefault="005966FA" w:rsidP="00375139">
      <w:pPr>
        <w:pStyle w:val="120"/>
        <w:ind w:left="210" w:hanging="210"/>
      </w:pPr>
      <w:r w:rsidRPr="00505047">
        <w:rPr>
          <w:rFonts w:hint="eastAsia"/>
        </w:rPr>
        <w:t>＊なお、</w:t>
      </w:r>
      <w:r w:rsidR="00501684" w:rsidRPr="00505047">
        <w:rPr>
          <w:rFonts w:hint="eastAsia"/>
        </w:rPr>
        <w:t>■</w:t>
      </w:r>
      <w:r w:rsidRPr="00505047">
        <w:rPr>
          <w:rFonts w:hint="eastAsia"/>
        </w:rPr>
        <w:t>住宅性能評価の等級については、「確認」欄に、等級を記載すること。</w:t>
      </w:r>
    </w:p>
    <w:p w14:paraId="795CE837" w14:textId="77777777" w:rsidR="005966FA" w:rsidRPr="00505047" w:rsidRDefault="005966FA" w:rsidP="005966FA">
      <w:pPr>
        <w:tabs>
          <w:tab w:val="left" w:pos="8073"/>
          <w:tab w:val="left" w:leader="middleDot" w:pos="8177"/>
        </w:tabs>
        <w:ind w:left="180" w:hangingChars="100" w:hanging="180"/>
        <w:rPr>
          <w:rFonts w:ascii="Bookman Old Style" w:hAnsi="Bookman Old Style"/>
          <w:sz w:val="18"/>
        </w:rPr>
      </w:pPr>
    </w:p>
    <w:p w14:paraId="7C456DAE" w14:textId="77777777" w:rsidR="005966FA" w:rsidRPr="00505047" w:rsidRDefault="005966FA" w:rsidP="00490C5B">
      <w:pPr>
        <w:pStyle w:val="120"/>
        <w:ind w:left="210" w:hanging="210"/>
      </w:pPr>
      <w:r w:rsidRPr="00505047">
        <w:rPr>
          <w:rFonts w:hint="eastAsia"/>
        </w:rPr>
        <w:t>（記入例）</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7650"/>
        <w:gridCol w:w="850"/>
        <w:gridCol w:w="567"/>
      </w:tblGrid>
      <w:tr w:rsidR="00505047" w:rsidRPr="00505047" w14:paraId="4A47144C" w14:textId="77777777" w:rsidTr="006B166B">
        <w:trPr>
          <w:cantSplit/>
          <w:trHeight w:val="70"/>
          <w:tblHeader/>
          <w:jc w:val="center"/>
        </w:trPr>
        <w:tc>
          <w:tcPr>
            <w:tcW w:w="7650" w:type="dxa"/>
            <w:shd w:val="clear" w:color="auto" w:fill="A6A6A6" w:themeFill="background1" w:themeFillShade="A6"/>
          </w:tcPr>
          <w:p w14:paraId="0E8D950A" w14:textId="77777777" w:rsidR="005966FA" w:rsidRPr="00505047" w:rsidRDefault="005966FA" w:rsidP="00490C5B">
            <w:pPr>
              <w:pStyle w:val="319pt"/>
            </w:pPr>
            <w:r w:rsidRPr="00505047">
              <w:rPr>
                <w:rFonts w:hint="eastAsia"/>
              </w:rPr>
              <w:t>チェック項目</w:t>
            </w:r>
          </w:p>
        </w:tc>
        <w:tc>
          <w:tcPr>
            <w:tcW w:w="850" w:type="dxa"/>
            <w:shd w:val="clear" w:color="auto" w:fill="A6A6A6" w:themeFill="background1" w:themeFillShade="A6"/>
          </w:tcPr>
          <w:p w14:paraId="689B589A" w14:textId="77777777" w:rsidR="005966FA" w:rsidRPr="00505047" w:rsidRDefault="005966FA" w:rsidP="00490C5B">
            <w:pPr>
              <w:pStyle w:val="319pt"/>
            </w:pPr>
            <w:r w:rsidRPr="00505047">
              <w:rPr>
                <w:rFonts w:hint="eastAsia"/>
              </w:rPr>
              <w:t>様式No</w:t>
            </w:r>
          </w:p>
        </w:tc>
        <w:tc>
          <w:tcPr>
            <w:tcW w:w="567" w:type="dxa"/>
            <w:shd w:val="clear" w:color="auto" w:fill="A6A6A6" w:themeFill="background1" w:themeFillShade="A6"/>
          </w:tcPr>
          <w:p w14:paraId="2AA30016" w14:textId="77777777" w:rsidR="005966FA" w:rsidRPr="00505047" w:rsidRDefault="005966FA" w:rsidP="00490C5B">
            <w:pPr>
              <w:pStyle w:val="319pt"/>
            </w:pPr>
            <w:r w:rsidRPr="00505047">
              <w:rPr>
                <w:rFonts w:hint="eastAsia"/>
              </w:rPr>
              <w:t>確認</w:t>
            </w:r>
          </w:p>
        </w:tc>
      </w:tr>
      <w:tr w:rsidR="00505047" w:rsidRPr="00505047" w14:paraId="452DB7B2" w14:textId="77777777" w:rsidTr="00414061">
        <w:trPr>
          <w:cantSplit/>
          <w:trHeight w:val="70"/>
          <w:jc w:val="center"/>
        </w:trPr>
        <w:tc>
          <w:tcPr>
            <w:tcW w:w="9067" w:type="dxa"/>
            <w:gridSpan w:val="3"/>
            <w:shd w:val="clear" w:color="auto" w:fill="D9D9D9" w:themeFill="background1" w:themeFillShade="D9"/>
          </w:tcPr>
          <w:p w14:paraId="23E28C51" w14:textId="77777777" w:rsidR="005966FA" w:rsidRPr="00505047" w:rsidRDefault="005966FA" w:rsidP="00490C5B">
            <w:pPr>
              <w:pStyle w:val="309pt"/>
              <w:ind w:left="21"/>
            </w:pPr>
            <w:r w:rsidRPr="00505047">
              <w:rPr>
                <w:rFonts w:hint="eastAsia"/>
              </w:rPr>
              <w:t>１　施設計画の基本方針</w:t>
            </w:r>
          </w:p>
        </w:tc>
      </w:tr>
      <w:tr w:rsidR="00505047" w:rsidRPr="00505047" w14:paraId="448FF2F7" w14:textId="77777777" w:rsidTr="006B166B">
        <w:trPr>
          <w:cantSplit/>
          <w:trHeight w:val="118"/>
          <w:jc w:val="center"/>
        </w:trPr>
        <w:tc>
          <w:tcPr>
            <w:tcW w:w="7650" w:type="dxa"/>
          </w:tcPr>
          <w:p w14:paraId="05ED1151" w14:textId="3E4B504B" w:rsidR="005966FA" w:rsidRPr="00505047" w:rsidRDefault="005966FA" w:rsidP="00414061">
            <w:pPr>
              <w:pStyle w:val="309pt"/>
              <w:ind w:left="21"/>
            </w:pPr>
            <w:r w:rsidRPr="00505047">
              <w:t>(</w:t>
            </w:r>
            <w:r w:rsidR="00C04861" w:rsidRPr="00505047">
              <w:rPr>
                <w:rFonts w:hint="eastAsia"/>
              </w:rPr>
              <w:t>１</w:t>
            </w:r>
            <w:r w:rsidRPr="00505047">
              <w:t xml:space="preserve">) </w:t>
            </w:r>
            <w:r w:rsidRPr="00505047">
              <w:rPr>
                <w:rFonts w:hint="eastAsia"/>
              </w:rPr>
              <w:t>施設計画に関する全般</w:t>
            </w:r>
          </w:p>
          <w:p w14:paraId="72BE083F" w14:textId="77777777" w:rsidR="005966FA" w:rsidRPr="00505047" w:rsidRDefault="005966FA" w:rsidP="00414061">
            <w:pPr>
              <w:pStyle w:val="329pt"/>
              <w:spacing w:before="36" w:after="36"/>
              <w:ind w:left="375" w:hanging="270"/>
            </w:pPr>
            <w:r w:rsidRPr="00505047">
              <w:rPr>
                <w:rFonts w:hint="eastAsia"/>
              </w:rPr>
              <w:t>ア 安全確保、コミュニティ形成など、以降の方針も踏まえ、施設計画全体として居住者の利便性等に配慮すること。</w:t>
            </w:r>
          </w:p>
          <w:p w14:paraId="7F4F3F16" w14:textId="77777777" w:rsidR="005966FA" w:rsidRPr="00505047" w:rsidRDefault="005966FA" w:rsidP="00414061">
            <w:pPr>
              <w:pStyle w:val="329pt"/>
              <w:spacing w:before="36" w:after="36"/>
              <w:ind w:left="375" w:hanging="270"/>
            </w:pPr>
            <w:r w:rsidRPr="00505047">
              <w:rPr>
                <w:rFonts w:hint="eastAsia"/>
              </w:rPr>
              <w:t>イ 駐車場への車両動線は、敷地内の歩行者動線、接続する道路の状況等を踏まえ、居住者や周辺住民の安全性に十分に配慮すること。</w:t>
            </w:r>
          </w:p>
          <w:p w14:paraId="1E3425E8" w14:textId="77777777" w:rsidR="005966FA" w:rsidRPr="00505047" w:rsidRDefault="005966FA" w:rsidP="00414061">
            <w:pPr>
              <w:pStyle w:val="329pt"/>
              <w:spacing w:before="36" w:after="36"/>
              <w:ind w:left="375" w:hanging="270"/>
            </w:pPr>
            <w:r w:rsidRPr="00505047">
              <w:rPr>
                <w:rFonts w:hint="eastAsia"/>
              </w:rPr>
              <w:t>ウ 公営住宅にふさわしい住環境設備仕様及び仕上げ仕様等に配慮すること。</w:t>
            </w:r>
          </w:p>
          <w:p w14:paraId="519EF2F2" w14:textId="77777777" w:rsidR="005966FA" w:rsidRPr="00505047" w:rsidRDefault="005966FA" w:rsidP="00414061">
            <w:pPr>
              <w:pStyle w:val="329pt"/>
              <w:spacing w:before="36" w:after="36"/>
              <w:ind w:left="375" w:hanging="270"/>
            </w:pPr>
            <w:r w:rsidRPr="00505047">
              <w:rPr>
                <w:rFonts w:hint="eastAsia"/>
              </w:rPr>
              <w:t>エ 将来の設備機器の技術革新や、維持管理・設備更新の容易性を踏まえた躯体構造、居住空間、設備・配管の構造を工夫し、施設の長寿命化へ配慮すること。</w:t>
            </w:r>
          </w:p>
        </w:tc>
        <w:tc>
          <w:tcPr>
            <w:tcW w:w="850" w:type="dxa"/>
            <w:vAlign w:val="center"/>
          </w:tcPr>
          <w:p w14:paraId="59DB1A8F" w14:textId="77777777" w:rsidR="005966FA" w:rsidRPr="00505047" w:rsidRDefault="005966FA" w:rsidP="00490C5B">
            <w:pPr>
              <w:pStyle w:val="319pt"/>
            </w:pPr>
            <w:r w:rsidRPr="00505047">
              <w:rPr>
                <w:rFonts w:hint="eastAsia"/>
              </w:rPr>
              <w:t>様式●</w:t>
            </w:r>
          </w:p>
        </w:tc>
        <w:tc>
          <w:tcPr>
            <w:tcW w:w="567" w:type="dxa"/>
            <w:vAlign w:val="center"/>
          </w:tcPr>
          <w:p w14:paraId="4596C853" w14:textId="77777777" w:rsidR="005966FA" w:rsidRPr="00505047" w:rsidRDefault="005966FA" w:rsidP="00490C5B">
            <w:pPr>
              <w:pStyle w:val="319pt"/>
            </w:pPr>
            <w:r w:rsidRPr="00505047">
              <w:rPr>
                <w:rFonts w:hint="eastAsia"/>
              </w:rPr>
              <w:t>○</w:t>
            </w:r>
          </w:p>
        </w:tc>
      </w:tr>
      <w:tr w:rsidR="005966FA" w:rsidRPr="00505047" w14:paraId="322AEAF0" w14:textId="77777777" w:rsidTr="006B166B">
        <w:trPr>
          <w:cantSplit/>
          <w:trHeight w:val="118"/>
          <w:jc w:val="center"/>
        </w:trPr>
        <w:tc>
          <w:tcPr>
            <w:tcW w:w="7650" w:type="dxa"/>
          </w:tcPr>
          <w:p w14:paraId="6168CD43" w14:textId="6A543399" w:rsidR="005966FA" w:rsidRPr="00505047" w:rsidRDefault="005966FA" w:rsidP="00414061">
            <w:pPr>
              <w:pStyle w:val="309pt"/>
              <w:ind w:left="21"/>
            </w:pPr>
            <w:r w:rsidRPr="00505047">
              <w:t>(</w:t>
            </w:r>
            <w:r w:rsidR="00C04861" w:rsidRPr="00505047">
              <w:rPr>
                <w:rFonts w:hint="eastAsia"/>
              </w:rPr>
              <w:t>２</w:t>
            </w:r>
            <w:r w:rsidRPr="00505047">
              <w:t>) 良好な住環境・</w:t>
            </w:r>
            <w:r w:rsidRPr="00505047">
              <w:rPr>
                <w:rFonts w:hint="eastAsia"/>
              </w:rPr>
              <w:t>コミュニティの形成への配慮</w:t>
            </w:r>
          </w:p>
          <w:p w14:paraId="0C9773E3" w14:textId="77777777" w:rsidR="005966FA" w:rsidRPr="00505047" w:rsidRDefault="005966FA" w:rsidP="00414061">
            <w:pPr>
              <w:pStyle w:val="329pt"/>
              <w:spacing w:before="36" w:after="36"/>
              <w:ind w:left="375" w:hanging="270"/>
            </w:pPr>
            <w:r w:rsidRPr="00505047">
              <w:rPr>
                <w:rFonts w:hint="eastAsia"/>
              </w:rPr>
              <w:t>ア 市営住宅の日照、通風、プライバシー等を確保した住棟・住戸計画、適切な動線計画に基づく良好な住環境の形成に配慮すること。</w:t>
            </w:r>
          </w:p>
        </w:tc>
        <w:tc>
          <w:tcPr>
            <w:tcW w:w="850" w:type="dxa"/>
            <w:vAlign w:val="center"/>
          </w:tcPr>
          <w:p w14:paraId="29457833" w14:textId="77777777" w:rsidR="005966FA" w:rsidRPr="00505047" w:rsidRDefault="005966FA" w:rsidP="00490C5B">
            <w:pPr>
              <w:pStyle w:val="319pt"/>
            </w:pPr>
            <w:r w:rsidRPr="00505047">
              <w:rPr>
                <w:rFonts w:hint="eastAsia"/>
              </w:rPr>
              <w:t>様式●</w:t>
            </w:r>
          </w:p>
        </w:tc>
        <w:tc>
          <w:tcPr>
            <w:tcW w:w="567" w:type="dxa"/>
            <w:vAlign w:val="center"/>
          </w:tcPr>
          <w:p w14:paraId="692100DC" w14:textId="77777777" w:rsidR="005966FA" w:rsidRPr="00505047" w:rsidRDefault="005966FA" w:rsidP="00490C5B">
            <w:pPr>
              <w:pStyle w:val="319pt"/>
            </w:pPr>
            <w:r w:rsidRPr="00505047">
              <w:rPr>
                <w:rFonts w:hint="eastAsia"/>
              </w:rPr>
              <w:t>○</w:t>
            </w:r>
          </w:p>
        </w:tc>
      </w:tr>
    </w:tbl>
    <w:p w14:paraId="6F48F6F7" w14:textId="0F028663" w:rsidR="00C903E8" w:rsidRPr="00505047" w:rsidRDefault="00C903E8" w:rsidP="00534FC6"/>
    <w:p w14:paraId="6EEA2D53" w14:textId="2D9F0232" w:rsidR="005966FA" w:rsidRPr="00505047" w:rsidRDefault="005966FA" w:rsidP="00534FC6">
      <w:r w:rsidRPr="00505047">
        <w:br w:type="page"/>
      </w:r>
    </w:p>
    <w:p w14:paraId="2AFBC03A" w14:textId="7241ADCB" w:rsidR="005966FA" w:rsidRPr="00505047" w:rsidRDefault="00501684" w:rsidP="00501684">
      <w:pPr>
        <w:pStyle w:val="350"/>
        <w:ind w:left="42" w:right="42"/>
      </w:pPr>
      <w:r w:rsidRPr="00505047">
        <w:rPr>
          <w:rFonts w:hint="eastAsia"/>
        </w:rPr>
        <w:lastRenderedPageBreak/>
        <w:t>■</w:t>
      </w:r>
      <w:r w:rsidR="005966FA" w:rsidRPr="00505047">
        <w:rPr>
          <w:rFonts w:hint="eastAsia"/>
        </w:rPr>
        <w:t>市営住宅整備業務に関する条件</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gridCol w:w="850"/>
        <w:gridCol w:w="567"/>
      </w:tblGrid>
      <w:tr w:rsidR="00505047" w:rsidRPr="00505047" w14:paraId="173F04B3" w14:textId="77777777" w:rsidTr="00375139">
        <w:trPr>
          <w:cantSplit/>
          <w:trHeight w:val="70"/>
          <w:tblHeader/>
          <w:jc w:val="center"/>
        </w:trPr>
        <w:tc>
          <w:tcPr>
            <w:tcW w:w="7650" w:type="dxa"/>
            <w:shd w:val="clear" w:color="auto" w:fill="A6A6A6" w:themeFill="background1" w:themeFillShade="A6"/>
          </w:tcPr>
          <w:p w14:paraId="170A3722" w14:textId="77777777" w:rsidR="005966FA" w:rsidRPr="00505047" w:rsidRDefault="005966FA" w:rsidP="00414061">
            <w:pPr>
              <w:pStyle w:val="319pt"/>
            </w:pPr>
            <w:r w:rsidRPr="00505047">
              <w:rPr>
                <w:rFonts w:hint="eastAsia"/>
              </w:rPr>
              <w:t>チェック項目</w:t>
            </w:r>
          </w:p>
        </w:tc>
        <w:tc>
          <w:tcPr>
            <w:tcW w:w="850" w:type="dxa"/>
            <w:shd w:val="clear" w:color="auto" w:fill="A6A6A6" w:themeFill="background1" w:themeFillShade="A6"/>
          </w:tcPr>
          <w:p w14:paraId="7DF1C074" w14:textId="77777777" w:rsidR="005966FA" w:rsidRPr="00505047" w:rsidRDefault="005966FA" w:rsidP="00414061">
            <w:pPr>
              <w:pStyle w:val="319pt"/>
            </w:pPr>
            <w:r w:rsidRPr="00505047">
              <w:rPr>
                <w:rFonts w:hint="eastAsia"/>
              </w:rPr>
              <w:t>様式No</w:t>
            </w:r>
          </w:p>
        </w:tc>
        <w:tc>
          <w:tcPr>
            <w:tcW w:w="567" w:type="dxa"/>
            <w:shd w:val="clear" w:color="auto" w:fill="A6A6A6" w:themeFill="background1" w:themeFillShade="A6"/>
          </w:tcPr>
          <w:p w14:paraId="3E712FAE" w14:textId="77777777" w:rsidR="005966FA" w:rsidRPr="00505047" w:rsidRDefault="005966FA" w:rsidP="00414061">
            <w:pPr>
              <w:pStyle w:val="319pt"/>
            </w:pPr>
            <w:r w:rsidRPr="00505047">
              <w:rPr>
                <w:rFonts w:hint="eastAsia"/>
              </w:rPr>
              <w:t>確認</w:t>
            </w:r>
          </w:p>
        </w:tc>
      </w:tr>
      <w:tr w:rsidR="00505047" w:rsidRPr="00505047" w14:paraId="1915D54E" w14:textId="77777777" w:rsidTr="00414061">
        <w:trPr>
          <w:cantSplit/>
          <w:trHeight w:val="70"/>
          <w:jc w:val="center"/>
        </w:trPr>
        <w:tc>
          <w:tcPr>
            <w:tcW w:w="9067" w:type="dxa"/>
            <w:gridSpan w:val="3"/>
            <w:shd w:val="clear" w:color="auto" w:fill="D9D9D9" w:themeFill="background1" w:themeFillShade="D9"/>
          </w:tcPr>
          <w:p w14:paraId="67A3FC60" w14:textId="77777777" w:rsidR="005966FA" w:rsidRPr="00505047" w:rsidRDefault="005966FA" w:rsidP="00414061">
            <w:pPr>
              <w:pStyle w:val="309pt"/>
              <w:ind w:left="21"/>
            </w:pPr>
            <w:r w:rsidRPr="00505047">
              <w:rPr>
                <w:rFonts w:hint="eastAsia"/>
              </w:rPr>
              <w:t>１　施設計画の基本方針</w:t>
            </w:r>
          </w:p>
        </w:tc>
      </w:tr>
      <w:tr w:rsidR="00505047" w:rsidRPr="00505047" w14:paraId="4C147875" w14:textId="77777777" w:rsidTr="00375139">
        <w:trPr>
          <w:cantSplit/>
          <w:trHeight w:val="118"/>
          <w:jc w:val="center"/>
        </w:trPr>
        <w:tc>
          <w:tcPr>
            <w:tcW w:w="7650" w:type="dxa"/>
          </w:tcPr>
          <w:p w14:paraId="75A4D06C" w14:textId="3B4C5311" w:rsidR="005966FA" w:rsidRPr="00505047" w:rsidRDefault="005966FA" w:rsidP="00414061">
            <w:pPr>
              <w:pStyle w:val="309pt"/>
              <w:ind w:left="21"/>
            </w:pPr>
            <w:r w:rsidRPr="00505047">
              <w:t>(</w:t>
            </w:r>
            <w:r w:rsidR="00C04861" w:rsidRPr="00505047">
              <w:rPr>
                <w:rFonts w:hint="eastAsia"/>
              </w:rPr>
              <w:t>１</w:t>
            </w:r>
            <w:r w:rsidRPr="00505047">
              <w:t xml:space="preserve">) </w:t>
            </w:r>
            <w:r w:rsidRPr="00505047">
              <w:rPr>
                <w:rFonts w:hint="eastAsia"/>
              </w:rPr>
              <w:t>施設計画に関する全般</w:t>
            </w:r>
          </w:p>
          <w:p w14:paraId="54440084" w14:textId="46D739DF" w:rsidR="00F07292" w:rsidRPr="00505047" w:rsidRDefault="005966FA" w:rsidP="00F07292">
            <w:pPr>
              <w:pStyle w:val="329pt"/>
              <w:spacing w:before="36" w:after="36"/>
              <w:ind w:left="375" w:hanging="270"/>
            </w:pPr>
            <w:r w:rsidRPr="00505047">
              <w:rPr>
                <w:rFonts w:hint="eastAsia"/>
              </w:rPr>
              <w:t>ア</w:t>
            </w:r>
            <w:r w:rsidR="00F07292" w:rsidRPr="00505047">
              <w:rPr>
                <w:rFonts w:hint="eastAsia"/>
              </w:rPr>
              <w:t xml:space="preserve"> 安全確保、コミュニティ形成など、以降の方針も踏まえ、施設計画全体として居住者の利便性等に配慮すること。</w:t>
            </w:r>
          </w:p>
          <w:p w14:paraId="4FD4B845" w14:textId="632DBCFD" w:rsidR="00F07292" w:rsidRPr="00505047" w:rsidRDefault="00F07292" w:rsidP="00F07292">
            <w:pPr>
              <w:pStyle w:val="329pt"/>
              <w:spacing w:before="36" w:after="36"/>
              <w:ind w:left="375" w:hanging="270"/>
            </w:pPr>
            <w:r w:rsidRPr="00505047">
              <w:rPr>
                <w:rFonts w:hint="eastAsia"/>
              </w:rPr>
              <w:t>イ 駐車場への車両動線は、敷地内の歩行者動線、接続する道路の状況等を踏まえ、居住者や周辺住民の安全性に十分に配慮すること。</w:t>
            </w:r>
          </w:p>
          <w:p w14:paraId="2EAE139F" w14:textId="6D8E7B6B" w:rsidR="00F07292" w:rsidRPr="00505047" w:rsidRDefault="00F07292" w:rsidP="00F07292">
            <w:pPr>
              <w:pStyle w:val="329pt"/>
              <w:spacing w:before="36" w:after="36"/>
              <w:ind w:left="375" w:hanging="270"/>
            </w:pPr>
            <w:r w:rsidRPr="00505047">
              <w:rPr>
                <w:rFonts w:hint="eastAsia"/>
              </w:rPr>
              <w:t>ウ 公営住宅にふさわしい住環境設備仕様及び仕上げ仕様等に配慮すること。</w:t>
            </w:r>
          </w:p>
          <w:p w14:paraId="6AB17C98" w14:textId="7F5E97DA" w:rsidR="005966FA" w:rsidRPr="00505047" w:rsidRDefault="00F07292" w:rsidP="00414061">
            <w:pPr>
              <w:pStyle w:val="329pt"/>
              <w:spacing w:before="36" w:after="36"/>
              <w:ind w:left="375" w:hanging="270"/>
            </w:pPr>
            <w:r w:rsidRPr="00505047">
              <w:rPr>
                <w:rFonts w:hint="eastAsia"/>
              </w:rPr>
              <w:t>エ 将来の設備機器の技術革新や、維持管理・設備更新の容易性を踏まえた躯体構造、居住空間、設備・配管の構造を工夫し、施設の長寿命化へ配慮すること。</w:t>
            </w:r>
          </w:p>
        </w:tc>
        <w:tc>
          <w:tcPr>
            <w:tcW w:w="850" w:type="dxa"/>
            <w:vAlign w:val="center"/>
          </w:tcPr>
          <w:p w14:paraId="3605BC45" w14:textId="77777777" w:rsidR="005966FA" w:rsidRPr="00505047" w:rsidRDefault="005966FA" w:rsidP="005B392C">
            <w:pPr>
              <w:jc w:val="center"/>
              <w:rPr>
                <w:sz w:val="18"/>
              </w:rPr>
            </w:pPr>
          </w:p>
        </w:tc>
        <w:tc>
          <w:tcPr>
            <w:tcW w:w="567" w:type="dxa"/>
            <w:vAlign w:val="center"/>
          </w:tcPr>
          <w:p w14:paraId="15146FDF" w14:textId="77777777" w:rsidR="005966FA" w:rsidRPr="00505047" w:rsidRDefault="005966FA" w:rsidP="005B392C">
            <w:pPr>
              <w:jc w:val="center"/>
              <w:rPr>
                <w:sz w:val="18"/>
              </w:rPr>
            </w:pPr>
          </w:p>
        </w:tc>
      </w:tr>
      <w:tr w:rsidR="00505047" w:rsidRPr="00505047" w14:paraId="7CBD2006" w14:textId="77777777" w:rsidTr="00375139">
        <w:trPr>
          <w:cantSplit/>
          <w:trHeight w:val="118"/>
          <w:jc w:val="center"/>
        </w:trPr>
        <w:tc>
          <w:tcPr>
            <w:tcW w:w="7650" w:type="dxa"/>
          </w:tcPr>
          <w:p w14:paraId="485DEE0E" w14:textId="0E1894BD" w:rsidR="005966FA" w:rsidRPr="00505047" w:rsidRDefault="005966FA" w:rsidP="00414061">
            <w:pPr>
              <w:pStyle w:val="309pt"/>
              <w:ind w:left="21"/>
            </w:pPr>
            <w:r w:rsidRPr="00505047">
              <w:t>(</w:t>
            </w:r>
            <w:r w:rsidR="00C04861" w:rsidRPr="00505047">
              <w:rPr>
                <w:rFonts w:hint="eastAsia"/>
              </w:rPr>
              <w:t>２</w:t>
            </w:r>
            <w:r w:rsidRPr="00505047">
              <w:t>)</w:t>
            </w:r>
            <w:r w:rsidR="00F07292" w:rsidRPr="00505047">
              <w:rPr>
                <w:rFonts w:hint="eastAsia"/>
              </w:rPr>
              <w:t>住棟・住戸計画</w:t>
            </w:r>
          </w:p>
          <w:p w14:paraId="568268D9" w14:textId="180A8214" w:rsidR="005966FA" w:rsidRPr="00505047" w:rsidRDefault="005966FA" w:rsidP="00414061">
            <w:pPr>
              <w:pStyle w:val="329pt"/>
              <w:spacing w:before="36" w:after="36"/>
              <w:ind w:left="375" w:hanging="270"/>
              <w:rPr>
                <w:rFonts w:hAnsi="ＭＳ 明朝"/>
              </w:rPr>
            </w:pPr>
            <w:r w:rsidRPr="00505047">
              <w:rPr>
                <w:rFonts w:hint="eastAsia"/>
              </w:rPr>
              <w:t>ア</w:t>
            </w:r>
            <w:r w:rsidR="00F07292" w:rsidRPr="00505047">
              <w:rPr>
                <w:rFonts w:hint="eastAsia"/>
              </w:rPr>
              <w:t xml:space="preserve"> 市営住宅の日照、通風、プライバシー等を確保した住棟・住戸計画、適切な動線計画に基づく良好な住環境の形成に配慮すること。</w:t>
            </w:r>
          </w:p>
        </w:tc>
        <w:tc>
          <w:tcPr>
            <w:tcW w:w="850" w:type="dxa"/>
            <w:vAlign w:val="center"/>
          </w:tcPr>
          <w:p w14:paraId="63FD3DE6" w14:textId="77777777" w:rsidR="005966FA" w:rsidRPr="00505047" w:rsidRDefault="005966FA" w:rsidP="005B392C">
            <w:pPr>
              <w:jc w:val="center"/>
              <w:rPr>
                <w:sz w:val="18"/>
              </w:rPr>
            </w:pPr>
          </w:p>
        </w:tc>
        <w:tc>
          <w:tcPr>
            <w:tcW w:w="567" w:type="dxa"/>
            <w:vAlign w:val="center"/>
          </w:tcPr>
          <w:p w14:paraId="053C7E12" w14:textId="77777777" w:rsidR="005966FA" w:rsidRPr="00505047" w:rsidRDefault="005966FA" w:rsidP="005B392C">
            <w:pPr>
              <w:jc w:val="center"/>
              <w:rPr>
                <w:sz w:val="18"/>
              </w:rPr>
            </w:pPr>
          </w:p>
        </w:tc>
      </w:tr>
      <w:tr w:rsidR="00505047" w:rsidRPr="00505047" w14:paraId="548EFF13" w14:textId="77777777" w:rsidTr="00375139">
        <w:trPr>
          <w:cantSplit/>
          <w:trHeight w:val="118"/>
          <w:jc w:val="center"/>
        </w:trPr>
        <w:tc>
          <w:tcPr>
            <w:tcW w:w="7650" w:type="dxa"/>
          </w:tcPr>
          <w:p w14:paraId="7E827BD0" w14:textId="6A44A299" w:rsidR="005966FA" w:rsidRPr="00505047" w:rsidRDefault="005966FA" w:rsidP="00414061">
            <w:pPr>
              <w:pStyle w:val="309pt"/>
              <w:ind w:left="21"/>
            </w:pPr>
            <w:r w:rsidRPr="00505047">
              <w:t>(</w:t>
            </w:r>
            <w:r w:rsidR="00C04861" w:rsidRPr="00505047">
              <w:rPr>
                <w:rFonts w:hint="eastAsia"/>
              </w:rPr>
              <w:t>３</w:t>
            </w:r>
            <w:r w:rsidRPr="00505047">
              <w:t>)</w:t>
            </w:r>
            <w:r w:rsidR="00F07292" w:rsidRPr="00505047">
              <w:rPr>
                <w:rFonts w:hint="eastAsia"/>
              </w:rPr>
              <w:t>安全・防犯への配慮</w:t>
            </w:r>
          </w:p>
          <w:p w14:paraId="47BD9E09" w14:textId="77777777" w:rsidR="00F07292" w:rsidRPr="00505047" w:rsidRDefault="005966FA" w:rsidP="00F07292">
            <w:pPr>
              <w:pStyle w:val="329pt"/>
              <w:spacing w:before="36" w:after="36"/>
              <w:ind w:left="375" w:hanging="270"/>
            </w:pPr>
            <w:r w:rsidRPr="00505047">
              <w:rPr>
                <w:rFonts w:hint="eastAsia"/>
              </w:rPr>
              <w:t>ア 災</w:t>
            </w:r>
            <w:r w:rsidR="00F07292" w:rsidRPr="00505047">
              <w:rPr>
                <w:rFonts w:hint="eastAsia"/>
              </w:rPr>
              <w:t>害時にも人命の安全確保が可能な構造とし、火災に対する安全性（火災発生原因への対応、火気対策、避難安全対策、耐火性等）に配慮すること。</w:t>
            </w:r>
          </w:p>
          <w:p w14:paraId="5064A7A5" w14:textId="3211D03F" w:rsidR="00F07292" w:rsidRPr="00505047" w:rsidRDefault="00F07292" w:rsidP="00F07292">
            <w:pPr>
              <w:pStyle w:val="329pt"/>
              <w:spacing w:before="36" w:after="36"/>
              <w:ind w:left="375" w:hanging="270"/>
            </w:pPr>
            <w:r w:rsidRPr="00505047">
              <w:rPr>
                <w:rFonts w:hint="eastAsia"/>
              </w:rPr>
              <w:t>イ 転落、転倒、衝突など、日常生活の中で起こり得る住戸内外の事故の防止に配慮すること。</w:t>
            </w:r>
          </w:p>
          <w:p w14:paraId="40803FC1" w14:textId="2EE0E06F" w:rsidR="00F07292" w:rsidRPr="00505047" w:rsidRDefault="00F07292" w:rsidP="00F07292">
            <w:pPr>
              <w:pStyle w:val="329pt"/>
              <w:spacing w:before="36" w:after="36"/>
              <w:ind w:left="375" w:hanging="270"/>
            </w:pPr>
            <w:r w:rsidRPr="00505047">
              <w:rPr>
                <w:rFonts w:hint="eastAsia"/>
              </w:rPr>
              <w:t xml:space="preserve">ウ </w:t>
            </w:r>
            <w:r w:rsidR="00260E26" w:rsidRPr="00505047">
              <w:rPr>
                <w:rFonts w:hint="eastAsia"/>
              </w:rPr>
              <w:t>敷地内</w:t>
            </w:r>
            <w:r w:rsidRPr="00505047">
              <w:rPr>
                <w:rFonts w:hint="eastAsia"/>
              </w:rPr>
              <w:t>通路や敷地内公園等は、火災や地震時等の災害時の避難・救助・消防活動が容易に行える構造とすること。</w:t>
            </w:r>
          </w:p>
          <w:p w14:paraId="131AAEA6" w14:textId="7AF8CE8A" w:rsidR="00F07292" w:rsidRPr="00505047" w:rsidRDefault="00F07292" w:rsidP="00F07292">
            <w:pPr>
              <w:pStyle w:val="329pt"/>
              <w:spacing w:before="36" w:after="36"/>
              <w:ind w:left="375" w:hanging="270"/>
            </w:pPr>
            <w:r w:rsidRPr="00505047">
              <w:rPr>
                <w:rFonts w:hint="eastAsia"/>
              </w:rPr>
              <w:t>エ 駐車場及びその出入口は、敷地内の動線、接続する道路の状況や路上駐車の抑制等に十分配慮し、見通しの良い安全な位置に配置すること。</w:t>
            </w:r>
          </w:p>
          <w:p w14:paraId="01AAE07D" w14:textId="45585483" w:rsidR="00F07292" w:rsidRPr="00505047" w:rsidRDefault="00F07292" w:rsidP="00F07292">
            <w:pPr>
              <w:pStyle w:val="329pt"/>
              <w:spacing w:before="36" w:after="36"/>
              <w:ind w:left="375" w:hanging="270"/>
            </w:pPr>
            <w:r w:rsidRPr="00505047">
              <w:rPr>
                <w:rFonts w:hint="eastAsia"/>
              </w:rPr>
              <w:t xml:space="preserve">オ </w:t>
            </w:r>
            <w:r w:rsidR="00260E26" w:rsidRPr="00505047">
              <w:rPr>
                <w:rFonts w:hint="eastAsia"/>
              </w:rPr>
              <w:t>敷地内</w:t>
            </w:r>
            <w:r w:rsidRPr="00505047">
              <w:rPr>
                <w:rFonts w:hint="eastAsia"/>
              </w:rPr>
              <w:t>通路等は、極力、歩行者と車輌の動線を分離するとともに、路上駐車を抑制するような構造とすること。</w:t>
            </w:r>
          </w:p>
          <w:p w14:paraId="3B3E0950" w14:textId="68AF06B2" w:rsidR="005966FA" w:rsidRPr="00505047" w:rsidRDefault="00F07292" w:rsidP="00414061">
            <w:pPr>
              <w:pStyle w:val="329pt"/>
              <w:spacing w:before="36" w:after="36"/>
              <w:ind w:left="375" w:hanging="270"/>
              <w:rPr>
                <w:rFonts w:hAnsi="ＭＳ 明朝"/>
              </w:rPr>
            </w:pPr>
            <w:r w:rsidRPr="00505047">
              <w:rPr>
                <w:rFonts w:hint="eastAsia"/>
              </w:rPr>
              <w:t>カ 駐車場及びその出入口、</w:t>
            </w:r>
            <w:r w:rsidR="00260E26" w:rsidRPr="00505047">
              <w:rPr>
                <w:rFonts w:hint="eastAsia"/>
              </w:rPr>
              <w:t>敷地内</w:t>
            </w:r>
            <w:r w:rsidRPr="00505047">
              <w:rPr>
                <w:rFonts w:hint="eastAsia"/>
              </w:rPr>
              <w:t>通路、駐輪場等については、視認性、照度の確保等、防犯性の向上に配慮すること。</w:t>
            </w:r>
          </w:p>
        </w:tc>
        <w:tc>
          <w:tcPr>
            <w:tcW w:w="850" w:type="dxa"/>
            <w:vAlign w:val="center"/>
          </w:tcPr>
          <w:p w14:paraId="55F81E13" w14:textId="77777777" w:rsidR="005966FA" w:rsidRPr="00505047" w:rsidRDefault="005966FA" w:rsidP="005B392C">
            <w:pPr>
              <w:jc w:val="center"/>
              <w:rPr>
                <w:sz w:val="18"/>
              </w:rPr>
            </w:pPr>
          </w:p>
        </w:tc>
        <w:tc>
          <w:tcPr>
            <w:tcW w:w="567" w:type="dxa"/>
            <w:vAlign w:val="center"/>
          </w:tcPr>
          <w:p w14:paraId="2AA69AD7" w14:textId="77777777" w:rsidR="005966FA" w:rsidRPr="00505047" w:rsidRDefault="005966FA" w:rsidP="005B392C">
            <w:pPr>
              <w:jc w:val="center"/>
              <w:rPr>
                <w:sz w:val="18"/>
              </w:rPr>
            </w:pPr>
          </w:p>
        </w:tc>
      </w:tr>
      <w:tr w:rsidR="00505047" w:rsidRPr="00505047" w14:paraId="6B303711" w14:textId="77777777" w:rsidTr="00375139">
        <w:trPr>
          <w:cantSplit/>
          <w:trHeight w:val="118"/>
          <w:jc w:val="center"/>
        </w:trPr>
        <w:tc>
          <w:tcPr>
            <w:tcW w:w="7650" w:type="dxa"/>
          </w:tcPr>
          <w:p w14:paraId="0CDC54FF" w14:textId="6EE3E9EF" w:rsidR="005966FA" w:rsidRPr="00505047" w:rsidRDefault="005966FA" w:rsidP="00414061">
            <w:pPr>
              <w:pStyle w:val="309pt"/>
              <w:ind w:left="21"/>
            </w:pPr>
            <w:r w:rsidRPr="00505047">
              <w:t>(</w:t>
            </w:r>
            <w:r w:rsidR="00C04861" w:rsidRPr="00505047">
              <w:rPr>
                <w:rFonts w:hint="eastAsia"/>
              </w:rPr>
              <w:t>４</w:t>
            </w:r>
            <w:r w:rsidRPr="00505047">
              <w:t xml:space="preserve">) </w:t>
            </w:r>
            <w:r w:rsidRPr="00505047">
              <w:rPr>
                <w:rFonts w:hint="eastAsia"/>
              </w:rPr>
              <w:t>意匠・景観、周辺への配慮</w:t>
            </w:r>
          </w:p>
          <w:p w14:paraId="7BB56CFC" w14:textId="38925CC7" w:rsidR="005966FA" w:rsidRPr="00505047" w:rsidRDefault="005966FA" w:rsidP="00414061">
            <w:pPr>
              <w:pStyle w:val="329pt"/>
              <w:spacing w:before="36" w:after="36"/>
              <w:ind w:left="375" w:hanging="270"/>
              <w:rPr>
                <w:rFonts w:hAnsi="ＭＳ 明朝"/>
              </w:rPr>
            </w:pPr>
            <w:r w:rsidRPr="00505047">
              <w:rPr>
                <w:rFonts w:hint="eastAsia"/>
              </w:rPr>
              <w:t>ア 壁</w:t>
            </w:r>
            <w:r w:rsidR="00F07292" w:rsidRPr="00505047">
              <w:rPr>
                <w:rFonts w:hint="eastAsia"/>
              </w:rPr>
              <w:t>面や開口部の形状、屋根形状、使用材料等の工夫、積極的な植栽により、事業用地全体と周辺環境との調和に配慮した住棟及び附帯施設の配置及びデザインとすること。</w:t>
            </w:r>
          </w:p>
        </w:tc>
        <w:tc>
          <w:tcPr>
            <w:tcW w:w="850" w:type="dxa"/>
            <w:vAlign w:val="center"/>
          </w:tcPr>
          <w:p w14:paraId="7A230225" w14:textId="77777777" w:rsidR="005966FA" w:rsidRPr="00505047" w:rsidRDefault="005966FA" w:rsidP="005B392C">
            <w:pPr>
              <w:jc w:val="center"/>
              <w:rPr>
                <w:sz w:val="18"/>
              </w:rPr>
            </w:pPr>
          </w:p>
        </w:tc>
        <w:tc>
          <w:tcPr>
            <w:tcW w:w="567" w:type="dxa"/>
            <w:vAlign w:val="center"/>
          </w:tcPr>
          <w:p w14:paraId="2C16365C" w14:textId="77777777" w:rsidR="005966FA" w:rsidRPr="00505047" w:rsidRDefault="005966FA" w:rsidP="005B392C">
            <w:pPr>
              <w:jc w:val="center"/>
              <w:rPr>
                <w:sz w:val="18"/>
              </w:rPr>
            </w:pPr>
          </w:p>
        </w:tc>
      </w:tr>
      <w:tr w:rsidR="00505047" w:rsidRPr="00505047" w14:paraId="4E9A7185" w14:textId="77777777" w:rsidTr="00375139">
        <w:trPr>
          <w:cantSplit/>
          <w:trHeight w:val="118"/>
          <w:jc w:val="center"/>
        </w:trPr>
        <w:tc>
          <w:tcPr>
            <w:tcW w:w="7650" w:type="dxa"/>
          </w:tcPr>
          <w:p w14:paraId="33BD8A9A" w14:textId="61FE07F2" w:rsidR="005966FA" w:rsidRPr="00505047" w:rsidRDefault="005966FA" w:rsidP="00414061">
            <w:pPr>
              <w:pStyle w:val="309pt"/>
              <w:ind w:left="21"/>
            </w:pPr>
            <w:r w:rsidRPr="00505047">
              <w:t>(</w:t>
            </w:r>
            <w:r w:rsidR="00C04861" w:rsidRPr="00505047">
              <w:rPr>
                <w:rFonts w:hint="eastAsia"/>
              </w:rPr>
              <w:t>５</w:t>
            </w:r>
            <w:r w:rsidRPr="00505047">
              <w:t xml:space="preserve">) </w:t>
            </w:r>
            <w:r w:rsidRPr="00505047">
              <w:rPr>
                <w:rFonts w:hint="eastAsia"/>
              </w:rPr>
              <w:t>まちづくり・コミュニティの形成への配慮</w:t>
            </w:r>
          </w:p>
          <w:p w14:paraId="5B219A2A" w14:textId="77777777" w:rsidR="00F07292" w:rsidRPr="00505047" w:rsidRDefault="005966FA" w:rsidP="00F07292">
            <w:pPr>
              <w:pStyle w:val="329pt"/>
              <w:spacing w:before="36" w:after="36"/>
              <w:ind w:left="375" w:hanging="270"/>
            </w:pPr>
            <w:r w:rsidRPr="00505047">
              <w:rPr>
                <w:rFonts w:hint="eastAsia"/>
              </w:rPr>
              <w:t>ア 建</w:t>
            </w:r>
            <w:r w:rsidR="00F07292" w:rsidRPr="00505047">
              <w:rPr>
                <w:rFonts w:hint="eastAsia"/>
              </w:rPr>
              <w:t>替事業用地における住棟や集会施設、通路、広場、緑地等の配置は、良好なコミュニティが形成されるように配慮すること。</w:t>
            </w:r>
          </w:p>
          <w:p w14:paraId="4ECEFE13" w14:textId="2224D0C4" w:rsidR="005966FA" w:rsidRPr="00505047" w:rsidRDefault="00F07292" w:rsidP="00414061">
            <w:pPr>
              <w:pStyle w:val="329pt"/>
              <w:spacing w:before="36" w:after="36"/>
              <w:ind w:left="375" w:hanging="270"/>
              <w:rPr>
                <w:rFonts w:hAnsi="ＭＳ 明朝"/>
              </w:rPr>
            </w:pPr>
            <w:r w:rsidRPr="00505047">
              <w:rPr>
                <w:rFonts w:hint="eastAsia"/>
              </w:rPr>
              <w:t>イ 住棟における住戸タイプの配置、共用空間（玄関ホール、ＥＶ・階段ホール、廊下等）の配置にあたっては、市営住宅入居者同士の交流やコミュニケーションが生まれるような工夫を行い、良好な団地内コミュニティの形成に配慮すること。</w:t>
            </w:r>
          </w:p>
        </w:tc>
        <w:tc>
          <w:tcPr>
            <w:tcW w:w="850" w:type="dxa"/>
            <w:vAlign w:val="center"/>
          </w:tcPr>
          <w:p w14:paraId="75F5F4FE" w14:textId="77777777" w:rsidR="005966FA" w:rsidRPr="00505047" w:rsidRDefault="005966FA" w:rsidP="005B392C">
            <w:pPr>
              <w:jc w:val="center"/>
              <w:rPr>
                <w:sz w:val="18"/>
              </w:rPr>
            </w:pPr>
          </w:p>
        </w:tc>
        <w:tc>
          <w:tcPr>
            <w:tcW w:w="567" w:type="dxa"/>
            <w:vAlign w:val="center"/>
          </w:tcPr>
          <w:p w14:paraId="77C4A929" w14:textId="77777777" w:rsidR="005966FA" w:rsidRPr="00505047" w:rsidRDefault="005966FA" w:rsidP="005B392C">
            <w:pPr>
              <w:jc w:val="center"/>
              <w:rPr>
                <w:sz w:val="18"/>
              </w:rPr>
            </w:pPr>
          </w:p>
        </w:tc>
      </w:tr>
      <w:tr w:rsidR="00505047" w:rsidRPr="00505047" w14:paraId="59BA69D5" w14:textId="77777777" w:rsidTr="00375139">
        <w:trPr>
          <w:cantSplit/>
          <w:trHeight w:val="118"/>
          <w:jc w:val="center"/>
        </w:trPr>
        <w:tc>
          <w:tcPr>
            <w:tcW w:w="7650" w:type="dxa"/>
          </w:tcPr>
          <w:p w14:paraId="1601DD40" w14:textId="7969C212" w:rsidR="005966FA" w:rsidRPr="00505047" w:rsidRDefault="005966FA" w:rsidP="00414061">
            <w:pPr>
              <w:pStyle w:val="309pt"/>
              <w:ind w:left="21"/>
            </w:pPr>
            <w:r w:rsidRPr="00505047">
              <w:t>(</w:t>
            </w:r>
            <w:r w:rsidR="00C04861" w:rsidRPr="00505047">
              <w:rPr>
                <w:rFonts w:hint="eastAsia"/>
              </w:rPr>
              <w:t>６</w:t>
            </w:r>
            <w:r w:rsidRPr="00505047">
              <w:t>)</w:t>
            </w:r>
            <w:r w:rsidRPr="00505047">
              <w:rPr>
                <w:rFonts w:hint="eastAsia"/>
              </w:rPr>
              <w:t xml:space="preserve"> ユニバーサルデザインへの配慮</w:t>
            </w:r>
          </w:p>
          <w:p w14:paraId="1C474F1D" w14:textId="77777777" w:rsidR="00F07292" w:rsidRPr="00505047" w:rsidRDefault="005966FA" w:rsidP="00F07292">
            <w:pPr>
              <w:pStyle w:val="329pt"/>
              <w:spacing w:before="36" w:after="36"/>
              <w:ind w:left="375" w:hanging="270"/>
            </w:pPr>
            <w:r w:rsidRPr="00505047">
              <w:rPr>
                <w:rFonts w:hint="eastAsia"/>
              </w:rPr>
              <w:t>ア 事</w:t>
            </w:r>
            <w:r w:rsidR="00F07292" w:rsidRPr="00505047">
              <w:rPr>
                <w:rFonts w:hint="eastAsia"/>
              </w:rPr>
              <w:t>業用地全体で高齢社会等に対応した、高齢者や身体障がい者、子育て世帯など誰もが安心して生活、利用できるユニバーサルデザインに配慮すること。</w:t>
            </w:r>
          </w:p>
          <w:p w14:paraId="76B2BDF5" w14:textId="3231EBD2" w:rsidR="00F07292" w:rsidRPr="00505047" w:rsidRDefault="00F07292" w:rsidP="00F07292">
            <w:pPr>
              <w:pStyle w:val="329pt"/>
              <w:spacing w:before="36" w:after="36"/>
              <w:ind w:left="375" w:hanging="270"/>
            </w:pPr>
            <w:r w:rsidRPr="00505047">
              <w:rPr>
                <w:rFonts w:hint="eastAsia"/>
              </w:rPr>
              <w:t>イ 設備機器は、人為的誤操作や経年劣化による事故被害をなくすよう安全機能にも配慮すること。</w:t>
            </w:r>
          </w:p>
          <w:p w14:paraId="26E77B48" w14:textId="2AD18DCA" w:rsidR="005966FA" w:rsidRPr="00505047" w:rsidRDefault="00F07292" w:rsidP="00414061">
            <w:pPr>
              <w:pStyle w:val="329pt"/>
              <w:spacing w:before="36" w:after="36"/>
              <w:ind w:left="375" w:hanging="270"/>
            </w:pPr>
            <w:r w:rsidRPr="00505047">
              <w:rPr>
                <w:rFonts w:hint="eastAsia"/>
              </w:rPr>
              <w:t>ウ 将来的な居住者のライフスタイルの変化に合わせて、間取りも柔軟に対応できる計画とすること。</w:t>
            </w:r>
          </w:p>
        </w:tc>
        <w:tc>
          <w:tcPr>
            <w:tcW w:w="850" w:type="dxa"/>
            <w:vAlign w:val="center"/>
          </w:tcPr>
          <w:p w14:paraId="19714835" w14:textId="77777777" w:rsidR="005966FA" w:rsidRPr="00505047" w:rsidRDefault="005966FA" w:rsidP="005B392C">
            <w:pPr>
              <w:jc w:val="center"/>
              <w:rPr>
                <w:sz w:val="18"/>
              </w:rPr>
            </w:pPr>
          </w:p>
        </w:tc>
        <w:tc>
          <w:tcPr>
            <w:tcW w:w="567" w:type="dxa"/>
            <w:vAlign w:val="center"/>
          </w:tcPr>
          <w:p w14:paraId="29EBE4EF" w14:textId="77777777" w:rsidR="005966FA" w:rsidRPr="00505047" w:rsidRDefault="005966FA" w:rsidP="005B392C">
            <w:pPr>
              <w:jc w:val="center"/>
              <w:rPr>
                <w:sz w:val="18"/>
              </w:rPr>
            </w:pPr>
          </w:p>
        </w:tc>
      </w:tr>
      <w:tr w:rsidR="00505047" w:rsidRPr="00505047" w14:paraId="616C518A" w14:textId="77777777" w:rsidTr="00375139">
        <w:trPr>
          <w:cantSplit/>
          <w:trHeight w:val="118"/>
          <w:jc w:val="center"/>
        </w:trPr>
        <w:tc>
          <w:tcPr>
            <w:tcW w:w="7650" w:type="dxa"/>
          </w:tcPr>
          <w:p w14:paraId="5F7AF561" w14:textId="44394E2E" w:rsidR="005966FA" w:rsidRPr="00505047" w:rsidRDefault="005966FA" w:rsidP="00414061">
            <w:pPr>
              <w:pStyle w:val="309pt"/>
              <w:ind w:left="21"/>
            </w:pPr>
            <w:r w:rsidRPr="00505047">
              <w:t>(</w:t>
            </w:r>
            <w:r w:rsidR="00C04861" w:rsidRPr="00505047">
              <w:rPr>
                <w:rFonts w:hint="eastAsia"/>
              </w:rPr>
              <w:t>７</w:t>
            </w:r>
            <w:r w:rsidRPr="00505047">
              <w:t xml:space="preserve">) </w:t>
            </w:r>
            <w:r w:rsidRPr="00505047">
              <w:rPr>
                <w:rFonts w:hint="eastAsia"/>
              </w:rPr>
              <w:t>地球環境・環境共生への配慮</w:t>
            </w:r>
          </w:p>
          <w:p w14:paraId="71E8D4CD" w14:textId="77777777" w:rsidR="00F07292" w:rsidRPr="00505047" w:rsidRDefault="005966FA" w:rsidP="00F07292">
            <w:pPr>
              <w:pStyle w:val="329pt"/>
              <w:spacing w:before="36" w:after="36"/>
              <w:ind w:left="375" w:hanging="270"/>
            </w:pPr>
            <w:r w:rsidRPr="00505047">
              <w:rPr>
                <w:rFonts w:hint="eastAsia"/>
              </w:rPr>
              <w:t>ア 市</w:t>
            </w:r>
            <w:r w:rsidR="00F07292" w:rsidRPr="00505047">
              <w:rPr>
                <w:rFonts w:hint="eastAsia"/>
              </w:rPr>
              <w:t>が、令和２年３月に「東大阪市第３次地球温暖化対策実行計画区域施策編」を策定し、地球温暖化対策に向けた取り組みを進めていることを踏まえ、環境負荷の軽減や循環型社会の実践など地球環境に配慮すること。なお、仕様については、維持管理・補修・メンテナンスにおいて費用軽減に配慮したものとすること。</w:t>
            </w:r>
          </w:p>
          <w:p w14:paraId="0C38C18C" w14:textId="418C61BD" w:rsidR="00F07292" w:rsidRPr="00505047" w:rsidRDefault="00F07292" w:rsidP="00F07292">
            <w:pPr>
              <w:pStyle w:val="329pt"/>
              <w:spacing w:before="36" w:after="36"/>
              <w:ind w:left="375" w:hanging="270"/>
            </w:pPr>
            <w:r w:rsidRPr="00505047">
              <w:rPr>
                <w:rFonts w:hint="eastAsia"/>
              </w:rPr>
              <w:t>イ 雨水浸透、リサイクル材やエコマテリアルの使用、省エネ、ごみの減量化、ＬＣＣＯ2 縮減など環境共生に配慮すること。</w:t>
            </w:r>
          </w:p>
          <w:p w14:paraId="7865E21C" w14:textId="0DAED97B" w:rsidR="00F07292" w:rsidRPr="00505047" w:rsidRDefault="00F07292" w:rsidP="00F07292">
            <w:pPr>
              <w:pStyle w:val="329pt"/>
              <w:spacing w:before="36" w:after="36"/>
              <w:ind w:left="375" w:hanging="270"/>
            </w:pPr>
            <w:r w:rsidRPr="00505047">
              <w:rPr>
                <w:rFonts w:hint="eastAsia"/>
              </w:rPr>
              <w:t>ウ 熱の効率的利用や熱負荷低減のための断熱性能の向上、通風の確保、日射の遮蔽等のパッシブ型の環境共生機能を提案・実施すること。</w:t>
            </w:r>
          </w:p>
          <w:p w14:paraId="06876867" w14:textId="7FAF0824" w:rsidR="005966FA" w:rsidRPr="00505047" w:rsidRDefault="00F07292" w:rsidP="00414061">
            <w:pPr>
              <w:pStyle w:val="329pt"/>
              <w:spacing w:before="36" w:after="36"/>
              <w:ind w:left="375" w:hanging="270"/>
            </w:pPr>
            <w:r w:rsidRPr="00505047">
              <w:rPr>
                <w:rFonts w:hint="eastAsia"/>
              </w:rPr>
              <w:t>エ 建築物総合環境評価システム（ＣＡＳＢＥＥ）における評価ランクＢ＋を確保し、さらに建物配置の工夫や効果的な緑地の整備等、さらなる環境への配慮に努め、評価ランクＡを目指すこと。</w:t>
            </w:r>
          </w:p>
        </w:tc>
        <w:tc>
          <w:tcPr>
            <w:tcW w:w="850" w:type="dxa"/>
            <w:vAlign w:val="center"/>
          </w:tcPr>
          <w:p w14:paraId="13BCDBE9" w14:textId="77777777" w:rsidR="005966FA" w:rsidRPr="00505047" w:rsidRDefault="005966FA" w:rsidP="005B392C">
            <w:pPr>
              <w:jc w:val="center"/>
              <w:rPr>
                <w:sz w:val="18"/>
              </w:rPr>
            </w:pPr>
          </w:p>
        </w:tc>
        <w:tc>
          <w:tcPr>
            <w:tcW w:w="567" w:type="dxa"/>
            <w:vAlign w:val="center"/>
          </w:tcPr>
          <w:p w14:paraId="4F4D3EBA" w14:textId="77777777" w:rsidR="005966FA" w:rsidRPr="00505047" w:rsidRDefault="005966FA" w:rsidP="005B392C">
            <w:pPr>
              <w:jc w:val="center"/>
              <w:rPr>
                <w:sz w:val="18"/>
              </w:rPr>
            </w:pPr>
          </w:p>
        </w:tc>
      </w:tr>
      <w:tr w:rsidR="00505047" w:rsidRPr="00505047" w14:paraId="52F17888" w14:textId="77777777" w:rsidTr="00375139">
        <w:trPr>
          <w:cantSplit/>
          <w:trHeight w:val="118"/>
          <w:jc w:val="center"/>
        </w:trPr>
        <w:tc>
          <w:tcPr>
            <w:tcW w:w="7650" w:type="dxa"/>
          </w:tcPr>
          <w:p w14:paraId="13811186" w14:textId="78D84B7B" w:rsidR="005966FA" w:rsidRPr="00505047" w:rsidRDefault="005966FA" w:rsidP="00BB0342">
            <w:pPr>
              <w:pStyle w:val="309pt"/>
              <w:ind w:left="21"/>
            </w:pPr>
            <w:r w:rsidRPr="00505047">
              <w:t>(</w:t>
            </w:r>
            <w:r w:rsidR="00C04861" w:rsidRPr="00505047">
              <w:rPr>
                <w:rFonts w:hint="eastAsia"/>
              </w:rPr>
              <w:t>８</w:t>
            </w:r>
            <w:r w:rsidRPr="00505047">
              <w:t xml:space="preserve">) </w:t>
            </w:r>
            <w:r w:rsidRPr="00505047">
              <w:rPr>
                <w:rFonts w:ascii="Century" w:hint="eastAsia"/>
              </w:rPr>
              <w:t>施工計画</w:t>
            </w:r>
          </w:p>
          <w:p w14:paraId="61F24077" w14:textId="77777777" w:rsidR="00F07292" w:rsidRPr="00505047" w:rsidRDefault="005966FA" w:rsidP="00F07292">
            <w:pPr>
              <w:pStyle w:val="329pt"/>
              <w:spacing w:before="36" w:after="36"/>
              <w:ind w:left="375" w:hanging="270"/>
            </w:pPr>
            <w:r w:rsidRPr="00505047">
              <w:rPr>
                <w:rFonts w:hint="eastAsia"/>
              </w:rPr>
              <w:t>ア 解</w:t>
            </w:r>
            <w:r w:rsidR="00F07292" w:rsidRPr="00505047">
              <w:rPr>
                <w:rFonts w:hint="eastAsia"/>
              </w:rPr>
              <w:t>体や建設工事にあたり、工事手順及び工法の効率化により、品質の確保をしつつ、工期短縮を図ること。</w:t>
            </w:r>
          </w:p>
          <w:p w14:paraId="259FFAAF" w14:textId="4FB920A9" w:rsidR="00F07292" w:rsidRPr="00505047" w:rsidRDefault="00F07292" w:rsidP="00F07292">
            <w:pPr>
              <w:pStyle w:val="329pt"/>
              <w:spacing w:before="36" w:after="36"/>
              <w:ind w:left="375" w:hanging="270"/>
            </w:pPr>
            <w:r w:rsidRPr="00505047">
              <w:rPr>
                <w:rFonts w:hint="eastAsia"/>
              </w:rPr>
              <w:t>イ 適切かつ安全な工事により、現場内の事故等災害の発生に十分留意すること。</w:t>
            </w:r>
          </w:p>
          <w:p w14:paraId="0560E32B" w14:textId="4AE0C2D6" w:rsidR="00F07292" w:rsidRPr="00505047" w:rsidRDefault="00F07292" w:rsidP="00F07292">
            <w:pPr>
              <w:pStyle w:val="329pt"/>
              <w:spacing w:before="36" w:after="36"/>
              <w:ind w:left="375" w:hanging="270"/>
            </w:pPr>
            <w:r w:rsidRPr="00505047">
              <w:rPr>
                <w:rFonts w:hint="eastAsia"/>
              </w:rPr>
              <w:t>ウ 工事車両の通行・搬入出における安全確保や交通障害の軽減などに十分に配慮すること。</w:t>
            </w:r>
          </w:p>
          <w:p w14:paraId="402D0492" w14:textId="497F354E" w:rsidR="005966FA" w:rsidRPr="00505047" w:rsidRDefault="00F07292" w:rsidP="00BB0342">
            <w:pPr>
              <w:pStyle w:val="329pt"/>
              <w:spacing w:before="36" w:after="36"/>
              <w:ind w:left="375" w:hanging="270"/>
            </w:pPr>
            <w:r w:rsidRPr="00505047">
              <w:rPr>
                <w:rFonts w:hint="eastAsia"/>
              </w:rPr>
              <w:t>エ 解体撤去工事及び建設工事により発生する騒音、振動、排水、臭気、塵埃等、近隣に対する悪影響等が生じないよう十分配慮すること。</w:t>
            </w:r>
          </w:p>
        </w:tc>
        <w:tc>
          <w:tcPr>
            <w:tcW w:w="850" w:type="dxa"/>
            <w:vAlign w:val="center"/>
          </w:tcPr>
          <w:p w14:paraId="1A152EE1" w14:textId="77777777" w:rsidR="005966FA" w:rsidRPr="00505047" w:rsidRDefault="005966FA" w:rsidP="005B392C">
            <w:pPr>
              <w:jc w:val="center"/>
              <w:rPr>
                <w:sz w:val="18"/>
              </w:rPr>
            </w:pPr>
          </w:p>
        </w:tc>
        <w:tc>
          <w:tcPr>
            <w:tcW w:w="567" w:type="dxa"/>
            <w:vAlign w:val="center"/>
          </w:tcPr>
          <w:p w14:paraId="39B43F69" w14:textId="77777777" w:rsidR="005966FA" w:rsidRPr="00505047" w:rsidRDefault="005966FA" w:rsidP="005B392C">
            <w:pPr>
              <w:jc w:val="center"/>
              <w:rPr>
                <w:sz w:val="18"/>
              </w:rPr>
            </w:pPr>
          </w:p>
        </w:tc>
      </w:tr>
      <w:tr w:rsidR="00505047" w:rsidRPr="00505047" w14:paraId="576B2396" w14:textId="77777777" w:rsidTr="00375139">
        <w:trPr>
          <w:cantSplit/>
          <w:trHeight w:val="118"/>
          <w:jc w:val="center"/>
        </w:trPr>
        <w:tc>
          <w:tcPr>
            <w:tcW w:w="7650" w:type="dxa"/>
          </w:tcPr>
          <w:p w14:paraId="14A9EDFF" w14:textId="302CBD51" w:rsidR="005966FA" w:rsidRPr="00505047" w:rsidRDefault="005966FA" w:rsidP="00BB0342">
            <w:pPr>
              <w:pStyle w:val="309pt"/>
              <w:ind w:left="21"/>
            </w:pPr>
            <w:r w:rsidRPr="00505047">
              <w:t>(</w:t>
            </w:r>
            <w:r w:rsidR="00C04861" w:rsidRPr="00505047">
              <w:rPr>
                <w:rFonts w:hint="eastAsia"/>
              </w:rPr>
              <w:t>９</w:t>
            </w:r>
            <w:r w:rsidRPr="00505047">
              <w:t xml:space="preserve">) </w:t>
            </w:r>
            <w:r w:rsidRPr="00505047">
              <w:rPr>
                <w:rFonts w:hint="eastAsia"/>
              </w:rPr>
              <w:t>市営住宅の長寿命化・維持管理への配慮</w:t>
            </w:r>
          </w:p>
          <w:p w14:paraId="739DF4BA" w14:textId="77777777" w:rsidR="00F07292" w:rsidRPr="00505047" w:rsidRDefault="005966FA" w:rsidP="00F07292">
            <w:pPr>
              <w:pStyle w:val="329pt"/>
              <w:spacing w:before="36" w:after="36"/>
              <w:ind w:left="375" w:hanging="270"/>
            </w:pPr>
            <w:r w:rsidRPr="00505047">
              <w:rPr>
                <w:rFonts w:hint="eastAsia"/>
              </w:rPr>
              <w:t>ア 整</w:t>
            </w:r>
            <w:r w:rsidR="00F07292" w:rsidRPr="00505047">
              <w:rPr>
                <w:rFonts w:hint="eastAsia"/>
              </w:rPr>
              <w:t>備される住宅は、原則70年以上の使用を想定しており、市で竣工後、維持管理・修繕を行っていくことを十分に考慮し、ライフサイクルコスト（ＬＣＣ）の観点から長寿命、施設メンテナンスの維持管理コストの縮減、更新性やメンテナンス性の向上に配慮すること。</w:t>
            </w:r>
          </w:p>
          <w:p w14:paraId="0DC28653" w14:textId="5860BB10" w:rsidR="00F07292" w:rsidRPr="00505047" w:rsidRDefault="00F07292" w:rsidP="00F07292">
            <w:pPr>
              <w:pStyle w:val="329pt"/>
              <w:spacing w:before="36" w:after="36"/>
              <w:ind w:left="375" w:hanging="270"/>
            </w:pPr>
            <w:r w:rsidRPr="00505047">
              <w:rPr>
                <w:rFonts w:hint="eastAsia"/>
              </w:rPr>
              <w:t>イ 空家改修工事や設備機能更新時のコスト縮減に配慮した汎用品を使用すること。</w:t>
            </w:r>
          </w:p>
          <w:p w14:paraId="11F52F7B" w14:textId="4AA68C60" w:rsidR="0069772D" w:rsidRPr="00505047" w:rsidRDefault="0069772D" w:rsidP="00F07292">
            <w:pPr>
              <w:pStyle w:val="329pt"/>
              <w:spacing w:before="36" w:after="36"/>
              <w:ind w:left="375" w:hanging="270"/>
            </w:pPr>
            <w:r w:rsidRPr="00505047">
              <w:rPr>
                <w:rFonts w:hint="eastAsia"/>
              </w:rPr>
              <w:t>ウ 外構・植栽等における維持管理の容易性に配慮すること。</w:t>
            </w:r>
          </w:p>
          <w:p w14:paraId="7AA7D047" w14:textId="049BA2D4" w:rsidR="00F07292" w:rsidRPr="00505047" w:rsidRDefault="0069772D" w:rsidP="00F07292">
            <w:pPr>
              <w:pStyle w:val="329pt"/>
              <w:spacing w:before="36" w:after="36"/>
              <w:ind w:left="375" w:hanging="270"/>
            </w:pPr>
            <w:r w:rsidRPr="00505047">
              <w:rPr>
                <w:rFonts w:hint="eastAsia"/>
              </w:rPr>
              <w:t>エ</w:t>
            </w:r>
            <w:r w:rsidR="00F07292" w:rsidRPr="00505047">
              <w:rPr>
                <w:rFonts w:hint="eastAsia"/>
              </w:rPr>
              <w:t xml:space="preserve"> 使用資材の選定にあたっては、耐候性や耐久性に配慮すること。</w:t>
            </w:r>
          </w:p>
          <w:p w14:paraId="00A474DE" w14:textId="6AC01F9E" w:rsidR="005966FA" w:rsidRPr="00505047" w:rsidRDefault="0069772D" w:rsidP="00BB0342">
            <w:pPr>
              <w:pStyle w:val="329pt"/>
              <w:spacing w:before="36" w:after="36"/>
              <w:ind w:left="375" w:hanging="270"/>
            </w:pPr>
            <w:r w:rsidRPr="00505047">
              <w:rPr>
                <w:rFonts w:hint="eastAsia"/>
              </w:rPr>
              <w:t>オ</w:t>
            </w:r>
            <w:r w:rsidR="00F07292" w:rsidRPr="00505047">
              <w:rPr>
                <w:rFonts w:hint="eastAsia"/>
              </w:rPr>
              <w:t xml:space="preserve"> 入居者による修繕や清掃等の日常的な維持管理について、負担軽減に配慮すること。</w:t>
            </w:r>
          </w:p>
        </w:tc>
        <w:tc>
          <w:tcPr>
            <w:tcW w:w="850" w:type="dxa"/>
            <w:vAlign w:val="center"/>
          </w:tcPr>
          <w:p w14:paraId="402417EE" w14:textId="77777777" w:rsidR="005966FA" w:rsidRPr="00505047" w:rsidRDefault="005966FA" w:rsidP="005B392C">
            <w:pPr>
              <w:jc w:val="center"/>
              <w:rPr>
                <w:sz w:val="18"/>
              </w:rPr>
            </w:pPr>
          </w:p>
        </w:tc>
        <w:tc>
          <w:tcPr>
            <w:tcW w:w="567" w:type="dxa"/>
            <w:vAlign w:val="center"/>
          </w:tcPr>
          <w:p w14:paraId="43B6D08A" w14:textId="77777777" w:rsidR="005966FA" w:rsidRPr="00505047" w:rsidRDefault="005966FA" w:rsidP="005B392C">
            <w:pPr>
              <w:jc w:val="center"/>
              <w:rPr>
                <w:sz w:val="18"/>
              </w:rPr>
            </w:pPr>
          </w:p>
        </w:tc>
      </w:tr>
      <w:tr w:rsidR="005966FA" w:rsidRPr="00505047" w14:paraId="621F8EC8" w14:textId="77777777" w:rsidTr="00375139">
        <w:trPr>
          <w:cantSplit/>
          <w:trHeight w:val="118"/>
          <w:jc w:val="center"/>
        </w:trPr>
        <w:tc>
          <w:tcPr>
            <w:tcW w:w="7650" w:type="dxa"/>
          </w:tcPr>
          <w:p w14:paraId="44410915" w14:textId="77777777" w:rsidR="005966FA" w:rsidRPr="00505047" w:rsidRDefault="005966FA" w:rsidP="00BB0342">
            <w:pPr>
              <w:pStyle w:val="309pt"/>
              <w:ind w:left="21"/>
            </w:pPr>
            <w:r w:rsidRPr="00505047">
              <w:t xml:space="preserve">(10) </w:t>
            </w:r>
            <w:r w:rsidRPr="00505047">
              <w:rPr>
                <w:rFonts w:hint="eastAsia"/>
              </w:rPr>
              <w:t>近隣・周辺に対する影響への配慮</w:t>
            </w:r>
          </w:p>
          <w:p w14:paraId="0E06516F" w14:textId="77777777" w:rsidR="005966FA" w:rsidRPr="00505047" w:rsidRDefault="005966FA" w:rsidP="00BB0342">
            <w:pPr>
              <w:pStyle w:val="329pt"/>
              <w:spacing w:before="36" w:after="36"/>
              <w:ind w:left="375" w:hanging="270"/>
            </w:pPr>
            <w:r w:rsidRPr="00505047">
              <w:rPr>
                <w:rFonts w:hint="eastAsia"/>
              </w:rPr>
              <w:t>植栽、配置、設計など総合的な対策により以下を満たすこと。</w:t>
            </w:r>
          </w:p>
          <w:p w14:paraId="236ECAE5" w14:textId="1DA0C417" w:rsidR="005966FA" w:rsidRPr="00505047" w:rsidRDefault="005966FA" w:rsidP="00BB0342">
            <w:pPr>
              <w:pStyle w:val="329pt"/>
              <w:spacing w:before="36" w:after="36"/>
              <w:ind w:left="375" w:hanging="270"/>
            </w:pPr>
            <w:r w:rsidRPr="00505047">
              <w:rPr>
                <w:rFonts w:hint="eastAsia"/>
              </w:rPr>
              <w:t>ア 日照・風害・騒音・悪臭など周辺の住環境に配慮すること。</w:t>
            </w:r>
          </w:p>
          <w:p w14:paraId="6C6A762D" w14:textId="77777777" w:rsidR="005966FA" w:rsidRPr="00505047" w:rsidRDefault="005966FA" w:rsidP="00BB0342">
            <w:pPr>
              <w:pStyle w:val="329pt"/>
              <w:spacing w:before="36" w:after="36"/>
              <w:ind w:left="375" w:hanging="270"/>
            </w:pPr>
            <w:r w:rsidRPr="00505047">
              <w:rPr>
                <w:rFonts w:hint="eastAsia"/>
              </w:rPr>
              <w:t>イ 周辺住民のプライバシー確保に配慮すること。</w:t>
            </w:r>
          </w:p>
        </w:tc>
        <w:tc>
          <w:tcPr>
            <w:tcW w:w="850" w:type="dxa"/>
            <w:vAlign w:val="center"/>
          </w:tcPr>
          <w:p w14:paraId="4B448506" w14:textId="77777777" w:rsidR="005966FA" w:rsidRPr="00505047" w:rsidRDefault="005966FA" w:rsidP="005B392C">
            <w:pPr>
              <w:jc w:val="center"/>
              <w:rPr>
                <w:sz w:val="18"/>
              </w:rPr>
            </w:pPr>
          </w:p>
        </w:tc>
        <w:tc>
          <w:tcPr>
            <w:tcW w:w="567" w:type="dxa"/>
            <w:vAlign w:val="center"/>
          </w:tcPr>
          <w:p w14:paraId="1EB00795" w14:textId="77777777" w:rsidR="005966FA" w:rsidRPr="00505047" w:rsidRDefault="005966FA" w:rsidP="005B392C">
            <w:pPr>
              <w:jc w:val="center"/>
              <w:rPr>
                <w:sz w:val="18"/>
              </w:rPr>
            </w:pPr>
          </w:p>
        </w:tc>
      </w:tr>
    </w:tbl>
    <w:p w14:paraId="2395F7B3" w14:textId="77777777" w:rsidR="00501684" w:rsidRPr="00505047" w:rsidRDefault="00501684" w:rsidP="00501684">
      <w:pPr>
        <w:pStyle w:val="af5"/>
        <w:rPr>
          <w:rFonts w:ascii="ＭＳ 明朝" w:eastAsia="ＭＳ 明朝" w:hAnsi="Century"/>
          <w:szCs w:val="24"/>
        </w:rPr>
      </w:pP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425"/>
        <w:gridCol w:w="2268"/>
        <w:gridCol w:w="426"/>
        <w:gridCol w:w="1134"/>
        <w:gridCol w:w="1275"/>
        <w:gridCol w:w="993"/>
        <w:gridCol w:w="850"/>
        <w:gridCol w:w="997"/>
      </w:tblGrid>
      <w:tr w:rsidR="00505047" w:rsidRPr="00505047" w14:paraId="055BD668" w14:textId="77777777" w:rsidTr="009E1009">
        <w:trPr>
          <w:tblHeader/>
        </w:trPr>
        <w:tc>
          <w:tcPr>
            <w:tcW w:w="7225" w:type="dxa"/>
            <w:gridSpan w:val="8"/>
            <w:shd w:val="clear" w:color="auto" w:fill="A6A6A6" w:themeFill="background1" w:themeFillShade="A6"/>
            <w:vAlign w:val="center"/>
          </w:tcPr>
          <w:p w14:paraId="36EF82EC"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hint="eastAsia"/>
                <w:sz w:val="18"/>
              </w:rPr>
              <w:t>チェック項目</w:t>
            </w:r>
          </w:p>
        </w:tc>
        <w:tc>
          <w:tcPr>
            <w:tcW w:w="850" w:type="dxa"/>
            <w:shd w:val="clear" w:color="auto" w:fill="A6A6A6" w:themeFill="background1" w:themeFillShade="A6"/>
            <w:vAlign w:val="center"/>
          </w:tcPr>
          <w:p w14:paraId="1D7E7180"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hint="eastAsia"/>
                <w:sz w:val="18"/>
              </w:rPr>
              <w:t>様式No</w:t>
            </w:r>
          </w:p>
        </w:tc>
        <w:tc>
          <w:tcPr>
            <w:tcW w:w="997" w:type="dxa"/>
            <w:shd w:val="clear" w:color="auto" w:fill="A6A6A6" w:themeFill="background1" w:themeFillShade="A6"/>
            <w:vAlign w:val="center"/>
          </w:tcPr>
          <w:p w14:paraId="16D50635"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hint="eastAsia"/>
                <w:sz w:val="18"/>
              </w:rPr>
              <w:t>確認</w:t>
            </w:r>
          </w:p>
        </w:tc>
      </w:tr>
      <w:tr w:rsidR="00505047" w:rsidRPr="00505047" w14:paraId="51805557" w14:textId="77777777" w:rsidTr="009E1009">
        <w:tc>
          <w:tcPr>
            <w:tcW w:w="9072" w:type="dxa"/>
            <w:gridSpan w:val="10"/>
            <w:shd w:val="clear" w:color="auto" w:fill="D9D9D9" w:themeFill="background1" w:themeFillShade="D9"/>
          </w:tcPr>
          <w:p w14:paraId="2F3CFB45" w14:textId="77777777" w:rsidR="00501684" w:rsidRPr="00505047" w:rsidRDefault="00501684" w:rsidP="00501684">
            <w:pPr>
              <w:pStyle w:val="309pt"/>
              <w:ind w:left="21"/>
              <w:rPr>
                <w:vanish/>
              </w:rPr>
            </w:pPr>
            <w:r w:rsidRPr="00505047">
              <w:rPr>
                <w:rFonts w:hint="eastAsia"/>
              </w:rPr>
              <w:t>２　施設計画に関する要求水準</w:t>
            </w:r>
          </w:p>
        </w:tc>
      </w:tr>
      <w:tr w:rsidR="00505047" w:rsidRPr="00505047" w14:paraId="53CC2E8A" w14:textId="77777777" w:rsidTr="009E1009">
        <w:tc>
          <w:tcPr>
            <w:tcW w:w="421" w:type="dxa"/>
            <w:tcBorders>
              <w:bottom w:val="single" w:sz="4" w:space="0" w:color="FFFFFF" w:themeColor="background1"/>
            </w:tcBorders>
          </w:tcPr>
          <w:p w14:paraId="4356CB30" w14:textId="345638CA" w:rsidR="00501684" w:rsidRPr="00505047" w:rsidRDefault="00501684" w:rsidP="009E1009">
            <w:pPr>
              <w:pStyle w:val="319pt"/>
            </w:pPr>
            <w:r w:rsidRPr="00505047">
              <w:rPr>
                <w:rFonts w:hint="eastAsia"/>
              </w:rPr>
              <w:t>(</w:t>
            </w:r>
            <w:r w:rsidR="00DD0E8E" w:rsidRPr="00505047">
              <w:rPr>
                <w:rFonts w:hint="eastAsia"/>
              </w:rPr>
              <w:t>１</w:t>
            </w:r>
            <w:r w:rsidRPr="00505047">
              <w:rPr>
                <w:rFonts w:hint="eastAsia"/>
              </w:rPr>
              <w:t>)</w:t>
            </w:r>
          </w:p>
        </w:tc>
        <w:tc>
          <w:tcPr>
            <w:tcW w:w="8651" w:type="dxa"/>
            <w:gridSpan w:val="9"/>
            <w:tcBorders>
              <w:bottom w:val="nil"/>
            </w:tcBorders>
            <w:vAlign w:val="center"/>
          </w:tcPr>
          <w:p w14:paraId="73BDCF72" w14:textId="77777777" w:rsidR="00501684" w:rsidRPr="00505047" w:rsidRDefault="00501684" w:rsidP="009E1009">
            <w:pPr>
              <w:pStyle w:val="309pt"/>
              <w:ind w:left="21"/>
              <w:rPr>
                <w:vanish/>
              </w:rPr>
            </w:pPr>
            <w:r w:rsidRPr="00505047">
              <w:rPr>
                <w:rFonts w:hint="eastAsia"/>
              </w:rPr>
              <w:t>ア　住宅戸数等</w:t>
            </w:r>
          </w:p>
        </w:tc>
      </w:tr>
      <w:tr w:rsidR="00505047" w:rsidRPr="00505047" w14:paraId="700D8CE7" w14:textId="77777777" w:rsidTr="009E1009">
        <w:tc>
          <w:tcPr>
            <w:tcW w:w="421" w:type="dxa"/>
            <w:vMerge w:val="restart"/>
            <w:tcBorders>
              <w:top w:val="single" w:sz="4" w:space="0" w:color="FFFFFF" w:themeColor="background1"/>
            </w:tcBorders>
            <w:textDirection w:val="tbRlV"/>
            <w:vAlign w:val="center"/>
          </w:tcPr>
          <w:p w14:paraId="5B225426" w14:textId="77777777" w:rsidR="00501684" w:rsidRPr="00505047" w:rsidRDefault="00501684" w:rsidP="009E1009">
            <w:pPr>
              <w:pStyle w:val="309pt"/>
              <w:ind w:left="21"/>
            </w:pPr>
            <w:r w:rsidRPr="00505047">
              <w:rPr>
                <w:rFonts w:hint="eastAsia"/>
              </w:rPr>
              <w:t>(仮称) 新上小阪東住宅</w:t>
            </w:r>
          </w:p>
        </w:tc>
        <w:tc>
          <w:tcPr>
            <w:tcW w:w="283" w:type="dxa"/>
            <w:vMerge w:val="restart"/>
            <w:tcBorders>
              <w:top w:val="nil"/>
            </w:tcBorders>
          </w:tcPr>
          <w:p w14:paraId="4F0324D9"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46A97A04" w14:textId="77777777" w:rsidR="00501684" w:rsidRPr="00505047" w:rsidRDefault="00501684" w:rsidP="009E1009">
            <w:pPr>
              <w:pStyle w:val="339pt"/>
              <w:ind w:left="435" w:hanging="540"/>
              <w:rPr>
                <w:vanish/>
              </w:rPr>
            </w:pPr>
            <w:r w:rsidRPr="00505047">
              <w:rPr>
                <w:rFonts w:hint="eastAsia"/>
              </w:rPr>
              <w:t>（ア）住戸の総戸数は150戸とし、階数は地上14階以下とすること。</w:t>
            </w:r>
          </w:p>
        </w:tc>
        <w:tc>
          <w:tcPr>
            <w:tcW w:w="850" w:type="dxa"/>
            <w:vAlign w:val="center"/>
          </w:tcPr>
          <w:p w14:paraId="6EBAB57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0BD11B36"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階</w:t>
            </w:r>
          </w:p>
        </w:tc>
      </w:tr>
      <w:tr w:rsidR="00505047" w:rsidRPr="00505047" w14:paraId="7EA9C4EF" w14:textId="77777777" w:rsidTr="009E1009">
        <w:trPr>
          <w:trHeight w:val="227"/>
        </w:trPr>
        <w:tc>
          <w:tcPr>
            <w:tcW w:w="421" w:type="dxa"/>
            <w:vMerge/>
          </w:tcPr>
          <w:p w14:paraId="52E37327" w14:textId="77777777" w:rsidR="00501684" w:rsidRPr="00505047" w:rsidRDefault="00501684" w:rsidP="009E1009">
            <w:pPr>
              <w:pStyle w:val="319pt"/>
            </w:pPr>
          </w:p>
        </w:tc>
        <w:tc>
          <w:tcPr>
            <w:tcW w:w="283" w:type="dxa"/>
            <w:vMerge/>
          </w:tcPr>
          <w:p w14:paraId="7AC5751C"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val="restart"/>
          </w:tcPr>
          <w:p w14:paraId="042A9A21" w14:textId="77777777" w:rsidR="00501684" w:rsidRPr="00505047" w:rsidRDefault="00501684" w:rsidP="009E1009">
            <w:pPr>
              <w:pStyle w:val="339pt"/>
              <w:ind w:left="435" w:hanging="540"/>
            </w:pPr>
            <w:r w:rsidRPr="00505047">
              <w:rPr>
                <w:rFonts w:hint="eastAsia"/>
              </w:rPr>
              <w:t>（イ）住戸タイプ及び割合は次のとおりとすること。また、住戸専用面積は、次に示す面積を下限とし、上限はプラス５％以内までとすること。</w:t>
            </w:r>
          </w:p>
          <w:p w14:paraId="71678747" w14:textId="77777777" w:rsidR="00501684" w:rsidRPr="00505047" w:rsidRDefault="00501684" w:rsidP="009E1009">
            <w:pPr>
              <w:pStyle w:val="339pt"/>
              <w:ind w:left="435" w:hanging="540"/>
            </w:pPr>
            <w:r w:rsidRPr="00505047">
              <w:rPr>
                <w:rFonts w:hint="eastAsia"/>
              </w:rPr>
              <w:t>（ウ）車いす対応住戸について</w:t>
            </w:r>
          </w:p>
          <w:p w14:paraId="2BBD9DD7" w14:textId="77777777" w:rsidR="00501684" w:rsidRPr="00505047" w:rsidRDefault="00501684" w:rsidP="009E1009">
            <w:pPr>
              <w:spacing w:line="280" w:lineRule="exact"/>
              <w:ind w:leftChars="100" w:left="390" w:hangingChars="100" w:hanging="180"/>
              <w:rPr>
                <w:rFonts w:ascii="ＭＳ Ｐ明朝" w:eastAsia="ＭＳ Ｐ明朝" w:hAnsi="ＭＳ Ｐ明朝"/>
                <w:sz w:val="18"/>
                <w:szCs w:val="18"/>
              </w:rPr>
            </w:pPr>
            <w:r w:rsidRPr="00505047">
              <w:rPr>
                <w:rFonts w:ascii="ＭＳ Ｐ明朝" w:eastAsia="ＭＳ Ｐ明朝" w:hAnsi="ＭＳ Ｐ明朝" w:hint="eastAsia"/>
                <w:sz w:val="18"/>
                <w:szCs w:val="18"/>
              </w:rPr>
              <w:t>①１階に設けること。</w:t>
            </w:r>
          </w:p>
          <w:p w14:paraId="245CFC13" w14:textId="77777777" w:rsidR="00501684" w:rsidRPr="00505047" w:rsidRDefault="00501684" w:rsidP="009E1009">
            <w:pPr>
              <w:spacing w:line="280" w:lineRule="exact"/>
              <w:ind w:leftChars="100" w:left="390" w:rightChars="62" w:right="130" w:hangingChars="100" w:hanging="180"/>
              <w:rPr>
                <w:rFonts w:ascii="ＭＳ Ｐ明朝" w:eastAsia="ＭＳ Ｐ明朝" w:hAnsi="ＭＳ Ｐ明朝"/>
                <w:sz w:val="18"/>
                <w:szCs w:val="18"/>
              </w:rPr>
            </w:pPr>
            <w:r w:rsidRPr="00505047">
              <w:rPr>
                <w:rFonts w:ascii="ＭＳ Ｐ明朝" w:eastAsia="ＭＳ Ｐ明朝" w:hAnsi="ＭＳ Ｐ明朝" w:hint="eastAsia"/>
                <w:sz w:val="18"/>
                <w:szCs w:val="18"/>
              </w:rPr>
              <w:t>②150戸の内数として、３戸整備すること。</w:t>
            </w:r>
          </w:p>
        </w:tc>
        <w:tc>
          <w:tcPr>
            <w:tcW w:w="426" w:type="dxa"/>
            <w:vMerge w:val="restart"/>
            <w:textDirection w:val="tbRlV"/>
            <w:vAlign w:val="center"/>
          </w:tcPr>
          <w:p w14:paraId="1E3F3CDF"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ascii="ＭＳ Ｐ明朝" w:eastAsia="ＭＳ Ｐ明朝" w:hAnsi="ＭＳ Ｐ明朝" w:hint="eastAsia"/>
                <w:sz w:val="18"/>
                <w:szCs w:val="18"/>
              </w:rPr>
              <w:t>全体の戸数</w:t>
            </w:r>
          </w:p>
        </w:tc>
        <w:tc>
          <w:tcPr>
            <w:tcW w:w="1134" w:type="dxa"/>
            <w:vMerge w:val="restart"/>
            <w:vAlign w:val="center"/>
          </w:tcPr>
          <w:p w14:paraId="7B0EF3ED" w14:textId="77777777" w:rsidR="00501684" w:rsidRPr="00505047" w:rsidRDefault="00501684" w:rsidP="009E1009">
            <w:pPr>
              <w:pStyle w:val="319pt"/>
            </w:pPr>
            <w:r w:rsidRPr="00505047">
              <w:rPr>
                <w:rFonts w:hint="eastAsia"/>
              </w:rPr>
              <w:t>タイプＡ</w:t>
            </w:r>
          </w:p>
        </w:tc>
        <w:tc>
          <w:tcPr>
            <w:tcW w:w="1275" w:type="dxa"/>
            <w:tcBorders>
              <w:right w:val="dotted" w:sz="4" w:space="0" w:color="auto"/>
            </w:tcBorders>
            <w:vAlign w:val="center"/>
          </w:tcPr>
          <w:p w14:paraId="07B0BECA" w14:textId="77777777" w:rsidR="00501684" w:rsidRPr="00505047" w:rsidRDefault="00501684" w:rsidP="009E1009">
            <w:pPr>
              <w:spacing w:line="280" w:lineRule="exact"/>
              <w:ind w:leftChars="-50" w:left="-105" w:rightChars="50" w:right="105"/>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2294103E"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10％程度</w:t>
            </w:r>
          </w:p>
        </w:tc>
        <w:tc>
          <w:tcPr>
            <w:tcW w:w="850" w:type="dxa"/>
            <w:vAlign w:val="center"/>
          </w:tcPr>
          <w:p w14:paraId="253FF19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1240A3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69581888" w14:textId="77777777" w:rsidTr="009E1009">
        <w:trPr>
          <w:trHeight w:val="227"/>
        </w:trPr>
        <w:tc>
          <w:tcPr>
            <w:tcW w:w="421" w:type="dxa"/>
            <w:vMerge/>
          </w:tcPr>
          <w:p w14:paraId="51F511EA" w14:textId="77777777" w:rsidR="00501684" w:rsidRPr="00505047" w:rsidRDefault="00501684" w:rsidP="009E1009">
            <w:pPr>
              <w:pStyle w:val="319pt"/>
            </w:pPr>
          </w:p>
        </w:tc>
        <w:tc>
          <w:tcPr>
            <w:tcW w:w="283" w:type="dxa"/>
            <w:vMerge/>
          </w:tcPr>
          <w:p w14:paraId="41BD190C"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0E76AF70"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A351980"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62203E15" w14:textId="77777777" w:rsidR="00501684" w:rsidRPr="00505047" w:rsidRDefault="00501684" w:rsidP="009E1009">
            <w:pPr>
              <w:pStyle w:val="319pt"/>
            </w:pPr>
          </w:p>
        </w:tc>
        <w:tc>
          <w:tcPr>
            <w:tcW w:w="1275" w:type="dxa"/>
            <w:tcBorders>
              <w:right w:val="dotted" w:sz="4" w:space="0" w:color="auto"/>
            </w:tcBorders>
            <w:vAlign w:val="center"/>
          </w:tcPr>
          <w:p w14:paraId="09FA8BC4"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6BD09366"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40㎡</w:t>
            </w:r>
          </w:p>
        </w:tc>
        <w:tc>
          <w:tcPr>
            <w:tcW w:w="850" w:type="dxa"/>
            <w:vAlign w:val="center"/>
          </w:tcPr>
          <w:p w14:paraId="3BB3AEE9"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749E80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74CF9AF5" w14:textId="77777777" w:rsidTr="009E1009">
        <w:trPr>
          <w:trHeight w:val="227"/>
        </w:trPr>
        <w:tc>
          <w:tcPr>
            <w:tcW w:w="421" w:type="dxa"/>
            <w:vMerge/>
          </w:tcPr>
          <w:p w14:paraId="73B20321" w14:textId="77777777" w:rsidR="00501684" w:rsidRPr="00505047" w:rsidRDefault="00501684" w:rsidP="009E1009">
            <w:pPr>
              <w:pStyle w:val="319pt"/>
            </w:pPr>
          </w:p>
        </w:tc>
        <w:tc>
          <w:tcPr>
            <w:tcW w:w="283" w:type="dxa"/>
            <w:vMerge/>
          </w:tcPr>
          <w:p w14:paraId="0F2EEE25"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1672BD50"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4AD55E8F"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76996C23" w14:textId="77777777" w:rsidR="00501684" w:rsidRPr="00505047" w:rsidRDefault="00501684" w:rsidP="009E1009">
            <w:pPr>
              <w:pStyle w:val="319pt"/>
            </w:pPr>
            <w:r w:rsidRPr="00505047">
              <w:rPr>
                <w:rFonts w:hint="eastAsia"/>
              </w:rPr>
              <w:t>タイプＢ</w:t>
            </w:r>
          </w:p>
        </w:tc>
        <w:tc>
          <w:tcPr>
            <w:tcW w:w="1275" w:type="dxa"/>
            <w:tcBorders>
              <w:right w:val="dotted" w:sz="4" w:space="0" w:color="auto"/>
            </w:tcBorders>
            <w:vAlign w:val="center"/>
          </w:tcPr>
          <w:p w14:paraId="76D672E6"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C02C8E2"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70％程度</w:t>
            </w:r>
          </w:p>
        </w:tc>
        <w:tc>
          <w:tcPr>
            <w:tcW w:w="850" w:type="dxa"/>
            <w:vAlign w:val="center"/>
          </w:tcPr>
          <w:p w14:paraId="31E14C29"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B33945E"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01E7248F" w14:textId="77777777" w:rsidTr="009E1009">
        <w:trPr>
          <w:trHeight w:val="227"/>
        </w:trPr>
        <w:tc>
          <w:tcPr>
            <w:tcW w:w="421" w:type="dxa"/>
            <w:vMerge/>
          </w:tcPr>
          <w:p w14:paraId="5B78ADC7" w14:textId="77777777" w:rsidR="00501684" w:rsidRPr="00505047" w:rsidRDefault="00501684" w:rsidP="009E1009">
            <w:pPr>
              <w:pStyle w:val="319pt"/>
            </w:pPr>
          </w:p>
        </w:tc>
        <w:tc>
          <w:tcPr>
            <w:tcW w:w="283" w:type="dxa"/>
            <w:vMerge/>
          </w:tcPr>
          <w:p w14:paraId="3FAF800A"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4ACFC3D1"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F980E02"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275E177A" w14:textId="77777777" w:rsidR="00501684" w:rsidRPr="00505047" w:rsidRDefault="00501684" w:rsidP="009E1009">
            <w:pPr>
              <w:pStyle w:val="319pt"/>
            </w:pPr>
          </w:p>
        </w:tc>
        <w:tc>
          <w:tcPr>
            <w:tcW w:w="1275" w:type="dxa"/>
            <w:tcBorders>
              <w:right w:val="dotted" w:sz="4" w:space="0" w:color="auto"/>
            </w:tcBorders>
            <w:vAlign w:val="center"/>
          </w:tcPr>
          <w:p w14:paraId="5FB7785D"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1C9167D9"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50㎡</w:t>
            </w:r>
          </w:p>
        </w:tc>
        <w:tc>
          <w:tcPr>
            <w:tcW w:w="850" w:type="dxa"/>
            <w:vAlign w:val="center"/>
          </w:tcPr>
          <w:p w14:paraId="11499E11"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5041A86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05D9199F" w14:textId="77777777" w:rsidTr="009E1009">
        <w:trPr>
          <w:trHeight w:val="227"/>
        </w:trPr>
        <w:tc>
          <w:tcPr>
            <w:tcW w:w="421" w:type="dxa"/>
            <w:vMerge/>
          </w:tcPr>
          <w:p w14:paraId="1B7235F4" w14:textId="77777777" w:rsidR="00501684" w:rsidRPr="00505047" w:rsidRDefault="00501684" w:rsidP="009E1009">
            <w:pPr>
              <w:pStyle w:val="319pt"/>
            </w:pPr>
          </w:p>
        </w:tc>
        <w:tc>
          <w:tcPr>
            <w:tcW w:w="283" w:type="dxa"/>
            <w:vMerge/>
          </w:tcPr>
          <w:p w14:paraId="078C875F"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3531F4B2"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58851872"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0507A7B5" w14:textId="77777777" w:rsidR="00501684" w:rsidRPr="00505047" w:rsidRDefault="00501684" w:rsidP="009E1009">
            <w:pPr>
              <w:pStyle w:val="319pt"/>
            </w:pPr>
            <w:r w:rsidRPr="00505047">
              <w:rPr>
                <w:rFonts w:hint="eastAsia"/>
              </w:rPr>
              <w:t>タイプＣ</w:t>
            </w:r>
          </w:p>
        </w:tc>
        <w:tc>
          <w:tcPr>
            <w:tcW w:w="1275" w:type="dxa"/>
            <w:tcBorders>
              <w:right w:val="dotted" w:sz="4" w:space="0" w:color="auto"/>
            </w:tcBorders>
            <w:vAlign w:val="center"/>
          </w:tcPr>
          <w:p w14:paraId="11B97983"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3775742"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20％程度</w:t>
            </w:r>
          </w:p>
        </w:tc>
        <w:tc>
          <w:tcPr>
            <w:tcW w:w="850" w:type="dxa"/>
            <w:vAlign w:val="center"/>
          </w:tcPr>
          <w:p w14:paraId="645B2916"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18440DFB"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0118D49E" w14:textId="77777777" w:rsidTr="009E1009">
        <w:trPr>
          <w:trHeight w:val="227"/>
        </w:trPr>
        <w:tc>
          <w:tcPr>
            <w:tcW w:w="421" w:type="dxa"/>
            <w:vMerge/>
          </w:tcPr>
          <w:p w14:paraId="74B8AE84" w14:textId="77777777" w:rsidR="00501684" w:rsidRPr="00505047" w:rsidRDefault="00501684" w:rsidP="009E1009">
            <w:pPr>
              <w:pStyle w:val="319pt"/>
            </w:pPr>
          </w:p>
        </w:tc>
        <w:tc>
          <w:tcPr>
            <w:tcW w:w="283" w:type="dxa"/>
            <w:vMerge/>
          </w:tcPr>
          <w:p w14:paraId="6C0C0246"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23C02F3E"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EE12216"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3DE56130" w14:textId="77777777" w:rsidR="00501684" w:rsidRPr="00505047" w:rsidRDefault="00501684" w:rsidP="009E1009">
            <w:pPr>
              <w:pStyle w:val="319pt"/>
            </w:pPr>
          </w:p>
        </w:tc>
        <w:tc>
          <w:tcPr>
            <w:tcW w:w="1275" w:type="dxa"/>
            <w:tcBorders>
              <w:right w:val="dotted" w:sz="4" w:space="0" w:color="auto"/>
            </w:tcBorders>
            <w:vAlign w:val="center"/>
          </w:tcPr>
          <w:p w14:paraId="23CE34F2"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38D1FED5"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60㎡</w:t>
            </w:r>
          </w:p>
        </w:tc>
        <w:tc>
          <w:tcPr>
            <w:tcW w:w="850" w:type="dxa"/>
            <w:vAlign w:val="center"/>
          </w:tcPr>
          <w:p w14:paraId="6B29FFD4"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454848A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2BC37C66" w14:textId="77777777" w:rsidTr="009E1009">
        <w:trPr>
          <w:trHeight w:val="227"/>
        </w:trPr>
        <w:tc>
          <w:tcPr>
            <w:tcW w:w="421" w:type="dxa"/>
            <w:vMerge/>
          </w:tcPr>
          <w:p w14:paraId="30A1549E" w14:textId="77777777" w:rsidR="00501684" w:rsidRPr="00505047" w:rsidRDefault="00501684" w:rsidP="009E1009">
            <w:pPr>
              <w:pStyle w:val="319pt"/>
            </w:pPr>
          </w:p>
        </w:tc>
        <w:tc>
          <w:tcPr>
            <w:tcW w:w="283" w:type="dxa"/>
            <w:vMerge/>
          </w:tcPr>
          <w:p w14:paraId="3837F31D"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557669FA"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3ACC7416"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508E48C8" w14:textId="77777777" w:rsidR="00501684" w:rsidRPr="00505047" w:rsidRDefault="00501684" w:rsidP="009E1009">
            <w:pPr>
              <w:pStyle w:val="319pt"/>
            </w:pPr>
            <w:r w:rsidRPr="00505047">
              <w:rPr>
                <w:rFonts w:hint="eastAsia"/>
              </w:rPr>
              <w:t>車いす対応</w:t>
            </w:r>
          </w:p>
        </w:tc>
        <w:tc>
          <w:tcPr>
            <w:tcW w:w="1275" w:type="dxa"/>
            <w:tcBorders>
              <w:right w:val="dotted" w:sz="4" w:space="0" w:color="auto"/>
            </w:tcBorders>
            <w:vAlign w:val="center"/>
          </w:tcPr>
          <w:p w14:paraId="7D8B03D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591FFBA4"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３戸</w:t>
            </w:r>
          </w:p>
        </w:tc>
        <w:tc>
          <w:tcPr>
            <w:tcW w:w="850" w:type="dxa"/>
            <w:vAlign w:val="center"/>
          </w:tcPr>
          <w:p w14:paraId="3B05B1FF"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648A614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418AB72A" w14:textId="77777777" w:rsidTr="009E1009">
        <w:trPr>
          <w:trHeight w:val="227"/>
        </w:trPr>
        <w:tc>
          <w:tcPr>
            <w:tcW w:w="421" w:type="dxa"/>
            <w:vMerge/>
          </w:tcPr>
          <w:p w14:paraId="05881C17" w14:textId="77777777" w:rsidR="00501684" w:rsidRPr="00505047" w:rsidRDefault="00501684" w:rsidP="009E1009">
            <w:pPr>
              <w:pStyle w:val="319pt"/>
            </w:pPr>
          </w:p>
        </w:tc>
        <w:tc>
          <w:tcPr>
            <w:tcW w:w="283" w:type="dxa"/>
            <w:vMerge/>
          </w:tcPr>
          <w:p w14:paraId="51AA5953"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0F319D1F"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D656B2D"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tcPr>
          <w:p w14:paraId="36CD910A"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275" w:type="dxa"/>
            <w:tcBorders>
              <w:right w:val="dotted" w:sz="4" w:space="0" w:color="auto"/>
            </w:tcBorders>
            <w:vAlign w:val="center"/>
          </w:tcPr>
          <w:p w14:paraId="0741F17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07DA45D8"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60㎡</w:t>
            </w:r>
          </w:p>
        </w:tc>
        <w:tc>
          <w:tcPr>
            <w:tcW w:w="850" w:type="dxa"/>
            <w:vAlign w:val="center"/>
          </w:tcPr>
          <w:p w14:paraId="5BB6257E"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5C92B30"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2F6CA40C" w14:textId="77777777" w:rsidTr="009E1009">
        <w:trPr>
          <w:trHeight w:val="227"/>
        </w:trPr>
        <w:tc>
          <w:tcPr>
            <w:tcW w:w="421" w:type="dxa"/>
            <w:vMerge/>
          </w:tcPr>
          <w:p w14:paraId="01A1A14D" w14:textId="77777777" w:rsidR="00501684" w:rsidRPr="00505047" w:rsidRDefault="00501684" w:rsidP="009E1009">
            <w:pPr>
              <w:pStyle w:val="319pt"/>
            </w:pPr>
          </w:p>
        </w:tc>
        <w:tc>
          <w:tcPr>
            <w:tcW w:w="283" w:type="dxa"/>
            <w:vMerge/>
            <w:tcBorders>
              <w:bottom w:val="single" w:sz="4" w:space="0" w:color="auto"/>
            </w:tcBorders>
          </w:tcPr>
          <w:p w14:paraId="30B5AEB0"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Borders>
              <w:bottom w:val="single" w:sz="4" w:space="0" w:color="auto"/>
            </w:tcBorders>
          </w:tcPr>
          <w:p w14:paraId="44FB53C1"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Borders>
              <w:bottom w:val="single" w:sz="4" w:space="0" w:color="auto"/>
            </w:tcBorders>
          </w:tcPr>
          <w:p w14:paraId="78C8F2D5"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3402" w:type="dxa"/>
            <w:gridSpan w:val="3"/>
            <w:tcBorders>
              <w:bottom w:val="single" w:sz="4" w:space="0" w:color="auto"/>
            </w:tcBorders>
            <w:vAlign w:val="center"/>
          </w:tcPr>
          <w:p w14:paraId="5018C41F" w14:textId="77777777" w:rsidR="00501684" w:rsidRPr="00505047" w:rsidRDefault="00501684" w:rsidP="009E1009">
            <w:pPr>
              <w:spacing w:line="280" w:lineRule="exact"/>
              <w:ind w:left="540" w:hangingChars="300" w:hanging="540"/>
              <w:jc w:val="center"/>
              <w:rPr>
                <w:rFonts w:ascii="ＭＳ Ｐ明朝" w:eastAsia="ＭＳ Ｐ明朝" w:hAnsi="ＭＳ Ｐ明朝"/>
                <w:sz w:val="18"/>
                <w:szCs w:val="18"/>
              </w:rPr>
            </w:pPr>
            <w:r w:rsidRPr="00505047">
              <w:rPr>
                <w:rFonts w:ascii="ＭＳ Ｐ明朝" w:eastAsia="ＭＳ Ｐ明朝" w:hAnsi="ＭＳ Ｐ明朝" w:hint="eastAsia"/>
                <w:sz w:val="18"/>
                <w:szCs w:val="18"/>
              </w:rPr>
              <w:t>合計</w:t>
            </w:r>
          </w:p>
        </w:tc>
        <w:tc>
          <w:tcPr>
            <w:tcW w:w="850" w:type="dxa"/>
            <w:tcBorders>
              <w:bottom w:val="single" w:sz="4" w:space="0" w:color="auto"/>
            </w:tcBorders>
            <w:vAlign w:val="center"/>
          </w:tcPr>
          <w:p w14:paraId="6128C515"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bottom w:val="single" w:sz="4" w:space="0" w:color="auto"/>
            </w:tcBorders>
            <w:vAlign w:val="center"/>
          </w:tcPr>
          <w:p w14:paraId="741D9F13"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150戸</w:t>
            </w:r>
          </w:p>
        </w:tc>
      </w:tr>
      <w:tr w:rsidR="00505047" w:rsidRPr="00505047" w14:paraId="5761FF83" w14:textId="77777777" w:rsidTr="009E1009">
        <w:tc>
          <w:tcPr>
            <w:tcW w:w="421" w:type="dxa"/>
            <w:tcBorders>
              <w:bottom w:val="single" w:sz="4" w:space="0" w:color="FFFFFF" w:themeColor="background1"/>
            </w:tcBorders>
          </w:tcPr>
          <w:p w14:paraId="75DE3BD8" w14:textId="6ACD61DD" w:rsidR="00501684" w:rsidRPr="00505047" w:rsidRDefault="00501684" w:rsidP="009E1009">
            <w:pPr>
              <w:pStyle w:val="319pt"/>
            </w:pPr>
            <w:r w:rsidRPr="00505047">
              <w:rPr>
                <w:rFonts w:hint="eastAsia"/>
              </w:rPr>
              <w:t>(</w:t>
            </w:r>
            <w:r w:rsidR="00DD0E8E" w:rsidRPr="00505047">
              <w:rPr>
                <w:rFonts w:hint="eastAsia"/>
              </w:rPr>
              <w:t>２</w:t>
            </w:r>
            <w:r w:rsidRPr="00505047">
              <w:t>)</w:t>
            </w:r>
          </w:p>
        </w:tc>
        <w:tc>
          <w:tcPr>
            <w:tcW w:w="8651" w:type="dxa"/>
            <w:gridSpan w:val="9"/>
            <w:tcBorders>
              <w:bottom w:val="nil"/>
            </w:tcBorders>
            <w:vAlign w:val="center"/>
          </w:tcPr>
          <w:p w14:paraId="69AAC55A" w14:textId="77777777" w:rsidR="00501684" w:rsidRPr="00505047" w:rsidRDefault="00501684" w:rsidP="009E1009">
            <w:pPr>
              <w:pStyle w:val="309pt"/>
              <w:ind w:left="21"/>
              <w:rPr>
                <w:vanish/>
              </w:rPr>
            </w:pPr>
            <w:r w:rsidRPr="00505047">
              <w:rPr>
                <w:rFonts w:hint="eastAsia"/>
              </w:rPr>
              <w:t>ア　集会施設</w:t>
            </w:r>
          </w:p>
        </w:tc>
      </w:tr>
      <w:tr w:rsidR="00505047" w:rsidRPr="00505047" w14:paraId="109F260E" w14:textId="77777777" w:rsidTr="009E1009">
        <w:tc>
          <w:tcPr>
            <w:tcW w:w="421" w:type="dxa"/>
            <w:vMerge w:val="restart"/>
            <w:tcBorders>
              <w:top w:val="single" w:sz="4" w:space="0" w:color="FFFFFF" w:themeColor="background1"/>
            </w:tcBorders>
            <w:textDirection w:val="tbRlV"/>
            <w:vAlign w:val="center"/>
          </w:tcPr>
          <w:p w14:paraId="65941B0E" w14:textId="77777777" w:rsidR="00501684" w:rsidRPr="00505047" w:rsidRDefault="00501684" w:rsidP="009E1009">
            <w:pPr>
              <w:pStyle w:val="309pt"/>
              <w:ind w:left="21"/>
            </w:pPr>
            <w:r w:rsidRPr="00505047">
              <w:rPr>
                <w:rFonts w:hint="eastAsia"/>
              </w:rPr>
              <w:t>附帯施設</w:t>
            </w:r>
          </w:p>
        </w:tc>
        <w:tc>
          <w:tcPr>
            <w:tcW w:w="283" w:type="dxa"/>
            <w:tcBorders>
              <w:top w:val="nil"/>
              <w:bottom w:val="single" w:sz="4" w:space="0" w:color="auto"/>
            </w:tcBorders>
          </w:tcPr>
          <w:p w14:paraId="7DDED973"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bottom w:val="single" w:sz="4" w:space="0" w:color="auto"/>
            </w:tcBorders>
          </w:tcPr>
          <w:p w14:paraId="69490A29" w14:textId="28E786BE" w:rsidR="00501684" w:rsidRPr="00505047" w:rsidRDefault="00501684" w:rsidP="009E1009">
            <w:pPr>
              <w:pStyle w:val="339pt"/>
              <w:ind w:left="435" w:hanging="540"/>
            </w:pPr>
            <w:r w:rsidRPr="00505047">
              <w:rPr>
                <w:rFonts w:hint="eastAsia"/>
              </w:rPr>
              <w:t>（ア）所要室として、玄関、集会室、小集会室、便所（男子便所、女子便所、</w:t>
            </w:r>
            <w:r w:rsidR="008F346B" w:rsidRPr="00505047">
              <w:rPr>
                <w:rFonts w:asciiTheme="minorEastAsia" w:eastAsiaTheme="minorEastAsia" w:hAnsiTheme="minorEastAsia" w:hint="eastAsia"/>
              </w:rPr>
              <w:t>バリアフリートイレ</w:t>
            </w:r>
            <w:r w:rsidRPr="00505047">
              <w:rPr>
                <w:rFonts w:hint="eastAsia"/>
              </w:rPr>
              <w:t>）、湯沸室、管理人室及び収納スペースを確保すること。</w:t>
            </w:r>
          </w:p>
        </w:tc>
        <w:tc>
          <w:tcPr>
            <w:tcW w:w="850" w:type="dxa"/>
            <w:tcBorders>
              <w:top w:val="single" w:sz="4" w:space="0" w:color="auto"/>
              <w:bottom w:val="single" w:sz="4" w:space="0" w:color="auto"/>
            </w:tcBorders>
            <w:vAlign w:val="center"/>
          </w:tcPr>
          <w:p w14:paraId="3217AAA0"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0F98CE6" w14:textId="77777777" w:rsidR="00501684" w:rsidRPr="00505047" w:rsidRDefault="00501684" w:rsidP="009E1009">
            <w:pPr>
              <w:spacing w:line="280" w:lineRule="exact"/>
              <w:ind w:rightChars="50" w:right="105"/>
              <w:jc w:val="right"/>
              <w:rPr>
                <w:rFonts w:ascii="ＭＳ Ｐ明朝" w:eastAsia="ＭＳ Ｐ明朝" w:hAnsi="ＭＳ Ｐ明朝"/>
                <w:vanish/>
                <w:sz w:val="18"/>
                <w:szCs w:val="18"/>
              </w:rPr>
            </w:pPr>
          </w:p>
        </w:tc>
      </w:tr>
      <w:tr w:rsidR="00505047" w:rsidRPr="00505047" w14:paraId="67C852B3" w14:textId="77777777" w:rsidTr="009E1009">
        <w:tc>
          <w:tcPr>
            <w:tcW w:w="421" w:type="dxa"/>
            <w:vMerge/>
          </w:tcPr>
          <w:p w14:paraId="44839A0A"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8651" w:type="dxa"/>
            <w:gridSpan w:val="9"/>
            <w:tcBorders>
              <w:bottom w:val="nil"/>
            </w:tcBorders>
            <w:vAlign w:val="center"/>
          </w:tcPr>
          <w:p w14:paraId="07B938E5" w14:textId="77777777" w:rsidR="00501684" w:rsidRPr="00505047" w:rsidRDefault="00501684" w:rsidP="009E1009">
            <w:pPr>
              <w:pStyle w:val="309pt"/>
              <w:ind w:left="21"/>
              <w:rPr>
                <w:vanish/>
              </w:rPr>
            </w:pPr>
            <w:r w:rsidRPr="00505047">
              <w:rPr>
                <w:rFonts w:hint="eastAsia"/>
              </w:rPr>
              <w:t>イ　駐車場</w:t>
            </w:r>
          </w:p>
        </w:tc>
      </w:tr>
      <w:tr w:rsidR="00505047" w:rsidRPr="00505047" w14:paraId="6EA5C59A" w14:textId="77777777" w:rsidTr="009E1009">
        <w:tc>
          <w:tcPr>
            <w:tcW w:w="421" w:type="dxa"/>
            <w:vMerge/>
          </w:tcPr>
          <w:p w14:paraId="0B198EFF"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6E8F8AAD" w14:textId="77777777" w:rsidR="00501684" w:rsidRPr="00505047" w:rsidRDefault="00501684" w:rsidP="009E1009">
            <w:pPr>
              <w:spacing w:line="280" w:lineRule="exact"/>
              <w:rPr>
                <w:rFonts w:ascii="ＭＳ Ｐ明朝" w:eastAsia="ＭＳ Ｐ明朝" w:hAnsi="ＭＳ Ｐ明朝"/>
                <w:vanish/>
                <w:sz w:val="18"/>
                <w:szCs w:val="18"/>
              </w:rPr>
            </w:pPr>
          </w:p>
        </w:tc>
        <w:tc>
          <w:tcPr>
            <w:tcW w:w="425" w:type="dxa"/>
            <w:vMerge w:val="restart"/>
            <w:tcBorders>
              <w:top w:val="single" w:sz="4" w:space="0" w:color="auto"/>
              <w:right w:val="dotted" w:sz="4" w:space="0" w:color="auto"/>
            </w:tcBorders>
          </w:tcPr>
          <w:p w14:paraId="13C7F7FA" w14:textId="77777777" w:rsidR="00501684" w:rsidRPr="00505047" w:rsidRDefault="00501684" w:rsidP="009E1009">
            <w:pPr>
              <w:pStyle w:val="339pt"/>
              <w:ind w:left="435" w:hanging="540"/>
            </w:pPr>
            <w:r w:rsidRPr="00505047">
              <w:rPr>
                <w:rFonts w:hint="eastAsia"/>
              </w:rPr>
              <w:t>（ア）</w:t>
            </w:r>
          </w:p>
        </w:tc>
        <w:tc>
          <w:tcPr>
            <w:tcW w:w="6096" w:type="dxa"/>
            <w:gridSpan w:val="5"/>
            <w:tcBorders>
              <w:top w:val="single" w:sz="4" w:space="0" w:color="auto"/>
              <w:left w:val="dotted" w:sz="4" w:space="0" w:color="auto"/>
              <w:bottom w:val="dotted" w:sz="4" w:space="0" w:color="auto"/>
            </w:tcBorders>
          </w:tcPr>
          <w:p w14:paraId="7980DF4C" w14:textId="77777777" w:rsidR="00501684" w:rsidRPr="00505047" w:rsidRDefault="00501684" w:rsidP="009E1009">
            <w:pPr>
              <w:pStyle w:val="309pt"/>
              <w:ind w:left="21"/>
              <w:rPr>
                <w:vanish/>
              </w:rPr>
            </w:pPr>
            <w:r w:rsidRPr="00505047">
              <w:rPr>
                <w:rFonts w:hint="eastAsia"/>
              </w:rPr>
              <w:t>駐車場は、住戸数の50％以上の台数を確保すること。</w:t>
            </w:r>
          </w:p>
        </w:tc>
        <w:tc>
          <w:tcPr>
            <w:tcW w:w="850" w:type="dxa"/>
            <w:tcBorders>
              <w:top w:val="single" w:sz="4" w:space="0" w:color="auto"/>
              <w:bottom w:val="dotted" w:sz="4" w:space="0" w:color="auto"/>
            </w:tcBorders>
            <w:vAlign w:val="center"/>
          </w:tcPr>
          <w:p w14:paraId="600370A0"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7F049A70"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34863967" w14:textId="77777777" w:rsidTr="009E1009">
        <w:tc>
          <w:tcPr>
            <w:tcW w:w="421" w:type="dxa"/>
            <w:vMerge/>
          </w:tcPr>
          <w:p w14:paraId="689A9C27"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0E658413" w14:textId="77777777" w:rsidR="00501684" w:rsidRPr="00505047" w:rsidRDefault="00501684" w:rsidP="009E1009">
            <w:pPr>
              <w:spacing w:line="280" w:lineRule="exact"/>
              <w:rPr>
                <w:rFonts w:ascii="ＭＳ Ｐ明朝" w:eastAsia="ＭＳ Ｐ明朝" w:hAnsi="ＭＳ Ｐ明朝"/>
                <w:vanish/>
                <w:sz w:val="18"/>
                <w:szCs w:val="18"/>
              </w:rPr>
            </w:pPr>
          </w:p>
        </w:tc>
        <w:tc>
          <w:tcPr>
            <w:tcW w:w="425" w:type="dxa"/>
            <w:vMerge/>
            <w:tcBorders>
              <w:right w:val="dotted" w:sz="4" w:space="0" w:color="auto"/>
            </w:tcBorders>
          </w:tcPr>
          <w:p w14:paraId="678882B3" w14:textId="77777777" w:rsidR="00501684" w:rsidRPr="00505047" w:rsidRDefault="00501684" w:rsidP="009E1009">
            <w:pPr>
              <w:pStyle w:val="339pt"/>
              <w:ind w:left="435" w:hanging="540"/>
              <w:rPr>
                <w:vanish/>
              </w:rPr>
            </w:pPr>
          </w:p>
        </w:tc>
        <w:tc>
          <w:tcPr>
            <w:tcW w:w="6096" w:type="dxa"/>
            <w:gridSpan w:val="5"/>
            <w:tcBorders>
              <w:top w:val="dotted" w:sz="4" w:space="0" w:color="auto"/>
              <w:left w:val="dotted" w:sz="4" w:space="0" w:color="auto"/>
              <w:bottom w:val="single" w:sz="4" w:space="0" w:color="auto"/>
            </w:tcBorders>
          </w:tcPr>
          <w:p w14:paraId="7B0AF6E6" w14:textId="77777777" w:rsidR="00501684" w:rsidRPr="00505047" w:rsidRDefault="00501684" w:rsidP="009E1009">
            <w:pPr>
              <w:pStyle w:val="309pt"/>
              <w:ind w:left="21"/>
              <w:rPr>
                <w:vanish/>
              </w:rPr>
            </w:pPr>
            <w:r w:rsidRPr="00505047">
              <w:rPr>
                <w:rFonts w:hint="eastAsia"/>
              </w:rPr>
              <w:t>駐車場の２～３割は、コミュニティ形成を促す多目的な場として併用できるよう、集約配置すること。</w:t>
            </w:r>
          </w:p>
        </w:tc>
        <w:tc>
          <w:tcPr>
            <w:tcW w:w="850" w:type="dxa"/>
            <w:tcBorders>
              <w:top w:val="dotted" w:sz="4" w:space="0" w:color="auto"/>
              <w:bottom w:val="single" w:sz="4" w:space="0" w:color="auto"/>
            </w:tcBorders>
            <w:vAlign w:val="center"/>
          </w:tcPr>
          <w:p w14:paraId="6EAEC8A4"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42543BC8"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台分</w:t>
            </w:r>
          </w:p>
        </w:tc>
      </w:tr>
      <w:tr w:rsidR="00505047" w:rsidRPr="00505047" w14:paraId="30608CF8" w14:textId="77777777" w:rsidTr="009E1009">
        <w:tc>
          <w:tcPr>
            <w:tcW w:w="421" w:type="dxa"/>
            <w:vMerge/>
          </w:tcPr>
          <w:p w14:paraId="1C5504C7"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4A5106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bottom w:val="single" w:sz="4" w:space="0" w:color="auto"/>
            </w:tcBorders>
          </w:tcPr>
          <w:p w14:paraId="4B72E52E" w14:textId="77777777" w:rsidR="00501684" w:rsidRPr="00505047" w:rsidRDefault="00501684" w:rsidP="009E1009">
            <w:pPr>
              <w:pStyle w:val="339pt"/>
              <w:ind w:left="435" w:hanging="540"/>
            </w:pPr>
            <w:r w:rsidRPr="00505047">
              <w:rPr>
                <w:rFonts w:hint="eastAsia"/>
              </w:rPr>
              <w:t>（イ）駐車場への出入口については、周辺の交通状況に配慮して適当な箇所に原則、１箇所整備するとともに、十分な間口を確保し、見通しを確保すること。出入口を明確にするため、装飾舗装等で明示すること。</w:t>
            </w:r>
          </w:p>
        </w:tc>
        <w:tc>
          <w:tcPr>
            <w:tcW w:w="850" w:type="dxa"/>
            <w:tcBorders>
              <w:top w:val="single" w:sz="4" w:space="0" w:color="auto"/>
              <w:bottom w:val="single" w:sz="4" w:space="0" w:color="auto"/>
            </w:tcBorders>
            <w:vAlign w:val="center"/>
          </w:tcPr>
          <w:p w14:paraId="11CF048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4DEDA1AF" w14:textId="519DC65A" w:rsidR="00501684" w:rsidRPr="00505047" w:rsidRDefault="005D7BAB">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箇所</w:t>
            </w:r>
          </w:p>
        </w:tc>
      </w:tr>
      <w:tr w:rsidR="00505047" w:rsidRPr="00505047" w14:paraId="208A7459" w14:textId="77777777" w:rsidTr="009E1009">
        <w:tc>
          <w:tcPr>
            <w:tcW w:w="421" w:type="dxa"/>
            <w:vMerge/>
          </w:tcPr>
          <w:p w14:paraId="030CCA22"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8651" w:type="dxa"/>
            <w:gridSpan w:val="9"/>
            <w:tcBorders>
              <w:bottom w:val="nil"/>
            </w:tcBorders>
            <w:vAlign w:val="center"/>
          </w:tcPr>
          <w:p w14:paraId="1CB32B22" w14:textId="77777777" w:rsidR="00501684" w:rsidRPr="00505047" w:rsidRDefault="00501684" w:rsidP="009E1009">
            <w:pPr>
              <w:pStyle w:val="309pt"/>
              <w:ind w:left="21"/>
              <w:rPr>
                <w:vanish/>
              </w:rPr>
            </w:pPr>
            <w:r w:rsidRPr="00505047">
              <w:rPr>
                <w:rFonts w:hint="eastAsia"/>
              </w:rPr>
              <w:t>ウ　駐輪場</w:t>
            </w:r>
          </w:p>
        </w:tc>
      </w:tr>
      <w:tr w:rsidR="00505047" w:rsidRPr="00505047" w14:paraId="258756CA" w14:textId="77777777" w:rsidTr="009E1009">
        <w:tc>
          <w:tcPr>
            <w:tcW w:w="421" w:type="dxa"/>
            <w:vMerge/>
          </w:tcPr>
          <w:p w14:paraId="7A9E3F43"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23EDF1BD"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7A5FB7FF" w14:textId="77777777" w:rsidR="00501684" w:rsidRPr="00505047" w:rsidRDefault="00501684" w:rsidP="009E1009">
            <w:pPr>
              <w:pStyle w:val="339pt"/>
              <w:ind w:left="435" w:hanging="540"/>
            </w:pPr>
            <w:r w:rsidRPr="00505047">
              <w:rPr>
                <w:rFonts w:hint="eastAsia"/>
              </w:rPr>
              <w:t>（ア）住戸数の150％以上の自転車台数を確保すること。</w:t>
            </w:r>
          </w:p>
        </w:tc>
        <w:tc>
          <w:tcPr>
            <w:tcW w:w="850" w:type="dxa"/>
            <w:tcBorders>
              <w:top w:val="single" w:sz="4" w:space="0" w:color="auto"/>
            </w:tcBorders>
            <w:vAlign w:val="center"/>
          </w:tcPr>
          <w:p w14:paraId="4522B7C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5FF06CB5"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26734884" w14:textId="77777777" w:rsidTr="009E1009">
        <w:tc>
          <w:tcPr>
            <w:tcW w:w="421" w:type="dxa"/>
            <w:vMerge/>
          </w:tcPr>
          <w:p w14:paraId="54194099"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67D016C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3506D165" w14:textId="77777777" w:rsidR="00501684" w:rsidRPr="00505047" w:rsidRDefault="00501684" w:rsidP="009E1009">
            <w:pPr>
              <w:pStyle w:val="339pt"/>
              <w:ind w:left="435" w:hanging="540"/>
            </w:pPr>
            <w:r w:rsidRPr="00505047">
              <w:rPr>
                <w:rFonts w:hint="eastAsia"/>
              </w:rPr>
              <w:t>（イ）駐輪場及び自動二輪車用駐車場は、屋根つき（住棟内も可）とすること。</w:t>
            </w:r>
          </w:p>
        </w:tc>
        <w:tc>
          <w:tcPr>
            <w:tcW w:w="850" w:type="dxa"/>
            <w:tcBorders>
              <w:top w:val="dotted" w:sz="4" w:space="0" w:color="auto"/>
            </w:tcBorders>
            <w:vAlign w:val="center"/>
          </w:tcPr>
          <w:p w14:paraId="619BE841"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529FA47"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68402064" w14:textId="77777777" w:rsidTr="009E1009">
        <w:tc>
          <w:tcPr>
            <w:tcW w:w="421" w:type="dxa"/>
            <w:vMerge/>
          </w:tcPr>
          <w:p w14:paraId="2FB1B7D0"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4FE56175"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2DD89681" w14:textId="77777777" w:rsidR="00501684" w:rsidRPr="00505047" w:rsidRDefault="00501684" w:rsidP="009E1009">
            <w:pPr>
              <w:pStyle w:val="339pt"/>
              <w:ind w:left="435" w:hanging="540"/>
            </w:pPr>
            <w:r w:rsidRPr="00505047">
              <w:rPr>
                <w:rFonts w:hint="eastAsia"/>
              </w:rPr>
              <w:t>（ウ）原動機付自転車用は上記自転車台数の10％を確保すること。</w:t>
            </w:r>
          </w:p>
        </w:tc>
        <w:tc>
          <w:tcPr>
            <w:tcW w:w="850" w:type="dxa"/>
            <w:tcBorders>
              <w:top w:val="dotted" w:sz="4" w:space="0" w:color="auto"/>
            </w:tcBorders>
            <w:vAlign w:val="center"/>
          </w:tcPr>
          <w:p w14:paraId="691293E6"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8C0D1D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1AF8228C" w14:textId="77777777" w:rsidTr="009E1009">
        <w:tc>
          <w:tcPr>
            <w:tcW w:w="421" w:type="dxa"/>
            <w:vMerge/>
          </w:tcPr>
          <w:p w14:paraId="7F2787FF"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2A994284"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5499859D" w14:textId="77777777" w:rsidR="00501684" w:rsidRPr="00505047" w:rsidRDefault="00501684" w:rsidP="009E1009">
            <w:pPr>
              <w:pStyle w:val="339pt"/>
              <w:ind w:left="435" w:hanging="540"/>
            </w:pPr>
            <w:r w:rsidRPr="00505047">
              <w:rPr>
                <w:rFonts w:hint="eastAsia"/>
              </w:rPr>
              <w:t>（エ）自動二輪車用駐車場は1</w:t>
            </w:r>
            <w:r w:rsidRPr="00505047">
              <w:t>5</w:t>
            </w:r>
            <w:r w:rsidRPr="00505047">
              <w:rPr>
                <w:rFonts w:hint="eastAsia"/>
              </w:rPr>
              <w:t>台程度を確保すること。</w:t>
            </w:r>
          </w:p>
        </w:tc>
        <w:tc>
          <w:tcPr>
            <w:tcW w:w="850" w:type="dxa"/>
            <w:tcBorders>
              <w:top w:val="dotted" w:sz="4" w:space="0" w:color="auto"/>
            </w:tcBorders>
            <w:vAlign w:val="center"/>
          </w:tcPr>
          <w:p w14:paraId="20A7B2B3"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5C7F4E9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78748213" w14:textId="77777777" w:rsidTr="009E1009">
        <w:tc>
          <w:tcPr>
            <w:tcW w:w="421" w:type="dxa"/>
            <w:vMerge/>
          </w:tcPr>
          <w:p w14:paraId="3C522735"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B6E7A2"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bottom w:val="single" w:sz="4" w:space="0" w:color="auto"/>
            </w:tcBorders>
          </w:tcPr>
          <w:p w14:paraId="21E1015A" w14:textId="77777777" w:rsidR="00501684" w:rsidRPr="00505047" w:rsidRDefault="00501684" w:rsidP="009E1009">
            <w:pPr>
              <w:pStyle w:val="339pt"/>
              <w:ind w:left="435" w:hanging="540"/>
            </w:pPr>
            <w:r w:rsidRPr="00505047">
              <w:rPr>
                <w:rFonts w:hint="eastAsia"/>
              </w:rPr>
              <w:t>（オ）自動二輪車用駐車場及び原動機付自転車用駐輪場については、敷地外への騒音等に配慮した配置とすること。</w:t>
            </w:r>
          </w:p>
        </w:tc>
        <w:tc>
          <w:tcPr>
            <w:tcW w:w="850" w:type="dxa"/>
            <w:tcBorders>
              <w:top w:val="dotted" w:sz="4" w:space="0" w:color="auto"/>
              <w:bottom w:val="single" w:sz="4" w:space="0" w:color="auto"/>
            </w:tcBorders>
            <w:vAlign w:val="center"/>
          </w:tcPr>
          <w:p w14:paraId="4FFDA8D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514252E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1A154717" w14:textId="77777777" w:rsidTr="009E1009">
        <w:tc>
          <w:tcPr>
            <w:tcW w:w="421" w:type="dxa"/>
            <w:vMerge/>
          </w:tcPr>
          <w:p w14:paraId="28AEF848"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8651" w:type="dxa"/>
            <w:gridSpan w:val="9"/>
            <w:tcBorders>
              <w:bottom w:val="nil"/>
            </w:tcBorders>
            <w:vAlign w:val="center"/>
          </w:tcPr>
          <w:p w14:paraId="5B77B2DA" w14:textId="77777777" w:rsidR="00501684" w:rsidRPr="00505047" w:rsidRDefault="00501684" w:rsidP="009E1009">
            <w:pPr>
              <w:pStyle w:val="309pt"/>
              <w:ind w:left="21"/>
              <w:rPr>
                <w:vanish/>
              </w:rPr>
            </w:pPr>
            <w:r w:rsidRPr="00505047">
              <w:rPr>
                <w:rFonts w:hint="eastAsia"/>
              </w:rPr>
              <w:t>エ　ごみ置場</w:t>
            </w:r>
          </w:p>
        </w:tc>
      </w:tr>
      <w:tr w:rsidR="00505047" w:rsidRPr="00505047" w14:paraId="4D144B98" w14:textId="77777777" w:rsidTr="009E1009">
        <w:tc>
          <w:tcPr>
            <w:tcW w:w="421" w:type="dxa"/>
            <w:vMerge/>
          </w:tcPr>
          <w:p w14:paraId="3D54F46E"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F31E6D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3871BFDD" w14:textId="77777777" w:rsidR="00501684" w:rsidRPr="00505047" w:rsidRDefault="00501684" w:rsidP="009E1009">
            <w:pPr>
              <w:pStyle w:val="339pt"/>
              <w:ind w:left="435" w:hanging="540"/>
            </w:pPr>
            <w:r w:rsidRPr="00505047">
              <w:rPr>
                <w:rFonts w:hint="eastAsia"/>
              </w:rPr>
              <w:t>（ア）機械式ごみ貯留排出機を最低１機配置するとともに、粗大ごみ集積所、再利用対象物保管施設を併設し、住棟内又は住棟に接するように配置すること。</w:t>
            </w:r>
          </w:p>
        </w:tc>
        <w:tc>
          <w:tcPr>
            <w:tcW w:w="850" w:type="dxa"/>
            <w:tcBorders>
              <w:top w:val="single" w:sz="4" w:space="0" w:color="auto"/>
            </w:tcBorders>
            <w:vAlign w:val="center"/>
          </w:tcPr>
          <w:p w14:paraId="7EDA6191"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ADDE12D"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機</w:t>
            </w:r>
          </w:p>
        </w:tc>
      </w:tr>
      <w:tr w:rsidR="00505047" w:rsidRPr="00505047" w14:paraId="2F96462A" w14:textId="77777777" w:rsidTr="009E1009">
        <w:tc>
          <w:tcPr>
            <w:tcW w:w="421" w:type="dxa"/>
            <w:vMerge/>
          </w:tcPr>
          <w:p w14:paraId="1EA4F4AA"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394AED8F"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0A884B96" w14:textId="77777777" w:rsidR="00501684" w:rsidRPr="00505047" w:rsidRDefault="00501684" w:rsidP="009E1009">
            <w:pPr>
              <w:pStyle w:val="339pt"/>
              <w:ind w:left="435" w:hanging="540"/>
            </w:pPr>
            <w:r w:rsidRPr="00505047">
              <w:rPr>
                <w:rFonts w:hint="eastAsia"/>
              </w:rPr>
              <w:t>（イ）ごみ収集車両が寄り付ける等、メンテナンスに十分に配慮すること。</w:t>
            </w:r>
          </w:p>
        </w:tc>
        <w:tc>
          <w:tcPr>
            <w:tcW w:w="850" w:type="dxa"/>
            <w:tcBorders>
              <w:top w:val="dotted" w:sz="4" w:space="0" w:color="auto"/>
            </w:tcBorders>
            <w:vAlign w:val="center"/>
          </w:tcPr>
          <w:p w14:paraId="29C87BA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B3C9E6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2607CC4" w14:textId="77777777" w:rsidTr="009E1009">
        <w:tc>
          <w:tcPr>
            <w:tcW w:w="421" w:type="dxa"/>
            <w:vMerge/>
          </w:tcPr>
          <w:p w14:paraId="330E8430"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4EF1F17D"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bottom w:val="single" w:sz="4" w:space="0" w:color="auto"/>
            </w:tcBorders>
          </w:tcPr>
          <w:p w14:paraId="32CA3043" w14:textId="77777777" w:rsidR="00501684" w:rsidRPr="00505047" w:rsidRDefault="00501684" w:rsidP="009E1009">
            <w:pPr>
              <w:pStyle w:val="339pt"/>
              <w:ind w:left="435" w:hanging="540"/>
            </w:pPr>
            <w:r w:rsidRPr="00505047">
              <w:rPr>
                <w:rFonts w:hint="eastAsia"/>
              </w:rPr>
              <w:t>（ウ）入居者の利便性や周辺住民に臭気がとどかないようにし、全体計画については、市環境部環境事業課と協議し、指導に従うこと。また、配置等の詳細については市環境部東部環境事業所と協議すること。</w:t>
            </w:r>
          </w:p>
        </w:tc>
        <w:tc>
          <w:tcPr>
            <w:tcW w:w="850" w:type="dxa"/>
            <w:tcBorders>
              <w:top w:val="dotted" w:sz="4" w:space="0" w:color="auto"/>
            </w:tcBorders>
            <w:vAlign w:val="center"/>
          </w:tcPr>
          <w:p w14:paraId="11AA4ABE"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D020AAD"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02C2ADE" w14:textId="77777777" w:rsidTr="009E1009">
        <w:tc>
          <w:tcPr>
            <w:tcW w:w="421" w:type="dxa"/>
            <w:vMerge/>
          </w:tcPr>
          <w:p w14:paraId="2A9F56F4"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6804" w:type="dxa"/>
            <w:gridSpan w:val="7"/>
            <w:tcBorders>
              <w:bottom w:val="nil"/>
            </w:tcBorders>
          </w:tcPr>
          <w:p w14:paraId="3DD789C2" w14:textId="77777777" w:rsidR="00501684" w:rsidRPr="00505047" w:rsidRDefault="00501684" w:rsidP="009E1009">
            <w:pPr>
              <w:pStyle w:val="309pt"/>
              <w:ind w:left="21"/>
            </w:pPr>
            <w:r w:rsidRPr="00505047">
              <w:rPr>
                <w:rFonts w:hint="eastAsia"/>
              </w:rPr>
              <w:t>オ　敷地内公園</w:t>
            </w:r>
          </w:p>
        </w:tc>
        <w:tc>
          <w:tcPr>
            <w:tcW w:w="850" w:type="dxa"/>
            <w:tcBorders>
              <w:top w:val="dotted" w:sz="4" w:space="0" w:color="auto"/>
            </w:tcBorders>
            <w:vAlign w:val="center"/>
          </w:tcPr>
          <w:p w14:paraId="10CCBD6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98A0D47"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7AF825D0" w14:textId="77777777" w:rsidTr="009E1009">
        <w:tc>
          <w:tcPr>
            <w:tcW w:w="421" w:type="dxa"/>
            <w:vMerge/>
          </w:tcPr>
          <w:p w14:paraId="19756AD5"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tcBorders>
              <w:top w:val="nil"/>
              <w:bottom w:val="single" w:sz="4" w:space="0" w:color="auto"/>
            </w:tcBorders>
          </w:tcPr>
          <w:p w14:paraId="48901B3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bottom w:val="single" w:sz="4" w:space="0" w:color="auto"/>
            </w:tcBorders>
          </w:tcPr>
          <w:p w14:paraId="5B71ACEE" w14:textId="77777777" w:rsidR="00501684" w:rsidRPr="00505047" w:rsidRDefault="00501684" w:rsidP="009E1009">
            <w:pPr>
              <w:pStyle w:val="339pt"/>
              <w:ind w:left="435" w:hanging="540"/>
            </w:pPr>
            <w:r w:rsidRPr="00505047">
              <w:rPr>
                <w:rFonts w:hint="eastAsia"/>
              </w:rPr>
              <w:t>（ア）事業地内通路等との一体的な利用を想定した整備・配置とすること。</w:t>
            </w:r>
          </w:p>
        </w:tc>
        <w:tc>
          <w:tcPr>
            <w:tcW w:w="850" w:type="dxa"/>
            <w:tcBorders>
              <w:top w:val="dotted" w:sz="4" w:space="0" w:color="auto"/>
            </w:tcBorders>
            <w:vAlign w:val="center"/>
          </w:tcPr>
          <w:p w14:paraId="33040206"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BCE78A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0290D029" w14:textId="77777777" w:rsidTr="009E1009">
        <w:tc>
          <w:tcPr>
            <w:tcW w:w="421" w:type="dxa"/>
            <w:vMerge/>
          </w:tcPr>
          <w:p w14:paraId="1CCF99C5"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6804" w:type="dxa"/>
            <w:gridSpan w:val="7"/>
            <w:tcBorders>
              <w:bottom w:val="nil"/>
            </w:tcBorders>
          </w:tcPr>
          <w:p w14:paraId="634AE21F" w14:textId="77777777" w:rsidR="00501684" w:rsidRPr="00505047" w:rsidRDefault="00501684" w:rsidP="009E1009">
            <w:pPr>
              <w:pStyle w:val="309pt"/>
              <w:ind w:left="21"/>
            </w:pPr>
            <w:r w:rsidRPr="00505047">
              <w:rPr>
                <w:rFonts w:hint="eastAsia"/>
              </w:rPr>
              <w:t>カ　植栽等の外構</w:t>
            </w:r>
          </w:p>
        </w:tc>
        <w:tc>
          <w:tcPr>
            <w:tcW w:w="850" w:type="dxa"/>
            <w:tcBorders>
              <w:top w:val="dotted" w:sz="4" w:space="0" w:color="auto"/>
            </w:tcBorders>
            <w:vAlign w:val="center"/>
          </w:tcPr>
          <w:p w14:paraId="4AD1AB0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89A4D35"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E8EC41F" w14:textId="77777777" w:rsidTr="009E1009">
        <w:tc>
          <w:tcPr>
            <w:tcW w:w="421" w:type="dxa"/>
            <w:vMerge/>
          </w:tcPr>
          <w:p w14:paraId="088E6993"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5A74D41E"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4EFA57B5" w14:textId="77777777" w:rsidR="00501684" w:rsidRPr="00505047" w:rsidRDefault="00501684" w:rsidP="009E1009">
            <w:pPr>
              <w:pStyle w:val="339pt"/>
              <w:ind w:left="435" w:hanging="540"/>
            </w:pPr>
            <w:r w:rsidRPr="00505047">
              <w:rPr>
                <w:rFonts w:hint="eastAsia"/>
              </w:rPr>
              <w:t>（ア）歩行者用通路については、車いす使用者や高齢者の移動に配慮しバリアフリーへの対応を行うこと。</w:t>
            </w:r>
          </w:p>
        </w:tc>
        <w:tc>
          <w:tcPr>
            <w:tcW w:w="850" w:type="dxa"/>
            <w:tcBorders>
              <w:top w:val="dotted" w:sz="4" w:space="0" w:color="auto"/>
            </w:tcBorders>
            <w:vAlign w:val="center"/>
          </w:tcPr>
          <w:p w14:paraId="75039CF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6AA4E68"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3925EA84" w14:textId="77777777" w:rsidTr="009E1009">
        <w:tc>
          <w:tcPr>
            <w:tcW w:w="421" w:type="dxa"/>
            <w:vMerge/>
          </w:tcPr>
          <w:p w14:paraId="7606B904"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7AF4D40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D77CB78" w14:textId="77777777" w:rsidR="00501684" w:rsidRPr="00505047" w:rsidRDefault="00501684" w:rsidP="009E1009">
            <w:pPr>
              <w:pStyle w:val="339pt"/>
              <w:ind w:left="435" w:hanging="540"/>
            </w:pPr>
            <w:r w:rsidRPr="00505047">
              <w:rPr>
                <w:rFonts w:hint="eastAsia"/>
              </w:rPr>
              <w:t>（イ）住棟出入口付近、歩行者用通路沿い等の見通しの良い場所にオープンスペースを配置する等、入居者の交流や憩いの空間を確保すること。</w:t>
            </w:r>
          </w:p>
        </w:tc>
        <w:tc>
          <w:tcPr>
            <w:tcW w:w="850" w:type="dxa"/>
            <w:tcBorders>
              <w:top w:val="dotted" w:sz="4" w:space="0" w:color="auto"/>
            </w:tcBorders>
            <w:vAlign w:val="center"/>
          </w:tcPr>
          <w:p w14:paraId="17C57ED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EA05D3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3CEB90A9" w14:textId="77777777" w:rsidTr="009E1009">
        <w:tc>
          <w:tcPr>
            <w:tcW w:w="421" w:type="dxa"/>
            <w:vMerge/>
          </w:tcPr>
          <w:p w14:paraId="7EA29F5E"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3FC8DC0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7AE9ECA" w14:textId="3B8F6FA3" w:rsidR="00501684" w:rsidRPr="00505047" w:rsidRDefault="00501684" w:rsidP="009E1009">
            <w:pPr>
              <w:pStyle w:val="339pt"/>
              <w:ind w:left="435" w:hanging="540"/>
            </w:pPr>
            <w:r w:rsidRPr="00505047">
              <w:rPr>
                <w:rFonts w:hint="eastAsia"/>
              </w:rPr>
              <w:t>（ウ）敷地内通路は、歩行者と自動車を区分する動線を確保すること。また、既存の敷地内通路と同様に、敷地西側境界沿いに、北側道路から敷地南西通路へと通り抜け</w:t>
            </w:r>
            <w:r w:rsidR="00462E8E" w:rsidRPr="00505047">
              <w:rPr>
                <w:rFonts w:hint="eastAsia"/>
              </w:rPr>
              <w:t>できるよう</w:t>
            </w:r>
            <w:r w:rsidR="00260E26" w:rsidRPr="00505047">
              <w:rPr>
                <w:rFonts w:hint="eastAsia"/>
              </w:rPr>
              <w:t>歩行者用の敷地内通路を</w:t>
            </w:r>
            <w:r w:rsidRPr="00505047">
              <w:rPr>
                <w:rFonts w:hint="eastAsia"/>
              </w:rPr>
              <w:t>整備すること。</w:t>
            </w:r>
          </w:p>
        </w:tc>
        <w:tc>
          <w:tcPr>
            <w:tcW w:w="850" w:type="dxa"/>
            <w:tcBorders>
              <w:top w:val="dotted" w:sz="4" w:space="0" w:color="auto"/>
            </w:tcBorders>
            <w:vAlign w:val="center"/>
          </w:tcPr>
          <w:p w14:paraId="210E6A7A"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1177B8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36D92F73" w14:textId="77777777" w:rsidTr="009E1009">
        <w:tc>
          <w:tcPr>
            <w:tcW w:w="421" w:type="dxa"/>
            <w:vMerge/>
          </w:tcPr>
          <w:p w14:paraId="34198554"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521CAA80"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30C5D92D" w14:textId="08BA8C6C" w:rsidR="00501684" w:rsidRPr="00505047" w:rsidRDefault="00501684" w:rsidP="009E1009">
            <w:pPr>
              <w:pStyle w:val="339pt"/>
              <w:ind w:left="435" w:hanging="540"/>
            </w:pPr>
            <w:r w:rsidRPr="00505047">
              <w:rPr>
                <w:rFonts w:hint="eastAsia"/>
              </w:rPr>
              <w:t>（エ）将来的な改修用工事車両の動線</w:t>
            </w:r>
            <w:r w:rsidR="00260E26" w:rsidRPr="00505047">
              <w:rPr>
                <w:rFonts w:hint="eastAsia"/>
              </w:rPr>
              <w:t>となる</w:t>
            </w:r>
            <w:r w:rsidRPr="00505047">
              <w:rPr>
                <w:rFonts w:hint="eastAsia"/>
              </w:rPr>
              <w:t>住棟までの適切な動線及び幅員を確保すること。</w:t>
            </w:r>
          </w:p>
        </w:tc>
        <w:tc>
          <w:tcPr>
            <w:tcW w:w="850" w:type="dxa"/>
            <w:tcBorders>
              <w:top w:val="dotted" w:sz="4" w:space="0" w:color="auto"/>
            </w:tcBorders>
            <w:vAlign w:val="center"/>
          </w:tcPr>
          <w:p w14:paraId="312963AC"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E18C89"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7CD2EF49" w14:textId="77777777" w:rsidTr="009E1009">
        <w:tc>
          <w:tcPr>
            <w:tcW w:w="421" w:type="dxa"/>
            <w:vMerge/>
          </w:tcPr>
          <w:p w14:paraId="44FE13C9"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6249EB05"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48CA1953" w14:textId="77777777" w:rsidR="00501684" w:rsidRPr="00505047" w:rsidRDefault="00501684" w:rsidP="009E1009">
            <w:pPr>
              <w:pStyle w:val="339pt"/>
              <w:ind w:left="435" w:hanging="540"/>
            </w:pPr>
            <w:r w:rsidRPr="00505047">
              <w:rPr>
                <w:rFonts w:hint="eastAsia"/>
              </w:rPr>
              <w:t>（オ）原則として敷地出入口を除く接道部及び敷地境界沿いに、周辺の街並みや建築物と調和する植栽を施すこと。</w:t>
            </w:r>
          </w:p>
        </w:tc>
        <w:tc>
          <w:tcPr>
            <w:tcW w:w="850" w:type="dxa"/>
            <w:tcBorders>
              <w:top w:val="dotted" w:sz="4" w:space="0" w:color="auto"/>
            </w:tcBorders>
            <w:vAlign w:val="center"/>
          </w:tcPr>
          <w:p w14:paraId="0C3A5E5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641291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5291955B" w14:textId="77777777" w:rsidTr="009E1009">
        <w:tc>
          <w:tcPr>
            <w:tcW w:w="421" w:type="dxa"/>
            <w:vMerge/>
          </w:tcPr>
          <w:p w14:paraId="4332B4BC"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0B4C7BD3"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036F3DE" w14:textId="77777777" w:rsidR="00501684" w:rsidRPr="00505047" w:rsidRDefault="00501684" w:rsidP="009E1009">
            <w:pPr>
              <w:pStyle w:val="339pt"/>
              <w:ind w:left="435" w:hanging="540"/>
            </w:pPr>
            <w:r w:rsidRPr="00505047">
              <w:rPr>
                <w:rFonts w:hint="eastAsia"/>
              </w:rPr>
              <w:t>（カ）維持管理の簡便さに配慮した樹種選定及び配置計画とするとともに、周辺に対する圧迫感や景観、入居者及び周辺住民のプライバシーの確保に配慮すること。</w:t>
            </w:r>
          </w:p>
        </w:tc>
        <w:tc>
          <w:tcPr>
            <w:tcW w:w="850" w:type="dxa"/>
            <w:tcBorders>
              <w:top w:val="dotted" w:sz="4" w:space="0" w:color="auto"/>
            </w:tcBorders>
            <w:vAlign w:val="center"/>
          </w:tcPr>
          <w:p w14:paraId="2736578D"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AC99622"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7D3E5C8B" w14:textId="77777777" w:rsidTr="009E1009">
        <w:tc>
          <w:tcPr>
            <w:tcW w:w="421" w:type="dxa"/>
            <w:vMerge/>
          </w:tcPr>
          <w:p w14:paraId="361B9967"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5BD8D9F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292F8306" w14:textId="77777777" w:rsidR="00501684" w:rsidRPr="00505047" w:rsidRDefault="00501684" w:rsidP="009E1009">
            <w:pPr>
              <w:pStyle w:val="339pt"/>
              <w:ind w:left="435" w:hanging="540"/>
            </w:pPr>
            <w:r w:rsidRPr="00505047">
              <w:rPr>
                <w:rFonts w:hint="eastAsia"/>
              </w:rPr>
              <w:t>（キ）敷地西側境界沿いの敷地内通路は、周辺住民等の通り抜けにも利用されることが想定されることから、入居者のプライバシーや住棟・住戸の防犯性が確保できるよう配慮すること。</w:t>
            </w:r>
          </w:p>
        </w:tc>
        <w:tc>
          <w:tcPr>
            <w:tcW w:w="850" w:type="dxa"/>
            <w:tcBorders>
              <w:top w:val="dotted" w:sz="4" w:space="0" w:color="auto"/>
            </w:tcBorders>
            <w:vAlign w:val="center"/>
          </w:tcPr>
          <w:p w14:paraId="1EC234EE"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754756"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56A8EC36" w14:textId="77777777" w:rsidTr="009E1009">
        <w:tc>
          <w:tcPr>
            <w:tcW w:w="421" w:type="dxa"/>
            <w:vMerge/>
          </w:tcPr>
          <w:p w14:paraId="5C714A70"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014193F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4BD62613" w14:textId="77777777" w:rsidR="00501684" w:rsidRPr="00505047" w:rsidRDefault="00501684" w:rsidP="009E1009">
            <w:pPr>
              <w:pStyle w:val="339pt"/>
              <w:ind w:left="435" w:hanging="540"/>
            </w:pPr>
            <w:r w:rsidRPr="00505047">
              <w:rPr>
                <w:rFonts w:hint="eastAsia"/>
              </w:rPr>
              <w:t>（ク）風害に考慮した植栽計画とすること。</w:t>
            </w:r>
          </w:p>
        </w:tc>
        <w:tc>
          <w:tcPr>
            <w:tcW w:w="850" w:type="dxa"/>
            <w:tcBorders>
              <w:top w:val="dotted" w:sz="4" w:space="0" w:color="auto"/>
            </w:tcBorders>
            <w:vAlign w:val="center"/>
          </w:tcPr>
          <w:p w14:paraId="717F7B5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2ABDF79"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253E63BC" w14:textId="77777777" w:rsidTr="009E1009">
        <w:tc>
          <w:tcPr>
            <w:tcW w:w="421" w:type="dxa"/>
            <w:vMerge/>
          </w:tcPr>
          <w:p w14:paraId="297AC9DB"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669EA229"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6EBFE34C" w14:textId="77777777" w:rsidR="00501684" w:rsidRPr="00505047" w:rsidRDefault="00501684" w:rsidP="009E1009">
            <w:pPr>
              <w:pStyle w:val="339pt"/>
              <w:ind w:left="435" w:hanging="540"/>
            </w:pPr>
            <w:r w:rsidRPr="00505047">
              <w:rPr>
                <w:rFonts w:hint="eastAsia"/>
              </w:rPr>
              <w:t>（ケ）緑化に取り組み、事業用地全体の調和など周辺環境との調和に配慮すること。</w:t>
            </w:r>
          </w:p>
        </w:tc>
        <w:tc>
          <w:tcPr>
            <w:tcW w:w="850" w:type="dxa"/>
            <w:tcBorders>
              <w:top w:val="single" w:sz="4" w:space="0" w:color="000000"/>
            </w:tcBorders>
            <w:vAlign w:val="center"/>
          </w:tcPr>
          <w:p w14:paraId="527FC3BC"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000000"/>
            </w:tcBorders>
            <w:vAlign w:val="center"/>
          </w:tcPr>
          <w:p w14:paraId="0A84D725"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EAE146D" w14:textId="77777777" w:rsidTr="009E1009">
        <w:tc>
          <w:tcPr>
            <w:tcW w:w="421" w:type="dxa"/>
            <w:vMerge/>
          </w:tcPr>
          <w:p w14:paraId="6584ED19"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3788D510"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7629FC1" w14:textId="77777777" w:rsidR="00501684" w:rsidRPr="00505047" w:rsidRDefault="00501684" w:rsidP="009E1009">
            <w:pPr>
              <w:pStyle w:val="339pt"/>
              <w:ind w:left="435" w:hanging="540"/>
            </w:pPr>
            <w:r w:rsidRPr="00505047">
              <w:rPr>
                <w:rFonts w:hint="eastAsia"/>
              </w:rPr>
              <w:t>（コ）水路から３ｍ以内は、水道本管の維持管理のため、工作物や低木・高木などを設置しないこと。</w:t>
            </w:r>
          </w:p>
        </w:tc>
        <w:tc>
          <w:tcPr>
            <w:tcW w:w="850" w:type="dxa"/>
            <w:tcBorders>
              <w:top w:val="dotted" w:sz="4" w:space="0" w:color="auto"/>
            </w:tcBorders>
            <w:vAlign w:val="center"/>
          </w:tcPr>
          <w:p w14:paraId="3D9779E4"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772C044E"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146A2FE3" w14:textId="77777777" w:rsidTr="009E1009">
        <w:tc>
          <w:tcPr>
            <w:tcW w:w="421" w:type="dxa"/>
            <w:vMerge/>
          </w:tcPr>
          <w:p w14:paraId="27528F9D"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255C30CF"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5CC94692" w14:textId="77777777" w:rsidR="00501684" w:rsidRPr="00505047" w:rsidRDefault="00501684" w:rsidP="009E1009">
            <w:pPr>
              <w:pStyle w:val="339pt"/>
              <w:ind w:left="435" w:hanging="540"/>
            </w:pPr>
            <w:r w:rsidRPr="00505047">
              <w:rPr>
                <w:rFonts w:hint="eastAsia"/>
              </w:rPr>
              <w:t>（サ）北側敷地境界線沿いに敷地内歩道を整備すること。敷地内歩道は、前面道路の歩行者が車とのすれ違いなどに際し、安全に通行できるような設えとすること。また、不法駐車や自転車・バイクの駐車がされないよう工夫をすること。また、敷地内歩道の東西端において、歩行者の安全を確保するように、</w:t>
            </w:r>
            <w:r w:rsidRPr="00505047">
              <w:rPr>
                <w:rFonts w:hint="eastAsia"/>
              </w:rPr>
              <w:lastRenderedPageBreak/>
              <w:t>車道からの視認性に配慮し、歩行者や自転車の飛び出し防止についても工夫すること。</w:t>
            </w:r>
          </w:p>
        </w:tc>
        <w:tc>
          <w:tcPr>
            <w:tcW w:w="850" w:type="dxa"/>
            <w:tcBorders>
              <w:top w:val="dotted" w:sz="4" w:space="0" w:color="auto"/>
            </w:tcBorders>
            <w:vAlign w:val="center"/>
          </w:tcPr>
          <w:p w14:paraId="30A532E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C9F4014"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0E7B3DE7" w14:textId="27D5B01A" w:rsidR="009E1009" w:rsidRPr="00505047" w:rsidRDefault="009E1009" w:rsidP="00375139">
      <w:r w:rsidRPr="00505047">
        <w:rPr>
          <w:rFonts w:hint="eastAsia"/>
        </w:rPr>
        <w:t>■住宅性能評価の等級</w:t>
      </w:r>
    </w:p>
    <w:tbl>
      <w:tblPr>
        <w:tblStyle w:val="af4"/>
        <w:tblW w:w="9067" w:type="dxa"/>
        <w:tblLook w:val="04A0" w:firstRow="1" w:lastRow="0" w:firstColumn="1" w:lastColumn="0" w:noHBand="0" w:noVBand="1"/>
      </w:tblPr>
      <w:tblGrid>
        <w:gridCol w:w="5240"/>
        <w:gridCol w:w="1701"/>
        <w:gridCol w:w="2126"/>
      </w:tblGrid>
      <w:tr w:rsidR="00505047" w:rsidRPr="00505047" w14:paraId="66544FB1" w14:textId="77777777" w:rsidTr="00375139">
        <w:trPr>
          <w:trHeight w:val="510"/>
        </w:trPr>
        <w:tc>
          <w:tcPr>
            <w:tcW w:w="5240" w:type="dxa"/>
            <w:tcBorders>
              <w:left w:val="single" w:sz="4" w:space="0" w:color="auto"/>
            </w:tcBorders>
            <w:shd w:val="clear" w:color="auto" w:fill="D9D9D9" w:themeFill="background1" w:themeFillShade="D9"/>
            <w:vAlign w:val="center"/>
          </w:tcPr>
          <w:p w14:paraId="1E22B74B" w14:textId="5DD0BC70" w:rsidR="005D7BAB" w:rsidRPr="00505047" w:rsidDel="007F0466" w:rsidRDefault="005D7BAB" w:rsidP="00375139">
            <w:pPr>
              <w:pStyle w:val="341-19pt"/>
              <w:ind w:left="360" w:hanging="360"/>
              <w:jc w:val="center"/>
            </w:pPr>
            <w:r w:rsidRPr="00505047">
              <w:rPr>
                <w:rFonts w:hint="eastAsia"/>
              </w:rPr>
              <w:t>評価事項</w:t>
            </w:r>
          </w:p>
        </w:tc>
        <w:tc>
          <w:tcPr>
            <w:tcW w:w="1701" w:type="dxa"/>
            <w:shd w:val="clear" w:color="auto" w:fill="D9D9D9" w:themeFill="background1" w:themeFillShade="D9"/>
            <w:vAlign w:val="center"/>
          </w:tcPr>
          <w:p w14:paraId="34DE759D" w14:textId="479CACC6" w:rsidR="005D7BAB" w:rsidRPr="00505047" w:rsidRDefault="005D7BAB">
            <w:pPr>
              <w:pStyle w:val="319pt"/>
            </w:pPr>
            <w:r w:rsidRPr="00505047">
              <w:rPr>
                <w:rFonts w:hint="eastAsia"/>
              </w:rPr>
              <w:t>要求性能</w:t>
            </w:r>
          </w:p>
        </w:tc>
        <w:tc>
          <w:tcPr>
            <w:tcW w:w="2126" w:type="dxa"/>
            <w:shd w:val="clear" w:color="auto" w:fill="D9D9D9" w:themeFill="background1" w:themeFillShade="D9"/>
            <w:vAlign w:val="center"/>
          </w:tcPr>
          <w:p w14:paraId="5552D8CF" w14:textId="609D0A89" w:rsidR="005D7BAB" w:rsidRPr="00505047" w:rsidRDefault="005D7BAB">
            <w:pPr>
              <w:jc w:val="center"/>
            </w:pPr>
            <w:r w:rsidRPr="00505047">
              <w:rPr>
                <w:rFonts w:hint="eastAsia"/>
              </w:rPr>
              <w:t>確認</w:t>
            </w:r>
          </w:p>
        </w:tc>
      </w:tr>
      <w:tr w:rsidR="00505047" w:rsidRPr="00505047" w14:paraId="2BDE6E08" w14:textId="77777777" w:rsidTr="00375139">
        <w:trPr>
          <w:trHeight w:val="510"/>
        </w:trPr>
        <w:tc>
          <w:tcPr>
            <w:tcW w:w="5240" w:type="dxa"/>
            <w:tcBorders>
              <w:left w:val="single" w:sz="4" w:space="0" w:color="auto"/>
            </w:tcBorders>
            <w:vAlign w:val="center"/>
          </w:tcPr>
          <w:p w14:paraId="3C1AFB30" w14:textId="6DCB6D03" w:rsidR="005D7BAB" w:rsidRPr="00505047" w:rsidRDefault="005D7BAB" w:rsidP="00375139">
            <w:pPr>
              <w:pStyle w:val="341-19pt"/>
              <w:ind w:left="360" w:hanging="360"/>
              <w:jc w:val="both"/>
            </w:pPr>
            <w:r w:rsidRPr="00505047">
              <w:rPr>
                <w:rFonts w:hint="eastAsia"/>
              </w:rPr>
              <w:t>省エネルギー対策等級</w:t>
            </w:r>
          </w:p>
        </w:tc>
        <w:tc>
          <w:tcPr>
            <w:tcW w:w="1701" w:type="dxa"/>
            <w:vAlign w:val="center"/>
          </w:tcPr>
          <w:p w14:paraId="722343A4" w14:textId="41A1998A" w:rsidR="005D7BAB" w:rsidRPr="00505047" w:rsidRDefault="005D7BAB">
            <w:pPr>
              <w:pStyle w:val="319pt"/>
            </w:pPr>
            <w:r w:rsidRPr="00505047">
              <w:rPr>
                <w:rFonts w:hint="eastAsia"/>
              </w:rPr>
              <w:t>等級４</w:t>
            </w:r>
          </w:p>
        </w:tc>
        <w:tc>
          <w:tcPr>
            <w:tcW w:w="2126" w:type="dxa"/>
            <w:vAlign w:val="center"/>
          </w:tcPr>
          <w:p w14:paraId="4DE6D74C" w14:textId="77777777" w:rsidR="005D7BAB" w:rsidRPr="00505047" w:rsidRDefault="005D7BAB" w:rsidP="00375139">
            <w:pPr>
              <w:jc w:val="center"/>
            </w:pPr>
          </w:p>
        </w:tc>
      </w:tr>
      <w:tr w:rsidR="00505047" w:rsidRPr="00505047" w14:paraId="038EAE37" w14:textId="77777777" w:rsidTr="00375139">
        <w:trPr>
          <w:trHeight w:val="510"/>
        </w:trPr>
        <w:tc>
          <w:tcPr>
            <w:tcW w:w="5240" w:type="dxa"/>
            <w:tcBorders>
              <w:left w:val="single" w:sz="4" w:space="0" w:color="auto"/>
            </w:tcBorders>
            <w:vAlign w:val="center"/>
          </w:tcPr>
          <w:p w14:paraId="54B47050" w14:textId="2756CE17" w:rsidR="005D7BAB" w:rsidRPr="00505047" w:rsidRDefault="005D7BAB" w:rsidP="00375139">
            <w:pPr>
              <w:pStyle w:val="341-19pt"/>
              <w:ind w:left="360" w:hanging="360"/>
              <w:jc w:val="both"/>
            </w:pPr>
            <w:r w:rsidRPr="00505047">
              <w:rPr>
                <w:rFonts w:hint="eastAsia"/>
              </w:rPr>
              <w:t>重量床衝撃音対策</w:t>
            </w:r>
          </w:p>
        </w:tc>
        <w:tc>
          <w:tcPr>
            <w:tcW w:w="1701" w:type="dxa"/>
            <w:vAlign w:val="center"/>
          </w:tcPr>
          <w:p w14:paraId="2945A1A7" w14:textId="78EC1039" w:rsidR="005D7BAB" w:rsidRPr="00505047" w:rsidRDefault="005D7BAB">
            <w:pPr>
              <w:pStyle w:val="319pt"/>
            </w:pPr>
            <w:r w:rsidRPr="00505047">
              <w:rPr>
                <w:rFonts w:hint="eastAsia"/>
              </w:rPr>
              <w:t>等級３</w:t>
            </w:r>
          </w:p>
        </w:tc>
        <w:tc>
          <w:tcPr>
            <w:tcW w:w="2126" w:type="dxa"/>
            <w:vAlign w:val="center"/>
          </w:tcPr>
          <w:p w14:paraId="6F574F6B" w14:textId="77777777" w:rsidR="005D7BAB" w:rsidRPr="00505047" w:rsidRDefault="005D7BAB" w:rsidP="00375139">
            <w:pPr>
              <w:jc w:val="center"/>
            </w:pPr>
          </w:p>
        </w:tc>
      </w:tr>
      <w:tr w:rsidR="00505047" w:rsidRPr="00505047" w14:paraId="6F410985" w14:textId="77777777" w:rsidTr="00375139">
        <w:trPr>
          <w:trHeight w:val="510"/>
        </w:trPr>
        <w:tc>
          <w:tcPr>
            <w:tcW w:w="5240" w:type="dxa"/>
            <w:tcBorders>
              <w:left w:val="single" w:sz="4" w:space="0" w:color="auto"/>
            </w:tcBorders>
            <w:vAlign w:val="center"/>
          </w:tcPr>
          <w:p w14:paraId="3A76625E" w14:textId="489110C2" w:rsidR="005D7BAB" w:rsidRPr="00505047" w:rsidRDefault="005D7BAB" w:rsidP="00375139">
            <w:pPr>
              <w:pStyle w:val="341-19pt"/>
              <w:ind w:left="360" w:hanging="360"/>
              <w:jc w:val="both"/>
            </w:pPr>
            <w:r w:rsidRPr="00505047">
              <w:rPr>
                <w:rFonts w:hint="eastAsia"/>
              </w:rPr>
              <w:t>透過損失等級（外壁開口部）</w:t>
            </w:r>
          </w:p>
        </w:tc>
        <w:tc>
          <w:tcPr>
            <w:tcW w:w="1701" w:type="dxa"/>
            <w:vAlign w:val="center"/>
          </w:tcPr>
          <w:p w14:paraId="6AA872AF" w14:textId="13375884" w:rsidR="005D7BAB" w:rsidRPr="00505047" w:rsidRDefault="005D7BAB">
            <w:pPr>
              <w:pStyle w:val="319pt"/>
            </w:pPr>
            <w:r w:rsidRPr="00505047">
              <w:rPr>
                <w:rFonts w:hint="eastAsia"/>
              </w:rPr>
              <w:t>等級２</w:t>
            </w:r>
          </w:p>
        </w:tc>
        <w:tc>
          <w:tcPr>
            <w:tcW w:w="2126" w:type="dxa"/>
            <w:vAlign w:val="center"/>
          </w:tcPr>
          <w:p w14:paraId="5B4488CD" w14:textId="77777777" w:rsidR="005D7BAB" w:rsidRPr="00505047" w:rsidRDefault="005D7BAB" w:rsidP="00375139">
            <w:pPr>
              <w:jc w:val="center"/>
            </w:pPr>
          </w:p>
        </w:tc>
      </w:tr>
      <w:tr w:rsidR="00505047" w:rsidRPr="00505047" w14:paraId="14F2BFAA" w14:textId="77777777" w:rsidTr="00375139">
        <w:trPr>
          <w:trHeight w:val="510"/>
        </w:trPr>
        <w:tc>
          <w:tcPr>
            <w:tcW w:w="5240" w:type="dxa"/>
            <w:tcBorders>
              <w:left w:val="single" w:sz="4" w:space="0" w:color="auto"/>
            </w:tcBorders>
            <w:vAlign w:val="center"/>
          </w:tcPr>
          <w:p w14:paraId="11EC4018" w14:textId="7F3D6A04" w:rsidR="005D7BAB" w:rsidRPr="00505047" w:rsidRDefault="005D7BAB" w:rsidP="00375139">
            <w:pPr>
              <w:pStyle w:val="341-19pt"/>
              <w:ind w:left="360" w:hanging="360"/>
              <w:jc w:val="both"/>
            </w:pPr>
            <w:r w:rsidRPr="00505047">
              <w:rPr>
                <w:rFonts w:hint="eastAsia"/>
              </w:rPr>
              <w:t>劣化対策等級（構造躯体等）</w:t>
            </w:r>
          </w:p>
        </w:tc>
        <w:tc>
          <w:tcPr>
            <w:tcW w:w="1701" w:type="dxa"/>
            <w:vAlign w:val="center"/>
          </w:tcPr>
          <w:p w14:paraId="2F638B26" w14:textId="51206DF4" w:rsidR="005D7BAB" w:rsidRPr="00505047" w:rsidRDefault="005D7BAB">
            <w:pPr>
              <w:pStyle w:val="319pt"/>
            </w:pPr>
            <w:r w:rsidRPr="00505047">
              <w:rPr>
                <w:rFonts w:hint="eastAsia"/>
              </w:rPr>
              <w:t>等級３</w:t>
            </w:r>
          </w:p>
        </w:tc>
        <w:tc>
          <w:tcPr>
            <w:tcW w:w="2126" w:type="dxa"/>
            <w:vAlign w:val="center"/>
          </w:tcPr>
          <w:p w14:paraId="18DDEDA6" w14:textId="77777777" w:rsidR="005D7BAB" w:rsidRPr="00505047" w:rsidRDefault="005D7BAB" w:rsidP="00375139">
            <w:pPr>
              <w:jc w:val="center"/>
            </w:pPr>
          </w:p>
        </w:tc>
      </w:tr>
      <w:tr w:rsidR="00505047" w:rsidRPr="00505047" w14:paraId="35EF8D7C" w14:textId="77777777" w:rsidTr="00375139">
        <w:trPr>
          <w:trHeight w:val="510"/>
        </w:trPr>
        <w:tc>
          <w:tcPr>
            <w:tcW w:w="5240" w:type="dxa"/>
            <w:tcBorders>
              <w:left w:val="single" w:sz="4" w:space="0" w:color="auto"/>
            </w:tcBorders>
            <w:vAlign w:val="center"/>
          </w:tcPr>
          <w:p w14:paraId="6E22B8E6" w14:textId="24C9542B" w:rsidR="005D7BAB" w:rsidRPr="00505047" w:rsidRDefault="005D7BAB" w:rsidP="00375139">
            <w:pPr>
              <w:pStyle w:val="341-19pt"/>
              <w:ind w:left="360" w:hanging="360"/>
              <w:jc w:val="both"/>
            </w:pPr>
            <w:r w:rsidRPr="00505047">
              <w:rPr>
                <w:rFonts w:hint="eastAsia"/>
              </w:rPr>
              <w:t>維持管理対策等級（専用配管）</w:t>
            </w:r>
          </w:p>
        </w:tc>
        <w:tc>
          <w:tcPr>
            <w:tcW w:w="1701" w:type="dxa"/>
            <w:vAlign w:val="center"/>
          </w:tcPr>
          <w:p w14:paraId="451C542E" w14:textId="5A5E8FA5" w:rsidR="005D7BAB" w:rsidRPr="00505047" w:rsidRDefault="005D7BAB">
            <w:pPr>
              <w:pStyle w:val="319pt"/>
            </w:pPr>
            <w:r w:rsidRPr="00505047">
              <w:rPr>
                <w:rFonts w:hint="eastAsia"/>
              </w:rPr>
              <w:t>等級２</w:t>
            </w:r>
          </w:p>
        </w:tc>
        <w:tc>
          <w:tcPr>
            <w:tcW w:w="2126" w:type="dxa"/>
            <w:vAlign w:val="center"/>
          </w:tcPr>
          <w:p w14:paraId="6AD62FAA" w14:textId="77777777" w:rsidR="005D7BAB" w:rsidRPr="00505047" w:rsidRDefault="005D7BAB" w:rsidP="00375139">
            <w:pPr>
              <w:jc w:val="center"/>
            </w:pPr>
          </w:p>
        </w:tc>
      </w:tr>
      <w:tr w:rsidR="00505047" w:rsidRPr="00505047" w14:paraId="28965AD9" w14:textId="77777777" w:rsidTr="00375139">
        <w:trPr>
          <w:trHeight w:val="510"/>
        </w:trPr>
        <w:tc>
          <w:tcPr>
            <w:tcW w:w="5240" w:type="dxa"/>
            <w:tcBorders>
              <w:left w:val="single" w:sz="4" w:space="0" w:color="auto"/>
            </w:tcBorders>
            <w:vAlign w:val="center"/>
          </w:tcPr>
          <w:p w14:paraId="3F6E3E90" w14:textId="7ADEDA3B" w:rsidR="005D7BAB" w:rsidRPr="00505047" w:rsidRDefault="005D7BAB" w:rsidP="00375139">
            <w:pPr>
              <w:pStyle w:val="341-19pt"/>
              <w:ind w:left="360" w:hanging="360"/>
              <w:jc w:val="both"/>
            </w:pPr>
            <w:r w:rsidRPr="00505047">
              <w:rPr>
                <w:rFonts w:hint="eastAsia"/>
              </w:rPr>
              <w:t>維持管理対策等級（共用配管）</w:t>
            </w:r>
          </w:p>
        </w:tc>
        <w:tc>
          <w:tcPr>
            <w:tcW w:w="1701" w:type="dxa"/>
            <w:vAlign w:val="center"/>
          </w:tcPr>
          <w:p w14:paraId="0362E219" w14:textId="4D4B8975" w:rsidR="005D7BAB" w:rsidRPr="00505047" w:rsidRDefault="005D7BAB">
            <w:pPr>
              <w:pStyle w:val="319pt"/>
            </w:pPr>
            <w:r w:rsidRPr="00505047">
              <w:rPr>
                <w:rFonts w:hint="eastAsia"/>
              </w:rPr>
              <w:t>等級２</w:t>
            </w:r>
          </w:p>
        </w:tc>
        <w:tc>
          <w:tcPr>
            <w:tcW w:w="2126" w:type="dxa"/>
            <w:vAlign w:val="center"/>
          </w:tcPr>
          <w:p w14:paraId="03888D03" w14:textId="77777777" w:rsidR="005D7BAB" w:rsidRPr="00505047" w:rsidRDefault="005D7BAB" w:rsidP="00375139">
            <w:pPr>
              <w:jc w:val="center"/>
            </w:pPr>
          </w:p>
        </w:tc>
      </w:tr>
      <w:tr w:rsidR="00505047" w:rsidRPr="00505047" w14:paraId="65197B8C" w14:textId="77777777" w:rsidTr="00375139">
        <w:trPr>
          <w:trHeight w:val="510"/>
        </w:trPr>
        <w:tc>
          <w:tcPr>
            <w:tcW w:w="5240" w:type="dxa"/>
            <w:tcBorders>
              <w:left w:val="single" w:sz="4" w:space="0" w:color="auto"/>
            </w:tcBorders>
            <w:vAlign w:val="center"/>
          </w:tcPr>
          <w:p w14:paraId="4FD18143" w14:textId="243A0019" w:rsidR="005D7BAB" w:rsidRPr="00505047" w:rsidRDefault="005D7BAB" w:rsidP="00375139">
            <w:pPr>
              <w:pStyle w:val="341-19pt"/>
              <w:ind w:left="0" w:firstLineChars="0" w:firstLine="0"/>
              <w:jc w:val="both"/>
            </w:pPr>
            <w:r w:rsidRPr="00505047">
              <w:rPr>
                <w:rFonts w:hint="eastAsia"/>
              </w:rPr>
              <w:t>ホルムアルデヒド対策（内装）</w:t>
            </w:r>
          </w:p>
        </w:tc>
        <w:tc>
          <w:tcPr>
            <w:tcW w:w="1701" w:type="dxa"/>
            <w:vAlign w:val="center"/>
          </w:tcPr>
          <w:p w14:paraId="3358D8C8" w14:textId="6022885C" w:rsidR="005D7BAB" w:rsidRPr="00505047" w:rsidRDefault="005D7BAB">
            <w:pPr>
              <w:pStyle w:val="319pt"/>
            </w:pPr>
            <w:r w:rsidRPr="00505047">
              <w:rPr>
                <w:rFonts w:hint="eastAsia"/>
              </w:rPr>
              <w:t>等級３</w:t>
            </w:r>
          </w:p>
        </w:tc>
        <w:tc>
          <w:tcPr>
            <w:tcW w:w="2126" w:type="dxa"/>
            <w:vAlign w:val="center"/>
          </w:tcPr>
          <w:p w14:paraId="72814AA4" w14:textId="77777777" w:rsidR="005D7BAB" w:rsidRPr="00505047" w:rsidRDefault="005D7BAB" w:rsidP="00375139">
            <w:pPr>
              <w:jc w:val="center"/>
            </w:pPr>
          </w:p>
        </w:tc>
      </w:tr>
      <w:tr w:rsidR="00505047" w:rsidRPr="00505047" w14:paraId="3AEA5F4F" w14:textId="77777777" w:rsidTr="00375139">
        <w:trPr>
          <w:trHeight w:val="510"/>
        </w:trPr>
        <w:tc>
          <w:tcPr>
            <w:tcW w:w="5240" w:type="dxa"/>
            <w:tcBorders>
              <w:left w:val="single" w:sz="4" w:space="0" w:color="auto"/>
            </w:tcBorders>
            <w:vAlign w:val="center"/>
          </w:tcPr>
          <w:p w14:paraId="53736920" w14:textId="54A7CE6A" w:rsidR="005D7BAB" w:rsidRPr="00505047" w:rsidRDefault="005D7BAB" w:rsidP="00375139">
            <w:pPr>
              <w:pStyle w:val="341-19pt"/>
              <w:ind w:left="360" w:hanging="360"/>
              <w:jc w:val="both"/>
            </w:pPr>
            <w:r w:rsidRPr="00505047">
              <w:rPr>
                <w:rFonts w:hint="eastAsia"/>
              </w:rPr>
              <w:t>高齢者等の配慮対策等級（専用部分）</w:t>
            </w:r>
          </w:p>
        </w:tc>
        <w:tc>
          <w:tcPr>
            <w:tcW w:w="1701" w:type="dxa"/>
            <w:vAlign w:val="center"/>
          </w:tcPr>
          <w:p w14:paraId="0D94CA78" w14:textId="27D623FD" w:rsidR="005D7BAB" w:rsidRPr="00505047" w:rsidRDefault="005D7BAB">
            <w:pPr>
              <w:pStyle w:val="319pt"/>
            </w:pPr>
            <w:r w:rsidRPr="00505047">
              <w:rPr>
                <w:rFonts w:hint="eastAsia"/>
              </w:rPr>
              <w:t>等級３</w:t>
            </w:r>
          </w:p>
        </w:tc>
        <w:tc>
          <w:tcPr>
            <w:tcW w:w="2126" w:type="dxa"/>
            <w:vAlign w:val="center"/>
          </w:tcPr>
          <w:p w14:paraId="202808E8" w14:textId="77777777" w:rsidR="005D7BAB" w:rsidRPr="00505047" w:rsidRDefault="005D7BAB" w:rsidP="00375139">
            <w:pPr>
              <w:jc w:val="center"/>
            </w:pPr>
          </w:p>
        </w:tc>
      </w:tr>
      <w:tr w:rsidR="005D7BAB" w:rsidRPr="00505047" w14:paraId="489256D6" w14:textId="77777777" w:rsidTr="00375139">
        <w:trPr>
          <w:trHeight w:val="510"/>
        </w:trPr>
        <w:tc>
          <w:tcPr>
            <w:tcW w:w="5240" w:type="dxa"/>
            <w:tcBorders>
              <w:left w:val="single" w:sz="4" w:space="0" w:color="auto"/>
            </w:tcBorders>
            <w:vAlign w:val="center"/>
          </w:tcPr>
          <w:p w14:paraId="27C992FA" w14:textId="5412E4F8" w:rsidR="005D7BAB" w:rsidRPr="00505047" w:rsidRDefault="005D7BAB" w:rsidP="00375139">
            <w:pPr>
              <w:pStyle w:val="341-19pt"/>
              <w:ind w:left="360" w:hanging="360"/>
              <w:jc w:val="both"/>
            </w:pPr>
            <w:r w:rsidRPr="00505047">
              <w:rPr>
                <w:rFonts w:hint="eastAsia"/>
              </w:rPr>
              <w:t>高齢者等の配慮対策等級（共用部分）</w:t>
            </w:r>
          </w:p>
        </w:tc>
        <w:tc>
          <w:tcPr>
            <w:tcW w:w="1701" w:type="dxa"/>
            <w:vAlign w:val="center"/>
          </w:tcPr>
          <w:p w14:paraId="7B185676" w14:textId="5D2F7055" w:rsidR="005D7BAB" w:rsidRPr="00505047" w:rsidRDefault="005D7BAB">
            <w:pPr>
              <w:pStyle w:val="319pt"/>
            </w:pPr>
            <w:r w:rsidRPr="00505047">
              <w:rPr>
                <w:rFonts w:hint="eastAsia"/>
              </w:rPr>
              <w:t>等級３</w:t>
            </w:r>
          </w:p>
        </w:tc>
        <w:tc>
          <w:tcPr>
            <w:tcW w:w="2126" w:type="dxa"/>
            <w:vAlign w:val="center"/>
          </w:tcPr>
          <w:p w14:paraId="6FB9DE4E" w14:textId="77777777" w:rsidR="005D7BAB" w:rsidRPr="00505047" w:rsidRDefault="005D7BAB" w:rsidP="00375139">
            <w:pPr>
              <w:jc w:val="center"/>
            </w:pPr>
          </w:p>
        </w:tc>
      </w:tr>
    </w:tbl>
    <w:p w14:paraId="775A534F" w14:textId="77777777" w:rsidR="00CE3ACF" w:rsidRPr="00505047" w:rsidRDefault="00CE3ACF" w:rsidP="00096CDD">
      <w:pPr>
        <w:spacing w:line="60" w:lineRule="exact"/>
      </w:pPr>
    </w:p>
    <w:p w14:paraId="0CD94355" w14:textId="77777777" w:rsidR="00024B9F" w:rsidRPr="00505047" w:rsidRDefault="00024B9F" w:rsidP="00096CDD">
      <w:pPr>
        <w:spacing w:line="60" w:lineRule="exact"/>
        <w:sectPr w:rsidR="00024B9F" w:rsidRPr="00505047" w:rsidSect="0028027D">
          <w:headerReference w:type="default" r:id="rId26"/>
          <w:pgSz w:w="11906" w:h="16838" w:code="9"/>
          <w:pgMar w:top="1134" w:right="1418" w:bottom="1134" w:left="1418" w:header="454" w:footer="454" w:gutter="0"/>
          <w:cols w:space="425"/>
          <w:docGrid w:type="lines" w:linePitch="360"/>
        </w:sectPr>
      </w:pPr>
    </w:p>
    <w:p w14:paraId="05F8C88F" w14:textId="53260068" w:rsidR="00024B9F" w:rsidRPr="00505047" w:rsidRDefault="00024B9F" w:rsidP="00024B9F">
      <w:pPr>
        <w:pStyle w:val="2"/>
        <w:rPr>
          <w:rFonts w:ascii="ＭＳ ゴシック" w:hAnsi="ＭＳ ゴシック"/>
        </w:rPr>
      </w:pPr>
      <w:bookmarkStart w:id="55" w:name="_Toc69721893"/>
      <w:r w:rsidRPr="00505047">
        <w:rPr>
          <w:rFonts w:ascii="ＭＳ ゴシック" w:hAnsi="ＭＳ ゴシック" w:hint="eastAsia"/>
        </w:rPr>
        <w:lastRenderedPageBreak/>
        <w:t>様式３－７　提案概要書</w:t>
      </w:r>
      <w:bookmarkEnd w:id="55"/>
    </w:p>
    <w:p w14:paraId="3432BDAA" w14:textId="77777777" w:rsidR="00024B9F" w:rsidRPr="00505047" w:rsidRDefault="00024B9F" w:rsidP="00024B9F">
      <w:pPr>
        <w:rPr>
          <w:sz w:val="18"/>
        </w:rPr>
      </w:pPr>
    </w:p>
    <w:p w14:paraId="19A2E094" w14:textId="77777777" w:rsidR="00024B9F" w:rsidRPr="00505047" w:rsidRDefault="00024B9F" w:rsidP="00024B9F">
      <w:pPr>
        <w:pStyle w:val="aff8"/>
        <w:spacing w:after="180"/>
        <w:ind w:left="1050" w:hanging="336"/>
        <w:rPr>
          <w:sz w:val="20"/>
        </w:rPr>
      </w:pPr>
      <w:r w:rsidRPr="00505047">
        <w:rPr>
          <w:rFonts w:hint="eastAsia"/>
        </w:rPr>
        <w:t xml:space="preserve">①　</w:t>
      </w:r>
      <w:r w:rsidRPr="00505047">
        <w:rPr>
          <w:rFonts w:hint="eastAsia"/>
          <w:szCs w:val="21"/>
        </w:rPr>
        <w:t>提案内容の概要を、Ａ４　２枚でまとめること</w:t>
      </w:r>
    </w:p>
    <w:p w14:paraId="188E3BA0" w14:textId="77777777" w:rsidR="00024B9F" w:rsidRPr="00505047" w:rsidRDefault="00024B9F" w:rsidP="00024B9F">
      <w:pPr>
        <w:widowControl w:val="0"/>
        <w:jc w:val="both"/>
      </w:pPr>
    </w:p>
    <w:p w14:paraId="239222E6" w14:textId="77777777" w:rsidR="00024B9F" w:rsidRPr="00505047" w:rsidRDefault="00024B9F" w:rsidP="00024B9F">
      <w:pPr>
        <w:widowControl w:val="0"/>
        <w:jc w:val="both"/>
      </w:pPr>
      <w:r w:rsidRPr="00505047">
        <w:rPr>
          <w:rFonts w:hint="eastAsia"/>
        </w:rPr>
        <w:t xml:space="preserve">　</w:t>
      </w:r>
    </w:p>
    <w:p w14:paraId="385186C1" w14:textId="77777777" w:rsidR="00024B9F" w:rsidRPr="00505047" w:rsidRDefault="00024B9F" w:rsidP="00024B9F">
      <w:pPr>
        <w:widowControl w:val="0"/>
        <w:jc w:val="both"/>
      </w:pPr>
    </w:p>
    <w:p w14:paraId="75595698" w14:textId="49098251" w:rsidR="00AC066A" w:rsidRPr="00505047" w:rsidRDefault="00AC066A" w:rsidP="00096CDD">
      <w:pPr>
        <w:spacing w:line="60" w:lineRule="exact"/>
      </w:pPr>
    </w:p>
    <w:p w14:paraId="2E4FCD15" w14:textId="77777777" w:rsidR="00AC066A" w:rsidRPr="00505047" w:rsidRDefault="00AC066A" w:rsidP="00096CDD">
      <w:pPr>
        <w:spacing w:line="60" w:lineRule="exact"/>
      </w:pPr>
    </w:p>
    <w:p w14:paraId="08EEEF19" w14:textId="77777777" w:rsidR="00AC066A" w:rsidRPr="00505047" w:rsidRDefault="00AC066A" w:rsidP="00096CDD">
      <w:pPr>
        <w:spacing w:line="60" w:lineRule="exact"/>
      </w:pPr>
    </w:p>
    <w:p w14:paraId="10FF2346" w14:textId="467B72C6" w:rsidR="00AC066A" w:rsidRPr="00505047" w:rsidRDefault="00AC066A" w:rsidP="00096CDD">
      <w:pPr>
        <w:spacing w:line="60" w:lineRule="exact"/>
        <w:sectPr w:rsidR="00AC066A" w:rsidRPr="00505047" w:rsidSect="0028027D">
          <w:pgSz w:w="11906" w:h="16838" w:code="9"/>
          <w:pgMar w:top="1134" w:right="1418" w:bottom="1134" w:left="1418" w:header="454" w:footer="454" w:gutter="0"/>
          <w:cols w:space="425"/>
          <w:docGrid w:type="lines" w:linePitch="360"/>
        </w:sectPr>
      </w:pPr>
    </w:p>
    <w:p w14:paraId="26F8EB6C" w14:textId="16A41789" w:rsidR="001E5B4D" w:rsidRPr="00505047" w:rsidRDefault="003452D9" w:rsidP="00F2032E">
      <w:pPr>
        <w:pStyle w:val="2"/>
        <w:rPr>
          <w:rFonts w:ascii="ＭＳ ゴシック" w:hAnsi="ＭＳ ゴシック"/>
        </w:rPr>
      </w:pPr>
      <w:bookmarkStart w:id="56" w:name="_Toc69721894"/>
      <w:r w:rsidRPr="00505047">
        <w:rPr>
          <w:rFonts w:hint="eastAsia"/>
        </w:rPr>
        <w:lastRenderedPageBreak/>
        <w:t>様式４－１　事業</w:t>
      </w:r>
      <w:r w:rsidR="00C67A32" w:rsidRPr="00505047">
        <w:rPr>
          <w:rFonts w:hint="eastAsia"/>
        </w:rPr>
        <w:t>全体の</w:t>
      </w:r>
      <w:r w:rsidRPr="00505047">
        <w:rPr>
          <w:rFonts w:hint="eastAsia"/>
        </w:rPr>
        <w:t>実施体制及び安定性</w:t>
      </w:r>
      <w:r w:rsidR="00C87A97" w:rsidRPr="00505047">
        <w:rPr>
          <w:rFonts w:hint="eastAsia"/>
        </w:rPr>
        <w:t>等</w:t>
      </w:r>
      <w:r w:rsidRPr="00505047">
        <w:rPr>
          <w:rFonts w:hint="eastAsia"/>
        </w:rPr>
        <w:t>に関する提案書表紙</w:t>
      </w:r>
      <w:bookmarkEnd w:id="56"/>
    </w:p>
    <w:p w14:paraId="366C6441" w14:textId="77777777" w:rsidR="001E5B4D" w:rsidRPr="00505047" w:rsidRDefault="001E5B4D">
      <w:pPr>
        <w:rPr>
          <w:rFonts w:ascii="ＭＳ ゴシック" w:eastAsia="ＭＳ ゴシック" w:hAnsi="ＭＳ ゴシック"/>
        </w:rPr>
      </w:pPr>
    </w:p>
    <w:p w14:paraId="774ED92B" w14:textId="77777777" w:rsidR="001E5B4D" w:rsidRPr="00505047" w:rsidRDefault="001E5B4D">
      <w:pPr>
        <w:rPr>
          <w:rFonts w:ascii="ＭＳ ゴシック" w:eastAsia="ＭＳ ゴシック" w:hAnsi="ＭＳ ゴシック"/>
        </w:rPr>
      </w:pPr>
    </w:p>
    <w:p w14:paraId="26EE325F" w14:textId="77777777" w:rsidR="001E5B4D" w:rsidRPr="00505047" w:rsidRDefault="001E5B4D">
      <w:pPr>
        <w:rPr>
          <w:rFonts w:ascii="ＭＳ ゴシック" w:eastAsia="ＭＳ ゴシック" w:hAnsi="ＭＳ ゴシック"/>
        </w:rPr>
      </w:pPr>
    </w:p>
    <w:p w14:paraId="1B0F21C8" w14:textId="77777777" w:rsidR="001E5B4D" w:rsidRPr="00505047" w:rsidRDefault="001E5B4D">
      <w:pPr>
        <w:rPr>
          <w:rFonts w:ascii="ＭＳ ゴシック" w:eastAsia="ＭＳ ゴシック" w:hAnsi="ＭＳ ゴシック"/>
        </w:rPr>
      </w:pPr>
    </w:p>
    <w:p w14:paraId="2E8FC322" w14:textId="77777777" w:rsidR="001E5B4D" w:rsidRPr="00505047" w:rsidRDefault="001E5B4D">
      <w:pPr>
        <w:rPr>
          <w:rFonts w:ascii="ＭＳ ゴシック" w:eastAsia="ＭＳ ゴシック" w:hAnsi="ＭＳ ゴシック"/>
        </w:rPr>
      </w:pPr>
    </w:p>
    <w:p w14:paraId="5C3DC225" w14:textId="77777777" w:rsidR="001E5B4D" w:rsidRPr="00505047" w:rsidRDefault="001E5B4D">
      <w:pPr>
        <w:rPr>
          <w:rFonts w:ascii="ＭＳ ゴシック" w:eastAsia="ＭＳ ゴシック" w:hAnsi="ＭＳ ゴシック"/>
        </w:rPr>
      </w:pPr>
    </w:p>
    <w:p w14:paraId="484DFAA1" w14:textId="77777777" w:rsidR="001E5B4D" w:rsidRPr="00505047" w:rsidRDefault="001E5B4D">
      <w:pPr>
        <w:rPr>
          <w:rFonts w:ascii="ＭＳ ゴシック" w:eastAsia="ＭＳ ゴシック" w:hAnsi="ＭＳ ゴシック"/>
        </w:rPr>
      </w:pPr>
    </w:p>
    <w:p w14:paraId="7294CF9F" w14:textId="77777777" w:rsidR="001E5B4D" w:rsidRPr="00505047"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E5B4D" w:rsidRPr="00505047" w14:paraId="646EEF0F" w14:textId="77777777">
        <w:trPr>
          <w:jc w:val="center"/>
        </w:trPr>
        <w:tc>
          <w:tcPr>
            <w:tcW w:w="7884" w:type="dxa"/>
          </w:tcPr>
          <w:p w14:paraId="51EDFE7F" w14:textId="6AD765EF" w:rsidR="005B05CD" w:rsidRPr="00505047" w:rsidRDefault="00E70A1E"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3249322B" w14:textId="77777777" w:rsidR="001E5B4D" w:rsidRPr="00505047" w:rsidRDefault="001E5B4D"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3D1661E8" w14:textId="77777777" w:rsidR="001E5B4D" w:rsidRPr="00505047" w:rsidRDefault="001E5B4D" w:rsidP="00A35B28">
            <w:pPr>
              <w:jc w:val="center"/>
              <w:rPr>
                <w:rFonts w:ascii="ＭＳ ゴシック" w:eastAsia="ＭＳ ゴシック" w:hAnsi="ＭＳ ゴシック"/>
                <w:b/>
                <w:sz w:val="32"/>
                <w:szCs w:val="32"/>
              </w:rPr>
            </w:pPr>
          </w:p>
          <w:p w14:paraId="1EB6C34C" w14:textId="08A26112" w:rsidR="001E5B4D" w:rsidRPr="00505047" w:rsidRDefault="001E5B4D" w:rsidP="00CA60F0">
            <w:pPr>
              <w:jc w:val="center"/>
              <w:rPr>
                <w:rFonts w:ascii="ＭＳ ゴシック" w:eastAsia="ＭＳ ゴシック" w:hAnsi="ＭＳ ゴシック"/>
              </w:rPr>
            </w:pPr>
            <w:r w:rsidRPr="00505047">
              <w:rPr>
                <w:rFonts w:ascii="ＭＳ ゴシック" w:eastAsia="ＭＳ ゴシック" w:hAnsi="ＭＳ ゴシック" w:hint="eastAsia"/>
                <w:b/>
                <w:sz w:val="32"/>
                <w:szCs w:val="32"/>
              </w:rPr>
              <w:t>【</w:t>
            </w:r>
            <w:r w:rsidR="00CA60F0" w:rsidRPr="00505047">
              <w:rPr>
                <w:rFonts w:ascii="ＭＳ ゴシック" w:eastAsia="ＭＳ ゴシック" w:hAnsi="ＭＳ ゴシック" w:hint="eastAsia"/>
                <w:b/>
                <w:sz w:val="32"/>
                <w:szCs w:val="32"/>
              </w:rPr>
              <w:t>事業</w:t>
            </w:r>
            <w:r w:rsidR="00012D8F" w:rsidRPr="00505047">
              <w:rPr>
                <w:rFonts w:ascii="ＭＳ ゴシック" w:eastAsia="ＭＳ ゴシック" w:hAnsi="ＭＳ ゴシック" w:hint="eastAsia"/>
                <w:b/>
                <w:sz w:val="32"/>
                <w:szCs w:val="32"/>
              </w:rPr>
              <w:t>全体の</w:t>
            </w:r>
            <w:r w:rsidR="00B30436" w:rsidRPr="00505047">
              <w:rPr>
                <w:rFonts w:ascii="ＭＳ ゴシック" w:eastAsia="ＭＳ ゴシック" w:hAnsi="ＭＳ ゴシック" w:hint="eastAsia"/>
                <w:b/>
                <w:sz w:val="32"/>
                <w:szCs w:val="32"/>
              </w:rPr>
              <w:t>実施体制</w:t>
            </w:r>
            <w:r w:rsidR="00CA60F0" w:rsidRPr="00505047">
              <w:rPr>
                <w:rFonts w:ascii="ＭＳ ゴシック" w:eastAsia="ＭＳ ゴシック" w:hAnsi="ＭＳ ゴシック" w:hint="eastAsia"/>
                <w:b/>
                <w:sz w:val="32"/>
                <w:szCs w:val="32"/>
              </w:rPr>
              <w:t>及び</w:t>
            </w:r>
            <w:r w:rsidR="00B30436" w:rsidRPr="00505047">
              <w:rPr>
                <w:rFonts w:ascii="ＭＳ ゴシック" w:eastAsia="ＭＳ ゴシック" w:hAnsi="ＭＳ ゴシック" w:hint="eastAsia"/>
                <w:b/>
                <w:sz w:val="32"/>
                <w:szCs w:val="32"/>
              </w:rPr>
              <w:t>安定性等</w:t>
            </w:r>
            <w:r w:rsidRPr="00505047">
              <w:rPr>
                <w:rFonts w:ascii="ＭＳ ゴシック" w:eastAsia="ＭＳ ゴシック" w:hAnsi="ＭＳ ゴシック" w:hint="eastAsia"/>
                <w:b/>
                <w:sz w:val="32"/>
                <w:szCs w:val="32"/>
              </w:rPr>
              <w:t>に関する提案】</w:t>
            </w:r>
          </w:p>
        </w:tc>
      </w:tr>
    </w:tbl>
    <w:p w14:paraId="0ED5F1FC" w14:textId="77777777" w:rsidR="001E5B4D" w:rsidRPr="00505047" w:rsidRDefault="001E5B4D">
      <w:pPr>
        <w:rPr>
          <w:rFonts w:ascii="ＭＳ ゴシック" w:eastAsia="ＭＳ ゴシック" w:hAnsi="ＭＳ ゴシック"/>
        </w:rPr>
      </w:pPr>
    </w:p>
    <w:p w14:paraId="40B11ABA" w14:textId="77777777" w:rsidR="001E5B4D" w:rsidRPr="00505047" w:rsidRDefault="001E5B4D">
      <w:pPr>
        <w:rPr>
          <w:rFonts w:ascii="ＭＳ ゴシック" w:eastAsia="ＭＳ ゴシック" w:hAnsi="ＭＳ ゴシック"/>
        </w:rPr>
      </w:pPr>
    </w:p>
    <w:p w14:paraId="655B24AA" w14:textId="77777777" w:rsidR="001E5B4D" w:rsidRPr="00505047" w:rsidRDefault="001E5B4D">
      <w:pPr>
        <w:rPr>
          <w:rFonts w:ascii="ＭＳ ゴシック" w:eastAsia="ＭＳ ゴシック" w:hAnsi="ＭＳ ゴシック"/>
        </w:rPr>
      </w:pPr>
    </w:p>
    <w:p w14:paraId="749A7874" w14:textId="77777777" w:rsidR="001E5B4D" w:rsidRPr="00505047" w:rsidRDefault="001E5B4D">
      <w:pPr>
        <w:rPr>
          <w:rFonts w:ascii="ＭＳ ゴシック" w:eastAsia="ＭＳ ゴシック" w:hAnsi="ＭＳ ゴシック"/>
        </w:rPr>
      </w:pPr>
    </w:p>
    <w:p w14:paraId="650BED27" w14:textId="77777777" w:rsidR="001E5B4D" w:rsidRPr="00505047" w:rsidRDefault="001E5B4D">
      <w:pPr>
        <w:rPr>
          <w:rFonts w:ascii="ＭＳ ゴシック" w:eastAsia="ＭＳ ゴシック" w:hAnsi="ＭＳ ゴシック"/>
        </w:rPr>
      </w:pPr>
    </w:p>
    <w:p w14:paraId="1595EA7B" w14:textId="77777777" w:rsidR="001E5B4D" w:rsidRPr="00505047" w:rsidRDefault="001E5B4D">
      <w:pPr>
        <w:rPr>
          <w:rFonts w:ascii="ＭＳ ゴシック" w:eastAsia="ＭＳ ゴシック" w:hAnsi="ＭＳ ゴシック"/>
        </w:rPr>
      </w:pPr>
    </w:p>
    <w:p w14:paraId="33512715" w14:textId="77777777" w:rsidR="001E5B4D" w:rsidRPr="00505047" w:rsidRDefault="001E5B4D">
      <w:pPr>
        <w:rPr>
          <w:rFonts w:ascii="ＭＳ ゴシック" w:eastAsia="ＭＳ ゴシック" w:hAnsi="ＭＳ ゴシック"/>
        </w:rPr>
      </w:pPr>
    </w:p>
    <w:p w14:paraId="4B552586" w14:textId="77777777" w:rsidR="001E5B4D" w:rsidRPr="00505047" w:rsidRDefault="001E5B4D">
      <w:pPr>
        <w:rPr>
          <w:rFonts w:ascii="ＭＳ ゴシック" w:eastAsia="ＭＳ ゴシック" w:hAnsi="ＭＳ ゴシック"/>
        </w:rPr>
      </w:pPr>
    </w:p>
    <w:p w14:paraId="1C8D57CE" w14:textId="77777777" w:rsidR="001E5B4D" w:rsidRPr="00505047" w:rsidRDefault="001E5B4D">
      <w:pPr>
        <w:rPr>
          <w:rFonts w:ascii="ＭＳ ゴシック" w:eastAsia="ＭＳ ゴシック" w:hAnsi="ＭＳ ゴシック"/>
        </w:rPr>
      </w:pPr>
    </w:p>
    <w:p w14:paraId="756E304E" w14:textId="77777777" w:rsidR="001E5B4D" w:rsidRPr="00505047" w:rsidRDefault="001E5B4D">
      <w:pPr>
        <w:rPr>
          <w:rFonts w:ascii="ＭＳ ゴシック" w:eastAsia="ＭＳ ゴシック" w:hAnsi="ＭＳ ゴシック"/>
        </w:rPr>
      </w:pPr>
    </w:p>
    <w:p w14:paraId="1F402290" w14:textId="77777777" w:rsidR="001E5B4D" w:rsidRPr="00505047" w:rsidRDefault="001E5B4D">
      <w:pPr>
        <w:rPr>
          <w:rFonts w:ascii="ＭＳ ゴシック" w:eastAsia="ＭＳ ゴシック" w:hAnsi="ＭＳ ゴシック"/>
        </w:rPr>
      </w:pPr>
    </w:p>
    <w:p w14:paraId="7A7ABC76" w14:textId="77777777" w:rsidR="001E5B4D" w:rsidRPr="00505047"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E5B4D" w:rsidRPr="00505047" w14:paraId="709B7C78" w14:textId="77777777">
        <w:trPr>
          <w:jc w:val="center"/>
        </w:trPr>
        <w:tc>
          <w:tcPr>
            <w:tcW w:w="1809" w:type="dxa"/>
          </w:tcPr>
          <w:p w14:paraId="519CE604" w14:textId="77777777" w:rsidR="001E5B4D" w:rsidRPr="00505047" w:rsidRDefault="003452D9" w:rsidP="00A35B28">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0B30F7B4" w14:textId="77777777" w:rsidR="001E5B4D" w:rsidRPr="00505047" w:rsidRDefault="001E5B4D" w:rsidP="007B3DDA">
            <w:pPr>
              <w:rPr>
                <w:rFonts w:ascii="ＭＳ ゴシック" w:eastAsia="ＭＳ ゴシック" w:hAnsi="ＭＳ ゴシック"/>
                <w:sz w:val="32"/>
                <w:szCs w:val="32"/>
              </w:rPr>
            </w:pPr>
          </w:p>
        </w:tc>
      </w:tr>
    </w:tbl>
    <w:p w14:paraId="1802FDC2" w14:textId="77777777" w:rsidR="001E5B4D" w:rsidRPr="00505047" w:rsidRDefault="001E5B4D">
      <w:pPr>
        <w:rPr>
          <w:rFonts w:ascii="ＭＳ ゴシック" w:eastAsia="ＭＳ ゴシック" w:hAnsi="ＭＳ ゴシック"/>
        </w:rPr>
      </w:pPr>
    </w:p>
    <w:p w14:paraId="45CDC030" w14:textId="77777777" w:rsidR="001E5B4D" w:rsidRPr="00505047" w:rsidRDefault="001E5B4D">
      <w:pPr>
        <w:rPr>
          <w:rFonts w:ascii="ＭＳ ゴシック" w:eastAsia="ＭＳ ゴシック" w:hAnsi="ＭＳ ゴシック"/>
        </w:rPr>
        <w:sectPr w:rsidR="001E5B4D" w:rsidRPr="00505047" w:rsidSect="0028027D">
          <w:pgSz w:w="11906" w:h="16838" w:code="9"/>
          <w:pgMar w:top="1134" w:right="1418" w:bottom="1134" w:left="1418" w:header="454" w:footer="454" w:gutter="0"/>
          <w:cols w:space="425"/>
          <w:docGrid w:type="lines" w:linePitch="360"/>
        </w:sectPr>
      </w:pPr>
    </w:p>
    <w:p w14:paraId="0152BA92" w14:textId="77777777" w:rsidR="00052685" w:rsidRPr="00505047" w:rsidRDefault="00052685" w:rsidP="00176595">
      <w:pPr>
        <w:pStyle w:val="2"/>
      </w:pPr>
      <w:bookmarkStart w:id="57" w:name="_Toc69721895"/>
      <w:r w:rsidRPr="00505047">
        <w:rPr>
          <w:rFonts w:hint="eastAsia"/>
        </w:rPr>
        <w:lastRenderedPageBreak/>
        <w:t>様式</w:t>
      </w:r>
      <w:r w:rsidR="00BC346E" w:rsidRPr="00505047">
        <w:rPr>
          <w:rFonts w:hint="eastAsia"/>
        </w:rPr>
        <w:t>４</w:t>
      </w:r>
      <w:r w:rsidRPr="00505047">
        <w:rPr>
          <w:rFonts w:hint="eastAsia"/>
        </w:rPr>
        <w:t>－</w:t>
      </w:r>
      <w:r w:rsidR="006F1241" w:rsidRPr="00505047">
        <w:rPr>
          <w:rFonts w:hint="eastAsia"/>
        </w:rPr>
        <w:t>２</w:t>
      </w:r>
      <w:r w:rsidR="007B3DDA" w:rsidRPr="00505047">
        <w:rPr>
          <w:rFonts w:hint="eastAsia"/>
        </w:rPr>
        <w:t xml:space="preserve">　事業</w:t>
      </w:r>
      <w:r w:rsidR="00D12FD0" w:rsidRPr="00505047">
        <w:rPr>
          <w:rFonts w:hint="eastAsia"/>
        </w:rPr>
        <w:t>の</w:t>
      </w:r>
      <w:r w:rsidR="007B3DDA" w:rsidRPr="00505047">
        <w:rPr>
          <w:rFonts w:hint="eastAsia"/>
        </w:rPr>
        <w:t>実施体制</w:t>
      </w:r>
      <w:bookmarkEnd w:id="57"/>
    </w:p>
    <w:p w14:paraId="2C5056FA" w14:textId="77777777" w:rsidR="008F52F2" w:rsidRPr="00505047" w:rsidRDefault="008F52F2" w:rsidP="006C5853">
      <w:pPr>
        <w:pStyle w:val="aff8"/>
        <w:spacing w:after="180"/>
        <w:ind w:leftChars="0" w:left="0" w:firstLineChars="200" w:firstLine="420"/>
      </w:pPr>
    </w:p>
    <w:p w14:paraId="7D8C5500" w14:textId="32B6DD30" w:rsidR="00D12FD0" w:rsidRPr="00505047" w:rsidRDefault="00D12FD0" w:rsidP="006C5853">
      <w:pPr>
        <w:pStyle w:val="aff8"/>
        <w:spacing w:after="180"/>
        <w:ind w:leftChars="0" w:left="0" w:firstLineChars="200" w:firstLine="420"/>
      </w:pPr>
      <w:r w:rsidRPr="00505047">
        <w:rPr>
          <w:rFonts w:hint="eastAsia"/>
        </w:rPr>
        <w:t xml:space="preserve">以下について、Ａ４　</w:t>
      </w:r>
      <w:r w:rsidR="0020757C" w:rsidRPr="00505047">
        <w:rPr>
          <w:rFonts w:hint="eastAsia"/>
        </w:rPr>
        <w:t>２</w:t>
      </w:r>
      <w:r w:rsidRPr="00505047">
        <w:rPr>
          <w:rFonts w:hint="eastAsia"/>
        </w:rPr>
        <w:t>頁以内で記載すること</w:t>
      </w:r>
    </w:p>
    <w:p w14:paraId="0BA5DA3D" w14:textId="0CBD7ECD" w:rsidR="0064058A" w:rsidRPr="00505047" w:rsidRDefault="0064058A" w:rsidP="006C5853">
      <w:pPr>
        <w:pStyle w:val="aff8"/>
        <w:spacing w:after="180"/>
        <w:ind w:left="1050" w:hanging="336"/>
      </w:pPr>
      <w:r w:rsidRPr="00505047">
        <w:rPr>
          <w:rFonts w:hint="eastAsia"/>
        </w:rPr>
        <w:t>①</w:t>
      </w:r>
      <w:r w:rsidR="00324E49" w:rsidRPr="00505047">
        <w:rPr>
          <w:rFonts w:hint="eastAsia"/>
        </w:rPr>
        <w:t xml:space="preserve"> </w:t>
      </w:r>
      <w:r w:rsidRPr="00505047">
        <w:rPr>
          <w:rFonts w:hint="eastAsia"/>
        </w:rPr>
        <w:t>事業実施に必要な</w:t>
      </w:r>
      <w:r w:rsidR="00EB37B9" w:rsidRPr="00505047">
        <w:rPr>
          <w:rFonts w:hint="eastAsia"/>
        </w:rPr>
        <w:t>マネジメント</w:t>
      </w:r>
      <w:r w:rsidRPr="00505047">
        <w:rPr>
          <w:rFonts w:hint="eastAsia"/>
        </w:rPr>
        <w:t>の方針を示すこと</w:t>
      </w:r>
    </w:p>
    <w:p w14:paraId="74B205BD" w14:textId="5CB648A6" w:rsidR="0084294D" w:rsidRPr="00505047" w:rsidRDefault="0064058A" w:rsidP="006C5853">
      <w:pPr>
        <w:pStyle w:val="aff8"/>
        <w:spacing w:after="180"/>
        <w:ind w:left="1050" w:hanging="336"/>
      </w:pPr>
      <w:r w:rsidRPr="00505047">
        <w:rPr>
          <w:rFonts w:hint="eastAsia"/>
        </w:rPr>
        <w:t>②</w:t>
      </w:r>
      <w:r w:rsidR="00324E49" w:rsidRPr="00505047">
        <w:rPr>
          <w:rFonts w:hint="eastAsia"/>
        </w:rPr>
        <w:t xml:space="preserve"> </w:t>
      </w:r>
      <w:r w:rsidR="009438F3" w:rsidRPr="00505047">
        <w:rPr>
          <w:rFonts w:hint="eastAsia"/>
        </w:rPr>
        <w:t>各構成企業</w:t>
      </w:r>
      <w:r w:rsidR="00D12FD0" w:rsidRPr="00505047">
        <w:rPr>
          <w:rFonts w:hint="eastAsia"/>
        </w:rPr>
        <w:t>の特徴</w:t>
      </w:r>
      <w:r w:rsidRPr="00505047">
        <w:rPr>
          <w:rFonts w:hint="eastAsia"/>
        </w:rPr>
        <w:t>、関係性</w:t>
      </w:r>
      <w:r w:rsidR="00D12FD0" w:rsidRPr="00505047">
        <w:rPr>
          <w:rFonts w:hint="eastAsia"/>
        </w:rPr>
        <w:t>及び</w:t>
      </w:r>
      <w:r w:rsidR="00596BBF" w:rsidRPr="00505047">
        <w:rPr>
          <w:rFonts w:hint="eastAsia"/>
        </w:rPr>
        <w:t>役割について記載すること</w:t>
      </w:r>
    </w:p>
    <w:p w14:paraId="6C930A9C" w14:textId="580E01C3" w:rsidR="00D12FD0" w:rsidRPr="00505047" w:rsidRDefault="0064058A" w:rsidP="006C5853">
      <w:pPr>
        <w:pStyle w:val="aff8"/>
        <w:spacing w:after="180"/>
        <w:ind w:left="1050" w:hanging="336"/>
        <w:rPr>
          <w:rFonts w:hAnsi="ＭＳ 明朝" w:cs="ＭＳ 明朝"/>
        </w:rPr>
      </w:pPr>
      <w:r w:rsidRPr="00505047">
        <w:rPr>
          <w:rFonts w:hAnsi="ＭＳ 明朝" w:cs="ＭＳ 明朝" w:hint="eastAsia"/>
        </w:rPr>
        <w:t>③</w:t>
      </w:r>
      <w:r w:rsidR="00324E49" w:rsidRPr="00505047">
        <w:rPr>
          <w:rFonts w:hAnsi="ＭＳ 明朝" w:cs="ＭＳ 明朝" w:hint="eastAsia"/>
        </w:rPr>
        <w:t xml:space="preserve"> </w:t>
      </w:r>
      <w:r w:rsidR="00D12FD0" w:rsidRPr="00505047">
        <w:rPr>
          <w:rFonts w:hAnsi="ＭＳ 明朝" w:cs="ＭＳ 明朝" w:hint="eastAsia"/>
        </w:rPr>
        <w:t>各業務に配置する担当者等の実績や能力</w:t>
      </w:r>
      <w:r w:rsidR="00BE043E" w:rsidRPr="00505047">
        <w:rPr>
          <w:rFonts w:hAnsi="ＭＳ 明朝" w:cs="ＭＳ 明朝" w:hint="eastAsia"/>
        </w:rPr>
        <w:t>、各業務の実施体制</w:t>
      </w:r>
      <w:r w:rsidR="00D12FD0" w:rsidRPr="00505047">
        <w:rPr>
          <w:rFonts w:hAnsi="ＭＳ 明朝" w:cs="ＭＳ 明朝" w:hint="eastAsia"/>
        </w:rPr>
        <w:t>を示すこと</w:t>
      </w:r>
    </w:p>
    <w:p w14:paraId="600AF2B0" w14:textId="77777777" w:rsidR="0064058A" w:rsidRPr="00505047" w:rsidRDefault="0064058A" w:rsidP="006C5853">
      <w:pPr>
        <w:pStyle w:val="aff8"/>
        <w:spacing w:after="180"/>
        <w:ind w:left="1050" w:hanging="336"/>
      </w:pPr>
      <w:r w:rsidRPr="00505047">
        <w:rPr>
          <w:rFonts w:hint="eastAsia"/>
        </w:rPr>
        <w:t>※具体的な企業名は明記せず、構成企業番号（建設企業１、建設企業２・・・・）で表記にすること。なお、構成企業番号は、入札参加資格確認審査申請に係る様式１－</w:t>
      </w:r>
      <w:r w:rsidR="00CE3ACF" w:rsidRPr="00505047">
        <w:rPr>
          <w:rFonts w:hint="eastAsia"/>
        </w:rPr>
        <w:t>４</w:t>
      </w:r>
      <w:r w:rsidRPr="00505047">
        <w:rPr>
          <w:rFonts w:hint="eastAsia"/>
        </w:rPr>
        <w:t>で記載したものと同様とすること</w:t>
      </w:r>
    </w:p>
    <w:p w14:paraId="1F0D390F" w14:textId="77777777" w:rsidR="00D12FD0" w:rsidRPr="00505047" w:rsidRDefault="00D12FD0" w:rsidP="006C5853">
      <w:pPr>
        <w:pStyle w:val="aff8"/>
        <w:spacing w:after="180"/>
        <w:ind w:left="1050" w:hanging="336"/>
      </w:pPr>
    </w:p>
    <w:p w14:paraId="5952B63C" w14:textId="77777777" w:rsidR="00891A51" w:rsidRPr="00505047" w:rsidRDefault="00891A51" w:rsidP="00C903E8">
      <w:pPr>
        <w:pStyle w:val="a2"/>
        <w:numPr>
          <w:ilvl w:val="0"/>
          <w:numId w:val="0"/>
        </w:numPr>
      </w:pPr>
    </w:p>
    <w:p w14:paraId="55260811" w14:textId="77777777" w:rsidR="00891A51" w:rsidRPr="00505047" w:rsidRDefault="00891A51" w:rsidP="00C903E8">
      <w:pPr>
        <w:pStyle w:val="a2"/>
        <w:numPr>
          <w:ilvl w:val="0"/>
          <w:numId w:val="0"/>
        </w:numPr>
      </w:pPr>
    </w:p>
    <w:p w14:paraId="2F106013" w14:textId="77777777" w:rsidR="0084294D" w:rsidRPr="00505047" w:rsidRDefault="0084294D" w:rsidP="001E5B4D">
      <w:pPr>
        <w:sectPr w:rsidR="0084294D" w:rsidRPr="00505047" w:rsidSect="0028027D">
          <w:headerReference w:type="default" r:id="rId27"/>
          <w:pgSz w:w="11906" w:h="16838" w:code="9"/>
          <w:pgMar w:top="1134" w:right="1418" w:bottom="1134" w:left="1418" w:header="454" w:footer="454" w:gutter="0"/>
          <w:cols w:space="425"/>
          <w:docGrid w:type="lines" w:linePitch="360"/>
        </w:sectPr>
      </w:pPr>
    </w:p>
    <w:p w14:paraId="224281F6" w14:textId="77777777" w:rsidR="0001482C" w:rsidRPr="00505047" w:rsidRDefault="0001482C" w:rsidP="0001482C">
      <w:pPr>
        <w:pStyle w:val="2"/>
      </w:pPr>
      <w:bookmarkStart w:id="58" w:name="_Toc69721896"/>
      <w:r w:rsidRPr="00505047">
        <w:rPr>
          <w:rFonts w:hint="eastAsia"/>
        </w:rPr>
        <w:lastRenderedPageBreak/>
        <w:t>様式</w:t>
      </w:r>
      <w:r w:rsidR="00BC346E" w:rsidRPr="00505047">
        <w:rPr>
          <w:rFonts w:hint="eastAsia"/>
        </w:rPr>
        <w:t>４</w:t>
      </w:r>
      <w:r w:rsidR="006F1241" w:rsidRPr="00505047">
        <w:rPr>
          <w:rFonts w:hint="eastAsia"/>
        </w:rPr>
        <w:t>－</w:t>
      </w:r>
      <w:r w:rsidR="00596BBF" w:rsidRPr="00505047">
        <w:rPr>
          <w:rFonts w:hint="eastAsia"/>
        </w:rPr>
        <w:t>３</w:t>
      </w:r>
      <w:r w:rsidRPr="00505047">
        <w:rPr>
          <w:rFonts w:hint="eastAsia"/>
        </w:rPr>
        <w:t xml:space="preserve">　</w:t>
      </w:r>
      <w:r w:rsidR="00D12FD0" w:rsidRPr="00505047">
        <w:rPr>
          <w:rFonts w:hint="eastAsia"/>
        </w:rPr>
        <w:t>事業の安定性</w:t>
      </w:r>
      <w:r w:rsidR="00B067F7" w:rsidRPr="00505047">
        <w:rPr>
          <w:rFonts w:hint="eastAsia"/>
        </w:rPr>
        <w:t xml:space="preserve">　その１</w:t>
      </w:r>
      <w:bookmarkEnd w:id="58"/>
    </w:p>
    <w:p w14:paraId="36D6A04A" w14:textId="77777777" w:rsidR="008F52F2" w:rsidRPr="00505047" w:rsidRDefault="008F52F2" w:rsidP="006C5853">
      <w:pPr>
        <w:pStyle w:val="aff8"/>
        <w:spacing w:after="180"/>
        <w:ind w:leftChars="0" w:left="0" w:firstLineChars="200" w:firstLine="420"/>
      </w:pPr>
    </w:p>
    <w:p w14:paraId="1695628C" w14:textId="34FF07AF" w:rsidR="00D12FD0" w:rsidRPr="00505047" w:rsidRDefault="00D12FD0" w:rsidP="006C5853">
      <w:pPr>
        <w:pStyle w:val="aff8"/>
        <w:spacing w:after="180"/>
        <w:ind w:leftChars="0" w:left="0" w:firstLineChars="200" w:firstLine="420"/>
      </w:pPr>
      <w:r w:rsidRPr="00505047">
        <w:rPr>
          <w:rFonts w:hint="eastAsia"/>
        </w:rPr>
        <w:t xml:space="preserve">以下について、Ａ４　</w:t>
      </w:r>
      <w:r w:rsidR="00ED1AF6" w:rsidRPr="00505047">
        <w:rPr>
          <w:rFonts w:hint="eastAsia"/>
        </w:rPr>
        <w:t>２</w:t>
      </w:r>
      <w:r w:rsidRPr="00505047">
        <w:rPr>
          <w:rFonts w:hint="eastAsia"/>
        </w:rPr>
        <w:t>頁以内で記載すること</w:t>
      </w:r>
    </w:p>
    <w:p w14:paraId="7BF25BF7" w14:textId="2C66808A" w:rsidR="00D12FD0" w:rsidRPr="00505047" w:rsidRDefault="00D12FD0" w:rsidP="006C5853">
      <w:pPr>
        <w:pStyle w:val="aff8"/>
        <w:spacing w:after="180"/>
        <w:ind w:left="1050" w:hanging="336"/>
      </w:pPr>
      <w:r w:rsidRPr="00505047">
        <w:rPr>
          <w:rFonts w:hint="eastAsia"/>
        </w:rPr>
        <w:t>①</w:t>
      </w:r>
      <w:r w:rsidR="00324E49" w:rsidRPr="00505047">
        <w:rPr>
          <w:rFonts w:hint="eastAsia"/>
        </w:rPr>
        <w:t xml:space="preserve"> </w:t>
      </w:r>
      <w:r w:rsidRPr="00505047">
        <w:rPr>
          <w:rFonts w:hint="eastAsia"/>
        </w:rPr>
        <w:t>本事業において想定される主なリスクを示し、構成企業間でのリスク分担や対応方法</w:t>
      </w:r>
      <w:r w:rsidR="00CE3ACF" w:rsidRPr="00505047">
        <w:rPr>
          <w:rFonts w:hint="eastAsia"/>
        </w:rPr>
        <w:t>の</w:t>
      </w:r>
      <w:r w:rsidRPr="00505047">
        <w:rPr>
          <w:rFonts w:hint="eastAsia"/>
        </w:rPr>
        <w:t>概要を示すこと</w:t>
      </w:r>
    </w:p>
    <w:p w14:paraId="1BBEFB08" w14:textId="735DFAC8" w:rsidR="0001482C" w:rsidRPr="00505047" w:rsidRDefault="00D12FD0" w:rsidP="006C5853">
      <w:pPr>
        <w:pStyle w:val="aff8"/>
        <w:spacing w:after="180"/>
        <w:ind w:left="1050" w:hanging="336"/>
      </w:pPr>
      <w:r w:rsidRPr="00505047">
        <w:rPr>
          <w:rFonts w:hint="eastAsia"/>
        </w:rPr>
        <w:t>②</w:t>
      </w:r>
      <w:r w:rsidR="00324E49" w:rsidRPr="00505047">
        <w:rPr>
          <w:rFonts w:hint="eastAsia"/>
        </w:rPr>
        <w:t xml:space="preserve"> </w:t>
      </w:r>
      <w:r w:rsidR="0001482C" w:rsidRPr="00505047">
        <w:rPr>
          <w:rFonts w:hint="eastAsia"/>
        </w:rPr>
        <w:t>事業を確実に遂行す</w:t>
      </w:r>
      <w:r w:rsidR="00596BBF" w:rsidRPr="00505047">
        <w:rPr>
          <w:rFonts w:hint="eastAsia"/>
        </w:rPr>
        <w:t>るため、構成企業等が万一離脱した場合等を想定</w:t>
      </w:r>
      <w:r w:rsidR="00827117" w:rsidRPr="00505047">
        <w:rPr>
          <w:rFonts w:hint="eastAsia"/>
        </w:rPr>
        <w:t>した</w:t>
      </w:r>
      <w:r w:rsidR="0001482C" w:rsidRPr="00505047">
        <w:rPr>
          <w:rFonts w:hint="eastAsia"/>
        </w:rPr>
        <w:t>バックアップ体制についての考え方を記載すること</w:t>
      </w:r>
    </w:p>
    <w:p w14:paraId="08B135C1" w14:textId="77777777" w:rsidR="0001482C" w:rsidRPr="00505047" w:rsidRDefault="0001482C"/>
    <w:p w14:paraId="1167EA68" w14:textId="77777777" w:rsidR="00C903E8" w:rsidRPr="00505047" w:rsidRDefault="00C903E8"/>
    <w:p w14:paraId="5A986196" w14:textId="77777777" w:rsidR="00B067F7" w:rsidRPr="00505047" w:rsidRDefault="00B067F7">
      <w:pPr>
        <w:sectPr w:rsidR="00B067F7" w:rsidRPr="00505047" w:rsidSect="0028027D">
          <w:pgSz w:w="11906" w:h="16838" w:code="9"/>
          <w:pgMar w:top="1134" w:right="1418" w:bottom="1134" w:left="1418" w:header="454" w:footer="454" w:gutter="0"/>
          <w:cols w:space="425"/>
          <w:docGrid w:type="lines" w:linePitch="360"/>
        </w:sectPr>
      </w:pPr>
    </w:p>
    <w:p w14:paraId="22E48E1D" w14:textId="77777777" w:rsidR="00B067F7" w:rsidRPr="00505047" w:rsidRDefault="00B067F7" w:rsidP="00B067F7">
      <w:pPr>
        <w:pStyle w:val="2"/>
      </w:pPr>
      <w:bookmarkStart w:id="59" w:name="_Toc69721897"/>
      <w:r w:rsidRPr="00505047">
        <w:rPr>
          <w:rFonts w:hint="eastAsia"/>
        </w:rPr>
        <w:lastRenderedPageBreak/>
        <w:t>様式</w:t>
      </w:r>
      <w:r w:rsidR="00BC346E" w:rsidRPr="00505047">
        <w:rPr>
          <w:rFonts w:hint="eastAsia"/>
        </w:rPr>
        <w:t>４</w:t>
      </w:r>
      <w:r w:rsidRPr="00505047">
        <w:rPr>
          <w:rFonts w:hint="eastAsia"/>
        </w:rPr>
        <w:t>－４　事業の安定性　その２</w:t>
      </w:r>
      <w:bookmarkEnd w:id="59"/>
    </w:p>
    <w:p w14:paraId="352CA11D" w14:textId="776AC3E3" w:rsidR="00891A51" w:rsidRPr="00505047" w:rsidRDefault="00B067F7" w:rsidP="006C5853">
      <w:pPr>
        <w:pStyle w:val="aff8"/>
        <w:spacing w:after="180"/>
        <w:ind w:leftChars="240" w:left="840" w:hanging="336"/>
      </w:pPr>
      <w:r w:rsidRPr="00505047">
        <w:rPr>
          <w:rFonts w:hint="eastAsia"/>
        </w:rPr>
        <w:t>①</w:t>
      </w:r>
      <w:r w:rsidR="00324E49" w:rsidRPr="00505047">
        <w:rPr>
          <w:rFonts w:hint="eastAsia"/>
        </w:rPr>
        <w:t xml:space="preserve"> </w:t>
      </w:r>
      <w:r w:rsidRPr="00505047">
        <w:t>資金調達計画について、以下の様式で記載すること</w:t>
      </w:r>
    </w:p>
    <w:p w14:paraId="0C2DA051" w14:textId="3B72879A" w:rsidR="00B067F7" w:rsidRPr="00505047" w:rsidRDefault="00B067F7" w:rsidP="00AA513B">
      <w:pPr>
        <w:numPr>
          <w:ilvl w:val="0"/>
          <w:numId w:val="10"/>
        </w:numPr>
        <w:spacing w:line="240" w:lineRule="exact"/>
        <w:rPr>
          <w:rFonts w:ascii="ＭＳ ゴシック" w:eastAsia="ＭＳ ゴシック" w:hAnsi="ＭＳ ゴシック"/>
          <w:szCs w:val="21"/>
        </w:rPr>
      </w:pPr>
      <w:r w:rsidRPr="00505047">
        <w:rPr>
          <w:rFonts w:ascii="ＭＳ ゴシック" w:eastAsia="ＭＳ ゴシック" w:hAnsi="ＭＳ ゴシック" w:hint="eastAsia"/>
          <w:szCs w:val="21"/>
        </w:rPr>
        <w:t>住宅等整備費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1811"/>
        <w:gridCol w:w="1811"/>
      </w:tblGrid>
      <w:tr w:rsidR="00505047" w:rsidRPr="00505047" w14:paraId="5AE702E7" w14:textId="77777777" w:rsidTr="00BE44C5">
        <w:trPr>
          <w:cantSplit/>
          <w:trHeight w:val="376"/>
        </w:trPr>
        <w:tc>
          <w:tcPr>
            <w:tcW w:w="1832" w:type="dxa"/>
            <w:vMerge w:val="restart"/>
            <w:tcBorders>
              <w:top w:val="single" w:sz="4" w:space="0" w:color="auto"/>
              <w:left w:val="single" w:sz="4" w:space="0" w:color="auto"/>
              <w:right w:val="single" w:sz="4" w:space="0" w:color="auto"/>
            </w:tcBorders>
            <w:shd w:val="clear" w:color="auto" w:fill="auto"/>
            <w:vAlign w:val="center"/>
          </w:tcPr>
          <w:p w14:paraId="4D6C018A" w14:textId="77777777" w:rsidR="00B067F7" w:rsidRPr="00505047" w:rsidRDefault="00B067F7" w:rsidP="00BE44C5">
            <w:pPr>
              <w:jc w:val="center"/>
              <w:rPr>
                <w:rFonts w:hAnsi="ＭＳ 明朝"/>
                <w:szCs w:val="21"/>
              </w:rPr>
            </w:pPr>
            <w:r w:rsidRPr="00505047">
              <w:rPr>
                <w:rFonts w:hAnsi="ＭＳ 明朝" w:hint="eastAsia"/>
                <w:szCs w:val="21"/>
              </w:rPr>
              <w:t>事業費</w:t>
            </w:r>
          </w:p>
          <w:p w14:paraId="4383FB3A" w14:textId="77777777" w:rsidR="00934639" w:rsidRPr="00505047" w:rsidRDefault="00934639" w:rsidP="00BE44C5">
            <w:pPr>
              <w:jc w:val="center"/>
              <w:rPr>
                <w:rFonts w:hAnsi="ＭＳ 明朝"/>
                <w:szCs w:val="21"/>
              </w:rPr>
            </w:pPr>
            <w:r w:rsidRPr="00505047">
              <w:rPr>
                <w:rFonts w:hAnsi="ＭＳ 明朝" w:hint="eastAsia"/>
                <w:szCs w:val="21"/>
              </w:rPr>
              <w:t>（税抜き）</w:t>
            </w:r>
          </w:p>
        </w:tc>
        <w:tc>
          <w:tcPr>
            <w:tcW w:w="733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49AFB8" w14:textId="77777777" w:rsidR="00B067F7" w:rsidRPr="00505047" w:rsidRDefault="00B067F7" w:rsidP="00BE44C5">
            <w:pPr>
              <w:jc w:val="center"/>
              <w:rPr>
                <w:rFonts w:hAnsi="ＭＳ 明朝"/>
                <w:szCs w:val="21"/>
              </w:rPr>
            </w:pPr>
            <w:r w:rsidRPr="00505047">
              <w:rPr>
                <w:rFonts w:hAnsi="ＭＳ 明朝" w:hint="eastAsia"/>
                <w:szCs w:val="21"/>
              </w:rPr>
              <w:t>資金の調達内訳</w:t>
            </w:r>
          </w:p>
        </w:tc>
      </w:tr>
      <w:tr w:rsidR="00505047" w:rsidRPr="00505047" w14:paraId="20CDE0DF" w14:textId="77777777" w:rsidTr="00BE44C5">
        <w:trPr>
          <w:cantSplit/>
          <w:trHeight w:val="376"/>
        </w:trPr>
        <w:tc>
          <w:tcPr>
            <w:tcW w:w="1832" w:type="dxa"/>
            <w:vMerge/>
            <w:tcBorders>
              <w:left w:val="single" w:sz="4" w:space="0" w:color="auto"/>
              <w:right w:val="single" w:sz="4" w:space="0" w:color="auto"/>
            </w:tcBorders>
            <w:shd w:val="clear" w:color="auto" w:fill="auto"/>
            <w:vAlign w:val="center"/>
          </w:tcPr>
          <w:p w14:paraId="6B6748AF" w14:textId="77777777" w:rsidR="00B067F7" w:rsidRPr="00505047"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745C4992" w14:textId="77777777" w:rsidR="00B067F7" w:rsidRPr="00505047" w:rsidRDefault="00B067F7" w:rsidP="00BE44C5">
            <w:pPr>
              <w:jc w:val="center"/>
              <w:rPr>
                <w:rFonts w:hAnsi="ＭＳ 明朝"/>
                <w:szCs w:val="21"/>
              </w:rPr>
            </w:pPr>
            <w:r w:rsidRPr="00505047">
              <w:rPr>
                <w:rFonts w:hAnsi="ＭＳ 明朝" w:hint="eastAsia"/>
                <w:szCs w:val="21"/>
              </w:rPr>
              <w:t>自己資金</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137F6ABD" w14:textId="77777777" w:rsidR="00B067F7" w:rsidRPr="00505047" w:rsidRDefault="00B067F7" w:rsidP="00BE44C5">
            <w:pPr>
              <w:jc w:val="center"/>
              <w:rPr>
                <w:rFonts w:hAnsi="ＭＳ 明朝"/>
                <w:szCs w:val="21"/>
              </w:rPr>
            </w:pPr>
            <w:r w:rsidRPr="00505047">
              <w:rPr>
                <w:rFonts w:hAnsi="ＭＳ 明朝" w:hint="eastAsia"/>
                <w:szCs w:val="21"/>
              </w:rPr>
              <w:t>借入金</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1A2EA283" w14:textId="77777777" w:rsidR="00B067F7" w:rsidRPr="00505047" w:rsidRDefault="00B067F7" w:rsidP="00BE44C5">
            <w:pPr>
              <w:jc w:val="center"/>
              <w:rPr>
                <w:rFonts w:hAnsi="ＭＳ 明朝"/>
                <w:szCs w:val="21"/>
              </w:rPr>
            </w:pPr>
            <w:r w:rsidRPr="00505047">
              <w:rPr>
                <w:rFonts w:hAnsi="ＭＳ 明朝" w:hint="eastAsia"/>
                <w:szCs w:val="21"/>
              </w:rPr>
              <w:t>その他</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0A1D4ADE" w14:textId="77777777" w:rsidR="00B067F7" w:rsidRPr="00505047" w:rsidRDefault="00B067F7" w:rsidP="00BE44C5">
            <w:pPr>
              <w:jc w:val="center"/>
              <w:rPr>
                <w:rFonts w:hAnsi="ＭＳ 明朝"/>
                <w:szCs w:val="21"/>
              </w:rPr>
            </w:pPr>
            <w:r w:rsidRPr="00505047">
              <w:rPr>
                <w:rFonts w:hAnsi="ＭＳ 明朝" w:hint="eastAsia"/>
                <w:szCs w:val="21"/>
              </w:rPr>
              <w:t>合計</w:t>
            </w:r>
          </w:p>
        </w:tc>
      </w:tr>
      <w:tr w:rsidR="00505047" w:rsidRPr="00505047" w14:paraId="3912E346" w14:textId="77777777" w:rsidTr="00BE44C5">
        <w:trPr>
          <w:trHeight w:val="644"/>
        </w:trPr>
        <w:tc>
          <w:tcPr>
            <w:tcW w:w="1832" w:type="dxa"/>
            <w:vMerge/>
            <w:tcBorders>
              <w:left w:val="single" w:sz="4" w:space="0" w:color="auto"/>
              <w:bottom w:val="single" w:sz="4" w:space="0" w:color="auto"/>
              <w:right w:val="single" w:sz="4" w:space="0" w:color="auto"/>
            </w:tcBorders>
            <w:shd w:val="clear" w:color="auto" w:fill="auto"/>
            <w:vAlign w:val="center"/>
          </w:tcPr>
          <w:p w14:paraId="153883A9" w14:textId="77777777" w:rsidR="00B067F7" w:rsidRPr="00505047"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41FAA29" w14:textId="77777777" w:rsidR="00B067F7" w:rsidRPr="00505047"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3DCFB079" w14:textId="77777777" w:rsidR="00B067F7" w:rsidRPr="00505047"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63B1FA08" w14:textId="77777777" w:rsidR="00B067F7" w:rsidRPr="00505047"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3DD1EA36" w14:textId="77777777" w:rsidR="00B067F7" w:rsidRPr="00505047" w:rsidRDefault="00B067F7" w:rsidP="00BE44C5">
            <w:pPr>
              <w:jc w:val="center"/>
              <w:rPr>
                <w:rFonts w:hAnsi="ＭＳ 明朝"/>
                <w:szCs w:val="21"/>
              </w:rPr>
            </w:pPr>
          </w:p>
        </w:tc>
      </w:tr>
      <w:tr w:rsidR="00505047" w:rsidRPr="00505047" w14:paraId="36EED088" w14:textId="77777777" w:rsidTr="00BE44C5">
        <w:trPr>
          <w:cantSplit/>
          <w:trHeight w:val="376"/>
        </w:trPr>
        <w:tc>
          <w:tcPr>
            <w:tcW w:w="183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A5BD1D"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0554BC5C" w14:textId="77777777" w:rsidR="00B067F7" w:rsidRPr="00505047" w:rsidRDefault="00B067F7" w:rsidP="00BE44C5">
            <w:pPr>
              <w:jc w:val="center"/>
              <w:rPr>
                <w:rFonts w:hAnsi="ＭＳ 明朝"/>
                <w:szCs w:val="21"/>
              </w:rPr>
            </w:pPr>
            <w:r w:rsidRPr="00505047">
              <w:rPr>
                <w:rFonts w:hAnsi="ＭＳ 明朝" w:hint="eastAsia"/>
                <w:szCs w:val="21"/>
              </w:rPr>
              <w:t>調達予定先①</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ECAB917"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622B6C83" w14:textId="77777777" w:rsidR="00B067F7" w:rsidRPr="00505047" w:rsidRDefault="00B067F7" w:rsidP="00BE44C5">
            <w:pPr>
              <w:rPr>
                <w:rFonts w:hAnsi="ＭＳ 明朝"/>
                <w:szCs w:val="21"/>
              </w:rPr>
            </w:pPr>
          </w:p>
        </w:tc>
      </w:tr>
      <w:tr w:rsidR="00505047" w:rsidRPr="00505047" w14:paraId="263F3D1D"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02C2BD50"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03E5599E"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0ABB4AE" w14:textId="77777777" w:rsidR="00B067F7" w:rsidRPr="00505047" w:rsidRDefault="00B067F7" w:rsidP="00BE44C5">
            <w:pPr>
              <w:rPr>
                <w:rFonts w:hAnsi="ＭＳ 明朝"/>
                <w:szCs w:val="21"/>
              </w:rPr>
            </w:pPr>
          </w:p>
        </w:tc>
      </w:tr>
      <w:tr w:rsidR="00505047" w:rsidRPr="00505047" w14:paraId="4035EC54"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631837D2"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32250EA"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4686E617" w14:textId="77777777" w:rsidR="00B067F7" w:rsidRPr="00505047" w:rsidRDefault="00B067F7" w:rsidP="00BE44C5">
            <w:pPr>
              <w:rPr>
                <w:rFonts w:hAnsi="ＭＳ 明朝"/>
                <w:szCs w:val="21"/>
              </w:rPr>
            </w:pPr>
          </w:p>
        </w:tc>
      </w:tr>
      <w:tr w:rsidR="00505047" w:rsidRPr="00505047" w14:paraId="3A6156B2"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6FB82289"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0611E1AD"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770B5FB8"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0A6406B0" w14:textId="77777777" w:rsidR="00B067F7" w:rsidRPr="00505047" w:rsidRDefault="00B067F7" w:rsidP="00BE44C5">
            <w:pPr>
              <w:rPr>
                <w:rFonts w:hAnsi="ＭＳ 明朝"/>
                <w:szCs w:val="21"/>
              </w:rPr>
            </w:pPr>
          </w:p>
        </w:tc>
      </w:tr>
      <w:tr w:rsidR="00505047" w:rsidRPr="00505047" w14:paraId="17BB4909"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4347AC74"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2FAFA40D"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00354C43" w14:textId="77777777" w:rsidR="00B067F7" w:rsidRPr="00505047" w:rsidRDefault="00B067F7" w:rsidP="00BE44C5">
            <w:pPr>
              <w:rPr>
                <w:rFonts w:hAnsi="ＭＳ 明朝"/>
                <w:szCs w:val="21"/>
              </w:rPr>
            </w:pPr>
          </w:p>
        </w:tc>
      </w:tr>
      <w:tr w:rsidR="00505047" w:rsidRPr="00505047" w14:paraId="07C0D74D" w14:textId="77777777" w:rsidTr="00BE44C5">
        <w:trPr>
          <w:cantSplit/>
          <w:trHeight w:val="376"/>
        </w:trPr>
        <w:tc>
          <w:tcPr>
            <w:tcW w:w="183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ED9592"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638FC5D4" w14:textId="77777777" w:rsidR="00B067F7" w:rsidRPr="00505047" w:rsidRDefault="00B067F7" w:rsidP="00BE44C5">
            <w:pPr>
              <w:jc w:val="center"/>
              <w:rPr>
                <w:rFonts w:hAnsi="ＭＳ 明朝"/>
                <w:szCs w:val="21"/>
              </w:rPr>
            </w:pPr>
            <w:r w:rsidRPr="00505047">
              <w:rPr>
                <w:rFonts w:hAnsi="ＭＳ 明朝" w:hint="eastAsia"/>
                <w:szCs w:val="21"/>
              </w:rPr>
              <w:t>調達予定先②</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DA54677"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688D1739" w14:textId="77777777" w:rsidR="00B067F7" w:rsidRPr="00505047" w:rsidRDefault="00B067F7" w:rsidP="00BE44C5">
            <w:pPr>
              <w:rPr>
                <w:rFonts w:hAnsi="ＭＳ 明朝"/>
                <w:szCs w:val="21"/>
              </w:rPr>
            </w:pPr>
          </w:p>
        </w:tc>
      </w:tr>
      <w:tr w:rsidR="00505047" w:rsidRPr="00505047" w14:paraId="0E6CB40B"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0C10668A"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6C3A6D22"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879A99D" w14:textId="77777777" w:rsidR="00B067F7" w:rsidRPr="00505047" w:rsidRDefault="00B067F7" w:rsidP="00BE44C5">
            <w:pPr>
              <w:rPr>
                <w:rFonts w:hAnsi="ＭＳ 明朝"/>
                <w:szCs w:val="21"/>
              </w:rPr>
            </w:pPr>
          </w:p>
        </w:tc>
      </w:tr>
      <w:tr w:rsidR="00505047" w:rsidRPr="00505047" w14:paraId="2D39A0B3"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7B43D2D3"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73FBD7C5"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F9188CB" w14:textId="77777777" w:rsidR="00B067F7" w:rsidRPr="00505047" w:rsidRDefault="00B067F7" w:rsidP="00BE44C5">
            <w:pPr>
              <w:rPr>
                <w:rFonts w:hAnsi="ＭＳ 明朝"/>
                <w:szCs w:val="21"/>
              </w:rPr>
            </w:pPr>
          </w:p>
        </w:tc>
      </w:tr>
      <w:tr w:rsidR="00505047" w:rsidRPr="00505047" w14:paraId="047ADCF8"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16D6BB69"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46E07074"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2B46ECA8"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5AF1ACB1" w14:textId="77777777" w:rsidR="00B067F7" w:rsidRPr="00505047" w:rsidRDefault="00B067F7" w:rsidP="00BE44C5">
            <w:pPr>
              <w:rPr>
                <w:rFonts w:hAnsi="ＭＳ 明朝"/>
                <w:szCs w:val="21"/>
              </w:rPr>
            </w:pPr>
          </w:p>
        </w:tc>
      </w:tr>
      <w:tr w:rsidR="00B067F7" w:rsidRPr="00505047" w14:paraId="769DC525"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787BC153"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EB485F0"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2E831A89" w14:textId="77777777" w:rsidR="00B067F7" w:rsidRPr="00505047" w:rsidRDefault="00B067F7" w:rsidP="00BE44C5">
            <w:pPr>
              <w:rPr>
                <w:rFonts w:hAnsi="ＭＳ 明朝"/>
                <w:szCs w:val="21"/>
              </w:rPr>
            </w:pPr>
          </w:p>
        </w:tc>
      </w:tr>
    </w:tbl>
    <w:p w14:paraId="1DA1124E" w14:textId="77777777" w:rsidR="00B067F7" w:rsidRPr="00505047" w:rsidRDefault="00B067F7" w:rsidP="00B067F7">
      <w:pPr>
        <w:spacing w:line="240" w:lineRule="exact"/>
        <w:ind w:left="210" w:hangingChars="100" w:hanging="210"/>
        <w:rPr>
          <w:rFonts w:hAnsi="ＭＳ 明朝"/>
          <w:szCs w:val="21"/>
        </w:rPr>
      </w:pPr>
    </w:p>
    <w:p w14:paraId="47480989" w14:textId="06257DDA" w:rsidR="00B067F7" w:rsidRPr="00505047" w:rsidRDefault="00545397" w:rsidP="00AA513B">
      <w:pPr>
        <w:numPr>
          <w:ilvl w:val="0"/>
          <w:numId w:val="9"/>
        </w:numPr>
        <w:spacing w:line="240" w:lineRule="exact"/>
        <w:rPr>
          <w:rFonts w:asciiTheme="majorEastAsia" w:eastAsiaTheme="majorEastAsia" w:hAnsiTheme="majorEastAsia"/>
          <w:szCs w:val="21"/>
        </w:rPr>
      </w:pPr>
      <w:r w:rsidRPr="00505047">
        <w:rPr>
          <w:rFonts w:asciiTheme="majorEastAsia" w:eastAsiaTheme="majorEastAsia" w:hAnsiTheme="majorEastAsia" w:hint="eastAsia"/>
          <w:szCs w:val="21"/>
        </w:rPr>
        <w:t>入居者</w:t>
      </w:r>
      <w:r w:rsidR="00B067F7" w:rsidRPr="00505047">
        <w:rPr>
          <w:rFonts w:asciiTheme="majorEastAsia" w:eastAsiaTheme="majorEastAsia" w:hAnsiTheme="majorEastAsia" w:hint="eastAsia"/>
          <w:szCs w:val="21"/>
        </w:rPr>
        <w:t>移転支援費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1811"/>
        <w:gridCol w:w="1811"/>
      </w:tblGrid>
      <w:tr w:rsidR="00505047" w:rsidRPr="00505047" w14:paraId="79336C09" w14:textId="77777777" w:rsidTr="00BE44C5">
        <w:trPr>
          <w:cantSplit/>
          <w:trHeight w:val="376"/>
        </w:trPr>
        <w:tc>
          <w:tcPr>
            <w:tcW w:w="1832" w:type="dxa"/>
            <w:vMerge w:val="restart"/>
            <w:tcBorders>
              <w:top w:val="single" w:sz="4" w:space="0" w:color="auto"/>
              <w:left w:val="single" w:sz="4" w:space="0" w:color="auto"/>
              <w:right w:val="single" w:sz="4" w:space="0" w:color="auto"/>
            </w:tcBorders>
            <w:shd w:val="clear" w:color="auto" w:fill="auto"/>
            <w:vAlign w:val="center"/>
          </w:tcPr>
          <w:p w14:paraId="31A2A663" w14:textId="77777777" w:rsidR="00B067F7" w:rsidRPr="00505047" w:rsidRDefault="00B067F7" w:rsidP="00BE44C5">
            <w:pPr>
              <w:jc w:val="center"/>
              <w:rPr>
                <w:rFonts w:hAnsi="ＭＳ 明朝"/>
                <w:szCs w:val="21"/>
              </w:rPr>
            </w:pPr>
            <w:r w:rsidRPr="00505047">
              <w:rPr>
                <w:rFonts w:hAnsi="ＭＳ 明朝" w:hint="eastAsia"/>
                <w:szCs w:val="21"/>
              </w:rPr>
              <w:t>事業費</w:t>
            </w:r>
          </w:p>
          <w:p w14:paraId="47D5E0BB" w14:textId="77777777" w:rsidR="00934639" w:rsidRPr="00505047" w:rsidRDefault="00934639" w:rsidP="00BE44C5">
            <w:pPr>
              <w:jc w:val="center"/>
              <w:rPr>
                <w:rFonts w:hAnsi="ＭＳ 明朝"/>
                <w:szCs w:val="21"/>
              </w:rPr>
            </w:pPr>
            <w:r w:rsidRPr="00505047">
              <w:rPr>
                <w:rFonts w:hAnsi="ＭＳ 明朝" w:hint="eastAsia"/>
                <w:szCs w:val="21"/>
              </w:rPr>
              <w:t>（税抜き）</w:t>
            </w:r>
          </w:p>
        </w:tc>
        <w:tc>
          <w:tcPr>
            <w:tcW w:w="7331" w:type="dxa"/>
            <w:gridSpan w:val="4"/>
            <w:tcBorders>
              <w:top w:val="single" w:sz="4" w:space="0" w:color="auto"/>
              <w:left w:val="single" w:sz="4" w:space="0" w:color="auto"/>
              <w:right w:val="single" w:sz="4" w:space="0" w:color="auto"/>
            </w:tcBorders>
            <w:shd w:val="clear" w:color="auto" w:fill="auto"/>
            <w:vAlign w:val="center"/>
          </w:tcPr>
          <w:p w14:paraId="731B4BAF" w14:textId="77777777" w:rsidR="00B067F7" w:rsidRPr="00505047" w:rsidRDefault="00B067F7" w:rsidP="00BE44C5">
            <w:pPr>
              <w:jc w:val="center"/>
              <w:rPr>
                <w:rFonts w:hAnsi="ＭＳ 明朝"/>
                <w:szCs w:val="21"/>
              </w:rPr>
            </w:pPr>
            <w:r w:rsidRPr="00505047">
              <w:rPr>
                <w:rFonts w:hAnsi="ＭＳ 明朝" w:hint="eastAsia"/>
                <w:szCs w:val="21"/>
              </w:rPr>
              <w:t>資金の調達内訳</w:t>
            </w:r>
          </w:p>
        </w:tc>
      </w:tr>
      <w:tr w:rsidR="00505047" w:rsidRPr="00505047" w14:paraId="3A9E03D9" w14:textId="77777777" w:rsidTr="00BE44C5">
        <w:trPr>
          <w:cantSplit/>
          <w:trHeight w:val="376"/>
        </w:trPr>
        <w:tc>
          <w:tcPr>
            <w:tcW w:w="1832" w:type="dxa"/>
            <w:vMerge/>
            <w:tcBorders>
              <w:left w:val="single" w:sz="4" w:space="0" w:color="auto"/>
              <w:right w:val="single" w:sz="4" w:space="0" w:color="auto"/>
            </w:tcBorders>
            <w:shd w:val="clear" w:color="auto" w:fill="auto"/>
            <w:vAlign w:val="center"/>
          </w:tcPr>
          <w:p w14:paraId="44C49206" w14:textId="77777777" w:rsidR="00B067F7" w:rsidRPr="00505047" w:rsidRDefault="00B067F7" w:rsidP="00BE44C5">
            <w:pPr>
              <w:jc w:val="center"/>
              <w:rPr>
                <w:rFonts w:hAnsi="ＭＳ 明朝"/>
                <w:szCs w:val="21"/>
              </w:rPr>
            </w:pPr>
          </w:p>
        </w:tc>
        <w:tc>
          <w:tcPr>
            <w:tcW w:w="1832" w:type="dxa"/>
            <w:tcBorders>
              <w:left w:val="single" w:sz="4" w:space="0" w:color="auto"/>
              <w:bottom w:val="single" w:sz="4" w:space="0" w:color="auto"/>
            </w:tcBorders>
            <w:shd w:val="clear" w:color="auto" w:fill="auto"/>
            <w:vAlign w:val="center"/>
          </w:tcPr>
          <w:p w14:paraId="4422DAA7" w14:textId="77777777" w:rsidR="00B067F7" w:rsidRPr="00505047" w:rsidRDefault="00B067F7" w:rsidP="00BE44C5">
            <w:pPr>
              <w:jc w:val="center"/>
              <w:rPr>
                <w:rFonts w:hAnsi="ＭＳ 明朝"/>
                <w:szCs w:val="21"/>
              </w:rPr>
            </w:pPr>
            <w:r w:rsidRPr="00505047">
              <w:rPr>
                <w:rFonts w:hAnsi="ＭＳ 明朝" w:hint="eastAsia"/>
                <w:szCs w:val="21"/>
              </w:rPr>
              <w:t>自己資金</w:t>
            </w:r>
          </w:p>
        </w:tc>
        <w:tc>
          <w:tcPr>
            <w:tcW w:w="1833" w:type="dxa"/>
            <w:tcBorders>
              <w:bottom w:val="single" w:sz="4" w:space="0" w:color="auto"/>
            </w:tcBorders>
            <w:shd w:val="clear" w:color="auto" w:fill="auto"/>
            <w:vAlign w:val="center"/>
          </w:tcPr>
          <w:p w14:paraId="082B16C8" w14:textId="77777777" w:rsidR="00B067F7" w:rsidRPr="00505047" w:rsidRDefault="00B067F7" w:rsidP="00BE44C5">
            <w:pPr>
              <w:jc w:val="center"/>
              <w:rPr>
                <w:rFonts w:hAnsi="ＭＳ 明朝"/>
                <w:szCs w:val="21"/>
              </w:rPr>
            </w:pPr>
            <w:r w:rsidRPr="00505047">
              <w:rPr>
                <w:rFonts w:hAnsi="ＭＳ 明朝" w:hint="eastAsia"/>
                <w:szCs w:val="21"/>
              </w:rPr>
              <w:t>借入金</w:t>
            </w:r>
          </w:p>
        </w:tc>
        <w:tc>
          <w:tcPr>
            <w:tcW w:w="1833" w:type="dxa"/>
            <w:tcBorders>
              <w:bottom w:val="single" w:sz="4" w:space="0" w:color="auto"/>
            </w:tcBorders>
            <w:shd w:val="clear" w:color="auto" w:fill="auto"/>
            <w:vAlign w:val="center"/>
          </w:tcPr>
          <w:p w14:paraId="7815AF86" w14:textId="77777777" w:rsidR="00B067F7" w:rsidRPr="00505047" w:rsidRDefault="00B067F7" w:rsidP="00BE44C5">
            <w:pPr>
              <w:jc w:val="center"/>
              <w:rPr>
                <w:rFonts w:hAnsi="ＭＳ 明朝"/>
                <w:szCs w:val="21"/>
              </w:rPr>
            </w:pPr>
            <w:r w:rsidRPr="00505047">
              <w:rPr>
                <w:rFonts w:hAnsi="ＭＳ 明朝" w:hint="eastAsia"/>
                <w:szCs w:val="21"/>
              </w:rPr>
              <w:t>その他</w:t>
            </w:r>
          </w:p>
        </w:tc>
        <w:tc>
          <w:tcPr>
            <w:tcW w:w="1833" w:type="dxa"/>
            <w:tcBorders>
              <w:bottom w:val="single" w:sz="4" w:space="0" w:color="auto"/>
              <w:right w:val="single" w:sz="4" w:space="0" w:color="auto"/>
            </w:tcBorders>
            <w:shd w:val="clear" w:color="auto" w:fill="auto"/>
            <w:vAlign w:val="center"/>
          </w:tcPr>
          <w:p w14:paraId="72FBA2B6" w14:textId="77777777" w:rsidR="00B067F7" w:rsidRPr="00505047" w:rsidRDefault="00B067F7" w:rsidP="00BE44C5">
            <w:pPr>
              <w:jc w:val="center"/>
              <w:rPr>
                <w:rFonts w:hAnsi="ＭＳ 明朝"/>
                <w:szCs w:val="21"/>
              </w:rPr>
            </w:pPr>
            <w:r w:rsidRPr="00505047">
              <w:rPr>
                <w:rFonts w:hAnsi="ＭＳ 明朝" w:hint="eastAsia"/>
                <w:szCs w:val="21"/>
              </w:rPr>
              <w:t>合計</w:t>
            </w:r>
          </w:p>
        </w:tc>
      </w:tr>
      <w:tr w:rsidR="00505047" w:rsidRPr="00505047" w14:paraId="17B9D878" w14:textId="77777777" w:rsidTr="00BE44C5">
        <w:trPr>
          <w:trHeight w:val="644"/>
        </w:trPr>
        <w:tc>
          <w:tcPr>
            <w:tcW w:w="1832" w:type="dxa"/>
            <w:vMerge/>
            <w:tcBorders>
              <w:left w:val="single" w:sz="4" w:space="0" w:color="auto"/>
              <w:bottom w:val="single" w:sz="4" w:space="0" w:color="auto"/>
              <w:right w:val="single" w:sz="4" w:space="0" w:color="auto"/>
            </w:tcBorders>
            <w:shd w:val="clear" w:color="auto" w:fill="auto"/>
            <w:vAlign w:val="center"/>
          </w:tcPr>
          <w:p w14:paraId="5B066CAE" w14:textId="77777777" w:rsidR="00B067F7" w:rsidRPr="00505047"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tcBorders>
            <w:shd w:val="clear" w:color="auto" w:fill="auto"/>
            <w:vAlign w:val="center"/>
          </w:tcPr>
          <w:p w14:paraId="208428AD" w14:textId="77777777" w:rsidR="00B067F7" w:rsidRPr="00505047" w:rsidRDefault="00B067F7" w:rsidP="00BE44C5">
            <w:pPr>
              <w:jc w:val="center"/>
              <w:rPr>
                <w:rFonts w:hAnsi="ＭＳ 明朝"/>
                <w:szCs w:val="21"/>
              </w:rPr>
            </w:pPr>
          </w:p>
        </w:tc>
        <w:tc>
          <w:tcPr>
            <w:tcW w:w="1833" w:type="dxa"/>
            <w:tcBorders>
              <w:top w:val="single" w:sz="4" w:space="0" w:color="auto"/>
              <w:bottom w:val="single" w:sz="4" w:space="0" w:color="auto"/>
            </w:tcBorders>
            <w:shd w:val="clear" w:color="auto" w:fill="auto"/>
            <w:vAlign w:val="center"/>
          </w:tcPr>
          <w:p w14:paraId="09194A0B" w14:textId="77777777" w:rsidR="00B067F7" w:rsidRPr="00505047" w:rsidRDefault="00B067F7" w:rsidP="00BE44C5">
            <w:pPr>
              <w:jc w:val="center"/>
              <w:rPr>
                <w:rFonts w:hAnsi="ＭＳ 明朝"/>
                <w:szCs w:val="21"/>
              </w:rPr>
            </w:pPr>
          </w:p>
        </w:tc>
        <w:tc>
          <w:tcPr>
            <w:tcW w:w="1833" w:type="dxa"/>
            <w:tcBorders>
              <w:top w:val="single" w:sz="4" w:space="0" w:color="auto"/>
              <w:bottom w:val="single" w:sz="4" w:space="0" w:color="auto"/>
            </w:tcBorders>
            <w:shd w:val="clear" w:color="auto" w:fill="auto"/>
            <w:vAlign w:val="center"/>
          </w:tcPr>
          <w:p w14:paraId="2A3A4FA1" w14:textId="77777777" w:rsidR="00B067F7" w:rsidRPr="00505047" w:rsidRDefault="00B067F7" w:rsidP="00BE44C5">
            <w:pPr>
              <w:jc w:val="center"/>
              <w:rPr>
                <w:rFonts w:hAnsi="ＭＳ 明朝"/>
                <w:szCs w:val="21"/>
              </w:rPr>
            </w:pPr>
          </w:p>
        </w:tc>
        <w:tc>
          <w:tcPr>
            <w:tcW w:w="1833" w:type="dxa"/>
            <w:tcBorders>
              <w:top w:val="single" w:sz="4" w:space="0" w:color="auto"/>
              <w:bottom w:val="single" w:sz="4" w:space="0" w:color="auto"/>
              <w:right w:val="single" w:sz="4" w:space="0" w:color="auto"/>
            </w:tcBorders>
            <w:shd w:val="clear" w:color="auto" w:fill="auto"/>
            <w:vAlign w:val="center"/>
          </w:tcPr>
          <w:p w14:paraId="1A0D9FD8" w14:textId="77777777" w:rsidR="00B067F7" w:rsidRPr="00505047" w:rsidRDefault="00B067F7" w:rsidP="00BE44C5">
            <w:pPr>
              <w:jc w:val="center"/>
              <w:rPr>
                <w:rFonts w:hAnsi="ＭＳ 明朝"/>
                <w:szCs w:val="21"/>
              </w:rPr>
            </w:pPr>
          </w:p>
        </w:tc>
      </w:tr>
      <w:tr w:rsidR="00505047" w:rsidRPr="00505047" w14:paraId="460A30B9" w14:textId="77777777" w:rsidTr="00BE44C5">
        <w:trPr>
          <w:cantSplit/>
          <w:trHeight w:val="376"/>
        </w:trPr>
        <w:tc>
          <w:tcPr>
            <w:tcW w:w="1832" w:type="dxa"/>
            <w:vMerge w:val="restart"/>
            <w:tcBorders>
              <w:top w:val="single" w:sz="4" w:space="0" w:color="auto"/>
              <w:left w:val="single" w:sz="4" w:space="0" w:color="auto"/>
            </w:tcBorders>
            <w:shd w:val="clear" w:color="auto" w:fill="auto"/>
            <w:vAlign w:val="center"/>
          </w:tcPr>
          <w:p w14:paraId="4FB23382"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026ED9BF" w14:textId="77777777" w:rsidR="00B067F7" w:rsidRPr="00505047" w:rsidRDefault="00B067F7" w:rsidP="00BE44C5">
            <w:pPr>
              <w:jc w:val="center"/>
              <w:rPr>
                <w:rFonts w:hAnsi="ＭＳ 明朝"/>
                <w:szCs w:val="21"/>
              </w:rPr>
            </w:pPr>
            <w:r w:rsidRPr="00505047">
              <w:rPr>
                <w:rFonts w:hAnsi="ＭＳ 明朝" w:hint="eastAsia"/>
                <w:szCs w:val="21"/>
              </w:rPr>
              <w:t>調達予定先①</w:t>
            </w:r>
          </w:p>
        </w:tc>
        <w:tc>
          <w:tcPr>
            <w:tcW w:w="1832" w:type="dxa"/>
            <w:tcBorders>
              <w:top w:val="single" w:sz="4" w:space="0" w:color="auto"/>
            </w:tcBorders>
            <w:shd w:val="clear" w:color="auto" w:fill="auto"/>
            <w:vAlign w:val="center"/>
          </w:tcPr>
          <w:p w14:paraId="71A42DDB"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top w:val="single" w:sz="4" w:space="0" w:color="auto"/>
              <w:right w:val="single" w:sz="4" w:space="0" w:color="auto"/>
            </w:tcBorders>
            <w:shd w:val="clear" w:color="auto" w:fill="auto"/>
          </w:tcPr>
          <w:p w14:paraId="4280109D" w14:textId="77777777" w:rsidR="00B067F7" w:rsidRPr="00505047" w:rsidRDefault="00B067F7" w:rsidP="00BE44C5">
            <w:pPr>
              <w:rPr>
                <w:rFonts w:hAnsi="ＭＳ 明朝"/>
                <w:szCs w:val="21"/>
              </w:rPr>
            </w:pPr>
          </w:p>
        </w:tc>
      </w:tr>
      <w:tr w:rsidR="00505047" w:rsidRPr="00505047" w14:paraId="670EA6D5" w14:textId="77777777" w:rsidTr="00BE44C5">
        <w:trPr>
          <w:cantSplit/>
          <w:trHeight w:val="376"/>
        </w:trPr>
        <w:tc>
          <w:tcPr>
            <w:tcW w:w="1832" w:type="dxa"/>
            <w:vMerge/>
            <w:tcBorders>
              <w:left w:val="single" w:sz="4" w:space="0" w:color="auto"/>
            </w:tcBorders>
            <w:shd w:val="clear" w:color="auto" w:fill="auto"/>
          </w:tcPr>
          <w:p w14:paraId="0FFC134F" w14:textId="77777777" w:rsidR="00B067F7" w:rsidRPr="00505047" w:rsidRDefault="00B067F7" w:rsidP="00BE44C5">
            <w:pPr>
              <w:rPr>
                <w:rFonts w:hAnsi="ＭＳ 明朝"/>
                <w:szCs w:val="21"/>
              </w:rPr>
            </w:pPr>
          </w:p>
        </w:tc>
        <w:tc>
          <w:tcPr>
            <w:tcW w:w="1832" w:type="dxa"/>
            <w:shd w:val="clear" w:color="auto" w:fill="auto"/>
            <w:vAlign w:val="center"/>
          </w:tcPr>
          <w:p w14:paraId="547D78F7"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right w:val="single" w:sz="4" w:space="0" w:color="auto"/>
            </w:tcBorders>
            <w:shd w:val="clear" w:color="auto" w:fill="auto"/>
          </w:tcPr>
          <w:p w14:paraId="6C968F91" w14:textId="77777777" w:rsidR="00B067F7" w:rsidRPr="00505047" w:rsidRDefault="00B067F7" w:rsidP="00BE44C5">
            <w:pPr>
              <w:rPr>
                <w:rFonts w:hAnsi="ＭＳ 明朝"/>
                <w:szCs w:val="21"/>
              </w:rPr>
            </w:pPr>
          </w:p>
        </w:tc>
      </w:tr>
      <w:tr w:rsidR="00505047" w:rsidRPr="00505047" w14:paraId="042305E9" w14:textId="77777777" w:rsidTr="00BE44C5">
        <w:trPr>
          <w:cantSplit/>
          <w:trHeight w:val="376"/>
        </w:trPr>
        <w:tc>
          <w:tcPr>
            <w:tcW w:w="1832" w:type="dxa"/>
            <w:vMerge/>
            <w:tcBorders>
              <w:left w:val="single" w:sz="4" w:space="0" w:color="auto"/>
            </w:tcBorders>
            <w:shd w:val="clear" w:color="auto" w:fill="auto"/>
          </w:tcPr>
          <w:p w14:paraId="38232EA4" w14:textId="77777777" w:rsidR="00B067F7" w:rsidRPr="00505047" w:rsidRDefault="00B067F7" w:rsidP="00BE44C5">
            <w:pPr>
              <w:rPr>
                <w:rFonts w:hAnsi="ＭＳ 明朝"/>
                <w:szCs w:val="21"/>
              </w:rPr>
            </w:pPr>
          </w:p>
        </w:tc>
        <w:tc>
          <w:tcPr>
            <w:tcW w:w="1832" w:type="dxa"/>
            <w:shd w:val="clear" w:color="auto" w:fill="auto"/>
            <w:vAlign w:val="center"/>
          </w:tcPr>
          <w:p w14:paraId="38C12DAF"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right w:val="single" w:sz="4" w:space="0" w:color="auto"/>
            </w:tcBorders>
            <w:shd w:val="clear" w:color="auto" w:fill="auto"/>
          </w:tcPr>
          <w:p w14:paraId="66025FD3" w14:textId="77777777" w:rsidR="00B067F7" w:rsidRPr="00505047" w:rsidRDefault="00B067F7" w:rsidP="00BE44C5">
            <w:pPr>
              <w:rPr>
                <w:rFonts w:hAnsi="ＭＳ 明朝"/>
                <w:szCs w:val="21"/>
              </w:rPr>
            </w:pPr>
          </w:p>
        </w:tc>
      </w:tr>
      <w:tr w:rsidR="00505047" w:rsidRPr="00505047" w14:paraId="1F99A4A7" w14:textId="77777777" w:rsidTr="00BE44C5">
        <w:trPr>
          <w:cantSplit/>
          <w:trHeight w:val="376"/>
        </w:trPr>
        <w:tc>
          <w:tcPr>
            <w:tcW w:w="1832" w:type="dxa"/>
            <w:vMerge/>
            <w:tcBorders>
              <w:left w:val="single" w:sz="4" w:space="0" w:color="auto"/>
            </w:tcBorders>
            <w:shd w:val="clear" w:color="auto" w:fill="auto"/>
          </w:tcPr>
          <w:p w14:paraId="4EA67078" w14:textId="77777777" w:rsidR="00B067F7" w:rsidRPr="00505047" w:rsidRDefault="00B067F7" w:rsidP="00BE44C5">
            <w:pPr>
              <w:rPr>
                <w:rFonts w:hAnsi="ＭＳ 明朝"/>
                <w:szCs w:val="21"/>
              </w:rPr>
            </w:pPr>
          </w:p>
        </w:tc>
        <w:tc>
          <w:tcPr>
            <w:tcW w:w="1832" w:type="dxa"/>
            <w:shd w:val="clear" w:color="auto" w:fill="auto"/>
            <w:vAlign w:val="center"/>
          </w:tcPr>
          <w:p w14:paraId="6235879B"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3AA0213F"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right w:val="single" w:sz="4" w:space="0" w:color="auto"/>
            </w:tcBorders>
            <w:shd w:val="clear" w:color="auto" w:fill="auto"/>
          </w:tcPr>
          <w:p w14:paraId="2C2842DB" w14:textId="77777777" w:rsidR="00B067F7" w:rsidRPr="00505047" w:rsidRDefault="00B067F7" w:rsidP="00BE44C5">
            <w:pPr>
              <w:rPr>
                <w:rFonts w:hAnsi="ＭＳ 明朝"/>
                <w:szCs w:val="21"/>
              </w:rPr>
            </w:pPr>
          </w:p>
        </w:tc>
      </w:tr>
      <w:tr w:rsidR="00505047" w:rsidRPr="00505047" w14:paraId="6BC7F747" w14:textId="77777777" w:rsidTr="00BE44C5">
        <w:trPr>
          <w:cantSplit/>
          <w:trHeight w:val="376"/>
        </w:trPr>
        <w:tc>
          <w:tcPr>
            <w:tcW w:w="1832" w:type="dxa"/>
            <w:vMerge/>
            <w:tcBorders>
              <w:left w:val="single" w:sz="4" w:space="0" w:color="auto"/>
            </w:tcBorders>
            <w:shd w:val="clear" w:color="auto" w:fill="auto"/>
          </w:tcPr>
          <w:p w14:paraId="644E4D05" w14:textId="77777777" w:rsidR="00B067F7" w:rsidRPr="00505047" w:rsidRDefault="00B067F7" w:rsidP="00BE44C5">
            <w:pPr>
              <w:rPr>
                <w:rFonts w:hAnsi="ＭＳ 明朝"/>
                <w:szCs w:val="21"/>
              </w:rPr>
            </w:pPr>
          </w:p>
        </w:tc>
        <w:tc>
          <w:tcPr>
            <w:tcW w:w="1832" w:type="dxa"/>
            <w:shd w:val="clear" w:color="auto" w:fill="auto"/>
            <w:vAlign w:val="center"/>
          </w:tcPr>
          <w:p w14:paraId="2AED950E"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right w:val="single" w:sz="4" w:space="0" w:color="auto"/>
            </w:tcBorders>
            <w:shd w:val="clear" w:color="auto" w:fill="auto"/>
          </w:tcPr>
          <w:p w14:paraId="777C0490" w14:textId="77777777" w:rsidR="00B067F7" w:rsidRPr="00505047" w:rsidRDefault="00B067F7" w:rsidP="00BE44C5">
            <w:pPr>
              <w:rPr>
                <w:rFonts w:hAnsi="ＭＳ 明朝"/>
                <w:szCs w:val="21"/>
              </w:rPr>
            </w:pPr>
          </w:p>
        </w:tc>
      </w:tr>
      <w:tr w:rsidR="00505047" w:rsidRPr="00505047" w14:paraId="45DB1C0F" w14:textId="77777777" w:rsidTr="00BE44C5">
        <w:trPr>
          <w:cantSplit/>
          <w:trHeight w:val="376"/>
        </w:trPr>
        <w:tc>
          <w:tcPr>
            <w:tcW w:w="1832" w:type="dxa"/>
            <w:vMerge w:val="restart"/>
            <w:tcBorders>
              <w:left w:val="single" w:sz="4" w:space="0" w:color="auto"/>
            </w:tcBorders>
            <w:shd w:val="clear" w:color="auto" w:fill="auto"/>
            <w:vAlign w:val="center"/>
          </w:tcPr>
          <w:p w14:paraId="71665F71"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7F686D9B" w14:textId="77777777" w:rsidR="00B067F7" w:rsidRPr="00505047" w:rsidRDefault="00B067F7" w:rsidP="00BE44C5">
            <w:pPr>
              <w:jc w:val="center"/>
              <w:rPr>
                <w:rFonts w:hAnsi="ＭＳ 明朝"/>
                <w:szCs w:val="21"/>
              </w:rPr>
            </w:pPr>
            <w:r w:rsidRPr="00505047">
              <w:rPr>
                <w:rFonts w:hAnsi="ＭＳ 明朝" w:hint="eastAsia"/>
                <w:szCs w:val="21"/>
              </w:rPr>
              <w:t>調達予定先②</w:t>
            </w:r>
          </w:p>
        </w:tc>
        <w:tc>
          <w:tcPr>
            <w:tcW w:w="1832" w:type="dxa"/>
            <w:shd w:val="clear" w:color="auto" w:fill="auto"/>
            <w:vAlign w:val="center"/>
          </w:tcPr>
          <w:p w14:paraId="6441C160"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right w:val="single" w:sz="4" w:space="0" w:color="auto"/>
            </w:tcBorders>
            <w:shd w:val="clear" w:color="auto" w:fill="auto"/>
          </w:tcPr>
          <w:p w14:paraId="49A479A2" w14:textId="77777777" w:rsidR="00B067F7" w:rsidRPr="00505047" w:rsidRDefault="00B067F7" w:rsidP="00BE44C5">
            <w:pPr>
              <w:rPr>
                <w:rFonts w:hAnsi="ＭＳ 明朝"/>
                <w:szCs w:val="21"/>
              </w:rPr>
            </w:pPr>
          </w:p>
        </w:tc>
      </w:tr>
      <w:tr w:rsidR="00505047" w:rsidRPr="00505047" w14:paraId="27F2D492" w14:textId="77777777" w:rsidTr="00BE44C5">
        <w:trPr>
          <w:cantSplit/>
          <w:trHeight w:val="376"/>
        </w:trPr>
        <w:tc>
          <w:tcPr>
            <w:tcW w:w="1832" w:type="dxa"/>
            <w:vMerge/>
            <w:tcBorders>
              <w:left w:val="single" w:sz="4" w:space="0" w:color="auto"/>
            </w:tcBorders>
            <w:shd w:val="clear" w:color="auto" w:fill="auto"/>
          </w:tcPr>
          <w:p w14:paraId="01D04DFC" w14:textId="77777777" w:rsidR="00B067F7" w:rsidRPr="00505047" w:rsidRDefault="00B067F7" w:rsidP="00BE44C5">
            <w:pPr>
              <w:rPr>
                <w:rFonts w:hAnsi="ＭＳ 明朝"/>
                <w:szCs w:val="21"/>
              </w:rPr>
            </w:pPr>
          </w:p>
        </w:tc>
        <w:tc>
          <w:tcPr>
            <w:tcW w:w="1832" w:type="dxa"/>
            <w:shd w:val="clear" w:color="auto" w:fill="auto"/>
            <w:vAlign w:val="center"/>
          </w:tcPr>
          <w:p w14:paraId="2F4C6A8E"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right w:val="single" w:sz="4" w:space="0" w:color="auto"/>
            </w:tcBorders>
            <w:shd w:val="clear" w:color="auto" w:fill="auto"/>
          </w:tcPr>
          <w:p w14:paraId="21A0914C" w14:textId="77777777" w:rsidR="00B067F7" w:rsidRPr="00505047" w:rsidRDefault="00B067F7" w:rsidP="00BE44C5">
            <w:pPr>
              <w:rPr>
                <w:rFonts w:hAnsi="ＭＳ 明朝"/>
                <w:szCs w:val="21"/>
              </w:rPr>
            </w:pPr>
          </w:p>
        </w:tc>
      </w:tr>
      <w:tr w:rsidR="00505047" w:rsidRPr="00505047" w14:paraId="3A6453D7" w14:textId="77777777" w:rsidTr="00BE44C5">
        <w:trPr>
          <w:cantSplit/>
          <w:trHeight w:val="376"/>
        </w:trPr>
        <w:tc>
          <w:tcPr>
            <w:tcW w:w="1832" w:type="dxa"/>
            <w:vMerge/>
            <w:tcBorders>
              <w:left w:val="single" w:sz="4" w:space="0" w:color="auto"/>
            </w:tcBorders>
            <w:shd w:val="clear" w:color="auto" w:fill="auto"/>
          </w:tcPr>
          <w:p w14:paraId="29D1B537" w14:textId="77777777" w:rsidR="00B067F7" w:rsidRPr="00505047" w:rsidRDefault="00B067F7" w:rsidP="00BE44C5">
            <w:pPr>
              <w:rPr>
                <w:rFonts w:hAnsi="ＭＳ 明朝"/>
                <w:szCs w:val="21"/>
              </w:rPr>
            </w:pPr>
          </w:p>
        </w:tc>
        <w:tc>
          <w:tcPr>
            <w:tcW w:w="1832" w:type="dxa"/>
            <w:shd w:val="clear" w:color="auto" w:fill="auto"/>
            <w:vAlign w:val="center"/>
          </w:tcPr>
          <w:p w14:paraId="6D21C017"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right w:val="single" w:sz="4" w:space="0" w:color="auto"/>
            </w:tcBorders>
            <w:shd w:val="clear" w:color="auto" w:fill="auto"/>
          </w:tcPr>
          <w:p w14:paraId="42D32CA3" w14:textId="77777777" w:rsidR="00B067F7" w:rsidRPr="00505047" w:rsidRDefault="00B067F7" w:rsidP="00BE44C5">
            <w:pPr>
              <w:rPr>
                <w:rFonts w:hAnsi="ＭＳ 明朝"/>
                <w:szCs w:val="21"/>
              </w:rPr>
            </w:pPr>
          </w:p>
        </w:tc>
      </w:tr>
      <w:tr w:rsidR="00505047" w:rsidRPr="00505047" w14:paraId="086ADC03" w14:textId="77777777" w:rsidTr="00BE44C5">
        <w:trPr>
          <w:cantSplit/>
          <w:trHeight w:val="376"/>
        </w:trPr>
        <w:tc>
          <w:tcPr>
            <w:tcW w:w="1832" w:type="dxa"/>
            <w:vMerge/>
            <w:tcBorders>
              <w:left w:val="single" w:sz="4" w:space="0" w:color="auto"/>
            </w:tcBorders>
            <w:shd w:val="clear" w:color="auto" w:fill="auto"/>
          </w:tcPr>
          <w:p w14:paraId="35F124CA" w14:textId="77777777" w:rsidR="00B067F7" w:rsidRPr="00505047" w:rsidRDefault="00B067F7" w:rsidP="00BE44C5">
            <w:pPr>
              <w:rPr>
                <w:rFonts w:hAnsi="ＭＳ 明朝"/>
                <w:szCs w:val="21"/>
              </w:rPr>
            </w:pPr>
          </w:p>
        </w:tc>
        <w:tc>
          <w:tcPr>
            <w:tcW w:w="1832" w:type="dxa"/>
            <w:shd w:val="clear" w:color="auto" w:fill="auto"/>
            <w:vAlign w:val="center"/>
          </w:tcPr>
          <w:p w14:paraId="7F1D305F"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1DD5A84C"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right w:val="single" w:sz="4" w:space="0" w:color="auto"/>
            </w:tcBorders>
            <w:shd w:val="clear" w:color="auto" w:fill="auto"/>
          </w:tcPr>
          <w:p w14:paraId="28A621C9" w14:textId="77777777" w:rsidR="00B067F7" w:rsidRPr="00505047" w:rsidRDefault="00B067F7" w:rsidP="00BE44C5">
            <w:pPr>
              <w:rPr>
                <w:rFonts w:hAnsi="ＭＳ 明朝"/>
                <w:szCs w:val="21"/>
              </w:rPr>
            </w:pPr>
          </w:p>
        </w:tc>
      </w:tr>
      <w:tr w:rsidR="00505047" w:rsidRPr="00505047" w14:paraId="63504D00" w14:textId="77777777" w:rsidTr="00BE44C5">
        <w:trPr>
          <w:cantSplit/>
          <w:trHeight w:val="376"/>
        </w:trPr>
        <w:tc>
          <w:tcPr>
            <w:tcW w:w="1832" w:type="dxa"/>
            <w:vMerge/>
            <w:tcBorders>
              <w:left w:val="single" w:sz="4" w:space="0" w:color="auto"/>
              <w:bottom w:val="single" w:sz="4" w:space="0" w:color="auto"/>
            </w:tcBorders>
            <w:shd w:val="clear" w:color="auto" w:fill="auto"/>
          </w:tcPr>
          <w:p w14:paraId="06871737" w14:textId="77777777" w:rsidR="00B067F7" w:rsidRPr="00505047" w:rsidRDefault="00B067F7" w:rsidP="00BE44C5">
            <w:pPr>
              <w:rPr>
                <w:rFonts w:hAnsi="ＭＳ 明朝"/>
                <w:szCs w:val="21"/>
              </w:rPr>
            </w:pPr>
          </w:p>
        </w:tc>
        <w:tc>
          <w:tcPr>
            <w:tcW w:w="1832" w:type="dxa"/>
            <w:tcBorders>
              <w:bottom w:val="single" w:sz="4" w:space="0" w:color="auto"/>
            </w:tcBorders>
            <w:shd w:val="clear" w:color="auto" w:fill="auto"/>
            <w:vAlign w:val="center"/>
          </w:tcPr>
          <w:p w14:paraId="07924E55"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bottom w:val="single" w:sz="4" w:space="0" w:color="auto"/>
              <w:right w:val="single" w:sz="4" w:space="0" w:color="auto"/>
            </w:tcBorders>
            <w:shd w:val="clear" w:color="auto" w:fill="auto"/>
          </w:tcPr>
          <w:p w14:paraId="12D3D2F2" w14:textId="77777777" w:rsidR="00B067F7" w:rsidRPr="00505047" w:rsidRDefault="00B067F7" w:rsidP="00BE44C5">
            <w:pPr>
              <w:rPr>
                <w:rFonts w:hAnsi="ＭＳ 明朝"/>
                <w:szCs w:val="21"/>
              </w:rPr>
            </w:pPr>
          </w:p>
        </w:tc>
      </w:tr>
    </w:tbl>
    <w:p w14:paraId="1AA6F6F5" w14:textId="77777777" w:rsidR="00B067F7" w:rsidRPr="00505047" w:rsidRDefault="00B067F7" w:rsidP="00B067F7">
      <w:pPr>
        <w:ind w:left="1"/>
        <w:rPr>
          <w:rFonts w:hAnsi="ＭＳ 明朝"/>
          <w:szCs w:val="21"/>
        </w:rPr>
      </w:pPr>
      <w:r w:rsidRPr="00505047">
        <w:rPr>
          <w:rFonts w:hAnsi="ＭＳ 明朝" w:hint="eastAsia"/>
          <w:szCs w:val="21"/>
        </w:rPr>
        <w:t>注）</w:t>
      </w:r>
    </w:p>
    <w:p w14:paraId="125CD572" w14:textId="77777777" w:rsidR="00B067F7" w:rsidRPr="00505047" w:rsidRDefault="00B067F7" w:rsidP="00B067F7">
      <w:pPr>
        <w:widowControl w:val="0"/>
        <w:snapToGrid w:val="0"/>
        <w:jc w:val="both"/>
        <w:rPr>
          <w:rFonts w:hAnsi="ＭＳ 明朝"/>
          <w:sz w:val="20"/>
          <w:szCs w:val="20"/>
        </w:rPr>
      </w:pPr>
      <w:r w:rsidRPr="00505047">
        <w:rPr>
          <w:rFonts w:hAnsi="ＭＳ 明朝" w:hint="eastAsia"/>
          <w:sz w:val="20"/>
          <w:szCs w:val="20"/>
        </w:rPr>
        <w:t>・調達予定先が２以上ある場合には、適時行を追加して記載すること。枚数の超過も可とする。</w:t>
      </w:r>
    </w:p>
    <w:p w14:paraId="0E7531FC" w14:textId="77777777" w:rsidR="00B067F7" w:rsidRPr="00505047" w:rsidRDefault="00B067F7" w:rsidP="00B067F7">
      <w:pPr>
        <w:widowControl w:val="0"/>
        <w:snapToGrid w:val="0"/>
        <w:jc w:val="both"/>
        <w:rPr>
          <w:rFonts w:hAnsi="ＭＳ 明朝"/>
          <w:sz w:val="20"/>
          <w:szCs w:val="20"/>
        </w:rPr>
      </w:pPr>
      <w:r w:rsidRPr="00505047">
        <w:rPr>
          <w:rFonts w:hAnsi="ＭＳ 明朝" w:hint="eastAsia"/>
          <w:sz w:val="20"/>
          <w:szCs w:val="20"/>
        </w:rPr>
        <w:t>・自己資金については、預金残高証明等、自己資金残高を示すものを本様式に添付すること。</w:t>
      </w:r>
    </w:p>
    <w:p w14:paraId="410B5388" w14:textId="77777777" w:rsidR="00B067F7" w:rsidRPr="00505047" w:rsidRDefault="00B067F7" w:rsidP="00B067F7">
      <w:pPr>
        <w:widowControl w:val="0"/>
        <w:snapToGrid w:val="0"/>
        <w:jc w:val="both"/>
        <w:rPr>
          <w:sz w:val="20"/>
          <w:szCs w:val="20"/>
        </w:rPr>
      </w:pPr>
      <w:r w:rsidRPr="00505047">
        <w:rPr>
          <w:rFonts w:hint="eastAsia"/>
          <w:sz w:val="20"/>
          <w:szCs w:val="20"/>
        </w:rPr>
        <w:t>・金融機関等からの関心表明又はそれに類する書類を得ている場合には、その写しを添付すること。</w:t>
      </w:r>
    </w:p>
    <w:p w14:paraId="6A907114" w14:textId="77777777" w:rsidR="00B067F7" w:rsidRPr="00505047" w:rsidRDefault="00B067F7" w:rsidP="00B067F7">
      <w:pPr>
        <w:widowControl w:val="0"/>
        <w:snapToGrid w:val="0"/>
        <w:ind w:left="200" w:hangingChars="100" w:hanging="200"/>
        <w:jc w:val="both"/>
        <w:rPr>
          <w:rFonts w:hAnsi="ＭＳ 明朝"/>
          <w:sz w:val="20"/>
          <w:szCs w:val="20"/>
        </w:rPr>
      </w:pPr>
      <w:r w:rsidRPr="00505047">
        <w:rPr>
          <w:rFonts w:hAnsi="ＭＳ 明朝" w:hint="eastAsia"/>
          <w:sz w:val="20"/>
          <w:szCs w:val="20"/>
        </w:rPr>
        <w:t>・落札者については、仮契約に先立ち、資金調達予定先からの融資承諾書の提出を求める。また、選定段階で、調達予定先への確認を行うこともある。</w:t>
      </w:r>
    </w:p>
    <w:p w14:paraId="424F02F4" w14:textId="77777777" w:rsidR="00B067F7" w:rsidRPr="00505047" w:rsidRDefault="00B067F7" w:rsidP="00B067F7">
      <w:pPr>
        <w:widowControl w:val="0"/>
        <w:snapToGrid w:val="0"/>
        <w:jc w:val="both"/>
      </w:pPr>
      <w:r w:rsidRPr="00505047">
        <w:rPr>
          <w:rFonts w:hAnsi="ＭＳ 明朝" w:hint="eastAsia"/>
          <w:sz w:val="20"/>
          <w:szCs w:val="20"/>
        </w:rPr>
        <w:t>・説明に加えて、自社で作成する資金計画、事業収支等に関する資料を添付することも可とする。</w:t>
      </w:r>
    </w:p>
    <w:p w14:paraId="6C3119B0" w14:textId="77777777" w:rsidR="00B067F7" w:rsidRPr="00505047" w:rsidRDefault="00B067F7">
      <w:pPr>
        <w:sectPr w:rsidR="00B067F7" w:rsidRPr="00505047" w:rsidSect="0028027D">
          <w:pgSz w:w="11906" w:h="16838" w:code="9"/>
          <w:pgMar w:top="1134" w:right="1418" w:bottom="1134" w:left="1418" w:header="454" w:footer="454" w:gutter="0"/>
          <w:cols w:space="425"/>
          <w:docGrid w:type="lines" w:linePitch="360"/>
        </w:sectPr>
      </w:pPr>
    </w:p>
    <w:p w14:paraId="32B366FB" w14:textId="77777777" w:rsidR="005458F5" w:rsidRPr="00505047" w:rsidRDefault="005458F5" w:rsidP="005458F5">
      <w:pPr>
        <w:pStyle w:val="2"/>
      </w:pPr>
      <w:bookmarkStart w:id="60" w:name="_Toc69721898"/>
      <w:r w:rsidRPr="00505047">
        <w:rPr>
          <w:rFonts w:hint="eastAsia"/>
        </w:rPr>
        <w:lastRenderedPageBreak/>
        <w:t>様式</w:t>
      </w:r>
      <w:r w:rsidR="00BC346E" w:rsidRPr="00505047">
        <w:rPr>
          <w:rFonts w:hint="eastAsia"/>
        </w:rPr>
        <w:t>４</w:t>
      </w:r>
      <w:r w:rsidR="006F1241" w:rsidRPr="00505047">
        <w:rPr>
          <w:rFonts w:hint="eastAsia"/>
        </w:rPr>
        <w:t>－</w:t>
      </w:r>
      <w:r w:rsidR="00B067F7" w:rsidRPr="00505047">
        <w:rPr>
          <w:rFonts w:hint="eastAsia"/>
        </w:rPr>
        <w:t>５</w:t>
      </w:r>
      <w:r w:rsidR="0001482C" w:rsidRPr="00505047">
        <w:rPr>
          <w:rFonts w:hint="eastAsia"/>
        </w:rPr>
        <w:t xml:space="preserve">　</w:t>
      </w:r>
      <w:r w:rsidR="00B067F7" w:rsidRPr="00505047">
        <w:rPr>
          <w:rFonts w:hint="eastAsia"/>
        </w:rPr>
        <w:t>事業の安定性　その３</w:t>
      </w:r>
      <w:bookmarkEnd w:id="60"/>
    </w:p>
    <w:p w14:paraId="6FF2F8BD" w14:textId="77777777" w:rsidR="008F52F2" w:rsidRPr="00505047" w:rsidRDefault="008F52F2" w:rsidP="006C5853">
      <w:pPr>
        <w:pStyle w:val="aff8"/>
        <w:spacing w:after="180"/>
        <w:ind w:left="1050" w:hanging="336"/>
      </w:pPr>
    </w:p>
    <w:p w14:paraId="521CAC8B" w14:textId="5F41875E" w:rsidR="004D19E1" w:rsidRPr="00505047" w:rsidRDefault="004D19E1" w:rsidP="006C5853">
      <w:pPr>
        <w:pStyle w:val="aff8"/>
        <w:spacing w:after="180"/>
        <w:ind w:left="1050" w:hanging="336"/>
      </w:pPr>
      <w:r w:rsidRPr="00505047">
        <w:rPr>
          <w:rFonts w:hint="eastAsia"/>
        </w:rPr>
        <w:t xml:space="preserve">① </w:t>
      </w:r>
      <w:r w:rsidR="00804CF8" w:rsidRPr="00505047">
        <w:rPr>
          <w:rFonts w:hint="eastAsia"/>
        </w:rPr>
        <w:t>特定</w:t>
      </w:r>
      <w:r w:rsidR="000F17D7" w:rsidRPr="00505047">
        <w:rPr>
          <w:rFonts w:hint="eastAsia"/>
        </w:rPr>
        <w:t>事業契約書</w:t>
      </w:r>
      <w:r w:rsidR="0085243C" w:rsidRPr="00505047">
        <w:rPr>
          <w:rFonts w:hint="eastAsia"/>
        </w:rPr>
        <w:t>（</w:t>
      </w:r>
      <w:r w:rsidR="000F17D7" w:rsidRPr="00505047">
        <w:rPr>
          <w:rFonts w:hint="eastAsia"/>
        </w:rPr>
        <w:t>案</w:t>
      </w:r>
      <w:r w:rsidR="0085243C" w:rsidRPr="00505047">
        <w:rPr>
          <w:rFonts w:hint="eastAsia"/>
        </w:rPr>
        <w:t>）</w:t>
      </w:r>
      <w:r w:rsidR="000F17D7" w:rsidRPr="00505047">
        <w:rPr>
          <w:rFonts w:hint="eastAsia"/>
        </w:rPr>
        <w:t>で示している付保する保険の具体的内容について記載すること</w:t>
      </w:r>
    </w:p>
    <w:p w14:paraId="311442C3" w14:textId="79F160B2" w:rsidR="007A0A16" w:rsidRPr="00505047" w:rsidRDefault="004D19E1" w:rsidP="006C5853">
      <w:pPr>
        <w:pStyle w:val="aff8"/>
        <w:spacing w:after="180"/>
        <w:ind w:left="1050" w:hanging="336"/>
      </w:pPr>
      <w:r w:rsidRPr="00505047">
        <w:rPr>
          <w:rFonts w:hint="eastAsia"/>
        </w:rPr>
        <w:t xml:space="preserve">② </w:t>
      </w:r>
      <w:r w:rsidR="000F17D7" w:rsidRPr="00505047">
        <w:rPr>
          <w:rFonts w:hint="eastAsia"/>
        </w:rPr>
        <w:t>記載に際しては、以下の表を参考に</w:t>
      </w:r>
      <w:r w:rsidR="00ED1AF6" w:rsidRPr="00505047">
        <w:rPr>
          <w:rFonts w:hint="eastAsia"/>
        </w:rPr>
        <w:t>わ</w:t>
      </w:r>
      <w:r w:rsidR="000F17D7" w:rsidRPr="00505047">
        <w:rPr>
          <w:rFonts w:hint="eastAsia"/>
        </w:rPr>
        <w:t>かり</w:t>
      </w:r>
      <w:r w:rsidR="00ED1AF6" w:rsidRPr="00505047">
        <w:rPr>
          <w:rFonts w:hint="eastAsia"/>
        </w:rPr>
        <w:t>やすく</w:t>
      </w:r>
      <w:r w:rsidR="000F17D7" w:rsidRPr="00505047">
        <w:rPr>
          <w:rFonts w:hint="eastAsia"/>
        </w:rPr>
        <w:t>表現すること</w:t>
      </w:r>
    </w:p>
    <w:tbl>
      <w:tblPr>
        <w:tblW w:w="8653"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2205"/>
        <w:gridCol w:w="3718"/>
      </w:tblGrid>
      <w:tr w:rsidR="00505047" w:rsidRPr="00505047" w14:paraId="2CB56175" w14:textId="77777777" w:rsidTr="00841C59">
        <w:trPr>
          <w:trHeight w:val="183"/>
        </w:trPr>
        <w:tc>
          <w:tcPr>
            <w:tcW w:w="2730" w:type="dxa"/>
            <w:vAlign w:val="center"/>
          </w:tcPr>
          <w:p w14:paraId="71520CC0" w14:textId="77777777" w:rsidR="000F17D7" w:rsidRPr="00505047" w:rsidRDefault="000F17D7" w:rsidP="008E5A19">
            <w:pPr>
              <w:pStyle w:val="23"/>
              <w:ind w:left="0" w:firstLine="0"/>
              <w:jc w:val="center"/>
            </w:pPr>
            <w:r w:rsidRPr="00505047">
              <w:rPr>
                <w:rFonts w:hint="eastAsia"/>
              </w:rPr>
              <w:t>保険の種類</w:t>
            </w:r>
            <w:r w:rsidR="0085243C" w:rsidRPr="00505047">
              <w:rPr>
                <w:rFonts w:hint="eastAsia"/>
              </w:rPr>
              <w:t>（</w:t>
            </w:r>
            <w:r w:rsidRPr="00505047">
              <w:rPr>
                <w:rFonts w:hint="eastAsia"/>
              </w:rPr>
              <w:t>保険名称</w:t>
            </w:r>
            <w:r w:rsidR="0085243C" w:rsidRPr="00505047">
              <w:rPr>
                <w:rFonts w:hint="eastAsia"/>
              </w:rPr>
              <w:t>）</w:t>
            </w:r>
          </w:p>
        </w:tc>
        <w:tc>
          <w:tcPr>
            <w:tcW w:w="5923" w:type="dxa"/>
            <w:gridSpan w:val="2"/>
            <w:vAlign w:val="center"/>
          </w:tcPr>
          <w:p w14:paraId="73C020C0" w14:textId="77777777" w:rsidR="000F17D7" w:rsidRPr="00505047" w:rsidRDefault="000F17D7" w:rsidP="008E5A19">
            <w:pPr>
              <w:pStyle w:val="23"/>
              <w:ind w:left="0" w:firstLine="0"/>
              <w:jc w:val="center"/>
            </w:pPr>
            <w:r w:rsidRPr="00505047">
              <w:rPr>
                <w:rFonts w:hint="eastAsia"/>
              </w:rPr>
              <w:t>内　容</w:t>
            </w:r>
          </w:p>
        </w:tc>
      </w:tr>
      <w:tr w:rsidR="00505047" w:rsidRPr="00505047" w14:paraId="2A8B8CF7" w14:textId="77777777" w:rsidTr="00841C59">
        <w:trPr>
          <w:cantSplit/>
          <w:trHeight w:val="122"/>
        </w:trPr>
        <w:tc>
          <w:tcPr>
            <w:tcW w:w="2730" w:type="dxa"/>
            <w:vMerge w:val="restart"/>
            <w:tcBorders>
              <w:bottom w:val="single" w:sz="4" w:space="0" w:color="auto"/>
              <w:right w:val="single" w:sz="4" w:space="0" w:color="auto"/>
            </w:tcBorders>
          </w:tcPr>
          <w:p w14:paraId="45689B26" w14:textId="77777777" w:rsidR="000F17D7" w:rsidRPr="00505047"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914CBE2" w14:textId="77777777" w:rsidR="000F17D7" w:rsidRPr="00505047" w:rsidRDefault="000F17D7" w:rsidP="00A35B28">
            <w:pPr>
              <w:widowControl w:val="0"/>
              <w:numPr>
                <w:ilvl w:val="0"/>
                <w:numId w:val="5"/>
              </w:numPr>
              <w:jc w:val="both"/>
            </w:pPr>
            <w:r w:rsidRPr="00505047">
              <w:rPr>
                <w:rFonts w:hint="eastAsia"/>
              </w:rPr>
              <w:t>保険契約者</w:t>
            </w:r>
          </w:p>
        </w:tc>
        <w:tc>
          <w:tcPr>
            <w:tcW w:w="3718" w:type="dxa"/>
            <w:tcBorders>
              <w:left w:val="single" w:sz="4" w:space="0" w:color="auto"/>
              <w:bottom w:val="single" w:sz="4" w:space="0" w:color="auto"/>
            </w:tcBorders>
            <w:vAlign w:val="center"/>
          </w:tcPr>
          <w:p w14:paraId="0DDE7718" w14:textId="77777777" w:rsidR="000F17D7" w:rsidRPr="00505047" w:rsidRDefault="000F17D7" w:rsidP="008E5A19"/>
        </w:tc>
      </w:tr>
      <w:tr w:rsidR="00505047" w:rsidRPr="00505047" w14:paraId="2D4393EF"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6ABB0E1"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3AD76B6" w14:textId="77777777" w:rsidR="000F17D7" w:rsidRPr="00505047" w:rsidRDefault="000F17D7" w:rsidP="00A35B28">
            <w:pPr>
              <w:widowControl w:val="0"/>
              <w:numPr>
                <w:ilvl w:val="0"/>
                <w:numId w:val="5"/>
              </w:numPr>
              <w:jc w:val="both"/>
            </w:pPr>
            <w:r w:rsidRPr="00505047">
              <w:rPr>
                <w:rFonts w:hint="eastAsia"/>
              </w:rPr>
              <w:t>被保険者</w:t>
            </w:r>
          </w:p>
        </w:tc>
        <w:tc>
          <w:tcPr>
            <w:tcW w:w="3718" w:type="dxa"/>
            <w:tcBorders>
              <w:top w:val="single" w:sz="4" w:space="0" w:color="auto"/>
              <w:left w:val="single" w:sz="4" w:space="0" w:color="auto"/>
              <w:bottom w:val="single" w:sz="4" w:space="0" w:color="auto"/>
            </w:tcBorders>
            <w:vAlign w:val="center"/>
          </w:tcPr>
          <w:p w14:paraId="70B00F30" w14:textId="77777777" w:rsidR="000F17D7" w:rsidRPr="00505047" w:rsidRDefault="000F17D7" w:rsidP="008E5A19"/>
        </w:tc>
      </w:tr>
      <w:tr w:rsidR="00505047" w:rsidRPr="00505047" w14:paraId="4C3019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48EF618"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B83A805" w14:textId="77777777" w:rsidR="000F17D7" w:rsidRPr="00505047" w:rsidRDefault="000F17D7" w:rsidP="00A35B28">
            <w:pPr>
              <w:widowControl w:val="0"/>
              <w:numPr>
                <w:ilvl w:val="0"/>
                <w:numId w:val="5"/>
              </w:numPr>
              <w:jc w:val="both"/>
            </w:pPr>
            <w:r w:rsidRPr="00505047">
              <w:rPr>
                <w:rFonts w:hint="eastAsia"/>
              </w:rPr>
              <w:t>保険の対象</w:t>
            </w:r>
          </w:p>
        </w:tc>
        <w:tc>
          <w:tcPr>
            <w:tcW w:w="3718" w:type="dxa"/>
            <w:tcBorders>
              <w:top w:val="single" w:sz="4" w:space="0" w:color="auto"/>
              <w:left w:val="single" w:sz="4" w:space="0" w:color="auto"/>
              <w:bottom w:val="single" w:sz="4" w:space="0" w:color="auto"/>
            </w:tcBorders>
            <w:vAlign w:val="center"/>
          </w:tcPr>
          <w:p w14:paraId="14D1B597" w14:textId="77777777" w:rsidR="000F17D7" w:rsidRPr="00505047" w:rsidRDefault="000F17D7" w:rsidP="008E5A19"/>
        </w:tc>
      </w:tr>
      <w:tr w:rsidR="00505047" w:rsidRPr="00505047" w14:paraId="589D4264"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4788B2"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F53F9D2" w14:textId="77777777" w:rsidR="000F17D7" w:rsidRPr="00505047" w:rsidRDefault="000F17D7" w:rsidP="00A35B28">
            <w:pPr>
              <w:widowControl w:val="0"/>
              <w:numPr>
                <w:ilvl w:val="0"/>
                <w:numId w:val="5"/>
              </w:numPr>
              <w:jc w:val="both"/>
            </w:pPr>
            <w:r w:rsidRPr="00505047">
              <w:rPr>
                <w:rFonts w:hint="eastAsia"/>
              </w:rPr>
              <w:t>保険期間</w:t>
            </w:r>
          </w:p>
        </w:tc>
        <w:tc>
          <w:tcPr>
            <w:tcW w:w="3718" w:type="dxa"/>
            <w:tcBorders>
              <w:top w:val="single" w:sz="4" w:space="0" w:color="auto"/>
              <w:left w:val="single" w:sz="4" w:space="0" w:color="auto"/>
              <w:bottom w:val="single" w:sz="4" w:space="0" w:color="auto"/>
            </w:tcBorders>
            <w:vAlign w:val="center"/>
          </w:tcPr>
          <w:p w14:paraId="23A3A929" w14:textId="77777777" w:rsidR="000F17D7" w:rsidRPr="00505047" w:rsidRDefault="000F17D7" w:rsidP="008E5A19"/>
        </w:tc>
      </w:tr>
      <w:tr w:rsidR="00505047" w:rsidRPr="00505047" w14:paraId="3BDCFFFB"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408CE85"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0E79624" w14:textId="77777777" w:rsidR="000F17D7" w:rsidRPr="00505047" w:rsidRDefault="000F17D7" w:rsidP="00A35B28">
            <w:pPr>
              <w:widowControl w:val="0"/>
              <w:numPr>
                <w:ilvl w:val="0"/>
                <w:numId w:val="5"/>
              </w:numPr>
              <w:jc w:val="both"/>
            </w:pPr>
            <w:r w:rsidRPr="00505047">
              <w:rPr>
                <w:rFonts w:hint="eastAsia"/>
              </w:rPr>
              <w:t>限度額</w:t>
            </w:r>
          </w:p>
        </w:tc>
        <w:tc>
          <w:tcPr>
            <w:tcW w:w="3718" w:type="dxa"/>
            <w:tcBorders>
              <w:top w:val="single" w:sz="4" w:space="0" w:color="auto"/>
              <w:left w:val="single" w:sz="4" w:space="0" w:color="auto"/>
              <w:bottom w:val="single" w:sz="4" w:space="0" w:color="auto"/>
            </w:tcBorders>
            <w:vAlign w:val="center"/>
          </w:tcPr>
          <w:p w14:paraId="4F77A40A" w14:textId="77777777" w:rsidR="000F17D7" w:rsidRPr="00505047" w:rsidRDefault="000F17D7" w:rsidP="008E5A19"/>
        </w:tc>
      </w:tr>
      <w:tr w:rsidR="00505047" w:rsidRPr="00505047" w14:paraId="04A998A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8551827"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38C4D15" w14:textId="77777777" w:rsidR="000F17D7" w:rsidRPr="00505047" w:rsidRDefault="000F17D7" w:rsidP="008E5A19">
            <w:r w:rsidRPr="00505047">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18761252" w14:textId="77777777" w:rsidR="000F17D7" w:rsidRPr="00505047" w:rsidRDefault="000F17D7" w:rsidP="008E5A19"/>
        </w:tc>
      </w:tr>
      <w:tr w:rsidR="00505047" w:rsidRPr="00505047" w14:paraId="106E26B2" w14:textId="77777777" w:rsidTr="00841C59">
        <w:trPr>
          <w:cantSplit/>
          <w:trHeight w:val="122"/>
        </w:trPr>
        <w:tc>
          <w:tcPr>
            <w:tcW w:w="2730" w:type="dxa"/>
            <w:vMerge w:val="restart"/>
            <w:tcBorders>
              <w:bottom w:val="single" w:sz="4" w:space="0" w:color="auto"/>
              <w:right w:val="single" w:sz="4" w:space="0" w:color="auto"/>
            </w:tcBorders>
          </w:tcPr>
          <w:p w14:paraId="7951EF5E" w14:textId="77777777" w:rsidR="000F17D7" w:rsidRPr="00505047"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758EBE6" w14:textId="77777777" w:rsidR="000F17D7" w:rsidRPr="00505047" w:rsidRDefault="000F17D7" w:rsidP="00A35B28">
            <w:pPr>
              <w:widowControl w:val="0"/>
              <w:numPr>
                <w:ilvl w:val="0"/>
                <w:numId w:val="5"/>
              </w:numPr>
              <w:jc w:val="both"/>
            </w:pPr>
            <w:r w:rsidRPr="00505047">
              <w:rPr>
                <w:rFonts w:hint="eastAsia"/>
              </w:rPr>
              <w:t>保険契約者</w:t>
            </w:r>
          </w:p>
        </w:tc>
        <w:tc>
          <w:tcPr>
            <w:tcW w:w="3718" w:type="dxa"/>
            <w:tcBorders>
              <w:left w:val="single" w:sz="4" w:space="0" w:color="auto"/>
              <w:bottom w:val="single" w:sz="4" w:space="0" w:color="auto"/>
            </w:tcBorders>
            <w:vAlign w:val="center"/>
          </w:tcPr>
          <w:p w14:paraId="095EAF0C" w14:textId="77777777" w:rsidR="000F17D7" w:rsidRPr="00505047" w:rsidRDefault="000F17D7" w:rsidP="008E5A19"/>
        </w:tc>
      </w:tr>
      <w:tr w:rsidR="00505047" w:rsidRPr="00505047" w14:paraId="060A79F0"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CF2B24"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2B6F1EC" w14:textId="77777777" w:rsidR="000F17D7" w:rsidRPr="00505047" w:rsidRDefault="000F17D7" w:rsidP="00A35B28">
            <w:pPr>
              <w:widowControl w:val="0"/>
              <w:numPr>
                <w:ilvl w:val="0"/>
                <w:numId w:val="5"/>
              </w:numPr>
              <w:jc w:val="both"/>
            </w:pPr>
            <w:r w:rsidRPr="00505047">
              <w:rPr>
                <w:rFonts w:hint="eastAsia"/>
              </w:rPr>
              <w:t>被保険者</w:t>
            </w:r>
          </w:p>
        </w:tc>
        <w:tc>
          <w:tcPr>
            <w:tcW w:w="3718" w:type="dxa"/>
            <w:tcBorders>
              <w:top w:val="single" w:sz="4" w:space="0" w:color="auto"/>
              <w:left w:val="single" w:sz="4" w:space="0" w:color="auto"/>
              <w:bottom w:val="single" w:sz="4" w:space="0" w:color="auto"/>
            </w:tcBorders>
            <w:vAlign w:val="center"/>
          </w:tcPr>
          <w:p w14:paraId="1F6BCFAA" w14:textId="77777777" w:rsidR="000F17D7" w:rsidRPr="00505047" w:rsidRDefault="000F17D7" w:rsidP="008E5A19"/>
        </w:tc>
      </w:tr>
      <w:tr w:rsidR="00505047" w:rsidRPr="00505047" w14:paraId="62859352"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5AF4A31C"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622487A" w14:textId="77777777" w:rsidR="000F17D7" w:rsidRPr="00505047" w:rsidRDefault="000F17D7" w:rsidP="00A35B28">
            <w:pPr>
              <w:widowControl w:val="0"/>
              <w:numPr>
                <w:ilvl w:val="0"/>
                <w:numId w:val="5"/>
              </w:numPr>
              <w:jc w:val="both"/>
            </w:pPr>
            <w:r w:rsidRPr="00505047">
              <w:rPr>
                <w:rFonts w:hint="eastAsia"/>
              </w:rPr>
              <w:t>保険の対象</w:t>
            </w:r>
          </w:p>
        </w:tc>
        <w:tc>
          <w:tcPr>
            <w:tcW w:w="3718" w:type="dxa"/>
            <w:tcBorders>
              <w:top w:val="single" w:sz="4" w:space="0" w:color="auto"/>
              <w:left w:val="single" w:sz="4" w:space="0" w:color="auto"/>
              <w:bottom w:val="single" w:sz="4" w:space="0" w:color="auto"/>
            </w:tcBorders>
            <w:vAlign w:val="center"/>
          </w:tcPr>
          <w:p w14:paraId="1C437253" w14:textId="77777777" w:rsidR="000F17D7" w:rsidRPr="00505047" w:rsidRDefault="000F17D7" w:rsidP="008E5A19"/>
        </w:tc>
      </w:tr>
      <w:tr w:rsidR="00505047" w:rsidRPr="00505047" w14:paraId="5FB8A62E"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971A155"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7470CF9" w14:textId="77777777" w:rsidR="000F17D7" w:rsidRPr="00505047" w:rsidRDefault="000F17D7" w:rsidP="00A35B28">
            <w:pPr>
              <w:widowControl w:val="0"/>
              <w:numPr>
                <w:ilvl w:val="0"/>
                <w:numId w:val="5"/>
              </w:numPr>
              <w:jc w:val="both"/>
            </w:pPr>
            <w:r w:rsidRPr="00505047">
              <w:rPr>
                <w:rFonts w:hint="eastAsia"/>
              </w:rPr>
              <w:t>保険期間</w:t>
            </w:r>
          </w:p>
        </w:tc>
        <w:tc>
          <w:tcPr>
            <w:tcW w:w="3718" w:type="dxa"/>
            <w:tcBorders>
              <w:top w:val="single" w:sz="4" w:space="0" w:color="auto"/>
              <w:left w:val="single" w:sz="4" w:space="0" w:color="auto"/>
              <w:bottom w:val="single" w:sz="4" w:space="0" w:color="auto"/>
            </w:tcBorders>
            <w:vAlign w:val="center"/>
          </w:tcPr>
          <w:p w14:paraId="5BC99727" w14:textId="77777777" w:rsidR="000F17D7" w:rsidRPr="00505047" w:rsidRDefault="000F17D7" w:rsidP="008E5A19"/>
        </w:tc>
      </w:tr>
      <w:tr w:rsidR="00505047" w:rsidRPr="00505047" w14:paraId="0B15E75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9CC2BF2"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8BEB8B5" w14:textId="77777777" w:rsidR="000F17D7" w:rsidRPr="00505047" w:rsidRDefault="000F17D7" w:rsidP="00A35B28">
            <w:pPr>
              <w:widowControl w:val="0"/>
              <w:numPr>
                <w:ilvl w:val="0"/>
                <w:numId w:val="5"/>
              </w:numPr>
              <w:jc w:val="both"/>
            </w:pPr>
            <w:r w:rsidRPr="00505047">
              <w:rPr>
                <w:rFonts w:hint="eastAsia"/>
              </w:rPr>
              <w:t>限度額</w:t>
            </w:r>
          </w:p>
        </w:tc>
        <w:tc>
          <w:tcPr>
            <w:tcW w:w="3718" w:type="dxa"/>
            <w:tcBorders>
              <w:top w:val="single" w:sz="4" w:space="0" w:color="auto"/>
              <w:left w:val="single" w:sz="4" w:space="0" w:color="auto"/>
              <w:bottom w:val="single" w:sz="4" w:space="0" w:color="auto"/>
            </w:tcBorders>
            <w:vAlign w:val="center"/>
          </w:tcPr>
          <w:p w14:paraId="07C0D0C6" w14:textId="77777777" w:rsidR="000F17D7" w:rsidRPr="00505047" w:rsidRDefault="000F17D7" w:rsidP="008E5A19"/>
        </w:tc>
      </w:tr>
      <w:tr w:rsidR="00505047" w:rsidRPr="00505047" w14:paraId="15B4BEC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257C86B"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CB0A156" w14:textId="77777777" w:rsidR="000F17D7" w:rsidRPr="00505047" w:rsidRDefault="000F17D7" w:rsidP="008E5A19">
            <w:r w:rsidRPr="00505047">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7F2A52BB" w14:textId="77777777" w:rsidR="000F17D7" w:rsidRPr="00505047" w:rsidRDefault="000F17D7" w:rsidP="008E5A19"/>
        </w:tc>
      </w:tr>
      <w:tr w:rsidR="00505047" w:rsidRPr="00505047" w14:paraId="781972DD" w14:textId="77777777" w:rsidTr="00841C59">
        <w:trPr>
          <w:cantSplit/>
          <w:trHeight w:val="122"/>
        </w:trPr>
        <w:tc>
          <w:tcPr>
            <w:tcW w:w="2730" w:type="dxa"/>
            <w:vMerge w:val="restart"/>
            <w:tcBorders>
              <w:bottom w:val="single" w:sz="4" w:space="0" w:color="auto"/>
              <w:right w:val="single" w:sz="4" w:space="0" w:color="auto"/>
            </w:tcBorders>
          </w:tcPr>
          <w:p w14:paraId="5206BE77" w14:textId="77777777" w:rsidR="000F17D7" w:rsidRPr="00505047"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67C5B897" w14:textId="77777777" w:rsidR="000F17D7" w:rsidRPr="00505047" w:rsidRDefault="000F17D7" w:rsidP="00A35B28">
            <w:pPr>
              <w:widowControl w:val="0"/>
              <w:numPr>
                <w:ilvl w:val="0"/>
                <w:numId w:val="5"/>
              </w:numPr>
              <w:jc w:val="both"/>
            </w:pPr>
            <w:r w:rsidRPr="00505047">
              <w:rPr>
                <w:rFonts w:hint="eastAsia"/>
              </w:rPr>
              <w:t>保険契約者</w:t>
            </w:r>
          </w:p>
        </w:tc>
        <w:tc>
          <w:tcPr>
            <w:tcW w:w="3718" w:type="dxa"/>
            <w:tcBorders>
              <w:left w:val="single" w:sz="4" w:space="0" w:color="auto"/>
              <w:bottom w:val="single" w:sz="4" w:space="0" w:color="auto"/>
            </w:tcBorders>
            <w:vAlign w:val="center"/>
          </w:tcPr>
          <w:p w14:paraId="27475F22" w14:textId="77777777" w:rsidR="000F17D7" w:rsidRPr="00505047" w:rsidRDefault="000F17D7" w:rsidP="008E5A19"/>
        </w:tc>
      </w:tr>
      <w:tr w:rsidR="00505047" w:rsidRPr="00505047" w14:paraId="62B008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03588E7C"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75EEACF" w14:textId="77777777" w:rsidR="000F17D7" w:rsidRPr="00505047" w:rsidRDefault="000F17D7" w:rsidP="00A35B28">
            <w:pPr>
              <w:widowControl w:val="0"/>
              <w:numPr>
                <w:ilvl w:val="0"/>
                <w:numId w:val="5"/>
              </w:numPr>
              <w:jc w:val="both"/>
            </w:pPr>
            <w:r w:rsidRPr="00505047">
              <w:rPr>
                <w:rFonts w:hint="eastAsia"/>
              </w:rPr>
              <w:t>被保険者</w:t>
            </w:r>
          </w:p>
        </w:tc>
        <w:tc>
          <w:tcPr>
            <w:tcW w:w="3718" w:type="dxa"/>
            <w:tcBorders>
              <w:top w:val="single" w:sz="4" w:space="0" w:color="auto"/>
              <w:left w:val="single" w:sz="4" w:space="0" w:color="auto"/>
              <w:bottom w:val="single" w:sz="4" w:space="0" w:color="auto"/>
            </w:tcBorders>
            <w:vAlign w:val="center"/>
          </w:tcPr>
          <w:p w14:paraId="0F62F725" w14:textId="77777777" w:rsidR="000F17D7" w:rsidRPr="00505047" w:rsidRDefault="000F17D7" w:rsidP="008E5A19"/>
        </w:tc>
      </w:tr>
      <w:tr w:rsidR="00505047" w:rsidRPr="00505047" w14:paraId="330E6B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63B6537"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FA6B064" w14:textId="77777777" w:rsidR="000F17D7" w:rsidRPr="00505047" w:rsidRDefault="000F17D7" w:rsidP="00A35B28">
            <w:pPr>
              <w:widowControl w:val="0"/>
              <w:numPr>
                <w:ilvl w:val="0"/>
                <w:numId w:val="5"/>
              </w:numPr>
              <w:jc w:val="both"/>
            </w:pPr>
            <w:r w:rsidRPr="00505047">
              <w:rPr>
                <w:rFonts w:hint="eastAsia"/>
              </w:rPr>
              <w:t>保険の対象</w:t>
            </w:r>
          </w:p>
        </w:tc>
        <w:tc>
          <w:tcPr>
            <w:tcW w:w="3718" w:type="dxa"/>
            <w:tcBorders>
              <w:top w:val="single" w:sz="4" w:space="0" w:color="auto"/>
              <w:left w:val="single" w:sz="4" w:space="0" w:color="auto"/>
              <w:bottom w:val="single" w:sz="4" w:space="0" w:color="auto"/>
            </w:tcBorders>
            <w:vAlign w:val="center"/>
          </w:tcPr>
          <w:p w14:paraId="38C9DC1F" w14:textId="77777777" w:rsidR="000F17D7" w:rsidRPr="00505047" w:rsidRDefault="000F17D7" w:rsidP="008E5A19"/>
        </w:tc>
      </w:tr>
      <w:tr w:rsidR="00505047" w:rsidRPr="00505047" w14:paraId="16F492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B3B1599"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4B87DDA" w14:textId="77777777" w:rsidR="000F17D7" w:rsidRPr="00505047" w:rsidRDefault="000F17D7" w:rsidP="00A35B28">
            <w:pPr>
              <w:widowControl w:val="0"/>
              <w:numPr>
                <w:ilvl w:val="0"/>
                <w:numId w:val="5"/>
              </w:numPr>
              <w:jc w:val="both"/>
            </w:pPr>
            <w:r w:rsidRPr="00505047">
              <w:rPr>
                <w:rFonts w:hint="eastAsia"/>
              </w:rPr>
              <w:t>保険期間</w:t>
            </w:r>
          </w:p>
        </w:tc>
        <w:tc>
          <w:tcPr>
            <w:tcW w:w="3718" w:type="dxa"/>
            <w:tcBorders>
              <w:top w:val="single" w:sz="4" w:space="0" w:color="auto"/>
              <w:left w:val="single" w:sz="4" w:space="0" w:color="auto"/>
              <w:bottom w:val="single" w:sz="4" w:space="0" w:color="auto"/>
            </w:tcBorders>
            <w:vAlign w:val="center"/>
          </w:tcPr>
          <w:p w14:paraId="24C0E3EC" w14:textId="77777777" w:rsidR="000F17D7" w:rsidRPr="00505047" w:rsidRDefault="000F17D7" w:rsidP="008E5A19"/>
        </w:tc>
      </w:tr>
      <w:tr w:rsidR="00505047" w:rsidRPr="00505047" w14:paraId="77F7A6F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FA13FB3"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28159E67" w14:textId="77777777" w:rsidR="000F17D7" w:rsidRPr="00505047" w:rsidRDefault="000F17D7" w:rsidP="00A35B28">
            <w:pPr>
              <w:widowControl w:val="0"/>
              <w:numPr>
                <w:ilvl w:val="0"/>
                <w:numId w:val="5"/>
              </w:numPr>
              <w:jc w:val="both"/>
            </w:pPr>
            <w:r w:rsidRPr="00505047">
              <w:rPr>
                <w:rFonts w:hint="eastAsia"/>
              </w:rPr>
              <w:t>限度額</w:t>
            </w:r>
          </w:p>
        </w:tc>
        <w:tc>
          <w:tcPr>
            <w:tcW w:w="3718" w:type="dxa"/>
            <w:tcBorders>
              <w:top w:val="single" w:sz="4" w:space="0" w:color="auto"/>
              <w:left w:val="single" w:sz="4" w:space="0" w:color="auto"/>
              <w:bottom w:val="single" w:sz="4" w:space="0" w:color="auto"/>
            </w:tcBorders>
            <w:vAlign w:val="center"/>
          </w:tcPr>
          <w:p w14:paraId="606AB03B" w14:textId="77777777" w:rsidR="000F17D7" w:rsidRPr="00505047" w:rsidRDefault="000F17D7" w:rsidP="008E5A19"/>
        </w:tc>
      </w:tr>
      <w:tr w:rsidR="000F17D7" w:rsidRPr="00505047" w14:paraId="6371C68A"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72CD4245"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7744AAD" w14:textId="77777777" w:rsidR="000F17D7" w:rsidRPr="00505047" w:rsidRDefault="000F17D7" w:rsidP="008E5A19">
            <w:r w:rsidRPr="00505047">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5361A131" w14:textId="77777777" w:rsidR="000F17D7" w:rsidRPr="00505047" w:rsidRDefault="000F17D7" w:rsidP="008E5A19"/>
        </w:tc>
      </w:tr>
    </w:tbl>
    <w:p w14:paraId="1EDA91FF" w14:textId="77777777" w:rsidR="007A0A16" w:rsidRPr="00505047" w:rsidRDefault="007A0A16"/>
    <w:p w14:paraId="35B09754" w14:textId="77777777" w:rsidR="00B067F7" w:rsidRPr="00505047" w:rsidRDefault="00B067F7"/>
    <w:p w14:paraId="52AA5312" w14:textId="77777777" w:rsidR="00B067F7" w:rsidRPr="00505047" w:rsidRDefault="00B067F7"/>
    <w:p w14:paraId="6B41C668" w14:textId="77777777" w:rsidR="00B067F7" w:rsidRPr="00505047" w:rsidRDefault="00B067F7"/>
    <w:p w14:paraId="5565810F" w14:textId="77777777" w:rsidR="00B067F7" w:rsidRPr="00505047" w:rsidRDefault="00B067F7">
      <w:pPr>
        <w:sectPr w:rsidR="00B067F7" w:rsidRPr="00505047" w:rsidSect="0028027D">
          <w:pgSz w:w="11906" w:h="16838" w:code="9"/>
          <w:pgMar w:top="1134" w:right="1418" w:bottom="1134" w:left="1418" w:header="454" w:footer="454" w:gutter="0"/>
          <w:cols w:space="425"/>
          <w:docGrid w:type="lines" w:linePitch="360"/>
        </w:sectPr>
      </w:pPr>
    </w:p>
    <w:p w14:paraId="32151143" w14:textId="503DB215" w:rsidR="0071732F" w:rsidRPr="00505047" w:rsidRDefault="0071732F" w:rsidP="0071732F">
      <w:pPr>
        <w:pStyle w:val="2"/>
      </w:pPr>
      <w:bookmarkStart w:id="61" w:name="_Toc69721899"/>
      <w:r w:rsidRPr="00505047">
        <w:rPr>
          <w:rFonts w:hint="eastAsia"/>
        </w:rPr>
        <w:lastRenderedPageBreak/>
        <w:t>様式</w:t>
      </w:r>
      <w:r w:rsidR="00BC346E" w:rsidRPr="00505047">
        <w:rPr>
          <w:rFonts w:hint="eastAsia"/>
        </w:rPr>
        <w:t>４</w:t>
      </w:r>
      <w:r w:rsidR="00A66A8D" w:rsidRPr="00505047">
        <w:rPr>
          <w:rFonts w:hint="eastAsia"/>
        </w:rPr>
        <w:t>－</w:t>
      </w:r>
      <w:r w:rsidR="00F443E0" w:rsidRPr="00505047">
        <w:rPr>
          <w:rFonts w:hint="eastAsia"/>
        </w:rPr>
        <w:t>６</w:t>
      </w:r>
      <w:r w:rsidRPr="00505047">
        <w:rPr>
          <w:rFonts w:hint="eastAsia"/>
        </w:rPr>
        <w:t xml:space="preserve">　工程計画</w:t>
      </w:r>
      <w:bookmarkEnd w:id="61"/>
    </w:p>
    <w:p w14:paraId="13684108" w14:textId="77777777" w:rsidR="008F52F2" w:rsidRPr="00505047" w:rsidRDefault="008F52F2" w:rsidP="00375139">
      <w:pPr>
        <w:pStyle w:val="aff8"/>
        <w:spacing w:after="180"/>
        <w:ind w:left="1050" w:hanging="336"/>
      </w:pPr>
    </w:p>
    <w:p w14:paraId="6859779D" w14:textId="1DFF619B" w:rsidR="002C2EE5" w:rsidRPr="00505047" w:rsidRDefault="00324E49" w:rsidP="00375139">
      <w:pPr>
        <w:pStyle w:val="aff8"/>
        <w:spacing w:after="180"/>
        <w:ind w:left="1050" w:hanging="336"/>
      </w:pPr>
      <w:r w:rsidRPr="00505047">
        <w:rPr>
          <w:rFonts w:hint="eastAsia"/>
        </w:rPr>
        <w:t xml:space="preserve">① </w:t>
      </w:r>
      <w:r w:rsidR="0071732F" w:rsidRPr="00505047">
        <w:rPr>
          <w:rFonts w:hint="eastAsia"/>
        </w:rPr>
        <w:t>要求水準書、</w:t>
      </w:r>
      <w:r w:rsidR="00D63809" w:rsidRPr="00505047">
        <w:rPr>
          <w:rFonts w:hint="eastAsia"/>
        </w:rPr>
        <w:t>落札者決定</w:t>
      </w:r>
      <w:r w:rsidR="0071732F" w:rsidRPr="00505047">
        <w:rPr>
          <w:rFonts w:hint="eastAsia"/>
        </w:rPr>
        <w:t>基準</w:t>
      </w:r>
      <w:r w:rsidR="0087129A" w:rsidRPr="00505047">
        <w:rPr>
          <w:rFonts w:hint="eastAsia"/>
        </w:rPr>
        <w:t>等</w:t>
      </w:r>
      <w:r w:rsidR="0071732F" w:rsidRPr="00505047">
        <w:rPr>
          <w:rFonts w:hint="eastAsia"/>
        </w:rPr>
        <w:t>の記載内容を</w:t>
      </w:r>
      <w:r w:rsidR="00827117" w:rsidRPr="00505047">
        <w:rPr>
          <w:rFonts w:hint="eastAsia"/>
        </w:rPr>
        <w:t>踏まえ</w:t>
      </w:r>
      <w:r w:rsidR="0071732F" w:rsidRPr="00505047">
        <w:rPr>
          <w:rFonts w:hint="eastAsia"/>
        </w:rPr>
        <w:t>、計画</w:t>
      </w:r>
      <w:r w:rsidR="00F95510" w:rsidRPr="00505047">
        <w:rPr>
          <w:rFonts w:hint="eastAsia"/>
        </w:rPr>
        <w:t>する</w:t>
      </w:r>
      <w:r w:rsidR="0071732F" w:rsidRPr="00505047">
        <w:rPr>
          <w:rFonts w:hint="eastAsia"/>
        </w:rPr>
        <w:t>工程に対する考え方</w:t>
      </w:r>
      <w:r w:rsidR="006256CD" w:rsidRPr="00505047">
        <w:rPr>
          <w:rFonts w:hint="eastAsia"/>
        </w:rPr>
        <w:t>及び業務の各段階における配慮する点と対応方法等</w:t>
      </w:r>
      <w:r w:rsidR="0071732F" w:rsidRPr="00505047">
        <w:rPr>
          <w:rFonts w:hint="eastAsia"/>
        </w:rPr>
        <w:t>を</w:t>
      </w:r>
      <w:r w:rsidR="00324888" w:rsidRPr="00505047">
        <w:rPr>
          <w:rFonts w:hint="eastAsia"/>
        </w:rPr>
        <w:t>Ａ</w:t>
      </w:r>
      <w:r w:rsidR="00F95510" w:rsidRPr="00505047">
        <w:rPr>
          <w:rFonts w:hint="eastAsia"/>
        </w:rPr>
        <w:t>４</w:t>
      </w:r>
      <w:r w:rsidR="0071732F" w:rsidRPr="00505047">
        <w:rPr>
          <w:rFonts w:hint="eastAsia"/>
        </w:rPr>
        <w:t xml:space="preserve">　</w:t>
      </w:r>
      <w:r w:rsidR="00660BA4" w:rsidRPr="00505047">
        <w:rPr>
          <w:rFonts w:hint="eastAsia"/>
        </w:rPr>
        <w:t>２</w:t>
      </w:r>
      <w:r w:rsidR="0071732F" w:rsidRPr="00505047">
        <w:rPr>
          <w:rFonts w:hint="eastAsia"/>
        </w:rPr>
        <w:t>頁</w:t>
      </w:r>
      <w:r w:rsidR="00660BA4" w:rsidRPr="00505047">
        <w:rPr>
          <w:rFonts w:hint="eastAsia"/>
        </w:rPr>
        <w:t>以内</w:t>
      </w:r>
      <w:r w:rsidR="00F95510" w:rsidRPr="00505047">
        <w:rPr>
          <w:rFonts w:hint="eastAsia"/>
        </w:rPr>
        <w:t>、業務開始から業務終了までの全業務の工程表をＡ３　１頁</w:t>
      </w:r>
      <w:r w:rsidR="0071732F" w:rsidRPr="00505047">
        <w:rPr>
          <w:rFonts w:hint="eastAsia"/>
        </w:rPr>
        <w:t>で記載すること</w:t>
      </w:r>
    </w:p>
    <w:p w14:paraId="4B4EA41E" w14:textId="6798E7C5" w:rsidR="00934639" w:rsidRPr="00505047" w:rsidRDefault="00324E49" w:rsidP="00375139">
      <w:pPr>
        <w:pStyle w:val="aff8"/>
        <w:spacing w:after="180"/>
        <w:ind w:left="1050" w:hanging="336"/>
      </w:pPr>
      <w:r w:rsidRPr="00505047">
        <w:rPr>
          <w:rFonts w:hint="eastAsia"/>
        </w:rPr>
        <w:t xml:space="preserve">② </w:t>
      </w:r>
      <w:r w:rsidR="00934639" w:rsidRPr="00505047">
        <w:rPr>
          <w:rFonts w:hint="eastAsia"/>
        </w:rPr>
        <w:t>特に、工程計画における近隣の建物や居住者等への影響に関する配慮については必ず記載すること</w:t>
      </w:r>
    </w:p>
    <w:p w14:paraId="22FAE3D3" w14:textId="77777777" w:rsidR="00C903E8" w:rsidRPr="00505047" w:rsidRDefault="00C903E8" w:rsidP="006C5853">
      <w:pPr>
        <w:pStyle w:val="aff8"/>
        <w:spacing w:after="180"/>
        <w:ind w:left="1050" w:hanging="336"/>
      </w:pPr>
    </w:p>
    <w:p w14:paraId="0E02CFBA" w14:textId="77777777" w:rsidR="00C903E8" w:rsidRPr="00505047" w:rsidRDefault="00C903E8" w:rsidP="006C5853">
      <w:pPr>
        <w:pStyle w:val="aff8"/>
        <w:spacing w:after="180"/>
        <w:ind w:left="1050" w:hanging="336"/>
      </w:pPr>
    </w:p>
    <w:p w14:paraId="1CE7BD48" w14:textId="77777777" w:rsidR="00605AD0" w:rsidRPr="00505047" w:rsidRDefault="00605AD0" w:rsidP="006C5853">
      <w:pPr>
        <w:pStyle w:val="aff8"/>
        <w:spacing w:after="180"/>
        <w:ind w:left="1050" w:hanging="336"/>
        <w:sectPr w:rsidR="00605AD0" w:rsidRPr="00505047" w:rsidSect="0028027D">
          <w:headerReference w:type="default" r:id="rId28"/>
          <w:pgSz w:w="11906" w:h="16838" w:code="9"/>
          <w:pgMar w:top="1134" w:right="1418" w:bottom="1134" w:left="1418" w:header="454" w:footer="454" w:gutter="0"/>
          <w:cols w:space="425"/>
          <w:docGrid w:type="lines" w:linePitch="360"/>
        </w:sectPr>
      </w:pPr>
    </w:p>
    <w:p w14:paraId="01553B2B" w14:textId="73015231" w:rsidR="008E0C6B" w:rsidRPr="00505047" w:rsidRDefault="006F1241" w:rsidP="008E0C6B">
      <w:pPr>
        <w:pStyle w:val="2"/>
      </w:pPr>
      <w:bookmarkStart w:id="62" w:name="_Toc69721900"/>
      <w:r w:rsidRPr="00505047">
        <w:rPr>
          <w:rFonts w:hint="eastAsia"/>
        </w:rPr>
        <w:lastRenderedPageBreak/>
        <w:t>様式</w:t>
      </w:r>
      <w:r w:rsidR="00BC346E" w:rsidRPr="00505047">
        <w:rPr>
          <w:rFonts w:hint="eastAsia"/>
        </w:rPr>
        <w:t>５</w:t>
      </w:r>
      <w:r w:rsidR="008E0C6B" w:rsidRPr="00505047">
        <w:rPr>
          <w:rFonts w:hint="eastAsia"/>
        </w:rPr>
        <w:t xml:space="preserve">－１　</w:t>
      </w:r>
      <w:r w:rsidR="00F16284" w:rsidRPr="00505047">
        <w:t>(</w:t>
      </w:r>
      <w:r w:rsidR="00F16284" w:rsidRPr="00505047">
        <w:rPr>
          <w:rFonts w:hint="eastAsia"/>
        </w:rPr>
        <w:t>仮称</w:t>
      </w:r>
      <w:r w:rsidR="00F16284" w:rsidRPr="00505047">
        <w:t>)</w:t>
      </w:r>
      <w:r w:rsidR="00F16284" w:rsidRPr="00505047">
        <w:rPr>
          <w:rFonts w:hint="eastAsia"/>
        </w:rPr>
        <w:t>新上小阪東住宅等</w:t>
      </w:r>
      <w:r w:rsidR="00D63809" w:rsidRPr="00505047">
        <w:rPr>
          <w:rFonts w:hint="eastAsia"/>
        </w:rPr>
        <w:t>の</w:t>
      </w:r>
      <w:r w:rsidR="0064058A" w:rsidRPr="00505047">
        <w:rPr>
          <w:rFonts w:hint="eastAsia"/>
        </w:rPr>
        <w:t>整備等</w:t>
      </w:r>
      <w:r w:rsidR="00D63616" w:rsidRPr="00505047">
        <w:rPr>
          <w:rFonts w:hint="eastAsia"/>
        </w:rPr>
        <w:t>に</w:t>
      </w:r>
      <w:r w:rsidR="008E0C6B" w:rsidRPr="00505047">
        <w:rPr>
          <w:rFonts w:hint="eastAsia"/>
        </w:rPr>
        <w:t>関する提案書表紙</w:t>
      </w:r>
      <w:bookmarkEnd w:id="62"/>
    </w:p>
    <w:p w14:paraId="3DCB8317" w14:textId="77777777" w:rsidR="008E0C6B" w:rsidRPr="00505047" w:rsidRDefault="008E0C6B" w:rsidP="008E0C6B">
      <w:pPr>
        <w:rPr>
          <w:rFonts w:ascii="ＭＳ ゴシック" w:eastAsia="ＭＳ ゴシック" w:hAnsi="ＭＳ ゴシック"/>
        </w:rPr>
      </w:pPr>
    </w:p>
    <w:p w14:paraId="4370D21D" w14:textId="77777777" w:rsidR="008E0C6B" w:rsidRPr="00505047" w:rsidRDefault="008E0C6B" w:rsidP="008E0C6B">
      <w:pPr>
        <w:rPr>
          <w:rFonts w:ascii="ＭＳ ゴシック" w:eastAsia="ＭＳ ゴシック" w:hAnsi="ＭＳ ゴシック"/>
        </w:rPr>
      </w:pPr>
    </w:p>
    <w:p w14:paraId="5A396FC9" w14:textId="77777777" w:rsidR="008E0C6B" w:rsidRPr="00505047" w:rsidRDefault="008E0C6B" w:rsidP="008E0C6B">
      <w:pPr>
        <w:rPr>
          <w:rFonts w:ascii="ＭＳ ゴシック" w:eastAsia="ＭＳ ゴシック" w:hAnsi="ＭＳ ゴシック"/>
        </w:rPr>
      </w:pPr>
    </w:p>
    <w:p w14:paraId="68825645" w14:textId="77777777" w:rsidR="008E0C6B" w:rsidRPr="00505047" w:rsidRDefault="008E0C6B" w:rsidP="008E0C6B">
      <w:pPr>
        <w:rPr>
          <w:rFonts w:ascii="ＭＳ ゴシック" w:eastAsia="ＭＳ ゴシック" w:hAnsi="ＭＳ ゴシック"/>
        </w:rPr>
      </w:pPr>
    </w:p>
    <w:p w14:paraId="6B34969D" w14:textId="77777777" w:rsidR="008E0C6B" w:rsidRPr="00505047" w:rsidRDefault="008E0C6B" w:rsidP="008E0C6B">
      <w:pPr>
        <w:rPr>
          <w:rFonts w:ascii="ＭＳ ゴシック" w:eastAsia="ＭＳ ゴシック" w:hAnsi="ＭＳ ゴシック"/>
        </w:rPr>
      </w:pPr>
    </w:p>
    <w:p w14:paraId="5B830769" w14:textId="77777777" w:rsidR="008E0C6B" w:rsidRPr="00505047" w:rsidRDefault="008E0C6B" w:rsidP="008E0C6B">
      <w:pPr>
        <w:rPr>
          <w:rFonts w:ascii="ＭＳ ゴシック" w:eastAsia="ＭＳ ゴシック" w:hAnsi="ＭＳ ゴシック"/>
        </w:rPr>
      </w:pPr>
    </w:p>
    <w:p w14:paraId="4CC02315" w14:textId="77777777" w:rsidR="008E0C6B" w:rsidRPr="00505047" w:rsidRDefault="008E0C6B" w:rsidP="008E0C6B">
      <w:pPr>
        <w:rPr>
          <w:rFonts w:ascii="ＭＳ ゴシック" w:eastAsia="ＭＳ ゴシック" w:hAnsi="ＭＳ ゴシック"/>
        </w:rPr>
      </w:pPr>
    </w:p>
    <w:p w14:paraId="020EB19A" w14:textId="77777777" w:rsidR="008E0C6B" w:rsidRPr="00505047" w:rsidRDefault="008E0C6B" w:rsidP="008E0C6B">
      <w:pPr>
        <w:rPr>
          <w:rFonts w:ascii="ＭＳ ゴシック" w:eastAsia="ＭＳ ゴシック" w:hAnsi="ＭＳ ゴシック"/>
        </w:rPr>
      </w:pPr>
    </w:p>
    <w:p w14:paraId="08C013AD" w14:textId="77777777" w:rsidR="008E0C6B" w:rsidRPr="00505047" w:rsidRDefault="008E0C6B" w:rsidP="008E0C6B">
      <w:pPr>
        <w:rPr>
          <w:rFonts w:ascii="ＭＳ ゴシック" w:eastAsia="ＭＳ ゴシック" w:hAnsi="ＭＳ ゴシック"/>
        </w:rPr>
      </w:pPr>
    </w:p>
    <w:p w14:paraId="4BBF8634" w14:textId="77777777" w:rsidR="008E0C6B" w:rsidRPr="00505047" w:rsidRDefault="008E0C6B" w:rsidP="008E0C6B">
      <w:pPr>
        <w:rPr>
          <w:rFonts w:ascii="ＭＳ ゴシック" w:eastAsia="ＭＳ ゴシック" w:hAnsi="ＭＳ ゴシック"/>
        </w:rPr>
      </w:pPr>
    </w:p>
    <w:p w14:paraId="0D8C45C3" w14:textId="77777777" w:rsidR="008E0C6B" w:rsidRPr="00505047" w:rsidRDefault="008E0C6B" w:rsidP="008E0C6B">
      <w:pPr>
        <w:rPr>
          <w:rFonts w:ascii="ＭＳ ゴシック" w:eastAsia="ＭＳ ゴシック" w:hAnsi="ＭＳ ゴシック"/>
        </w:rPr>
      </w:pPr>
    </w:p>
    <w:p w14:paraId="595CFBF7" w14:textId="77777777" w:rsidR="008E0C6B" w:rsidRPr="00505047"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2"/>
      </w:tblGrid>
      <w:tr w:rsidR="008E0C6B" w:rsidRPr="00505047" w14:paraId="095D006C" w14:textId="77777777" w:rsidTr="00096CDD">
        <w:trPr>
          <w:jc w:val="center"/>
        </w:trPr>
        <w:tc>
          <w:tcPr>
            <w:tcW w:w="8642" w:type="dxa"/>
          </w:tcPr>
          <w:p w14:paraId="5F3B206D" w14:textId="7F728549" w:rsidR="005B05CD" w:rsidRPr="00505047" w:rsidRDefault="00F16284"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7A57CC70" w14:textId="77777777" w:rsidR="008E0C6B" w:rsidRPr="00505047" w:rsidRDefault="008E0C6B"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154AD289" w14:textId="77777777" w:rsidR="008E0C6B" w:rsidRPr="00505047" w:rsidRDefault="008E0C6B" w:rsidP="00A35B28">
            <w:pPr>
              <w:jc w:val="center"/>
              <w:rPr>
                <w:rFonts w:ascii="ＭＳ ゴシック" w:eastAsia="ＭＳ ゴシック" w:hAnsi="ＭＳ ゴシック"/>
                <w:b/>
                <w:sz w:val="32"/>
                <w:szCs w:val="32"/>
              </w:rPr>
            </w:pPr>
          </w:p>
          <w:p w14:paraId="727B9055" w14:textId="0644E4EA" w:rsidR="008E0C6B" w:rsidRPr="00505047" w:rsidRDefault="008E0C6B" w:rsidP="00717625">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F16284" w:rsidRPr="00505047">
              <w:rPr>
                <w:rFonts w:eastAsia="ＭＳ ゴシック"/>
                <w:b/>
                <w:sz w:val="32"/>
                <w:szCs w:val="32"/>
              </w:rPr>
              <w:t>(</w:t>
            </w:r>
            <w:r w:rsidR="00F16284" w:rsidRPr="00505047">
              <w:rPr>
                <w:rFonts w:eastAsia="ＭＳ ゴシック" w:hint="eastAsia"/>
                <w:b/>
                <w:sz w:val="32"/>
                <w:szCs w:val="32"/>
              </w:rPr>
              <w:t>仮称</w:t>
            </w:r>
            <w:r w:rsidR="00F16284" w:rsidRPr="00505047">
              <w:rPr>
                <w:rFonts w:eastAsia="ＭＳ ゴシック"/>
                <w:b/>
                <w:sz w:val="32"/>
                <w:szCs w:val="32"/>
              </w:rPr>
              <w:t>)</w:t>
            </w:r>
            <w:r w:rsidR="00F16284" w:rsidRPr="00505047">
              <w:rPr>
                <w:rFonts w:eastAsia="ＭＳ ゴシック" w:hint="eastAsia"/>
                <w:b/>
                <w:sz w:val="32"/>
                <w:szCs w:val="32"/>
              </w:rPr>
              <w:t>新上小阪東住宅等</w:t>
            </w:r>
            <w:r w:rsidR="00B30436" w:rsidRPr="00505047">
              <w:rPr>
                <w:rFonts w:eastAsia="ＭＳ ゴシック" w:hint="eastAsia"/>
                <w:b/>
                <w:sz w:val="32"/>
                <w:szCs w:val="32"/>
              </w:rPr>
              <w:t>の整備等</w:t>
            </w:r>
            <w:r w:rsidRPr="00505047">
              <w:rPr>
                <w:rFonts w:ascii="ＭＳ ゴシック" w:eastAsia="ＭＳ ゴシック" w:hAnsi="ＭＳ ゴシック" w:hint="eastAsia"/>
                <w:b/>
                <w:sz w:val="32"/>
                <w:szCs w:val="32"/>
              </w:rPr>
              <w:t>に関する提案】</w:t>
            </w:r>
          </w:p>
        </w:tc>
      </w:tr>
    </w:tbl>
    <w:p w14:paraId="4FE5E64E" w14:textId="77777777" w:rsidR="008E0C6B" w:rsidRPr="00505047" w:rsidRDefault="008E0C6B" w:rsidP="008E0C6B">
      <w:pPr>
        <w:rPr>
          <w:rFonts w:ascii="ＭＳ ゴシック" w:eastAsia="ＭＳ ゴシック" w:hAnsi="ＭＳ ゴシック"/>
        </w:rPr>
      </w:pPr>
    </w:p>
    <w:p w14:paraId="41C12B95" w14:textId="77777777" w:rsidR="008E0C6B" w:rsidRPr="00505047" w:rsidRDefault="008E0C6B" w:rsidP="008E0C6B">
      <w:pPr>
        <w:rPr>
          <w:rFonts w:ascii="ＭＳ ゴシック" w:eastAsia="ＭＳ ゴシック" w:hAnsi="ＭＳ ゴシック"/>
        </w:rPr>
      </w:pPr>
    </w:p>
    <w:p w14:paraId="2AB1C687" w14:textId="77777777" w:rsidR="008E0C6B" w:rsidRPr="00505047" w:rsidRDefault="008E0C6B" w:rsidP="008E0C6B">
      <w:pPr>
        <w:rPr>
          <w:rFonts w:ascii="ＭＳ ゴシック" w:eastAsia="ＭＳ ゴシック" w:hAnsi="ＭＳ ゴシック"/>
        </w:rPr>
      </w:pPr>
    </w:p>
    <w:p w14:paraId="0119E2E4" w14:textId="77777777" w:rsidR="008E0C6B" w:rsidRPr="00505047" w:rsidRDefault="008E0C6B" w:rsidP="008E0C6B">
      <w:pPr>
        <w:rPr>
          <w:rFonts w:ascii="ＭＳ ゴシック" w:eastAsia="ＭＳ ゴシック" w:hAnsi="ＭＳ ゴシック"/>
        </w:rPr>
      </w:pPr>
    </w:p>
    <w:p w14:paraId="592200FF" w14:textId="77777777" w:rsidR="008E0C6B" w:rsidRPr="00505047" w:rsidRDefault="008E0C6B" w:rsidP="008E0C6B">
      <w:pPr>
        <w:rPr>
          <w:rFonts w:ascii="ＭＳ ゴシック" w:eastAsia="ＭＳ ゴシック" w:hAnsi="ＭＳ ゴシック"/>
        </w:rPr>
      </w:pPr>
    </w:p>
    <w:p w14:paraId="088D0B03" w14:textId="77777777" w:rsidR="008E0C6B" w:rsidRPr="00505047" w:rsidRDefault="008E0C6B" w:rsidP="008E0C6B">
      <w:pPr>
        <w:rPr>
          <w:rFonts w:ascii="ＭＳ ゴシック" w:eastAsia="ＭＳ ゴシック" w:hAnsi="ＭＳ ゴシック"/>
        </w:rPr>
      </w:pPr>
    </w:p>
    <w:p w14:paraId="25EC1EE6" w14:textId="77777777" w:rsidR="008E0C6B" w:rsidRPr="00505047" w:rsidRDefault="008E0C6B" w:rsidP="008E0C6B">
      <w:pPr>
        <w:rPr>
          <w:rFonts w:ascii="ＭＳ ゴシック" w:eastAsia="ＭＳ ゴシック" w:hAnsi="ＭＳ ゴシック"/>
        </w:rPr>
      </w:pPr>
    </w:p>
    <w:p w14:paraId="6E6A28DB" w14:textId="77777777" w:rsidR="008E0C6B" w:rsidRPr="00505047" w:rsidRDefault="008E0C6B" w:rsidP="008E0C6B">
      <w:pPr>
        <w:rPr>
          <w:rFonts w:ascii="ＭＳ ゴシック" w:eastAsia="ＭＳ ゴシック" w:hAnsi="ＭＳ ゴシック"/>
        </w:rPr>
      </w:pPr>
    </w:p>
    <w:p w14:paraId="79AE4873" w14:textId="77777777" w:rsidR="008E0C6B" w:rsidRPr="00505047" w:rsidRDefault="008E0C6B" w:rsidP="008E0C6B">
      <w:pPr>
        <w:rPr>
          <w:rFonts w:ascii="ＭＳ ゴシック" w:eastAsia="ＭＳ ゴシック" w:hAnsi="ＭＳ ゴシック"/>
        </w:rPr>
      </w:pPr>
    </w:p>
    <w:p w14:paraId="2E1E5D63" w14:textId="77777777" w:rsidR="008E0C6B" w:rsidRPr="00505047" w:rsidRDefault="008E0C6B" w:rsidP="008E0C6B">
      <w:pPr>
        <w:rPr>
          <w:rFonts w:ascii="ＭＳ ゴシック" w:eastAsia="ＭＳ ゴシック" w:hAnsi="ＭＳ ゴシック"/>
        </w:rPr>
      </w:pPr>
    </w:p>
    <w:p w14:paraId="5DF1714F" w14:textId="77777777" w:rsidR="008E0C6B" w:rsidRPr="00505047" w:rsidRDefault="008E0C6B" w:rsidP="008E0C6B">
      <w:pPr>
        <w:rPr>
          <w:rFonts w:ascii="ＭＳ ゴシック" w:eastAsia="ＭＳ ゴシック" w:hAnsi="ＭＳ ゴシック"/>
        </w:rPr>
      </w:pPr>
    </w:p>
    <w:p w14:paraId="1294D572" w14:textId="77777777" w:rsidR="008E0C6B" w:rsidRPr="00505047"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8E0C6B" w:rsidRPr="00505047" w14:paraId="33FEAFFB" w14:textId="77777777">
        <w:trPr>
          <w:jc w:val="center"/>
        </w:trPr>
        <w:tc>
          <w:tcPr>
            <w:tcW w:w="1809" w:type="dxa"/>
          </w:tcPr>
          <w:p w14:paraId="72CD1F8C" w14:textId="77777777" w:rsidR="008E0C6B" w:rsidRPr="00505047" w:rsidRDefault="003452D9" w:rsidP="00A35B28">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42403359" w14:textId="77777777" w:rsidR="008E0C6B" w:rsidRPr="00505047" w:rsidRDefault="008E0C6B" w:rsidP="0027739D">
            <w:pPr>
              <w:rPr>
                <w:rFonts w:ascii="ＭＳ ゴシック" w:eastAsia="ＭＳ ゴシック" w:hAnsi="ＭＳ ゴシック"/>
                <w:sz w:val="32"/>
                <w:szCs w:val="32"/>
              </w:rPr>
            </w:pPr>
          </w:p>
        </w:tc>
      </w:tr>
    </w:tbl>
    <w:p w14:paraId="4CB1F112" w14:textId="77777777" w:rsidR="008E0C6B" w:rsidRPr="00505047" w:rsidRDefault="008E0C6B" w:rsidP="008E0C6B">
      <w:pPr>
        <w:rPr>
          <w:rFonts w:ascii="ＭＳ ゴシック" w:eastAsia="ＭＳ ゴシック" w:hAnsi="ＭＳ ゴシック"/>
        </w:rPr>
      </w:pPr>
    </w:p>
    <w:p w14:paraId="617A24EA" w14:textId="77777777" w:rsidR="008E0C6B" w:rsidRPr="00505047" w:rsidRDefault="008E0C6B" w:rsidP="008E0C6B">
      <w:pPr>
        <w:rPr>
          <w:rFonts w:ascii="ＭＳ ゴシック" w:eastAsia="ＭＳ ゴシック" w:hAnsi="ＭＳ ゴシック"/>
        </w:rPr>
      </w:pPr>
    </w:p>
    <w:p w14:paraId="25E71BFF" w14:textId="77777777" w:rsidR="008E0C6B" w:rsidRPr="00505047" w:rsidRDefault="008E0C6B" w:rsidP="008E0C6B">
      <w:pPr>
        <w:rPr>
          <w:rFonts w:ascii="ＭＳ ゴシック" w:eastAsia="ＭＳ ゴシック" w:hAnsi="ＭＳ ゴシック"/>
        </w:rPr>
        <w:sectPr w:rsidR="008E0C6B" w:rsidRPr="00505047" w:rsidSect="0028027D">
          <w:pgSz w:w="11906" w:h="16838" w:code="9"/>
          <w:pgMar w:top="1134" w:right="1418" w:bottom="1134" w:left="1418" w:header="454" w:footer="454" w:gutter="0"/>
          <w:cols w:space="425"/>
          <w:docGrid w:type="lines" w:linePitch="360"/>
        </w:sectPr>
      </w:pPr>
    </w:p>
    <w:p w14:paraId="7AD9CF71" w14:textId="6E5B576E" w:rsidR="00D63616" w:rsidRPr="00505047" w:rsidRDefault="00D63616" w:rsidP="00D63616">
      <w:pPr>
        <w:pStyle w:val="2"/>
      </w:pPr>
      <w:bookmarkStart w:id="63" w:name="_Toc69721901"/>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２</w:t>
      </w:r>
      <w:r w:rsidRPr="00505047">
        <w:rPr>
          <w:rFonts w:hint="eastAsia"/>
        </w:rPr>
        <w:t xml:space="preserve">　</w:t>
      </w:r>
      <w:r w:rsidR="00C62DB2" w:rsidRPr="00505047">
        <w:rPr>
          <w:rFonts w:hint="eastAsia"/>
        </w:rPr>
        <w:t>施設計画に関する全般の提案事項</w:t>
      </w:r>
      <w:bookmarkEnd w:id="63"/>
    </w:p>
    <w:p w14:paraId="0D3E813B" w14:textId="77777777" w:rsidR="00B90B0C" w:rsidRPr="00505047" w:rsidRDefault="00B90B0C" w:rsidP="00B90B0C">
      <w:pPr>
        <w:pStyle w:val="aff8"/>
        <w:spacing w:after="180"/>
        <w:ind w:left="1050" w:hanging="336"/>
      </w:pPr>
    </w:p>
    <w:p w14:paraId="17D72580" w14:textId="7A6CB627" w:rsidR="00D63616" w:rsidRPr="00505047" w:rsidRDefault="00387650" w:rsidP="006C5853">
      <w:pPr>
        <w:pStyle w:val="aff8"/>
        <w:spacing w:after="180"/>
        <w:ind w:left="1050" w:hanging="336"/>
      </w:pPr>
      <w:r w:rsidRPr="00505047">
        <w:rPr>
          <w:rFonts w:hint="eastAsia"/>
        </w:rPr>
        <w:t xml:space="preserve">① </w:t>
      </w:r>
      <w:r w:rsidR="00D63809" w:rsidRPr="00505047">
        <w:rPr>
          <w:rFonts w:hint="eastAsia"/>
        </w:rPr>
        <w:t>要求水準書、落札者決定</w:t>
      </w:r>
      <w:r w:rsidR="00D63616" w:rsidRPr="00505047">
        <w:rPr>
          <w:rFonts w:hint="eastAsia"/>
        </w:rPr>
        <w:t>基準</w:t>
      </w:r>
      <w:r w:rsidR="00D63809" w:rsidRPr="00505047">
        <w:rPr>
          <w:rFonts w:hint="eastAsia"/>
        </w:rPr>
        <w:t>等</w:t>
      </w:r>
      <w:r w:rsidR="00D63616" w:rsidRPr="00505047">
        <w:rPr>
          <w:rFonts w:hint="eastAsia"/>
        </w:rPr>
        <w:t>の記載内容を</w:t>
      </w:r>
      <w:r w:rsidR="00346F65" w:rsidRPr="00505047">
        <w:rPr>
          <w:rFonts w:hint="eastAsia"/>
        </w:rPr>
        <w:t>踏まえ</w:t>
      </w:r>
      <w:r w:rsidR="00D63616" w:rsidRPr="00505047">
        <w:rPr>
          <w:rFonts w:hint="eastAsia"/>
        </w:rPr>
        <w:t>、</w:t>
      </w:r>
      <w:r w:rsidR="003562DB" w:rsidRPr="00505047">
        <w:rPr>
          <w:rFonts w:hint="eastAsia"/>
        </w:rPr>
        <w:t>コンセプト</w:t>
      </w:r>
      <w:r w:rsidR="00F64142" w:rsidRPr="00505047">
        <w:rPr>
          <w:rFonts w:hint="eastAsia"/>
        </w:rPr>
        <w:t>、</w:t>
      </w:r>
      <w:r w:rsidR="00D565D1" w:rsidRPr="00505047">
        <w:rPr>
          <w:rFonts w:hint="eastAsia"/>
        </w:rPr>
        <w:t>動線計画</w:t>
      </w:r>
      <w:r w:rsidR="003562DB" w:rsidRPr="00505047">
        <w:rPr>
          <w:rFonts w:hint="eastAsia"/>
        </w:rPr>
        <w:t>・</w:t>
      </w:r>
      <w:r w:rsidR="00D565D1" w:rsidRPr="00505047">
        <w:rPr>
          <w:rFonts w:hint="eastAsia"/>
        </w:rPr>
        <w:t>施設配置計画</w:t>
      </w:r>
      <w:r w:rsidR="000B7EAA" w:rsidRPr="00505047">
        <w:rPr>
          <w:rFonts w:hint="eastAsia"/>
        </w:rPr>
        <w:t>、仕様</w:t>
      </w:r>
      <w:r w:rsidR="00D565D1" w:rsidRPr="00505047">
        <w:rPr>
          <w:rFonts w:hint="eastAsia"/>
        </w:rPr>
        <w:t>等</w:t>
      </w:r>
      <w:r w:rsidR="00056818" w:rsidRPr="00505047">
        <w:rPr>
          <w:rFonts w:hint="eastAsia"/>
        </w:rPr>
        <w:t>について</w:t>
      </w:r>
      <w:r w:rsidR="00324888" w:rsidRPr="00505047">
        <w:rPr>
          <w:rFonts w:hint="eastAsia"/>
        </w:rPr>
        <w:t>Ａ４</w:t>
      </w:r>
      <w:r w:rsidR="00D63616" w:rsidRPr="00505047">
        <w:rPr>
          <w:rFonts w:hint="eastAsia"/>
        </w:rPr>
        <w:t xml:space="preserve">　</w:t>
      </w:r>
      <w:r w:rsidR="00483DB7" w:rsidRPr="00505047">
        <w:rPr>
          <w:rFonts w:hint="eastAsia"/>
        </w:rPr>
        <w:t>２</w:t>
      </w:r>
      <w:r w:rsidR="00D63616" w:rsidRPr="00505047">
        <w:rPr>
          <w:rFonts w:hint="eastAsia"/>
        </w:rPr>
        <w:t>頁以内で記載すること</w:t>
      </w:r>
    </w:p>
    <w:p w14:paraId="0A9284F4" w14:textId="77777777" w:rsidR="00EC6567" w:rsidRPr="00505047" w:rsidRDefault="00EC6567" w:rsidP="00EC6567">
      <w:pPr>
        <w:pStyle w:val="aff8"/>
        <w:spacing w:after="180"/>
        <w:ind w:left="1050" w:hanging="336"/>
      </w:pPr>
      <w:r w:rsidRPr="00505047">
        <w:rPr>
          <w:rFonts w:hint="eastAsia"/>
        </w:rPr>
        <w:t>② 提案にあたっては、以下の点に留意しながら提案をすること</w:t>
      </w:r>
    </w:p>
    <w:p w14:paraId="320334AC" w14:textId="570A5876" w:rsidR="00EC6567" w:rsidRPr="00505047" w:rsidRDefault="00EC6567" w:rsidP="00EC6567">
      <w:pPr>
        <w:pStyle w:val="aff8"/>
        <w:spacing w:after="180"/>
        <w:ind w:left="1050" w:hanging="336"/>
        <w:rPr>
          <w:rFonts w:hAnsi="ＭＳ 明朝" w:cs="ＭＳ 明朝"/>
        </w:rPr>
      </w:pPr>
      <w:r w:rsidRPr="00505047">
        <w:rPr>
          <w:rFonts w:hint="eastAsia"/>
        </w:rPr>
        <w:t xml:space="preserve">　　</w:t>
      </w:r>
      <w:r w:rsidR="00B34D74" w:rsidRPr="00505047">
        <w:rPr>
          <w:rFonts w:hint="eastAsia"/>
        </w:rPr>
        <w:t>・</w:t>
      </w:r>
      <w:r w:rsidR="00E64154" w:rsidRPr="00505047">
        <w:rPr>
          <w:rFonts w:hint="eastAsia"/>
        </w:rPr>
        <w:t>居住者の利便性や安全性に配慮した施設</w:t>
      </w:r>
      <w:r w:rsidR="008432D9" w:rsidRPr="00505047">
        <w:rPr>
          <w:rFonts w:hint="eastAsia"/>
        </w:rPr>
        <w:t>全体</w:t>
      </w:r>
      <w:r w:rsidR="00E64154" w:rsidRPr="00505047">
        <w:rPr>
          <w:rFonts w:hint="eastAsia"/>
        </w:rPr>
        <w:t>計画・コンセプト</w:t>
      </w:r>
    </w:p>
    <w:p w14:paraId="40086E85" w14:textId="01F27509" w:rsidR="00EC6567" w:rsidRPr="00505047" w:rsidRDefault="00EC6567" w:rsidP="00EC6567">
      <w:pPr>
        <w:pStyle w:val="aff8"/>
        <w:spacing w:after="180"/>
        <w:ind w:left="1344" w:hangingChars="300" w:hanging="630"/>
        <w:rPr>
          <w:rFonts w:hAnsi="ＭＳ 明朝" w:cs="ＭＳ 明朝"/>
        </w:rPr>
      </w:pPr>
      <w:r w:rsidRPr="00505047">
        <w:rPr>
          <w:rFonts w:hAnsi="ＭＳ 明朝" w:cs="ＭＳ 明朝"/>
        </w:rPr>
        <w:t xml:space="preserve">　　・</w:t>
      </w:r>
      <w:r w:rsidR="00F64142" w:rsidRPr="00505047">
        <w:rPr>
          <w:rFonts w:hAnsi="ＭＳ 明朝" w:cs="ＭＳ 明朝" w:hint="eastAsia"/>
        </w:rPr>
        <w:t>入居者や周辺住民の安全性に</w:t>
      </w:r>
      <w:r w:rsidRPr="00505047">
        <w:rPr>
          <w:rFonts w:hAnsi="ＭＳ 明朝" w:cs="ＭＳ 明朝" w:hint="eastAsia"/>
        </w:rPr>
        <w:t>配慮した</w:t>
      </w:r>
      <w:r w:rsidR="004B08B4" w:rsidRPr="00505047">
        <w:rPr>
          <w:rFonts w:hAnsi="ＭＳ 明朝" w:cs="ＭＳ 明朝" w:hint="eastAsia"/>
        </w:rPr>
        <w:t>動線計画</w:t>
      </w:r>
      <w:r w:rsidR="003562DB" w:rsidRPr="00505047">
        <w:rPr>
          <w:rFonts w:hAnsi="ＭＳ 明朝" w:cs="ＭＳ 明朝" w:hint="eastAsia"/>
        </w:rPr>
        <w:t>等</w:t>
      </w:r>
    </w:p>
    <w:p w14:paraId="2CBF282D" w14:textId="4D8082A8" w:rsidR="00FB448B" w:rsidRPr="00505047" w:rsidRDefault="00FB448B" w:rsidP="00EC6567">
      <w:pPr>
        <w:pStyle w:val="aff8"/>
        <w:spacing w:after="180"/>
        <w:ind w:left="1344" w:hangingChars="300" w:hanging="630"/>
        <w:rPr>
          <w:rFonts w:hAnsi="ＭＳ 明朝" w:cs="ＭＳ 明朝"/>
        </w:rPr>
      </w:pPr>
      <w:r w:rsidRPr="00505047">
        <w:rPr>
          <w:rFonts w:hAnsi="ＭＳ 明朝" w:cs="ＭＳ 明朝" w:hint="eastAsia"/>
        </w:rPr>
        <w:t xml:space="preserve">　　・公営住宅にふさわしい</w:t>
      </w:r>
      <w:r w:rsidR="00576B5F" w:rsidRPr="00505047">
        <w:rPr>
          <w:rFonts w:hAnsi="ＭＳ 明朝" w:cs="ＭＳ 明朝" w:hint="eastAsia"/>
        </w:rPr>
        <w:t>住環境設備</w:t>
      </w:r>
      <w:r w:rsidR="00F11554" w:rsidRPr="00505047">
        <w:rPr>
          <w:rFonts w:hAnsi="ＭＳ 明朝" w:cs="ＭＳ 明朝" w:hint="eastAsia"/>
        </w:rPr>
        <w:t>仕様及び</w:t>
      </w:r>
      <w:r w:rsidRPr="00505047">
        <w:rPr>
          <w:rFonts w:hAnsi="ＭＳ 明朝" w:cs="ＭＳ 明朝" w:hint="eastAsia"/>
        </w:rPr>
        <w:t>仕上げ</w:t>
      </w:r>
      <w:r w:rsidR="006B2BA2" w:rsidRPr="00505047">
        <w:rPr>
          <w:rFonts w:hAnsi="ＭＳ 明朝" w:cs="ＭＳ 明朝" w:hint="eastAsia"/>
        </w:rPr>
        <w:t>仕様等</w:t>
      </w:r>
    </w:p>
    <w:p w14:paraId="12142DBC" w14:textId="56213D33" w:rsidR="006B2BA2" w:rsidRPr="00505047" w:rsidRDefault="006B2BA2" w:rsidP="00EC6567">
      <w:pPr>
        <w:pStyle w:val="aff8"/>
        <w:spacing w:after="180"/>
        <w:ind w:left="1344" w:hangingChars="300" w:hanging="630"/>
        <w:rPr>
          <w:rFonts w:hAnsi="ＭＳ 明朝" w:cs="ＭＳ 明朝"/>
        </w:rPr>
      </w:pPr>
      <w:r w:rsidRPr="00505047">
        <w:rPr>
          <w:rFonts w:hAnsi="ＭＳ 明朝" w:cs="ＭＳ 明朝" w:hint="eastAsia"/>
        </w:rPr>
        <w:t xml:space="preserve">　　・</w:t>
      </w:r>
      <w:r w:rsidR="0032607C" w:rsidRPr="00505047">
        <w:rPr>
          <w:rFonts w:hAnsi="ＭＳ 明朝" w:cs="ＭＳ 明朝" w:hint="eastAsia"/>
        </w:rPr>
        <w:t>将来の技術革新や更新の容易性等、</w:t>
      </w:r>
      <w:r w:rsidR="00F11554" w:rsidRPr="00505047">
        <w:rPr>
          <w:rFonts w:hAnsi="ＭＳ 明朝" w:cs="ＭＳ 明朝" w:hint="eastAsia"/>
        </w:rPr>
        <w:t>施設</w:t>
      </w:r>
      <w:r w:rsidR="00B34D74" w:rsidRPr="00505047">
        <w:rPr>
          <w:rFonts w:hAnsi="ＭＳ 明朝" w:cs="ＭＳ 明朝" w:hint="eastAsia"/>
        </w:rPr>
        <w:t>の</w:t>
      </w:r>
      <w:r w:rsidR="00F11554" w:rsidRPr="00505047">
        <w:rPr>
          <w:rFonts w:hAnsi="ＭＳ 明朝" w:cs="ＭＳ 明朝" w:hint="eastAsia"/>
        </w:rPr>
        <w:t>長寿命化への配慮</w:t>
      </w:r>
      <w:r w:rsidR="003562DB" w:rsidRPr="00505047">
        <w:rPr>
          <w:rFonts w:hAnsi="ＭＳ 明朝" w:cs="ＭＳ 明朝" w:hint="eastAsia"/>
        </w:rPr>
        <w:t>等</w:t>
      </w:r>
      <w:r w:rsidR="00F11554" w:rsidRPr="00505047">
        <w:rPr>
          <w:rFonts w:hAnsi="ＭＳ 明朝" w:cs="ＭＳ 明朝" w:hint="eastAsia"/>
        </w:rPr>
        <w:t>の方策</w:t>
      </w:r>
    </w:p>
    <w:p w14:paraId="4CD44D3A" w14:textId="07A39778" w:rsidR="00E55F51" w:rsidRPr="00505047" w:rsidRDefault="00E55F51" w:rsidP="006C5853">
      <w:pPr>
        <w:pStyle w:val="aff8"/>
        <w:spacing w:after="180"/>
        <w:ind w:left="1050" w:hanging="336"/>
      </w:pPr>
    </w:p>
    <w:p w14:paraId="01A83333" w14:textId="77777777" w:rsidR="00B70BDB" w:rsidRPr="00505047" w:rsidRDefault="00B70BDB" w:rsidP="006C5853">
      <w:pPr>
        <w:pStyle w:val="aff8"/>
        <w:spacing w:after="180"/>
        <w:ind w:left="1050" w:hanging="336"/>
      </w:pPr>
    </w:p>
    <w:p w14:paraId="48054FC4" w14:textId="77777777" w:rsidR="00B70BDB" w:rsidRPr="00505047" w:rsidRDefault="00B70BDB" w:rsidP="006C5853">
      <w:pPr>
        <w:pStyle w:val="aff8"/>
        <w:spacing w:after="180"/>
        <w:ind w:left="1050" w:hanging="336"/>
        <w:sectPr w:rsidR="00B70BDB" w:rsidRPr="00505047" w:rsidSect="0028027D">
          <w:headerReference w:type="default" r:id="rId29"/>
          <w:pgSz w:w="11906" w:h="16838" w:code="9"/>
          <w:pgMar w:top="1134" w:right="1418" w:bottom="1134" w:left="1418" w:header="454" w:footer="454" w:gutter="0"/>
          <w:cols w:space="425"/>
          <w:docGrid w:type="lines" w:linePitch="360"/>
        </w:sectPr>
      </w:pPr>
    </w:p>
    <w:p w14:paraId="7E76E59F" w14:textId="2C2E529F" w:rsidR="00B70BDB" w:rsidRPr="00505047" w:rsidRDefault="00B70BDB" w:rsidP="00B70BDB">
      <w:pPr>
        <w:pStyle w:val="2"/>
      </w:pPr>
      <w:bookmarkStart w:id="64" w:name="_Toc69721902"/>
      <w:r w:rsidRPr="00505047">
        <w:rPr>
          <w:rFonts w:hint="eastAsia"/>
        </w:rPr>
        <w:lastRenderedPageBreak/>
        <w:t>様式５－</w:t>
      </w:r>
      <w:r w:rsidR="00C938CC" w:rsidRPr="00505047">
        <w:rPr>
          <w:rFonts w:hint="eastAsia"/>
        </w:rPr>
        <w:t>３</w:t>
      </w:r>
      <w:r w:rsidRPr="00505047">
        <w:rPr>
          <w:rFonts w:hint="eastAsia"/>
        </w:rPr>
        <w:t xml:space="preserve">　住棟・住戸計画に関する提案事項</w:t>
      </w:r>
      <w:bookmarkEnd w:id="64"/>
    </w:p>
    <w:p w14:paraId="0E9F10F2" w14:textId="77777777" w:rsidR="008F52F2" w:rsidRPr="00505047" w:rsidRDefault="008F52F2" w:rsidP="00B90B0C">
      <w:pPr>
        <w:pStyle w:val="aff8"/>
        <w:spacing w:after="180"/>
        <w:ind w:left="1050" w:hanging="336"/>
      </w:pPr>
    </w:p>
    <w:p w14:paraId="7E2AEECE" w14:textId="731355CE" w:rsidR="00B70BDB" w:rsidRPr="00505047" w:rsidRDefault="00B70BDB" w:rsidP="00B70BDB">
      <w:pPr>
        <w:pStyle w:val="aff8"/>
        <w:spacing w:after="180"/>
        <w:ind w:left="1050" w:hanging="336"/>
      </w:pPr>
      <w:r w:rsidRPr="00505047">
        <w:rPr>
          <w:rFonts w:hint="eastAsia"/>
        </w:rPr>
        <w:t>① 要求水準書、落札者決定基準等の記載内容を踏まえ、</w:t>
      </w:r>
      <w:r w:rsidR="00E22654" w:rsidRPr="00505047">
        <w:rPr>
          <w:rFonts w:hint="eastAsia"/>
        </w:rPr>
        <w:t>住宅の</w:t>
      </w:r>
      <w:r w:rsidRPr="00505047">
        <w:rPr>
          <w:rFonts w:hint="eastAsia"/>
        </w:rPr>
        <w:t>日照、通風、プライバシー等、良好な住環境の形成に対する配慮した</w:t>
      </w:r>
      <w:r w:rsidR="009E4043" w:rsidRPr="00505047">
        <w:rPr>
          <w:rFonts w:hint="eastAsia"/>
        </w:rPr>
        <w:t>住棟・住戸</w:t>
      </w:r>
      <w:r w:rsidRPr="00505047">
        <w:rPr>
          <w:rFonts w:hint="eastAsia"/>
        </w:rPr>
        <w:t xml:space="preserve">計画についてＡ４　</w:t>
      </w:r>
      <w:r w:rsidR="000D748A" w:rsidRPr="00505047">
        <w:rPr>
          <w:rFonts w:hint="eastAsia"/>
        </w:rPr>
        <w:t>２</w:t>
      </w:r>
      <w:r w:rsidRPr="00505047">
        <w:rPr>
          <w:rFonts w:hint="eastAsia"/>
        </w:rPr>
        <w:t>頁以内で記載すること</w:t>
      </w:r>
    </w:p>
    <w:p w14:paraId="009EF9A4" w14:textId="33CC8489" w:rsidR="00B70BDB" w:rsidRPr="00505047" w:rsidRDefault="00B70BDB" w:rsidP="006C5853">
      <w:pPr>
        <w:pStyle w:val="aff8"/>
        <w:spacing w:after="180"/>
        <w:ind w:left="1050" w:hanging="336"/>
      </w:pPr>
    </w:p>
    <w:p w14:paraId="22628FE8" w14:textId="77777777" w:rsidR="00B70BDB" w:rsidRPr="00505047" w:rsidRDefault="00B70BDB" w:rsidP="006C5853">
      <w:pPr>
        <w:pStyle w:val="aff8"/>
        <w:spacing w:after="180"/>
        <w:ind w:left="1050" w:hanging="336"/>
      </w:pPr>
    </w:p>
    <w:p w14:paraId="5E3886A6" w14:textId="77777777" w:rsidR="00C903E8" w:rsidRPr="00505047" w:rsidRDefault="00C903E8" w:rsidP="006C5853">
      <w:pPr>
        <w:pStyle w:val="aff8"/>
        <w:spacing w:after="180"/>
        <w:ind w:left="1050" w:hanging="336"/>
      </w:pPr>
    </w:p>
    <w:p w14:paraId="39927E19" w14:textId="77777777" w:rsidR="00D63616" w:rsidRPr="00505047" w:rsidRDefault="00D63616" w:rsidP="006C5853">
      <w:pPr>
        <w:pStyle w:val="aff8"/>
        <w:spacing w:after="180"/>
        <w:ind w:left="1050" w:hanging="336"/>
        <w:sectPr w:rsidR="00D63616" w:rsidRPr="00505047" w:rsidSect="0028027D">
          <w:pgSz w:w="11906" w:h="16838" w:code="9"/>
          <w:pgMar w:top="1134" w:right="1418" w:bottom="1134" w:left="1418" w:header="454" w:footer="454" w:gutter="0"/>
          <w:cols w:space="425"/>
          <w:docGrid w:type="lines" w:linePitch="360"/>
        </w:sectPr>
      </w:pPr>
    </w:p>
    <w:p w14:paraId="43FC5F39" w14:textId="47CFB181" w:rsidR="00486D5C" w:rsidRPr="00505047" w:rsidRDefault="00486D5C" w:rsidP="00486D5C">
      <w:pPr>
        <w:pStyle w:val="2"/>
      </w:pPr>
      <w:bookmarkStart w:id="65" w:name="_Toc69721903"/>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４</w:t>
      </w:r>
      <w:r w:rsidRPr="00505047">
        <w:rPr>
          <w:rFonts w:hint="eastAsia"/>
        </w:rPr>
        <w:t xml:space="preserve">　</w:t>
      </w:r>
      <w:r w:rsidR="004B051D" w:rsidRPr="00505047">
        <w:rPr>
          <w:rFonts w:hint="eastAsia"/>
        </w:rPr>
        <w:t>安全・防犯への配慮に関する提案事項</w:t>
      </w:r>
      <w:bookmarkEnd w:id="65"/>
    </w:p>
    <w:p w14:paraId="67F97310" w14:textId="77777777" w:rsidR="008F52F2" w:rsidRPr="00505047" w:rsidRDefault="008F52F2" w:rsidP="00B90B0C">
      <w:pPr>
        <w:pStyle w:val="aff8"/>
        <w:spacing w:after="180"/>
        <w:ind w:left="1050" w:hanging="336"/>
      </w:pPr>
    </w:p>
    <w:p w14:paraId="696B24CA" w14:textId="4E2AA0C0" w:rsidR="00B70BDB" w:rsidRPr="00505047" w:rsidRDefault="00B70BDB" w:rsidP="00B70BDB">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要求水準書、落札者決定基準等の記載内容を踏まえ、防災・防犯に配慮した施設計画についてＡ４　</w:t>
      </w:r>
      <w:r w:rsidR="000D748A" w:rsidRPr="00505047">
        <w:rPr>
          <w:rFonts w:hint="eastAsia"/>
        </w:rPr>
        <w:t>１</w:t>
      </w:r>
      <w:r w:rsidRPr="00505047">
        <w:rPr>
          <w:rFonts w:hint="eastAsia"/>
        </w:rPr>
        <w:t>頁で記載すること</w:t>
      </w:r>
    </w:p>
    <w:p w14:paraId="70AF7656" w14:textId="77777777" w:rsidR="005A6937" w:rsidRPr="00505047" w:rsidRDefault="005A6937" w:rsidP="005A6937">
      <w:pPr>
        <w:pStyle w:val="aff8"/>
        <w:spacing w:after="180"/>
        <w:ind w:left="1050" w:hanging="336"/>
      </w:pPr>
      <w:r w:rsidRPr="00505047">
        <w:rPr>
          <w:rFonts w:hint="eastAsia"/>
        </w:rPr>
        <w:t>② 提案にあたっては、以下の点に留意しながら提案をすること</w:t>
      </w:r>
    </w:p>
    <w:p w14:paraId="6BBD03A2" w14:textId="751F222E" w:rsidR="005A6937" w:rsidRPr="00505047" w:rsidRDefault="005A6937" w:rsidP="00375139">
      <w:pPr>
        <w:pStyle w:val="aff8"/>
        <w:spacing w:after="180"/>
        <w:ind w:left="1344" w:hangingChars="300" w:hanging="630"/>
        <w:rPr>
          <w:rFonts w:hAnsi="ＭＳ 明朝" w:cs="ＭＳ 明朝"/>
        </w:rPr>
      </w:pPr>
      <w:r w:rsidRPr="00505047">
        <w:rPr>
          <w:rFonts w:hint="eastAsia"/>
        </w:rPr>
        <w:t xml:space="preserve">　　・</w:t>
      </w:r>
      <w:r w:rsidR="004A3220" w:rsidRPr="00505047">
        <w:rPr>
          <w:rFonts w:hint="eastAsia"/>
        </w:rPr>
        <w:t>災害</w:t>
      </w:r>
      <w:r w:rsidR="00D44110" w:rsidRPr="00505047">
        <w:rPr>
          <w:rFonts w:hint="eastAsia"/>
        </w:rPr>
        <w:t>・</w:t>
      </w:r>
      <w:r w:rsidR="00031D15" w:rsidRPr="00505047">
        <w:rPr>
          <w:rFonts w:hint="eastAsia"/>
        </w:rPr>
        <w:t>火災時の</w:t>
      </w:r>
      <w:r w:rsidR="004A3220" w:rsidRPr="00505047">
        <w:rPr>
          <w:rFonts w:hint="eastAsia"/>
        </w:rPr>
        <w:t>安全</w:t>
      </w:r>
      <w:r w:rsidR="00F6412A" w:rsidRPr="00505047">
        <w:rPr>
          <w:rFonts w:hint="eastAsia"/>
        </w:rPr>
        <w:t>性</w:t>
      </w:r>
      <w:r w:rsidR="005B4E72" w:rsidRPr="00505047">
        <w:rPr>
          <w:rFonts w:hint="eastAsia"/>
        </w:rPr>
        <w:t>・活動の容易性</w:t>
      </w:r>
      <w:r w:rsidR="0007393F" w:rsidRPr="00505047">
        <w:rPr>
          <w:rFonts w:hint="eastAsia"/>
        </w:rPr>
        <w:t>及び</w:t>
      </w:r>
      <w:r w:rsidR="004D144D" w:rsidRPr="00505047">
        <w:rPr>
          <w:rFonts w:hint="eastAsia"/>
        </w:rPr>
        <w:t>住宅の</w:t>
      </w:r>
      <w:r w:rsidR="00FA4605" w:rsidRPr="00505047">
        <w:rPr>
          <w:rFonts w:hint="eastAsia"/>
        </w:rPr>
        <w:t>防犯性の向上にかかる配慮の方策</w:t>
      </w:r>
    </w:p>
    <w:p w14:paraId="4D4160D3" w14:textId="1CA30A02" w:rsidR="005A6937" w:rsidRPr="00505047" w:rsidRDefault="005A6937" w:rsidP="005A6937">
      <w:pPr>
        <w:pStyle w:val="aff8"/>
        <w:spacing w:after="180"/>
        <w:ind w:left="1344" w:hangingChars="300" w:hanging="630"/>
        <w:rPr>
          <w:rFonts w:hAnsi="ＭＳ 明朝" w:cs="ＭＳ 明朝"/>
        </w:rPr>
      </w:pPr>
      <w:r w:rsidRPr="00505047">
        <w:rPr>
          <w:rFonts w:hAnsi="ＭＳ 明朝" w:cs="ＭＳ 明朝"/>
        </w:rPr>
        <w:t xml:space="preserve">　　・</w:t>
      </w:r>
      <w:r w:rsidR="008A413C" w:rsidRPr="00505047">
        <w:rPr>
          <w:rFonts w:hAnsi="ＭＳ 明朝" w:cs="ＭＳ 明朝" w:hint="eastAsia"/>
        </w:rPr>
        <w:t>周辺住民や</w:t>
      </w:r>
      <w:r w:rsidR="00FC54D0" w:rsidRPr="00505047">
        <w:rPr>
          <w:rFonts w:hAnsi="ＭＳ 明朝" w:cs="ＭＳ 明朝" w:hint="eastAsia"/>
        </w:rPr>
        <w:t>通行者等</w:t>
      </w:r>
      <w:r w:rsidR="00234BAC" w:rsidRPr="00505047">
        <w:rPr>
          <w:rFonts w:hAnsi="ＭＳ 明朝" w:cs="ＭＳ 明朝" w:hint="eastAsia"/>
        </w:rPr>
        <w:t>との事故防止</w:t>
      </w:r>
      <w:r w:rsidR="007F629C" w:rsidRPr="00505047">
        <w:rPr>
          <w:rFonts w:hAnsi="ＭＳ 明朝" w:cs="ＭＳ 明朝" w:hint="eastAsia"/>
        </w:rPr>
        <w:t>及び路上駐車の抑制に関する</w:t>
      </w:r>
      <w:r w:rsidR="00FC54D0" w:rsidRPr="00505047">
        <w:rPr>
          <w:rFonts w:hAnsi="ＭＳ 明朝" w:cs="ＭＳ 明朝" w:hint="eastAsia"/>
        </w:rPr>
        <w:t>配慮</w:t>
      </w:r>
      <w:r w:rsidR="007F629C" w:rsidRPr="00505047">
        <w:rPr>
          <w:rFonts w:hAnsi="ＭＳ 明朝" w:cs="ＭＳ 明朝" w:hint="eastAsia"/>
        </w:rPr>
        <w:t>の方策</w:t>
      </w:r>
    </w:p>
    <w:p w14:paraId="2DF8B706" w14:textId="77777777" w:rsidR="00C903E8" w:rsidRPr="00505047" w:rsidRDefault="00C903E8" w:rsidP="006C5853">
      <w:pPr>
        <w:pStyle w:val="aff8"/>
        <w:spacing w:after="180"/>
        <w:ind w:left="1050" w:hanging="336"/>
      </w:pPr>
    </w:p>
    <w:p w14:paraId="39921ED9" w14:textId="77777777" w:rsidR="007108F7" w:rsidRPr="00505047" w:rsidRDefault="007108F7" w:rsidP="006C5853">
      <w:pPr>
        <w:pStyle w:val="aff8"/>
        <w:spacing w:after="180"/>
        <w:ind w:left="1050" w:hanging="336"/>
        <w:sectPr w:rsidR="007108F7" w:rsidRPr="00505047" w:rsidSect="0028027D">
          <w:pgSz w:w="11906" w:h="16838" w:code="9"/>
          <w:pgMar w:top="1134" w:right="1418" w:bottom="1134" w:left="1418" w:header="454" w:footer="454" w:gutter="0"/>
          <w:cols w:space="425"/>
          <w:docGrid w:type="lines" w:linePitch="360"/>
        </w:sectPr>
      </w:pPr>
    </w:p>
    <w:p w14:paraId="35B6311E" w14:textId="35C3AE57" w:rsidR="007108F7" w:rsidRPr="00505047" w:rsidRDefault="007108F7" w:rsidP="007108F7">
      <w:pPr>
        <w:pStyle w:val="2"/>
      </w:pPr>
      <w:bookmarkStart w:id="66" w:name="_Toc69721904"/>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５</w:t>
      </w:r>
      <w:r w:rsidRPr="00505047">
        <w:rPr>
          <w:rFonts w:hint="eastAsia"/>
        </w:rPr>
        <w:t xml:space="preserve">　</w:t>
      </w:r>
      <w:r w:rsidR="004B051D" w:rsidRPr="00505047">
        <w:rPr>
          <w:rFonts w:hint="eastAsia"/>
        </w:rPr>
        <w:t>意匠・景観</w:t>
      </w:r>
      <w:r w:rsidR="00C34257" w:rsidRPr="00505047">
        <w:rPr>
          <w:rFonts w:hint="eastAsia"/>
        </w:rPr>
        <w:t>、周辺</w:t>
      </w:r>
      <w:r w:rsidR="004B051D" w:rsidRPr="00505047">
        <w:rPr>
          <w:rFonts w:hint="eastAsia"/>
        </w:rPr>
        <w:t>への配慮に関する提案事項</w:t>
      </w:r>
      <w:bookmarkEnd w:id="66"/>
    </w:p>
    <w:p w14:paraId="4F9CE88C" w14:textId="77777777" w:rsidR="008F52F2" w:rsidRPr="00505047" w:rsidRDefault="008F52F2" w:rsidP="00B90B0C">
      <w:pPr>
        <w:pStyle w:val="aff8"/>
        <w:spacing w:after="180"/>
        <w:ind w:left="1050" w:hanging="336"/>
      </w:pPr>
    </w:p>
    <w:p w14:paraId="63FEF3AC" w14:textId="1CE60DE8" w:rsidR="00B70BDB" w:rsidRPr="00505047" w:rsidRDefault="00B70BDB" w:rsidP="00B70BDB">
      <w:pPr>
        <w:pStyle w:val="aff8"/>
        <w:spacing w:after="180"/>
        <w:ind w:left="1050" w:hanging="336"/>
      </w:pPr>
      <w:r w:rsidRPr="00505047">
        <w:rPr>
          <w:rFonts w:hint="eastAsia"/>
        </w:rPr>
        <w:t>① 要求水準書、落札者決定基準等の記載内容を踏まえ、意匠・外構デザイン</w:t>
      </w:r>
      <w:r w:rsidR="00E22654" w:rsidRPr="00505047">
        <w:rPr>
          <w:rFonts w:hint="eastAsia"/>
        </w:rPr>
        <w:t>等</w:t>
      </w:r>
      <w:r w:rsidRPr="00505047">
        <w:rPr>
          <w:rFonts w:hint="eastAsia"/>
        </w:rPr>
        <w:t xml:space="preserve">についてＡ４　</w:t>
      </w:r>
      <w:r w:rsidR="00D07D35" w:rsidRPr="00505047">
        <w:rPr>
          <w:rFonts w:hint="eastAsia"/>
        </w:rPr>
        <w:t>２</w:t>
      </w:r>
      <w:r w:rsidRPr="00505047">
        <w:rPr>
          <w:rFonts w:hint="eastAsia"/>
        </w:rPr>
        <w:t>頁以内で記載すること</w:t>
      </w:r>
    </w:p>
    <w:p w14:paraId="2B8D7292" w14:textId="78447A9A" w:rsidR="00C34257" w:rsidRPr="00505047" w:rsidRDefault="00C34257" w:rsidP="00C34257">
      <w:pPr>
        <w:pStyle w:val="aff8"/>
        <w:spacing w:after="180"/>
        <w:ind w:left="1050" w:hanging="336"/>
      </w:pPr>
      <w:r w:rsidRPr="00505047">
        <w:rPr>
          <w:rFonts w:hint="eastAsia"/>
        </w:rPr>
        <w:t>②</w:t>
      </w:r>
      <w:r w:rsidR="00C61B56" w:rsidRPr="00505047">
        <w:rPr>
          <w:rFonts w:hint="eastAsia"/>
        </w:rPr>
        <w:t xml:space="preserve"> </w:t>
      </w:r>
      <w:r w:rsidRPr="00505047">
        <w:rPr>
          <w:rFonts w:hint="eastAsia"/>
        </w:rPr>
        <w:t>提案にあたっては、以下の点に留意しながら提案をすること</w:t>
      </w:r>
    </w:p>
    <w:p w14:paraId="6C711AC3" w14:textId="358F2ACF" w:rsidR="00C34257" w:rsidRPr="00505047" w:rsidRDefault="00C34257" w:rsidP="00C34257">
      <w:pPr>
        <w:pStyle w:val="aff8"/>
        <w:spacing w:after="180"/>
        <w:ind w:left="1050" w:hanging="336"/>
      </w:pPr>
      <w:r w:rsidRPr="00505047">
        <w:rPr>
          <w:rFonts w:hint="eastAsia"/>
        </w:rPr>
        <w:t xml:space="preserve">　　・</w:t>
      </w:r>
      <w:r w:rsidR="00D238CF" w:rsidRPr="00505047">
        <w:rPr>
          <w:rFonts w:hint="eastAsia"/>
        </w:rPr>
        <w:t>周辺の景観と調和し</w:t>
      </w:r>
      <w:r w:rsidR="00CF6B0A" w:rsidRPr="00505047">
        <w:rPr>
          <w:rFonts w:hint="eastAsia"/>
        </w:rPr>
        <w:t>た</w:t>
      </w:r>
      <w:r w:rsidR="00D238CF" w:rsidRPr="00505047">
        <w:rPr>
          <w:rFonts w:hint="eastAsia"/>
        </w:rPr>
        <w:t>意匠デザイン等の方策</w:t>
      </w:r>
    </w:p>
    <w:p w14:paraId="2928E59C" w14:textId="7CA9E6B1" w:rsidR="00CF6B0A" w:rsidRPr="00505047" w:rsidRDefault="00CF6B0A" w:rsidP="00C34257">
      <w:pPr>
        <w:pStyle w:val="aff8"/>
        <w:spacing w:after="180"/>
        <w:ind w:left="1050" w:hanging="336"/>
        <w:rPr>
          <w:rFonts w:hAnsi="ＭＳ 明朝" w:cs="ＭＳ 明朝"/>
        </w:rPr>
      </w:pPr>
      <w:r w:rsidRPr="00505047">
        <w:rPr>
          <w:rFonts w:hint="eastAsia"/>
        </w:rPr>
        <w:t xml:space="preserve">　　・</w:t>
      </w:r>
      <w:r w:rsidR="00AE2765" w:rsidRPr="00505047">
        <w:rPr>
          <w:rFonts w:hint="eastAsia"/>
        </w:rPr>
        <w:t>周辺に対し</w:t>
      </w:r>
      <w:r w:rsidRPr="00505047">
        <w:rPr>
          <w:rFonts w:hint="eastAsia"/>
        </w:rPr>
        <w:t>閉鎖的でない外構デザイン等の方策</w:t>
      </w:r>
    </w:p>
    <w:p w14:paraId="4A1C8EDE" w14:textId="5B4E7989" w:rsidR="00C34257" w:rsidRPr="00505047" w:rsidRDefault="00C34257" w:rsidP="00096CDD">
      <w:pPr>
        <w:pStyle w:val="aff8"/>
        <w:spacing w:after="180"/>
        <w:ind w:left="1344" w:hangingChars="300" w:hanging="630"/>
        <w:rPr>
          <w:rFonts w:hAnsi="ＭＳ 明朝" w:cs="ＭＳ 明朝"/>
        </w:rPr>
      </w:pPr>
      <w:r w:rsidRPr="00505047">
        <w:rPr>
          <w:rFonts w:hAnsi="ＭＳ 明朝" w:cs="ＭＳ 明朝"/>
        </w:rPr>
        <w:t xml:space="preserve">　　・</w:t>
      </w:r>
      <w:r w:rsidR="00D238CF" w:rsidRPr="00505047">
        <w:rPr>
          <w:rFonts w:hAnsi="ＭＳ 明朝" w:cs="ＭＳ 明朝" w:hint="eastAsia"/>
        </w:rPr>
        <w:t>日影、圧迫感、風害</w:t>
      </w:r>
      <w:r w:rsidR="00FB6934" w:rsidRPr="00505047">
        <w:rPr>
          <w:rFonts w:hAnsi="ＭＳ 明朝" w:cs="ＭＳ 明朝" w:hint="eastAsia"/>
        </w:rPr>
        <w:t>等</w:t>
      </w:r>
      <w:r w:rsidR="00D238CF" w:rsidRPr="00505047">
        <w:rPr>
          <w:rFonts w:hAnsi="ＭＳ 明朝" w:cs="ＭＳ 明朝" w:hint="eastAsia"/>
        </w:rPr>
        <w:t>、周辺</w:t>
      </w:r>
      <w:r w:rsidR="00A71966" w:rsidRPr="00505047">
        <w:rPr>
          <w:rFonts w:hAnsi="ＭＳ 明朝" w:cs="ＭＳ 明朝" w:hint="eastAsia"/>
        </w:rPr>
        <w:t>環境</w:t>
      </w:r>
      <w:r w:rsidR="00D238CF" w:rsidRPr="00505047">
        <w:rPr>
          <w:rFonts w:hAnsi="ＭＳ 明朝" w:cs="ＭＳ 明朝" w:hint="eastAsia"/>
        </w:rPr>
        <w:t>に配慮した住棟</w:t>
      </w:r>
      <w:r w:rsidR="00752BBE" w:rsidRPr="00505047">
        <w:rPr>
          <w:rFonts w:hAnsi="ＭＳ 明朝" w:cs="ＭＳ 明朝" w:hint="eastAsia"/>
        </w:rPr>
        <w:t>及び付帯施設の</w:t>
      </w:r>
      <w:r w:rsidR="00D238CF" w:rsidRPr="00505047">
        <w:rPr>
          <w:rFonts w:hAnsi="ＭＳ 明朝" w:cs="ＭＳ 明朝" w:hint="eastAsia"/>
        </w:rPr>
        <w:t>形態</w:t>
      </w:r>
      <w:r w:rsidR="00AE2765" w:rsidRPr="00505047">
        <w:rPr>
          <w:rFonts w:hAnsi="ＭＳ 明朝" w:cs="ＭＳ 明朝" w:hint="eastAsia"/>
        </w:rPr>
        <w:t>・配置</w:t>
      </w:r>
      <w:r w:rsidR="00D238CF" w:rsidRPr="00505047">
        <w:rPr>
          <w:rFonts w:hAnsi="ＭＳ 明朝" w:cs="ＭＳ 明朝" w:hint="eastAsia"/>
        </w:rPr>
        <w:t>等</w:t>
      </w:r>
    </w:p>
    <w:p w14:paraId="43AD89A5" w14:textId="77777777" w:rsidR="007926BE" w:rsidRPr="00505047" w:rsidRDefault="007926BE" w:rsidP="00FC2576">
      <w:pPr>
        <w:rPr>
          <w:sz w:val="18"/>
        </w:rPr>
      </w:pPr>
    </w:p>
    <w:p w14:paraId="15592E0A" w14:textId="77777777" w:rsidR="00B068C0" w:rsidRPr="00505047" w:rsidRDefault="00B068C0" w:rsidP="006C5853">
      <w:pPr>
        <w:pStyle w:val="aff8"/>
        <w:spacing w:after="180"/>
        <w:ind w:left="1050" w:hanging="336"/>
      </w:pPr>
    </w:p>
    <w:p w14:paraId="1947FFD1" w14:textId="77777777" w:rsidR="00C903E8" w:rsidRPr="00505047" w:rsidRDefault="00C903E8" w:rsidP="006C5853">
      <w:pPr>
        <w:pStyle w:val="aff8"/>
        <w:spacing w:after="180"/>
        <w:ind w:left="1050" w:hanging="336"/>
      </w:pPr>
    </w:p>
    <w:p w14:paraId="7A2DA1A8" w14:textId="77777777" w:rsidR="007108F7" w:rsidRPr="00505047" w:rsidRDefault="007108F7" w:rsidP="006C5853">
      <w:pPr>
        <w:pStyle w:val="aff8"/>
        <w:spacing w:after="180"/>
        <w:ind w:left="1050" w:hanging="336"/>
        <w:sectPr w:rsidR="007108F7" w:rsidRPr="00505047" w:rsidSect="0028027D">
          <w:pgSz w:w="11906" w:h="16838" w:code="9"/>
          <w:pgMar w:top="1134" w:right="1418" w:bottom="1134" w:left="1418" w:header="454" w:footer="454" w:gutter="0"/>
          <w:cols w:space="425"/>
          <w:docGrid w:type="lines" w:linePitch="360"/>
        </w:sectPr>
      </w:pPr>
    </w:p>
    <w:p w14:paraId="439F94BB" w14:textId="416B00FC" w:rsidR="00B819CA" w:rsidRPr="00505047" w:rsidRDefault="00B819CA" w:rsidP="00B819CA">
      <w:pPr>
        <w:pStyle w:val="2"/>
      </w:pPr>
      <w:bookmarkStart w:id="67" w:name="_Toc69721905"/>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６</w:t>
      </w:r>
      <w:r w:rsidRPr="00505047">
        <w:rPr>
          <w:rFonts w:hint="eastAsia"/>
        </w:rPr>
        <w:t xml:space="preserve">　</w:t>
      </w:r>
      <w:r w:rsidR="005E3B7E" w:rsidRPr="00505047">
        <w:rPr>
          <w:rFonts w:hint="eastAsia"/>
        </w:rPr>
        <w:t>まちづくり・コミュニティの形成への配慮に関する提案事項</w:t>
      </w:r>
      <w:bookmarkEnd w:id="67"/>
    </w:p>
    <w:p w14:paraId="68C959A2" w14:textId="77777777" w:rsidR="008F52F2" w:rsidRPr="00505047" w:rsidRDefault="008F52F2" w:rsidP="00B90B0C">
      <w:pPr>
        <w:pStyle w:val="aff8"/>
        <w:spacing w:after="180"/>
        <w:ind w:left="1050" w:hanging="336"/>
      </w:pPr>
    </w:p>
    <w:p w14:paraId="5CB2CB5D" w14:textId="19B213C4" w:rsidR="00B819CA" w:rsidRPr="00505047" w:rsidRDefault="00B819CA" w:rsidP="006C5853">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FE780A" w:rsidRPr="00505047">
        <w:rPr>
          <w:rFonts w:hint="eastAsia"/>
        </w:rPr>
        <w:t>まちづくり・コミュニティの形成</w:t>
      </w:r>
      <w:r w:rsidR="00D565D1" w:rsidRPr="00505047">
        <w:rPr>
          <w:rFonts w:hint="eastAsia"/>
        </w:rPr>
        <w:t>に配慮した施設計画について</w:t>
      </w:r>
      <w:r w:rsidRPr="00505047">
        <w:rPr>
          <w:rFonts w:hint="eastAsia"/>
        </w:rPr>
        <w:t xml:space="preserve">Ａ４　</w:t>
      </w:r>
      <w:r w:rsidR="00D07D35" w:rsidRPr="00505047">
        <w:rPr>
          <w:rFonts w:hint="eastAsia"/>
        </w:rPr>
        <w:t>１</w:t>
      </w:r>
      <w:r w:rsidRPr="00505047">
        <w:rPr>
          <w:rFonts w:hint="eastAsia"/>
        </w:rPr>
        <w:t>頁で記載すること</w:t>
      </w:r>
    </w:p>
    <w:p w14:paraId="2123089E" w14:textId="77777777" w:rsidR="007E313C" w:rsidRPr="00505047" w:rsidRDefault="007E313C" w:rsidP="007E313C">
      <w:pPr>
        <w:pStyle w:val="aff8"/>
        <w:spacing w:after="180"/>
        <w:ind w:left="1050" w:hanging="336"/>
      </w:pPr>
      <w:r w:rsidRPr="00505047">
        <w:rPr>
          <w:rFonts w:hint="eastAsia"/>
        </w:rPr>
        <w:t>② 提案にあたっては、以下の点に留意しながら提案をすること</w:t>
      </w:r>
    </w:p>
    <w:p w14:paraId="580E4E32" w14:textId="1EFB74C1" w:rsidR="007E313C" w:rsidRPr="00505047" w:rsidRDefault="007E313C" w:rsidP="00375139">
      <w:pPr>
        <w:pStyle w:val="aff8"/>
        <w:spacing w:after="180"/>
        <w:ind w:left="1344" w:hangingChars="300" w:hanging="630"/>
      </w:pPr>
      <w:r w:rsidRPr="00505047">
        <w:rPr>
          <w:rFonts w:hint="eastAsia"/>
        </w:rPr>
        <w:t xml:space="preserve">　　・</w:t>
      </w:r>
      <w:r w:rsidR="00CA4E19" w:rsidRPr="00505047">
        <w:rPr>
          <w:rFonts w:hint="eastAsia"/>
        </w:rPr>
        <w:t>住宅内のコミュニティの継続や形成等を促す</w:t>
      </w:r>
      <w:r w:rsidR="00F10E74" w:rsidRPr="00505047">
        <w:rPr>
          <w:rFonts w:hint="eastAsia"/>
        </w:rPr>
        <w:t>住戸タイプ・</w:t>
      </w:r>
      <w:r w:rsidR="00A5145C" w:rsidRPr="00505047">
        <w:rPr>
          <w:rFonts w:hint="eastAsia"/>
        </w:rPr>
        <w:t>共用空間</w:t>
      </w:r>
      <w:r w:rsidR="00A3625B" w:rsidRPr="00505047">
        <w:rPr>
          <w:rFonts w:hint="eastAsia"/>
        </w:rPr>
        <w:t>・集会施設</w:t>
      </w:r>
      <w:r w:rsidR="00CA4E19" w:rsidRPr="00505047">
        <w:rPr>
          <w:rFonts w:hint="eastAsia"/>
        </w:rPr>
        <w:t>の</w:t>
      </w:r>
      <w:r w:rsidR="00EC2DB5" w:rsidRPr="00505047">
        <w:rPr>
          <w:rFonts w:hint="eastAsia"/>
        </w:rPr>
        <w:t>配置等の工夫</w:t>
      </w:r>
    </w:p>
    <w:p w14:paraId="37DAAD5E" w14:textId="5C4D2442" w:rsidR="007E313C" w:rsidRPr="00505047" w:rsidRDefault="007E313C" w:rsidP="00375139">
      <w:pPr>
        <w:pStyle w:val="aff8"/>
        <w:spacing w:after="180"/>
        <w:ind w:left="1344" w:hangingChars="300" w:hanging="630"/>
        <w:rPr>
          <w:rFonts w:hAnsi="ＭＳ 明朝" w:cs="ＭＳ 明朝"/>
        </w:rPr>
      </w:pPr>
      <w:r w:rsidRPr="00505047">
        <w:rPr>
          <w:rFonts w:hint="eastAsia"/>
        </w:rPr>
        <w:t xml:space="preserve">　　・</w:t>
      </w:r>
      <w:r w:rsidR="00523827" w:rsidRPr="00505047">
        <w:rPr>
          <w:rFonts w:hint="eastAsia"/>
        </w:rPr>
        <w:t>良好なコミュニティ</w:t>
      </w:r>
      <w:r w:rsidR="007364B9" w:rsidRPr="00505047">
        <w:rPr>
          <w:rFonts w:hint="eastAsia"/>
        </w:rPr>
        <w:t>の形成等に資する</w:t>
      </w:r>
      <w:r w:rsidR="00CA4E19" w:rsidRPr="00505047">
        <w:rPr>
          <w:rFonts w:hint="eastAsia"/>
        </w:rPr>
        <w:t>駐車場</w:t>
      </w:r>
      <w:r w:rsidR="00B60DED" w:rsidRPr="00505047">
        <w:rPr>
          <w:rFonts w:hint="eastAsia"/>
        </w:rPr>
        <w:t>・敷地内公園</w:t>
      </w:r>
      <w:r w:rsidR="00C3001B" w:rsidRPr="00505047">
        <w:rPr>
          <w:rFonts w:hint="eastAsia"/>
        </w:rPr>
        <w:t>など</w:t>
      </w:r>
      <w:r w:rsidR="00CA4E19" w:rsidRPr="00505047">
        <w:rPr>
          <w:rFonts w:hint="eastAsia"/>
        </w:rPr>
        <w:t>オープンスペースの有効活用</w:t>
      </w:r>
      <w:r w:rsidR="007364B9" w:rsidRPr="00505047">
        <w:rPr>
          <w:rFonts w:hint="eastAsia"/>
        </w:rPr>
        <w:t>の方策</w:t>
      </w:r>
    </w:p>
    <w:p w14:paraId="5B20E6B5" w14:textId="77777777" w:rsidR="00BA5904" w:rsidRPr="00505047" w:rsidRDefault="00BA5904" w:rsidP="00BA5904"/>
    <w:p w14:paraId="183F85F2" w14:textId="77777777" w:rsidR="00152FFC" w:rsidRPr="00505047" w:rsidRDefault="00152FFC" w:rsidP="00BA5904"/>
    <w:p w14:paraId="580266BC" w14:textId="77777777" w:rsidR="00907AB9" w:rsidRPr="00505047" w:rsidRDefault="00907AB9" w:rsidP="00BA5904"/>
    <w:p w14:paraId="6F2C219F" w14:textId="77777777" w:rsidR="00D565D1" w:rsidRPr="00505047" w:rsidRDefault="00D565D1" w:rsidP="00907AB9">
      <w:pPr>
        <w:pStyle w:val="2"/>
        <w:sectPr w:rsidR="00D565D1" w:rsidRPr="00505047" w:rsidSect="00B81BBE">
          <w:pgSz w:w="11906" w:h="16838" w:code="9"/>
          <w:pgMar w:top="1134" w:right="1418" w:bottom="1134" w:left="1418" w:header="454" w:footer="454" w:gutter="0"/>
          <w:cols w:space="425"/>
          <w:docGrid w:type="lines" w:linePitch="360"/>
        </w:sectPr>
      </w:pPr>
    </w:p>
    <w:p w14:paraId="0B12BD1D" w14:textId="1674D411" w:rsidR="00D565D1" w:rsidRPr="00505047" w:rsidRDefault="00D565D1" w:rsidP="00D565D1">
      <w:pPr>
        <w:pStyle w:val="2"/>
      </w:pPr>
      <w:bookmarkStart w:id="68" w:name="_Toc69721906"/>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７</w:t>
      </w:r>
      <w:r w:rsidRPr="00505047">
        <w:rPr>
          <w:rFonts w:hint="eastAsia"/>
        </w:rPr>
        <w:t xml:space="preserve">　</w:t>
      </w:r>
      <w:r w:rsidR="00A75417" w:rsidRPr="00505047">
        <w:rPr>
          <w:rFonts w:hint="eastAsia"/>
        </w:rPr>
        <w:t>ユニバーサルデザインへの配慮に関する提案事項</w:t>
      </w:r>
      <w:bookmarkEnd w:id="68"/>
    </w:p>
    <w:p w14:paraId="2D6A518A" w14:textId="77777777" w:rsidR="008F52F2" w:rsidRPr="00505047" w:rsidRDefault="008F52F2" w:rsidP="006C5853">
      <w:pPr>
        <w:pStyle w:val="aff8"/>
        <w:spacing w:after="180"/>
        <w:ind w:left="1050" w:hanging="336"/>
      </w:pPr>
    </w:p>
    <w:p w14:paraId="004C1C87" w14:textId="6BF4E7B7" w:rsidR="00D565D1" w:rsidRPr="00505047" w:rsidRDefault="00D565D1" w:rsidP="006C5853">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A75417" w:rsidRPr="00505047">
        <w:rPr>
          <w:rFonts w:hint="eastAsia"/>
        </w:rPr>
        <w:t>ユニバーサルデザインに配慮した</w:t>
      </w:r>
      <w:r w:rsidRPr="00505047">
        <w:rPr>
          <w:rFonts w:hint="eastAsia"/>
        </w:rPr>
        <w:t xml:space="preserve">施設計画についてＡ４　</w:t>
      </w:r>
      <w:r w:rsidR="00AF1D12" w:rsidRPr="00505047">
        <w:rPr>
          <w:rFonts w:hint="eastAsia"/>
        </w:rPr>
        <w:t>２</w:t>
      </w:r>
      <w:r w:rsidRPr="00505047">
        <w:rPr>
          <w:rFonts w:hint="eastAsia"/>
        </w:rPr>
        <w:t>頁以内で記載すること</w:t>
      </w:r>
    </w:p>
    <w:p w14:paraId="6E4B8679" w14:textId="2F555C86" w:rsidR="00A75417" w:rsidRPr="00505047" w:rsidRDefault="00A75417" w:rsidP="00A75417">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6272BC3A" w14:textId="036EDA6C" w:rsidR="00A75417" w:rsidRPr="00505047" w:rsidRDefault="00A75417" w:rsidP="00074D88">
      <w:pPr>
        <w:pStyle w:val="aff8"/>
        <w:spacing w:after="180"/>
        <w:ind w:left="1344" w:hangingChars="300" w:hanging="630"/>
        <w:rPr>
          <w:rFonts w:hAnsi="ＭＳ 明朝" w:cs="ＭＳ 明朝"/>
        </w:rPr>
      </w:pPr>
      <w:r w:rsidRPr="00505047">
        <w:rPr>
          <w:rFonts w:hint="eastAsia"/>
        </w:rPr>
        <w:t xml:space="preserve">　　・高齢者や障がい者、子育て世帯等</w:t>
      </w:r>
      <w:r w:rsidR="00A865FF" w:rsidRPr="00505047">
        <w:rPr>
          <w:rFonts w:hint="eastAsia"/>
        </w:rPr>
        <w:t>の</w:t>
      </w:r>
      <w:r w:rsidRPr="00505047">
        <w:rPr>
          <w:rFonts w:hint="eastAsia"/>
        </w:rPr>
        <w:t>住みやす</w:t>
      </w:r>
      <w:r w:rsidR="00A865FF" w:rsidRPr="00505047">
        <w:rPr>
          <w:rFonts w:hint="eastAsia"/>
        </w:rPr>
        <w:t>さに配慮した計画（敷地内外、</w:t>
      </w:r>
      <w:r w:rsidRPr="00505047">
        <w:rPr>
          <w:rFonts w:hint="eastAsia"/>
        </w:rPr>
        <w:t>住棟</w:t>
      </w:r>
      <w:r w:rsidR="00A865FF" w:rsidRPr="00505047">
        <w:rPr>
          <w:rFonts w:hint="eastAsia"/>
        </w:rPr>
        <w:t>、</w:t>
      </w:r>
      <w:r w:rsidRPr="00505047">
        <w:rPr>
          <w:rFonts w:hint="eastAsia"/>
        </w:rPr>
        <w:t>住戸</w:t>
      </w:r>
      <w:r w:rsidR="00A865FF" w:rsidRPr="00505047">
        <w:rPr>
          <w:rFonts w:hint="eastAsia"/>
        </w:rPr>
        <w:t>）</w:t>
      </w:r>
    </w:p>
    <w:p w14:paraId="66ABE90A" w14:textId="4D359EE0" w:rsidR="00A75417" w:rsidRPr="00505047" w:rsidRDefault="00A75417" w:rsidP="00A754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多様な入居者</w:t>
      </w:r>
      <w:r w:rsidR="007926BE" w:rsidRPr="00505047">
        <w:rPr>
          <w:rFonts w:hAnsi="ＭＳ 明朝" w:cs="ＭＳ 明朝" w:hint="eastAsia"/>
        </w:rPr>
        <w:t>の居住施設としての</w:t>
      </w:r>
      <w:r w:rsidRPr="00505047">
        <w:rPr>
          <w:rFonts w:hAnsi="ＭＳ 明朝" w:cs="ＭＳ 明朝" w:hint="eastAsia"/>
        </w:rPr>
        <w:t>安全・快適性の確保等</w:t>
      </w:r>
      <w:r w:rsidR="007926BE" w:rsidRPr="00505047">
        <w:rPr>
          <w:rFonts w:hAnsi="ＭＳ 明朝" w:cs="ＭＳ 明朝" w:hint="eastAsia"/>
        </w:rPr>
        <w:t>の方策</w:t>
      </w:r>
    </w:p>
    <w:p w14:paraId="6C181B04" w14:textId="16620AF8" w:rsidR="00A75417" w:rsidRPr="00505047" w:rsidRDefault="00A75417" w:rsidP="00A754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将来的な生活スタイルの変化に対応するための</w:t>
      </w:r>
      <w:r w:rsidRPr="00505047">
        <w:rPr>
          <w:rFonts w:hAnsi="ＭＳ 明朝" w:cs="ＭＳ 明朝"/>
        </w:rPr>
        <w:t>方策</w:t>
      </w:r>
    </w:p>
    <w:p w14:paraId="6ADF14AE" w14:textId="77777777" w:rsidR="00907AB9" w:rsidRPr="00505047" w:rsidRDefault="00907AB9" w:rsidP="00907AB9"/>
    <w:p w14:paraId="0B294F53" w14:textId="77777777" w:rsidR="00907AB9" w:rsidRPr="00505047" w:rsidRDefault="00907AB9" w:rsidP="00907AB9"/>
    <w:p w14:paraId="4AD4DD39" w14:textId="77777777" w:rsidR="00907AB9" w:rsidRPr="00505047" w:rsidRDefault="00907AB9" w:rsidP="00BA5904"/>
    <w:p w14:paraId="6337A4C7" w14:textId="77777777" w:rsidR="00D565D1" w:rsidRPr="00505047" w:rsidRDefault="00D565D1" w:rsidP="00907AB9">
      <w:pPr>
        <w:sectPr w:rsidR="00D565D1" w:rsidRPr="00505047" w:rsidSect="00B81BBE">
          <w:pgSz w:w="11906" w:h="16838" w:code="9"/>
          <w:pgMar w:top="1134" w:right="1418" w:bottom="1134" w:left="1418" w:header="454" w:footer="454" w:gutter="0"/>
          <w:cols w:space="425"/>
          <w:docGrid w:type="lines" w:linePitch="360"/>
        </w:sectPr>
      </w:pPr>
    </w:p>
    <w:p w14:paraId="68B954A9" w14:textId="4A4B8F14" w:rsidR="00D565D1" w:rsidRPr="00505047" w:rsidRDefault="00D565D1" w:rsidP="00454CC6">
      <w:pPr>
        <w:pStyle w:val="2"/>
      </w:pPr>
      <w:bookmarkStart w:id="69" w:name="_Toc69721907"/>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８</w:t>
      </w:r>
      <w:r w:rsidRPr="00505047">
        <w:rPr>
          <w:rFonts w:hint="eastAsia"/>
        </w:rPr>
        <w:t xml:space="preserve">　地球環境・環境共生への配慮に関する提案事項</w:t>
      </w:r>
      <w:bookmarkEnd w:id="69"/>
    </w:p>
    <w:p w14:paraId="6BEAFFBC" w14:textId="77777777" w:rsidR="008F52F2" w:rsidRPr="00505047" w:rsidRDefault="008F52F2" w:rsidP="00074D88">
      <w:pPr>
        <w:pStyle w:val="aff8"/>
        <w:spacing w:after="180"/>
        <w:ind w:left="1050" w:hanging="336"/>
      </w:pPr>
    </w:p>
    <w:p w14:paraId="1DB20AB8" w14:textId="57C2635A" w:rsidR="007926BE" w:rsidRPr="00505047" w:rsidRDefault="007926BE" w:rsidP="007926BE">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要求水準書、落札者決定基準等の記載内容を踏まえ、地球環境・環境共生へ配慮した施設計画として具体的に実施することをＡ４　</w:t>
      </w:r>
      <w:r w:rsidR="00AF1D12" w:rsidRPr="00505047">
        <w:rPr>
          <w:rFonts w:hint="eastAsia"/>
        </w:rPr>
        <w:t>１</w:t>
      </w:r>
      <w:r w:rsidRPr="00505047">
        <w:rPr>
          <w:rFonts w:hint="eastAsia"/>
        </w:rPr>
        <w:t>頁で記載すること</w:t>
      </w:r>
    </w:p>
    <w:p w14:paraId="2B2B3F05" w14:textId="78CB5785" w:rsidR="0036447D" w:rsidRPr="00505047" w:rsidRDefault="0036447D" w:rsidP="0036447D">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351D5DF0" w14:textId="4265A73C" w:rsidR="0036447D" w:rsidRPr="00505047" w:rsidRDefault="0036447D" w:rsidP="0036447D">
      <w:pPr>
        <w:pStyle w:val="aff8"/>
        <w:spacing w:after="180"/>
        <w:ind w:left="1050" w:hanging="336"/>
        <w:rPr>
          <w:rFonts w:hAnsi="ＭＳ 明朝" w:cs="ＭＳ 明朝"/>
        </w:rPr>
      </w:pPr>
      <w:r w:rsidRPr="00505047">
        <w:rPr>
          <w:rFonts w:hint="eastAsia"/>
        </w:rPr>
        <w:t xml:space="preserve">　　・</w:t>
      </w:r>
      <w:r w:rsidR="00CE795D" w:rsidRPr="00505047">
        <w:rPr>
          <w:rFonts w:hint="eastAsia"/>
        </w:rPr>
        <w:t>建物や道路への蓄熱を抑えるためのヒートアイランド対策</w:t>
      </w:r>
    </w:p>
    <w:p w14:paraId="2CE63822" w14:textId="6C463DE2" w:rsidR="00CE795D" w:rsidRPr="00505047" w:rsidRDefault="0036447D" w:rsidP="0036447D">
      <w:pPr>
        <w:pStyle w:val="aff8"/>
        <w:spacing w:after="180"/>
        <w:ind w:left="1050" w:hanging="336"/>
        <w:rPr>
          <w:rFonts w:hAnsi="ＭＳ 明朝" w:cs="ＭＳ 明朝"/>
        </w:rPr>
      </w:pPr>
      <w:r w:rsidRPr="00505047">
        <w:rPr>
          <w:rFonts w:hAnsi="ＭＳ 明朝" w:cs="ＭＳ 明朝"/>
        </w:rPr>
        <w:t xml:space="preserve">　　・</w:t>
      </w:r>
      <w:r w:rsidR="00CE795D" w:rsidRPr="00505047">
        <w:rPr>
          <w:rFonts w:hAnsi="ＭＳ 明朝" w:cs="ＭＳ 明朝" w:hint="eastAsia"/>
        </w:rPr>
        <w:t>省エネルギー、省CO2への配慮</w:t>
      </w:r>
      <w:r w:rsidR="003016C9" w:rsidRPr="00505047">
        <w:rPr>
          <w:rFonts w:hAnsi="ＭＳ 明朝" w:cs="ＭＳ 明朝" w:hint="eastAsia"/>
        </w:rPr>
        <w:t>の方策</w:t>
      </w:r>
    </w:p>
    <w:p w14:paraId="7B95DD9B" w14:textId="174DA6B4" w:rsidR="0036447D" w:rsidRPr="00505047" w:rsidRDefault="0036447D" w:rsidP="0036447D">
      <w:pPr>
        <w:pStyle w:val="aff8"/>
        <w:spacing w:after="180"/>
        <w:ind w:left="1050" w:hanging="336"/>
        <w:rPr>
          <w:rFonts w:hAnsi="ＭＳ 明朝" w:cs="ＭＳ 明朝"/>
        </w:rPr>
      </w:pPr>
      <w:r w:rsidRPr="00505047">
        <w:rPr>
          <w:rFonts w:hAnsi="ＭＳ 明朝" w:cs="ＭＳ 明朝"/>
        </w:rPr>
        <w:t xml:space="preserve">　　・</w:t>
      </w:r>
      <w:r w:rsidR="00C87E50" w:rsidRPr="00505047">
        <w:rPr>
          <w:rFonts w:hAnsi="ＭＳ 明朝" w:cs="ＭＳ 明朝" w:hint="eastAsia"/>
        </w:rPr>
        <w:t>省資源、再生資源の利用など環境保全や環境負荷の低減への配慮</w:t>
      </w:r>
      <w:r w:rsidR="003016C9" w:rsidRPr="00505047">
        <w:rPr>
          <w:rFonts w:hAnsi="ＭＳ 明朝" w:cs="ＭＳ 明朝" w:hint="eastAsia"/>
        </w:rPr>
        <w:t>の方策</w:t>
      </w:r>
    </w:p>
    <w:p w14:paraId="5252065D" w14:textId="1901158B" w:rsidR="007926BE" w:rsidRPr="00505047" w:rsidRDefault="0036447D" w:rsidP="007926BE">
      <w:pPr>
        <w:pStyle w:val="aff8"/>
        <w:spacing w:after="180"/>
        <w:ind w:left="1050" w:hanging="336"/>
      </w:pPr>
      <w:r w:rsidRPr="00505047">
        <w:rPr>
          <w:rFonts w:hint="eastAsia"/>
        </w:rPr>
        <w:t>③</w:t>
      </w:r>
      <w:r w:rsidR="007926BE" w:rsidRPr="00505047">
        <w:rPr>
          <w:rFonts w:hint="eastAsia"/>
        </w:rPr>
        <w:t xml:space="preserve"> </w:t>
      </w:r>
      <w:r w:rsidR="007926BE" w:rsidRPr="00505047">
        <w:rPr>
          <w:rFonts w:hAnsi="ＭＳ 明朝" w:cs="ＭＳ ゴシック"/>
          <w:szCs w:val="21"/>
        </w:rPr>
        <w:t>ＣＡＳＢＥＥ新築（簡易版）のスコアシート及び結果表示シートを添付すること</w:t>
      </w:r>
    </w:p>
    <w:p w14:paraId="05C5DB90" w14:textId="77777777" w:rsidR="00D565D1" w:rsidRPr="00505047" w:rsidRDefault="00D565D1" w:rsidP="006C5853">
      <w:pPr>
        <w:pStyle w:val="aff8"/>
        <w:spacing w:after="180"/>
        <w:ind w:left="1050" w:hanging="336"/>
      </w:pPr>
    </w:p>
    <w:p w14:paraId="5ED898BF" w14:textId="77777777" w:rsidR="007926BE" w:rsidRPr="00505047" w:rsidRDefault="007926BE" w:rsidP="00907AB9">
      <w:pPr>
        <w:sectPr w:rsidR="007926BE" w:rsidRPr="00505047" w:rsidSect="00B81BBE">
          <w:pgSz w:w="11906" w:h="16838" w:code="9"/>
          <w:pgMar w:top="1134" w:right="1418" w:bottom="1134" w:left="1418" w:header="454" w:footer="454" w:gutter="0"/>
          <w:cols w:space="425"/>
          <w:docGrid w:type="lines" w:linePitch="360"/>
        </w:sectPr>
      </w:pPr>
    </w:p>
    <w:p w14:paraId="0F3631D5" w14:textId="66F0AB5E" w:rsidR="007926BE" w:rsidRPr="00505047" w:rsidRDefault="007926BE" w:rsidP="007926BE">
      <w:pPr>
        <w:pStyle w:val="2"/>
      </w:pPr>
      <w:bookmarkStart w:id="70" w:name="_Toc69721908"/>
      <w:r w:rsidRPr="00505047">
        <w:rPr>
          <w:rFonts w:hint="eastAsia"/>
        </w:rPr>
        <w:lastRenderedPageBreak/>
        <w:t>様式６－１　施工計画に関する提案書表紙</w:t>
      </w:r>
      <w:bookmarkEnd w:id="70"/>
    </w:p>
    <w:p w14:paraId="2D226842" w14:textId="77777777" w:rsidR="007926BE" w:rsidRPr="00505047" w:rsidRDefault="007926BE" w:rsidP="007926BE">
      <w:pPr>
        <w:rPr>
          <w:rFonts w:ascii="ＭＳ ゴシック" w:eastAsia="ＭＳ ゴシック" w:hAnsi="ＭＳ ゴシック"/>
        </w:rPr>
      </w:pPr>
    </w:p>
    <w:p w14:paraId="1C068871" w14:textId="77777777" w:rsidR="007926BE" w:rsidRPr="00505047" w:rsidRDefault="007926BE" w:rsidP="007926BE">
      <w:pPr>
        <w:rPr>
          <w:rFonts w:ascii="ＭＳ ゴシック" w:eastAsia="ＭＳ ゴシック" w:hAnsi="ＭＳ ゴシック"/>
        </w:rPr>
      </w:pPr>
    </w:p>
    <w:p w14:paraId="41AD1012" w14:textId="77777777" w:rsidR="007926BE" w:rsidRPr="00505047" w:rsidRDefault="007926BE" w:rsidP="007926BE">
      <w:pPr>
        <w:rPr>
          <w:rFonts w:ascii="ＭＳ ゴシック" w:eastAsia="ＭＳ ゴシック" w:hAnsi="ＭＳ ゴシック"/>
        </w:rPr>
      </w:pPr>
    </w:p>
    <w:p w14:paraId="274E6526" w14:textId="77777777" w:rsidR="007926BE" w:rsidRPr="00505047" w:rsidRDefault="007926BE" w:rsidP="007926BE">
      <w:pPr>
        <w:rPr>
          <w:rFonts w:ascii="ＭＳ ゴシック" w:eastAsia="ＭＳ ゴシック" w:hAnsi="ＭＳ ゴシック"/>
        </w:rPr>
      </w:pPr>
    </w:p>
    <w:p w14:paraId="058B17C8" w14:textId="77777777" w:rsidR="007926BE" w:rsidRPr="00505047" w:rsidRDefault="007926BE" w:rsidP="007926BE">
      <w:pPr>
        <w:rPr>
          <w:rFonts w:ascii="ＭＳ ゴシック" w:eastAsia="ＭＳ ゴシック" w:hAnsi="ＭＳ ゴシック"/>
        </w:rPr>
      </w:pPr>
    </w:p>
    <w:p w14:paraId="441C173E" w14:textId="77777777" w:rsidR="007926BE" w:rsidRPr="00505047" w:rsidRDefault="007926BE" w:rsidP="007926BE">
      <w:pPr>
        <w:rPr>
          <w:rFonts w:ascii="ＭＳ ゴシック" w:eastAsia="ＭＳ ゴシック" w:hAnsi="ＭＳ ゴシック"/>
        </w:rPr>
      </w:pPr>
    </w:p>
    <w:p w14:paraId="04B47939" w14:textId="77777777" w:rsidR="007926BE" w:rsidRPr="00505047" w:rsidRDefault="007926BE" w:rsidP="007926BE">
      <w:pPr>
        <w:rPr>
          <w:rFonts w:ascii="ＭＳ ゴシック" w:eastAsia="ＭＳ ゴシック" w:hAnsi="ＭＳ ゴシック"/>
        </w:rPr>
      </w:pPr>
    </w:p>
    <w:p w14:paraId="1A9B2F10" w14:textId="77777777" w:rsidR="007926BE" w:rsidRPr="00505047" w:rsidRDefault="007926BE" w:rsidP="007926BE">
      <w:pPr>
        <w:rPr>
          <w:rFonts w:ascii="ＭＳ ゴシック" w:eastAsia="ＭＳ ゴシック" w:hAnsi="ＭＳ ゴシック"/>
        </w:rPr>
      </w:pPr>
    </w:p>
    <w:p w14:paraId="4E694ADC" w14:textId="77777777" w:rsidR="007926BE" w:rsidRPr="00505047" w:rsidRDefault="007926BE" w:rsidP="007926BE">
      <w:pPr>
        <w:rPr>
          <w:rFonts w:ascii="ＭＳ ゴシック" w:eastAsia="ＭＳ ゴシック" w:hAnsi="ＭＳ ゴシック"/>
        </w:rPr>
      </w:pPr>
    </w:p>
    <w:p w14:paraId="3869AFCA" w14:textId="77777777" w:rsidR="007926BE" w:rsidRPr="00505047" w:rsidRDefault="007926BE" w:rsidP="007926BE">
      <w:pPr>
        <w:rPr>
          <w:rFonts w:ascii="ＭＳ ゴシック" w:eastAsia="ＭＳ ゴシック" w:hAnsi="ＭＳ ゴシック"/>
        </w:rPr>
      </w:pPr>
    </w:p>
    <w:p w14:paraId="4989B85E" w14:textId="77777777" w:rsidR="007926BE" w:rsidRPr="00505047" w:rsidRDefault="007926BE" w:rsidP="007926BE">
      <w:pPr>
        <w:rPr>
          <w:rFonts w:ascii="ＭＳ ゴシック" w:eastAsia="ＭＳ ゴシック" w:hAnsi="ＭＳ ゴシック"/>
        </w:rPr>
      </w:pPr>
    </w:p>
    <w:p w14:paraId="4372BBC6" w14:textId="77777777" w:rsidR="007926BE" w:rsidRPr="00505047"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926BE" w:rsidRPr="00505047" w14:paraId="2B592C6D" w14:textId="77777777" w:rsidTr="00ED6C30">
        <w:trPr>
          <w:jc w:val="center"/>
        </w:trPr>
        <w:tc>
          <w:tcPr>
            <w:tcW w:w="7884" w:type="dxa"/>
          </w:tcPr>
          <w:p w14:paraId="239A7BAA" w14:textId="77777777" w:rsidR="007926BE" w:rsidRPr="00505047" w:rsidRDefault="007926BE" w:rsidP="00ED6C3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東大阪市営旧上小阪東住宅建替事業</w:t>
            </w:r>
          </w:p>
          <w:p w14:paraId="7886EF56" w14:textId="77777777" w:rsidR="007926BE" w:rsidRPr="00505047" w:rsidRDefault="007926BE" w:rsidP="00ED6C3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6B98BA7D" w14:textId="77777777" w:rsidR="007926BE" w:rsidRPr="00505047" w:rsidRDefault="007926BE" w:rsidP="00ED6C30">
            <w:pPr>
              <w:jc w:val="center"/>
              <w:rPr>
                <w:rFonts w:ascii="ＭＳ ゴシック" w:eastAsia="ＭＳ ゴシック" w:hAnsi="ＭＳ ゴシック"/>
                <w:b/>
                <w:sz w:val="32"/>
                <w:szCs w:val="32"/>
              </w:rPr>
            </w:pPr>
          </w:p>
          <w:p w14:paraId="5D373E2D" w14:textId="110E83B8" w:rsidR="007926BE" w:rsidRPr="00505047" w:rsidRDefault="007926BE" w:rsidP="00ED6C3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【施工計画に</w:t>
            </w:r>
            <w:r w:rsidRPr="00505047">
              <w:rPr>
                <w:rFonts w:eastAsia="ＭＳ ゴシック" w:hint="eastAsia"/>
                <w:b/>
                <w:sz w:val="32"/>
                <w:szCs w:val="32"/>
              </w:rPr>
              <w:t>関する提案</w:t>
            </w:r>
            <w:r w:rsidRPr="00505047">
              <w:rPr>
                <w:rFonts w:ascii="ＭＳ ゴシック" w:eastAsia="ＭＳ ゴシック" w:hAnsi="ＭＳ ゴシック" w:hint="eastAsia"/>
                <w:b/>
                <w:sz w:val="32"/>
                <w:szCs w:val="32"/>
              </w:rPr>
              <w:t>】</w:t>
            </w:r>
          </w:p>
        </w:tc>
      </w:tr>
    </w:tbl>
    <w:p w14:paraId="170A108A" w14:textId="77777777" w:rsidR="007926BE" w:rsidRPr="00505047" w:rsidRDefault="007926BE" w:rsidP="007926BE">
      <w:pPr>
        <w:rPr>
          <w:rFonts w:ascii="ＭＳ ゴシック" w:eastAsia="ＭＳ ゴシック" w:hAnsi="ＭＳ ゴシック"/>
        </w:rPr>
      </w:pPr>
    </w:p>
    <w:p w14:paraId="782947C9" w14:textId="77777777" w:rsidR="007926BE" w:rsidRPr="00505047" w:rsidRDefault="007926BE" w:rsidP="007926BE">
      <w:pPr>
        <w:rPr>
          <w:rFonts w:ascii="ＭＳ ゴシック" w:eastAsia="ＭＳ ゴシック" w:hAnsi="ＭＳ ゴシック"/>
        </w:rPr>
      </w:pPr>
    </w:p>
    <w:p w14:paraId="62B3D910" w14:textId="77777777" w:rsidR="007926BE" w:rsidRPr="00505047" w:rsidRDefault="007926BE" w:rsidP="007926BE">
      <w:pPr>
        <w:rPr>
          <w:rFonts w:ascii="ＭＳ ゴシック" w:eastAsia="ＭＳ ゴシック" w:hAnsi="ＭＳ ゴシック"/>
        </w:rPr>
      </w:pPr>
    </w:p>
    <w:p w14:paraId="289B1C25" w14:textId="77777777" w:rsidR="007926BE" w:rsidRPr="00505047" w:rsidRDefault="007926BE" w:rsidP="007926BE">
      <w:pPr>
        <w:rPr>
          <w:rFonts w:ascii="ＭＳ ゴシック" w:eastAsia="ＭＳ ゴシック" w:hAnsi="ＭＳ ゴシック"/>
        </w:rPr>
      </w:pPr>
    </w:p>
    <w:p w14:paraId="61938F68" w14:textId="77777777" w:rsidR="007926BE" w:rsidRPr="00505047" w:rsidRDefault="007926BE" w:rsidP="007926BE">
      <w:pPr>
        <w:rPr>
          <w:rFonts w:ascii="ＭＳ ゴシック" w:eastAsia="ＭＳ ゴシック" w:hAnsi="ＭＳ ゴシック"/>
        </w:rPr>
      </w:pPr>
    </w:p>
    <w:p w14:paraId="74F16C0F" w14:textId="77777777" w:rsidR="007926BE" w:rsidRPr="00505047" w:rsidRDefault="007926BE" w:rsidP="007926BE">
      <w:pPr>
        <w:rPr>
          <w:rFonts w:ascii="ＭＳ ゴシック" w:eastAsia="ＭＳ ゴシック" w:hAnsi="ＭＳ ゴシック"/>
        </w:rPr>
      </w:pPr>
    </w:p>
    <w:p w14:paraId="6CCB6F23" w14:textId="77777777" w:rsidR="007926BE" w:rsidRPr="00505047" w:rsidRDefault="007926BE" w:rsidP="007926BE">
      <w:pPr>
        <w:rPr>
          <w:rFonts w:ascii="ＭＳ ゴシック" w:eastAsia="ＭＳ ゴシック" w:hAnsi="ＭＳ ゴシック"/>
        </w:rPr>
      </w:pPr>
    </w:p>
    <w:p w14:paraId="53737CF0" w14:textId="77777777" w:rsidR="007926BE" w:rsidRPr="00505047" w:rsidRDefault="007926BE" w:rsidP="007926BE">
      <w:pPr>
        <w:rPr>
          <w:rFonts w:ascii="ＭＳ ゴシック" w:eastAsia="ＭＳ ゴシック" w:hAnsi="ＭＳ ゴシック"/>
        </w:rPr>
      </w:pPr>
    </w:p>
    <w:p w14:paraId="108CDA55" w14:textId="77777777" w:rsidR="007926BE" w:rsidRPr="00505047" w:rsidRDefault="007926BE" w:rsidP="007926BE">
      <w:pPr>
        <w:rPr>
          <w:rFonts w:ascii="ＭＳ ゴシック" w:eastAsia="ＭＳ ゴシック" w:hAnsi="ＭＳ ゴシック"/>
        </w:rPr>
      </w:pPr>
    </w:p>
    <w:p w14:paraId="06A0ABE0" w14:textId="77777777" w:rsidR="007926BE" w:rsidRPr="00505047" w:rsidRDefault="007926BE" w:rsidP="007926BE">
      <w:pPr>
        <w:rPr>
          <w:rFonts w:ascii="ＭＳ ゴシック" w:eastAsia="ＭＳ ゴシック" w:hAnsi="ＭＳ ゴシック"/>
        </w:rPr>
      </w:pPr>
    </w:p>
    <w:p w14:paraId="5CEE5E4E" w14:textId="77777777" w:rsidR="007926BE" w:rsidRPr="00505047" w:rsidRDefault="007926BE" w:rsidP="007926BE">
      <w:pPr>
        <w:rPr>
          <w:rFonts w:ascii="ＭＳ ゴシック" w:eastAsia="ＭＳ ゴシック" w:hAnsi="ＭＳ ゴシック"/>
        </w:rPr>
      </w:pPr>
    </w:p>
    <w:p w14:paraId="3FA4BD70" w14:textId="77777777" w:rsidR="007926BE" w:rsidRPr="00505047"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505047" w:rsidRPr="00505047" w14:paraId="56E2485E" w14:textId="77777777" w:rsidTr="00ED6C30">
        <w:trPr>
          <w:jc w:val="center"/>
        </w:trPr>
        <w:tc>
          <w:tcPr>
            <w:tcW w:w="1809" w:type="dxa"/>
          </w:tcPr>
          <w:p w14:paraId="2E044921" w14:textId="77777777" w:rsidR="007926BE" w:rsidRPr="00505047" w:rsidRDefault="007926BE" w:rsidP="00ED6C30">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75764FDA" w14:textId="77777777" w:rsidR="007926BE" w:rsidRPr="00505047" w:rsidRDefault="007926BE" w:rsidP="00ED6C30">
            <w:pPr>
              <w:rPr>
                <w:rFonts w:ascii="ＭＳ ゴシック" w:eastAsia="ＭＳ ゴシック" w:hAnsi="ＭＳ ゴシック"/>
                <w:sz w:val="32"/>
                <w:szCs w:val="32"/>
              </w:rPr>
            </w:pPr>
          </w:p>
        </w:tc>
      </w:tr>
    </w:tbl>
    <w:p w14:paraId="1284E8D9" w14:textId="5F6272BD" w:rsidR="00152FFC" w:rsidRPr="00505047" w:rsidRDefault="00152FFC" w:rsidP="00907AB9">
      <w:pPr>
        <w:sectPr w:rsidR="00152FFC" w:rsidRPr="00505047" w:rsidSect="00B81BBE">
          <w:pgSz w:w="11906" w:h="16838" w:code="9"/>
          <w:pgMar w:top="1134" w:right="1418" w:bottom="1134" w:left="1418" w:header="454" w:footer="454" w:gutter="0"/>
          <w:cols w:space="425"/>
          <w:docGrid w:type="lines" w:linePitch="360"/>
        </w:sectPr>
      </w:pPr>
    </w:p>
    <w:p w14:paraId="785D3DDD" w14:textId="3FD4F9C2" w:rsidR="007926BE" w:rsidRPr="00505047" w:rsidRDefault="007926BE" w:rsidP="007926BE">
      <w:pPr>
        <w:pStyle w:val="2"/>
      </w:pPr>
      <w:bookmarkStart w:id="71" w:name="_Toc69721909"/>
      <w:r w:rsidRPr="00505047">
        <w:rPr>
          <w:rFonts w:hint="eastAsia"/>
        </w:rPr>
        <w:lastRenderedPageBreak/>
        <w:t>様式６</w:t>
      </w:r>
      <w:r w:rsidRPr="00505047">
        <w:rPr>
          <w:rFonts w:ascii="ＭＳ ゴシック" w:hAnsi="ＭＳ ゴシック" w:hint="eastAsia"/>
        </w:rPr>
        <w:t>－</w:t>
      </w:r>
      <w:r w:rsidR="00C938CC" w:rsidRPr="00505047">
        <w:rPr>
          <w:rFonts w:ascii="ＭＳ ゴシック" w:hAnsi="ＭＳ ゴシック" w:hint="eastAsia"/>
        </w:rPr>
        <w:t>２</w:t>
      </w:r>
      <w:r w:rsidRPr="00505047">
        <w:rPr>
          <w:rFonts w:hint="eastAsia"/>
        </w:rPr>
        <w:t xml:space="preserve">　</w:t>
      </w:r>
      <w:r w:rsidR="00527F17" w:rsidRPr="00505047">
        <w:rPr>
          <w:rFonts w:hint="eastAsia"/>
        </w:rPr>
        <w:t>解体の工法の工夫</w:t>
      </w:r>
      <w:r w:rsidR="0028795D" w:rsidRPr="00505047">
        <w:rPr>
          <w:rFonts w:hint="eastAsia"/>
        </w:rPr>
        <w:t>に</w:t>
      </w:r>
      <w:r w:rsidR="00527F17" w:rsidRPr="00505047">
        <w:rPr>
          <w:rFonts w:hint="eastAsia"/>
        </w:rPr>
        <w:t>関する提案事項</w:t>
      </w:r>
      <w:bookmarkEnd w:id="71"/>
    </w:p>
    <w:p w14:paraId="592AF2BC" w14:textId="77777777" w:rsidR="00260E26" w:rsidRPr="00505047" w:rsidRDefault="00260E26" w:rsidP="00527F17">
      <w:pPr>
        <w:pStyle w:val="aff8"/>
        <w:spacing w:after="180"/>
        <w:ind w:left="1050" w:hanging="336"/>
      </w:pPr>
    </w:p>
    <w:p w14:paraId="7C6673D2" w14:textId="7BD944A2" w:rsidR="00527F17" w:rsidRPr="00505047" w:rsidRDefault="00527F17" w:rsidP="00527F17">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要求水準書、落札者決定基準等の記載内容を踏まえ、解体における工法の工夫についてＡ４　</w:t>
      </w:r>
      <w:r w:rsidR="0099789D" w:rsidRPr="00505047">
        <w:rPr>
          <w:rFonts w:hint="eastAsia"/>
        </w:rPr>
        <w:t>２</w:t>
      </w:r>
      <w:r w:rsidRPr="00505047">
        <w:rPr>
          <w:rFonts w:hint="eastAsia"/>
        </w:rPr>
        <w:t>頁以内で記載すること</w:t>
      </w:r>
    </w:p>
    <w:p w14:paraId="01763E4C" w14:textId="2BE9772A" w:rsidR="00527F17" w:rsidRPr="00505047" w:rsidRDefault="00527F17" w:rsidP="00527F17">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30409897" w14:textId="74D6E156" w:rsidR="00527F17" w:rsidRPr="00505047" w:rsidRDefault="00527F17" w:rsidP="00527F17">
      <w:pPr>
        <w:pStyle w:val="aff8"/>
        <w:spacing w:after="180"/>
        <w:ind w:left="1050" w:hanging="336"/>
        <w:rPr>
          <w:rFonts w:hAnsi="ＭＳ 明朝" w:cs="ＭＳ 明朝"/>
        </w:rPr>
      </w:pPr>
      <w:r w:rsidRPr="00505047">
        <w:rPr>
          <w:rFonts w:hint="eastAsia"/>
        </w:rPr>
        <w:t xml:space="preserve">　　・解体時の工期短縮及び安全対策に係る方策</w:t>
      </w:r>
    </w:p>
    <w:p w14:paraId="392AAE6D" w14:textId="2E44ADDB" w:rsidR="00527F17" w:rsidRPr="00505047" w:rsidRDefault="00527F17" w:rsidP="00527F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解体中の周辺</w:t>
      </w:r>
      <w:r w:rsidR="00A71966" w:rsidRPr="00505047">
        <w:rPr>
          <w:rFonts w:hAnsi="ＭＳ 明朝" w:cs="ＭＳ 明朝" w:hint="eastAsia"/>
        </w:rPr>
        <w:t>環境</w:t>
      </w:r>
      <w:r w:rsidRPr="00505047">
        <w:rPr>
          <w:rFonts w:hAnsi="ＭＳ 明朝" w:cs="ＭＳ 明朝" w:hint="eastAsia"/>
        </w:rPr>
        <w:t>への騒音・振動・粉塵等</w:t>
      </w:r>
      <w:r w:rsidR="0011067F" w:rsidRPr="00505047">
        <w:rPr>
          <w:rFonts w:hAnsi="ＭＳ 明朝" w:cs="ＭＳ 明朝" w:hint="eastAsia"/>
        </w:rPr>
        <w:t>への</w:t>
      </w:r>
      <w:r w:rsidRPr="00505047">
        <w:rPr>
          <w:rFonts w:hAnsi="ＭＳ 明朝" w:cs="ＭＳ 明朝" w:hint="eastAsia"/>
        </w:rPr>
        <w:t>配慮の方策</w:t>
      </w:r>
    </w:p>
    <w:p w14:paraId="35725B36" w14:textId="7D2C3B10" w:rsidR="00527F17" w:rsidRPr="00505047" w:rsidRDefault="00527F17" w:rsidP="00527F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安全かつ効率的な解体方法</w:t>
      </w:r>
    </w:p>
    <w:p w14:paraId="4306B5AC" w14:textId="6A7165C9" w:rsidR="007E0C35" w:rsidRPr="00505047" w:rsidRDefault="007E0C35">
      <w:r w:rsidRPr="00505047">
        <w:br w:type="page"/>
      </w:r>
    </w:p>
    <w:p w14:paraId="0069F4CC" w14:textId="1BCE8227" w:rsidR="00527F17" w:rsidRPr="00505047" w:rsidRDefault="00527F17" w:rsidP="00527F17">
      <w:pPr>
        <w:pStyle w:val="2"/>
      </w:pPr>
      <w:bookmarkStart w:id="72" w:name="_Toc69721910"/>
      <w:r w:rsidRPr="00505047">
        <w:rPr>
          <w:rFonts w:hint="eastAsia"/>
        </w:rPr>
        <w:lastRenderedPageBreak/>
        <w:t>様式６</w:t>
      </w:r>
      <w:r w:rsidRPr="00505047">
        <w:rPr>
          <w:rFonts w:ascii="ＭＳ ゴシック" w:hAnsi="ＭＳ ゴシック" w:hint="eastAsia"/>
        </w:rPr>
        <w:t>－</w:t>
      </w:r>
      <w:r w:rsidR="00C938CC" w:rsidRPr="00505047">
        <w:rPr>
          <w:rFonts w:ascii="ＭＳ ゴシック" w:hAnsi="ＭＳ ゴシック" w:hint="eastAsia"/>
        </w:rPr>
        <w:t>３</w:t>
      </w:r>
      <w:r w:rsidRPr="00505047">
        <w:rPr>
          <w:rFonts w:hint="eastAsia"/>
        </w:rPr>
        <w:t xml:space="preserve">　搬入出の安全性に関する提案事項</w:t>
      </w:r>
      <w:bookmarkEnd w:id="72"/>
    </w:p>
    <w:p w14:paraId="7BE0D7AD" w14:textId="7716BA6F" w:rsidR="00527F17" w:rsidRPr="00505047" w:rsidRDefault="00527F17" w:rsidP="00527F17">
      <w:pPr>
        <w:pStyle w:val="aff8"/>
        <w:spacing w:after="180"/>
        <w:ind w:left="1050" w:hanging="336"/>
      </w:pPr>
    </w:p>
    <w:p w14:paraId="74BA68CD" w14:textId="34B67887" w:rsidR="007E0C35" w:rsidRPr="00505047" w:rsidRDefault="007E0C35" w:rsidP="007E0C35">
      <w:pPr>
        <w:pStyle w:val="aff8"/>
        <w:spacing w:after="180"/>
        <w:ind w:left="1050" w:hanging="336"/>
      </w:pPr>
      <w:r w:rsidRPr="00505047">
        <w:rPr>
          <w:rFonts w:hint="eastAsia"/>
        </w:rPr>
        <w:t xml:space="preserve">① 要求水準書、落札者決定基準等の記載内容を踏まえ、搬入出の安全性についてＡ４　</w:t>
      </w:r>
      <w:r w:rsidR="0099789D" w:rsidRPr="00505047">
        <w:rPr>
          <w:rFonts w:hint="eastAsia"/>
        </w:rPr>
        <w:t>１</w:t>
      </w:r>
      <w:r w:rsidRPr="00505047">
        <w:rPr>
          <w:rFonts w:hint="eastAsia"/>
        </w:rPr>
        <w:t>頁で記載すること</w:t>
      </w:r>
    </w:p>
    <w:p w14:paraId="2E53719E" w14:textId="368D44D3" w:rsidR="007E0C35" w:rsidRPr="00505047" w:rsidRDefault="007E0C35" w:rsidP="007E0C35">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523A78AA" w14:textId="67C2004F" w:rsidR="007E0C35" w:rsidRPr="00505047" w:rsidRDefault="007E0C35" w:rsidP="007E0C35">
      <w:pPr>
        <w:pStyle w:val="aff8"/>
        <w:spacing w:after="180"/>
        <w:ind w:left="1050" w:hanging="336"/>
        <w:rPr>
          <w:rFonts w:hAnsi="ＭＳ 明朝" w:cs="ＭＳ 明朝"/>
        </w:rPr>
      </w:pPr>
      <w:r w:rsidRPr="00505047">
        <w:t xml:space="preserve">　　・</w:t>
      </w:r>
      <w:r w:rsidRPr="00505047">
        <w:rPr>
          <w:rFonts w:hint="eastAsia"/>
        </w:rPr>
        <w:t>搬入出における安全確保のための方策</w:t>
      </w:r>
    </w:p>
    <w:p w14:paraId="6A8EC201" w14:textId="4EE48BCC" w:rsidR="007E0C35" w:rsidRPr="00505047" w:rsidRDefault="007E0C35" w:rsidP="00096CDD">
      <w:pPr>
        <w:pStyle w:val="aff8"/>
        <w:spacing w:after="180"/>
        <w:ind w:left="1344" w:hangingChars="300" w:hanging="630"/>
        <w:rPr>
          <w:rFonts w:hAnsi="ＭＳ 明朝" w:cs="ＭＳ 明朝"/>
        </w:rPr>
      </w:pPr>
      <w:r w:rsidRPr="00505047">
        <w:rPr>
          <w:rFonts w:hAnsi="ＭＳ 明朝" w:cs="ＭＳ 明朝"/>
        </w:rPr>
        <w:t xml:space="preserve">　　・</w:t>
      </w:r>
      <w:r w:rsidRPr="00505047">
        <w:rPr>
          <w:rFonts w:hAnsi="ＭＳ 明朝" w:cs="ＭＳ 明朝" w:hint="eastAsia"/>
        </w:rPr>
        <w:t>工事中における</w:t>
      </w:r>
      <w:r w:rsidR="005E534E" w:rsidRPr="00505047">
        <w:rPr>
          <w:rFonts w:hAnsi="ＭＳ 明朝" w:cs="ＭＳ 明朝" w:hint="eastAsia"/>
        </w:rPr>
        <w:t>周辺</w:t>
      </w:r>
      <w:r w:rsidRPr="00505047">
        <w:rPr>
          <w:rFonts w:hAnsi="ＭＳ 明朝" w:cs="ＭＳ 明朝" w:hint="eastAsia"/>
        </w:rPr>
        <w:t>住民等への安全対策や交通障害の軽減などに配慮するための方策</w:t>
      </w:r>
    </w:p>
    <w:p w14:paraId="6568C768" w14:textId="24ECA45A" w:rsidR="007E0C35" w:rsidRPr="00505047" w:rsidRDefault="007E0C35">
      <w:r w:rsidRPr="00505047">
        <w:br w:type="page"/>
      </w:r>
    </w:p>
    <w:p w14:paraId="55A37346" w14:textId="55F60CB5" w:rsidR="00527F17" w:rsidRPr="00505047" w:rsidRDefault="00527F17" w:rsidP="00527F17">
      <w:pPr>
        <w:pStyle w:val="2"/>
      </w:pPr>
      <w:bookmarkStart w:id="73" w:name="_Toc69721911"/>
      <w:r w:rsidRPr="00505047">
        <w:rPr>
          <w:rFonts w:hint="eastAsia"/>
        </w:rPr>
        <w:lastRenderedPageBreak/>
        <w:t>様式６</w:t>
      </w:r>
      <w:r w:rsidRPr="00505047">
        <w:rPr>
          <w:rFonts w:ascii="ＭＳ ゴシック" w:hAnsi="ＭＳ ゴシック" w:hint="eastAsia"/>
        </w:rPr>
        <w:t>－</w:t>
      </w:r>
      <w:r w:rsidR="00C938CC" w:rsidRPr="00505047">
        <w:rPr>
          <w:rFonts w:ascii="ＭＳ ゴシック" w:hAnsi="ＭＳ ゴシック" w:hint="eastAsia"/>
        </w:rPr>
        <w:t>４</w:t>
      </w:r>
      <w:r w:rsidRPr="00505047">
        <w:rPr>
          <w:rFonts w:hint="eastAsia"/>
        </w:rPr>
        <w:t xml:space="preserve">　建設の工法の工夫</w:t>
      </w:r>
      <w:r w:rsidR="004E6BE6" w:rsidRPr="00505047">
        <w:rPr>
          <w:rFonts w:hint="eastAsia"/>
        </w:rPr>
        <w:t>に</w:t>
      </w:r>
      <w:r w:rsidRPr="00505047">
        <w:rPr>
          <w:rFonts w:hint="eastAsia"/>
        </w:rPr>
        <w:t>関する提案事項</w:t>
      </w:r>
      <w:bookmarkEnd w:id="73"/>
    </w:p>
    <w:p w14:paraId="7A8A3A37" w14:textId="3F888E22" w:rsidR="00527F17" w:rsidRPr="00505047" w:rsidRDefault="00527F17" w:rsidP="00527F17">
      <w:pPr>
        <w:pStyle w:val="aff8"/>
        <w:spacing w:after="180"/>
        <w:ind w:left="1050" w:hanging="336"/>
      </w:pPr>
    </w:p>
    <w:p w14:paraId="446B8F27" w14:textId="74C1796D" w:rsidR="007E0C35" w:rsidRPr="00505047" w:rsidRDefault="007E0C35" w:rsidP="007E0C35">
      <w:pPr>
        <w:pStyle w:val="aff8"/>
        <w:spacing w:after="180"/>
        <w:ind w:left="1050" w:hanging="336"/>
      </w:pPr>
      <w:r w:rsidRPr="00505047">
        <w:rPr>
          <w:rFonts w:hint="eastAsia"/>
        </w:rPr>
        <w:t xml:space="preserve">① 要求水準書、落札者決定基準等の記載内容を踏まえ、建設の工法の工夫についてＡ４　</w:t>
      </w:r>
      <w:r w:rsidR="006A5A7D" w:rsidRPr="00505047">
        <w:rPr>
          <w:rFonts w:hint="eastAsia"/>
        </w:rPr>
        <w:t>２</w:t>
      </w:r>
      <w:r w:rsidRPr="00505047">
        <w:rPr>
          <w:rFonts w:hint="eastAsia"/>
        </w:rPr>
        <w:t>頁以内で記載すること</w:t>
      </w:r>
    </w:p>
    <w:p w14:paraId="6D5F9CB0" w14:textId="64961FD4" w:rsidR="007E0C35" w:rsidRPr="00505047" w:rsidRDefault="007E0C35" w:rsidP="007E0C35">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080AFDC2" w14:textId="18052490" w:rsidR="007E0C35" w:rsidRPr="00505047" w:rsidRDefault="007E0C35" w:rsidP="007E0C35">
      <w:pPr>
        <w:pStyle w:val="aff8"/>
        <w:spacing w:after="180"/>
        <w:ind w:left="1050" w:hanging="336"/>
        <w:rPr>
          <w:rFonts w:hAnsi="ＭＳ 明朝" w:cs="ＭＳ 明朝"/>
        </w:rPr>
      </w:pPr>
      <w:r w:rsidRPr="00505047">
        <w:t xml:space="preserve">　　・</w:t>
      </w:r>
      <w:r w:rsidRPr="00505047">
        <w:rPr>
          <w:rFonts w:hint="eastAsia"/>
        </w:rPr>
        <w:t>建設時の工期短縮及び品質保持・安全対策に係る具体の方策</w:t>
      </w:r>
    </w:p>
    <w:p w14:paraId="732D3F4E" w14:textId="18B42BF7" w:rsidR="007E0C35" w:rsidRPr="00505047" w:rsidRDefault="007E0C35" w:rsidP="007E0C35">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建設中の周辺</w:t>
      </w:r>
      <w:r w:rsidR="00A71966" w:rsidRPr="00505047">
        <w:rPr>
          <w:rFonts w:hAnsi="ＭＳ 明朝" w:cs="ＭＳ 明朝" w:hint="eastAsia"/>
        </w:rPr>
        <w:t>環境へ</w:t>
      </w:r>
      <w:r w:rsidRPr="00505047">
        <w:rPr>
          <w:rFonts w:hAnsi="ＭＳ 明朝" w:cs="ＭＳ 明朝" w:hint="eastAsia"/>
        </w:rPr>
        <w:t>の騒音・振動・粉塵等に配慮するための方策</w:t>
      </w:r>
    </w:p>
    <w:p w14:paraId="30253D3C" w14:textId="75A1E6F1" w:rsidR="00527F17" w:rsidRPr="00505047" w:rsidRDefault="00527F17" w:rsidP="00BA5904"/>
    <w:p w14:paraId="5F25B3B2" w14:textId="77777777" w:rsidR="007E0C35" w:rsidRPr="00505047" w:rsidRDefault="007E0C35" w:rsidP="00BA5904"/>
    <w:p w14:paraId="7DE84306" w14:textId="77777777" w:rsidR="00527F17" w:rsidRPr="00505047" w:rsidRDefault="00527F17" w:rsidP="00BA5904"/>
    <w:p w14:paraId="7FA70255" w14:textId="77777777" w:rsidR="00AC0507" w:rsidRPr="00505047" w:rsidRDefault="00AC0507" w:rsidP="00BA5904"/>
    <w:p w14:paraId="45117116" w14:textId="77777777" w:rsidR="00BA5904" w:rsidRPr="00505047" w:rsidRDefault="00BA5904" w:rsidP="00A50A8F">
      <w:pPr>
        <w:pStyle w:val="2"/>
        <w:sectPr w:rsidR="00BA5904" w:rsidRPr="00505047" w:rsidSect="00B81BBE">
          <w:pgSz w:w="11906" w:h="16838" w:code="9"/>
          <w:pgMar w:top="1134" w:right="1418" w:bottom="1134" w:left="1418" w:header="454" w:footer="454" w:gutter="0"/>
          <w:cols w:space="425"/>
          <w:docGrid w:type="lines" w:linePitch="360"/>
        </w:sectPr>
      </w:pPr>
    </w:p>
    <w:p w14:paraId="492C3CB9" w14:textId="120AB4F4" w:rsidR="00CB438D" w:rsidRPr="00505047" w:rsidRDefault="00CB438D" w:rsidP="00A50A8F">
      <w:pPr>
        <w:pStyle w:val="2"/>
      </w:pPr>
      <w:bookmarkStart w:id="74" w:name="_Toc69721912"/>
      <w:r w:rsidRPr="00505047">
        <w:rPr>
          <w:rFonts w:hint="eastAsia"/>
        </w:rPr>
        <w:lastRenderedPageBreak/>
        <w:t>様式</w:t>
      </w:r>
      <w:r w:rsidR="007926BE" w:rsidRPr="00505047">
        <w:rPr>
          <w:rFonts w:hint="eastAsia"/>
        </w:rPr>
        <w:t>７</w:t>
      </w:r>
      <w:r w:rsidRPr="00505047">
        <w:rPr>
          <w:rFonts w:hint="eastAsia"/>
        </w:rPr>
        <w:t xml:space="preserve">－１　</w:t>
      </w:r>
      <w:r w:rsidR="007E0C35" w:rsidRPr="00505047">
        <w:rPr>
          <w:rFonts w:hint="eastAsia"/>
        </w:rPr>
        <w:t>長寿命化・</w:t>
      </w:r>
      <w:r w:rsidR="00F16ECC" w:rsidRPr="00505047">
        <w:rPr>
          <w:rFonts w:hint="eastAsia"/>
        </w:rPr>
        <w:t>維持管理</w:t>
      </w:r>
      <w:r w:rsidRPr="00505047">
        <w:rPr>
          <w:rFonts w:hint="eastAsia"/>
        </w:rPr>
        <w:t>に関する提案</w:t>
      </w:r>
      <w:r w:rsidR="00330F82" w:rsidRPr="00505047">
        <w:rPr>
          <w:rFonts w:hint="eastAsia"/>
        </w:rPr>
        <w:t>書</w:t>
      </w:r>
      <w:r w:rsidRPr="00505047">
        <w:rPr>
          <w:rFonts w:hint="eastAsia"/>
        </w:rPr>
        <w:t>表紙</w:t>
      </w:r>
      <w:bookmarkEnd w:id="74"/>
    </w:p>
    <w:p w14:paraId="412255FB" w14:textId="77777777" w:rsidR="00CB438D" w:rsidRPr="00505047" w:rsidRDefault="00CB438D" w:rsidP="00CB438D">
      <w:pPr>
        <w:rPr>
          <w:rFonts w:ascii="ＭＳ ゴシック" w:eastAsia="ＭＳ ゴシック" w:hAnsi="ＭＳ ゴシック"/>
        </w:rPr>
      </w:pPr>
    </w:p>
    <w:p w14:paraId="5D4950AE" w14:textId="77777777" w:rsidR="00CB438D" w:rsidRPr="00505047" w:rsidRDefault="00CB438D" w:rsidP="00CB438D">
      <w:pPr>
        <w:rPr>
          <w:rFonts w:ascii="ＭＳ ゴシック" w:eastAsia="ＭＳ ゴシック" w:hAnsi="ＭＳ ゴシック"/>
        </w:rPr>
      </w:pPr>
    </w:p>
    <w:p w14:paraId="60A8FC86" w14:textId="77777777" w:rsidR="00CB438D" w:rsidRPr="00505047" w:rsidRDefault="00CB438D" w:rsidP="00CB438D">
      <w:pPr>
        <w:rPr>
          <w:rFonts w:ascii="ＭＳ ゴシック" w:eastAsia="ＭＳ ゴシック" w:hAnsi="ＭＳ ゴシック"/>
        </w:rPr>
      </w:pPr>
    </w:p>
    <w:p w14:paraId="4DEC8E4D" w14:textId="77777777" w:rsidR="00CB438D" w:rsidRPr="00505047" w:rsidRDefault="00CB438D" w:rsidP="00CB438D">
      <w:pPr>
        <w:rPr>
          <w:rFonts w:ascii="ＭＳ ゴシック" w:eastAsia="ＭＳ ゴシック" w:hAnsi="ＭＳ ゴシック"/>
        </w:rPr>
      </w:pPr>
    </w:p>
    <w:p w14:paraId="071BEFDA" w14:textId="77777777" w:rsidR="00CB438D" w:rsidRPr="00505047" w:rsidRDefault="00CB438D" w:rsidP="00CB438D">
      <w:pPr>
        <w:rPr>
          <w:rFonts w:ascii="ＭＳ ゴシック" w:eastAsia="ＭＳ ゴシック" w:hAnsi="ＭＳ ゴシック"/>
        </w:rPr>
      </w:pPr>
    </w:p>
    <w:p w14:paraId="55CD236F" w14:textId="77777777" w:rsidR="00CB438D" w:rsidRPr="00505047" w:rsidRDefault="00CB438D" w:rsidP="00CB438D">
      <w:pPr>
        <w:rPr>
          <w:rFonts w:ascii="ＭＳ ゴシック" w:eastAsia="ＭＳ ゴシック" w:hAnsi="ＭＳ ゴシック"/>
        </w:rPr>
      </w:pPr>
    </w:p>
    <w:p w14:paraId="39D53DBB" w14:textId="77777777" w:rsidR="00CB438D" w:rsidRPr="00505047" w:rsidRDefault="00CB438D" w:rsidP="00CB438D">
      <w:pPr>
        <w:rPr>
          <w:rFonts w:ascii="ＭＳ ゴシック" w:eastAsia="ＭＳ ゴシック" w:hAnsi="ＭＳ ゴシック"/>
        </w:rPr>
      </w:pPr>
    </w:p>
    <w:p w14:paraId="44ADF1B2" w14:textId="77777777" w:rsidR="00CB438D" w:rsidRPr="00505047" w:rsidRDefault="00CB438D" w:rsidP="00CB438D">
      <w:pPr>
        <w:rPr>
          <w:rFonts w:ascii="ＭＳ ゴシック" w:eastAsia="ＭＳ ゴシック" w:hAnsi="ＭＳ ゴシック"/>
        </w:rPr>
      </w:pPr>
    </w:p>
    <w:p w14:paraId="601E0D6F" w14:textId="77777777" w:rsidR="00CB438D" w:rsidRPr="00505047" w:rsidRDefault="00CB438D" w:rsidP="00CB438D">
      <w:pPr>
        <w:rPr>
          <w:rFonts w:ascii="ＭＳ ゴシック" w:eastAsia="ＭＳ ゴシック" w:hAnsi="ＭＳ ゴシック"/>
        </w:rPr>
      </w:pPr>
    </w:p>
    <w:p w14:paraId="7BF63802" w14:textId="77777777" w:rsidR="00CB438D" w:rsidRPr="00505047" w:rsidRDefault="00CB438D" w:rsidP="00CB438D">
      <w:pPr>
        <w:rPr>
          <w:rFonts w:ascii="ＭＳ ゴシック" w:eastAsia="ＭＳ ゴシック" w:hAnsi="ＭＳ ゴシック"/>
        </w:rPr>
      </w:pPr>
    </w:p>
    <w:p w14:paraId="2FCF9904" w14:textId="77777777" w:rsidR="00CB438D" w:rsidRPr="00505047" w:rsidRDefault="00CB438D" w:rsidP="00CB438D">
      <w:pPr>
        <w:rPr>
          <w:rFonts w:ascii="ＭＳ ゴシック" w:eastAsia="ＭＳ ゴシック" w:hAnsi="ＭＳ ゴシック"/>
        </w:rPr>
      </w:pPr>
    </w:p>
    <w:p w14:paraId="4A2E04B2" w14:textId="77777777" w:rsidR="00CB438D" w:rsidRPr="00505047"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B438D" w:rsidRPr="00505047" w14:paraId="72DE2B00" w14:textId="77777777">
        <w:trPr>
          <w:jc w:val="center"/>
        </w:trPr>
        <w:tc>
          <w:tcPr>
            <w:tcW w:w="7884" w:type="dxa"/>
          </w:tcPr>
          <w:p w14:paraId="6276FD20" w14:textId="0DF42D2E" w:rsidR="00CB438D" w:rsidRPr="00505047" w:rsidRDefault="00F8441F" w:rsidP="00952BB7">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09D99403" w14:textId="77777777" w:rsidR="00CB438D" w:rsidRPr="00505047" w:rsidRDefault="00CB438D" w:rsidP="00952BB7">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7B0FF354" w14:textId="77777777" w:rsidR="00CB438D" w:rsidRPr="00505047" w:rsidRDefault="00CB438D" w:rsidP="00952BB7">
            <w:pPr>
              <w:jc w:val="center"/>
              <w:rPr>
                <w:rFonts w:ascii="ＭＳ ゴシック" w:eastAsia="ＭＳ ゴシック" w:hAnsi="ＭＳ ゴシック"/>
                <w:b/>
                <w:sz w:val="32"/>
                <w:szCs w:val="32"/>
              </w:rPr>
            </w:pPr>
          </w:p>
          <w:p w14:paraId="2DF6DF38" w14:textId="5D897F63" w:rsidR="00CB438D" w:rsidRPr="00505047" w:rsidRDefault="00CB438D" w:rsidP="00952BB7">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7E0C35" w:rsidRPr="00505047">
              <w:rPr>
                <w:rFonts w:ascii="ＭＳ ゴシック" w:eastAsia="ＭＳ ゴシック" w:hAnsi="ＭＳ ゴシック" w:hint="eastAsia"/>
                <w:b/>
                <w:sz w:val="32"/>
                <w:szCs w:val="32"/>
              </w:rPr>
              <w:t>長寿命化・</w:t>
            </w:r>
            <w:r w:rsidR="00B30436" w:rsidRPr="00505047">
              <w:rPr>
                <w:rFonts w:ascii="ＭＳ ゴシック" w:eastAsia="ＭＳ ゴシック" w:hAnsi="ＭＳ ゴシック" w:hint="eastAsia"/>
                <w:b/>
                <w:sz w:val="32"/>
                <w:szCs w:val="32"/>
              </w:rPr>
              <w:t>維持管理</w:t>
            </w:r>
            <w:r w:rsidRPr="00505047">
              <w:rPr>
                <w:rFonts w:ascii="ＭＳ ゴシック" w:eastAsia="ＭＳ ゴシック" w:hAnsi="ＭＳ ゴシック" w:hint="eastAsia"/>
                <w:b/>
                <w:sz w:val="32"/>
                <w:szCs w:val="32"/>
              </w:rPr>
              <w:t>に</w:t>
            </w:r>
            <w:r w:rsidRPr="00505047">
              <w:rPr>
                <w:rFonts w:eastAsia="ＭＳ ゴシック" w:hint="eastAsia"/>
                <w:b/>
                <w:sz w:val="32"/>
                <w:szCs w:val="32"/>
              </w:rPr>
              <w:t>関する提案</w:t>
            </w:r>
            <w:r w:rsidRPr="00505047">
              <w:rPr>
                <w:rFonts w:ascii="ＭＳ ゴシック" w:eastAsia="ＭＳ ゴシック" w:hAnsi="ＭＳ ゴシック" w:hint="eastAsia"/>
                <w:b/>
                <w:sz w:val="32"/>
                <w:szCs w:val="32"/>
              </w:rPr>
              <w:t>】</w:t>
            </w:r>
          </w:p>
        </w:tc>
      </w:tr>
    </w:tbl>
    <w:p w14:paraId="5024A007" w14:textId="77777777" w:rsidR="00CB438D" w:rsidRPr="00505047" w:rsidRDefault="00CB438D" w:rsidP="00CB438D">
      <w:pPr>
        <w:rPr>
          <w:rFonts w:ascii="ＭＳ ゴシック" w:eastAsia="ＭＳ ゴシック" w:hAnsi="ＭＳ ゴシック"/>
        </w:rPr>
      </w:pPr>
    </w:p>
    <w:p w14:paraId="281BFE4B" w14:textId="77777777" w:rsidR="00CB438D" w:rsidRPr="00505047" w:rsidRDefault="00CB438D" w:rsidP="00CB438D">
      <w:pPr>
        <w:rPr>
          <w:rFonts w:ascii="ＭＳ ゴシック" w:eastAsia="ＭＳ ゴシック" w:hAnsi="ＭＳ ゴシック"/>
        </w:rPr>
      </w:pPr>
    </w:p>
    <w:p w14:paraId="54F73D3D" w14:textId="77777777" w:rsidR="00CB438D" w:rsidRPr="00505047" w:rsidRDefault="00CB438D" w:rsidP="00CB438D">
      <w:pPr>
        <w:rPr>
          <w:rFonts w:ascii="ＭＳ ゴシック" w:eastAsia="ＭＳ ゴシック" w:hAnsi="ＭＳ ゴシック"/>
        </w:rPr>
      </w:pPr>
    </w:p>
    <w:p w14:paraId="2BF53DA1" w14:textId="77777777" w:rsidR="00CB438D" w:rsidRPr="00505047" w:rsidRDefault="00CB438D" w:rsidP="00CB438D">
      <w:pPr>
        <w:rPr>
          <w:rFonts w:ascii="ＭＳ ゴシック" w:eastAsia="ＭＳ ゴシック" w:hAnsi="ＭＳ ゴシック"/>
        </w:rPr>
      </w:pPr>
    </w:p>
    <w:p w14:paraId="7A4A159D" w14:textId="77777777" w:rsidR="00CB438D" w:rsidRPr="00505047" w:rsidRDefault="00CB438D" w:rsidP="00CB438D">
      <w:pPr>
        <w:rPr>
          <w:rFonts w:ascii="ＭＳ ゴシック" w:eastAsia="ＭＳ ゴシック" w:hAnsi="ＭＳ ゴシック"/>
        </w:rPr>
      </w:pPr>
    </w:p>
    <w:p w14:paraId="072C16DC" w14:textId="77777777" w:rsidR="00CB438D" w:rsidRPr="00505047" w:rsidRDefault="00CB438D" w:rsidP="00CB438D">
      <w:pPr>
        <w:rPr>
          <w:rFonts w:ascii="ＭＳ ゴシック" w:eastAsia="ＭＳ ゴシック" w:hAnsi="ＭＳ ゴシック"/>
        </w:rPr>
      </w:pPr>
    </w:p>
    <w:p w14:paraId="41759BE9" w14:textId="77777777" w:rsidR="00CB438D" w:rsidRPr="00505047" w:rsidRDefault="00CB438D" w:rsidP="00CB438D">
      <w:pPr>
        <w:rPr>
          <w:rFonts w:ascii="ＭＳ ゴシック" w:eastAsia="ＭＳ ゴシック" w:hAnsi="ＭＳ ゴシック"/>
        </w:rPr>
      </w:pPr>
    </w:p>
    <w:p w14:paraId="57EB1701" w14:textId="77777777" w:rsidR="00CB438D" w:rsidRPr="00505047" w:rsidRDefault="00CB438D" w:rsidP="00CB438D">
      <w:pPr>
        <w:rPr>
          <w:rFonts w:ascii="ＭＳ ゴシック" w:eastAsia="ＭＳ ゴシック" w:hAnsi="ＭＳ ゴシック"/>
        </w:rPr>
      </w:pPr>
    </w:p>
    <w:p w14:paraId="70DE67A3" w14:textId="77777777" w:rsidR="00CB438D" w:rsidRPr="00505047" w:rsidRDefault="00CB438D" w:rsidP="00CB438D">
      <w:pPr>
        <w:rPr>
          <w:rFonts w:ascii="ＭＳ ゴシック" w:eastAsia="ＭＳ ゴシック" w:hAnsi="ＭＳ ゴシック"/>
        </w:rPr>
      </w:pPr>
    </w:p>
    <w:p w14:paraId="1F3AD619" w14:textId="77777777" w:rsidR="00CB438D" w:rsidRPr="00505047" w:rsidRDefault="00CB438D" w:rsidP="00CB438D">
      <w:pPr>
        <w:rPr>
          <w:rFonts w:ascii="ＭＳ ゴシック" w:eastAsia="ＭＳ ゴシック" w:hAnsi="ＭＳ ゴシック"/>
        </w:rPr>
      </w:pPr>
    </w:p>
    <w:p w14:paraId="2F34368E" w14:textId="77777777" w:rsidR="00CB438D" w:rsidRPr="00505047" w:rsidRDefault="00CB438D" w:rsidP="00CB438D">
      <w:pPr>
        <w:rPr>
          <w:rFonts w:ascii="ＭＳ ゴシック" w:eastAsia="ＭＳ ゴシック" w:hAnsi="ＭＳ ゴシック"/>
        </w:rPr>
      </w:pPr>
    </w:p>
    <w:p w14:paraId="011DA547" w14:textId="77777777" w:rsidR="00CB438D" w:rsidRPr="00505047"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B438D" w:rsidRPr="00505047" w14:paraId="7D1CD56D" w14:textId="77777777">
        <w:trPr>
          <w:jc w:val="center"/>
        </w:trPr>
        <w:tc>
          <w:tcPr>
            <w:tcW w:w="1809" w:type="dxa"/>
          </w:tcPr>
          <w:p w14:paraId="695A5767" w14:textId="77777777" w:rsidR="00CB438D" w:rsidRPr="00505047" w:rsidRDefault="003452D9" w:rsidP="00952BB7">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49D7F69E" w14:textId="77777777" w:rsidR="00CB438D" w:rsidRPr="00505047" w:rsidRDefault="00CB438D" w:rsidP="00952BB7">
            <w:pPr>
              <w:rPr>
                <w:rFonts w:ascii="ＭＳ ゴシック" w:eastAsia="ＭＳ ゴシック" w:hAnsi="ＭＳ ゴシック"/>
                <w:sz w:val="32"/>
                <w:szCs w:val="32"/>
              </w:rPr>
            </w:pPr>
          </w:p>
        </w:tc>
      </w:tr>
    </w:tbl>
    <w:p w14:paraId="5634A21E" w14:textId="77777777" w:rsidR="00CB438D" w:rsidRPr="00505047" w:rsidRDefault="00CB438D" w:rsidP="00CB438D">
      <w:pPr>
        <w:rPr>
          <w:rFonts w:ascii="ＭＳ ゴシック" w:eastAsia="ＭＳ ゴシック" w:hAnsi="ＭＳ ゴシック"/>
        </w:rPr>
      </w:pPr>
    </w:p>
    <w:p w14:paraId="3C3C4BEA" w14:textId="77777777" w:rsidR="00CB438D" w:rsidRPr="00505047" w:rsidRDefault="00CB438D" w:rsidP="00CB438D">
      <w:pPr>
        <w:pStyle w:val="2"/>
        <w:sectPr w:rsidR="00CB438D" w:rsidRPr="00505047" w:rsidSect="00B81BBE">
          <w:pgSz w:w="11906" w:h="16838" w:code="9"/>
          <w:pgMar w:top="1134" w:right="1418" w:bottom="1134" w:left="1418" w:header="454" w:footer="454" w:gutter="0"/>
          <w:cols w:space="425"/>
          <w:docGrid w:type="lines" w:linePitch="360"/>
        </w:sectPr>
      </w:pPr>
    </w:p>
    <w:p w14:paraId="0D3C7772" w14:textId="74680E35" w:rsidR="00CF0078" w:rsidRPr="00505047" w:rsidRDefault="00CF0078" w:rsidP="00CF0078">
      <w:pPr>
        <w:pStyle w:val="2"/>
      </w:pPr>
      <w:bookmarkStart w:id="75" w:name="_Toc69721913"/>
      <w:r w:rsidRPr="00505047">
        <w:rPr>
          <w:rFonts w:hint="eastAsia"/>
        </w:rPr>
        <w:lastRenderedPageBreak/>
        <w:t>様式</w:t>
      </w:r>
      <w:r w:rsidR="007926BE" w:rsidRPr="00505047">
        <w:rPr>
          <w:rFonts w:hint="eastAsia"/>
        </w:rPr>
        <w:t>７</w:t>
      </w:r>
      <w:r w:rsidR="00CB438D" w:rsidRPr="00505047">
        <w:rPr>
          <w:rFonts w:hint="eastAsia"/>
        </w:rPr>
        <w:t>－</w:t>
      </w:r>
      <w:r w:rsidR="00C938CC" w:rsidRPr="00505047">
        <w:rPr>
          <w:rFonts w:hint="eastAsia"/>
        </w:rPr>
        <w:t>２</w:t>
      </w:r>
      <w:r w:rsidRPr="00505047">
        <w:rPr>
          <w:rFonts w:hint="eastAsia"/>
        </w:rPr>
        <w:t xml:space="preserve">　</w:t>
      </w:r>
      <w:r w:rsidR="00B57CC8" w:rsidRPr="00505047">
        <w:rPr>
          <w:rFonts w:hint="eastAsia"/>
        </w:rPr>
        <w:t>ライフサイクルコスト計画に関する提案事項</w:t>
      </w:r>
      <w:bookmarkEnd w:id="75"/>
    </w:p>
    <w:p w14:paraId="017F4034" w14:textId="77777777" w:rsidR="00B90B0C" w:rsidRPr="00505047" w:rsidRDefault="00B90B0C" w:rsidP="00945CE4">
      <w:pPr>
        <w:pStyle w:val="aff8"/>
        <w:spacing w:after="180"/>
        <w:ind w:left="1050" w:hanging="336"/>
      </w:pPr>
    </w:p>
    <w:p w14:paraId="241B75AE" w14:textId="2D4E63C3" w:rsidR="00945CE4" w:rsidRPr="00505047" w:rsidRDefault="007E0C35" w:rsidP="00945CE4">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要求水準書、落札者決定基準等の記載内容を踏まえ、ライフサイクルコスト等の縮減</w:t>
      </w:r>
      <w:r w:rsidR="00B93044" w:rsidRPr="00505047">
        <w:rPr>
          <w:rFonts w:hint="eastAsia"/>
        </w:rPr>
        <w:t>等に関する</w:t>
      </w:r>
      <w:r w:rsidRPr="00505047">
        <w:rPr>
          <w:rFonts w:hint="eastAsia"/>
        </w:rPr>
        <w:t xml:space="preserve">施設・設備計画についてＡ４　</w:t>
      </w:r>
      <w:r w:rsidR="00660BA4" w:rsidRPr="00505047">
        <w:rPr>
          <w:rFonts w:hint="eastAsia"/>
        </w:rPr>
        <w:t>１</w:t>
      </w:r>
      <w:r w:rsidRPr="00505047">
        <w:rPr>
          <w:rFonts w:hint="eastAsia"/>
        </w:rPr>
        <w:t>頁以内で記載すること</w:t>
      </w:r>
    </w:p>
    <w:p w14:paraId="629653F2" w14:textId="6C1532BA" w:rsidR="00C054DB" w:rsidRPr="00505047" w:rsidRDefault="00C054DB" w:rsidP="00C054DB">
      <w:pPr>
        <w:pStyle w:val="aff8"/>
        <w:spacing w:after="180"/>
        <w:ind w:left="1050" w:hanging="336"/>
      </w:pPr>
      <w:r w:rsidRPr="00505047">
        <w:rPr>
          <w:rFonts w:hint="eastAsia"/>
        </w:rPr>
        <w:t>② 提案にあたっては、以下の点に留意しながら提案をすること</w:t>
      </w:r>
    </w:p>
    <w:p w14:paraId="3C1F63D9" w14:textId="76F571DF" w:rsidR="00C054DB" w:rsidRPr="00505047" w:rsidRDefault="00C054DB" w:rsidP="00C054DB">
      <w:pPr>
        <w:pStyle w:val="aff8"/>
        <w:spacing w:after="180"/>
        <w:ind w:left="1050" w:hanging="336"/>
        <w:rPr>
          <w:rFonts w:hAnsi="ＭＳ 明朝" w:cs="ＭＳ 明朝"/>
        </w:rPr>
      </w:pPr>
      <w:r w:rsidRPr="00505047">
        <w:t xml:space="preserve">　　・</w:t>
      </w:r>
      <w:r w:rsidR="00EF732F" w:rsidRPr="00505047">
        <w:rPr>
          <w:rFonts w:hint="eastAsia"/>
        </w:rPr>
        <w:t>施設整備に係るコスト縮減の工夫</w:t>
      </w:r>
    </w:p>
    <w:p w14:paraId="60DEE618" w14:textId="58FE8D75" w:rsidR="00516235" w:rsidRPr="00505047" w:rsidRDefault="00516235" w:rsidP="00C054DB">
      <w:pPr>
        <w:pStyle w:val="aff8"/>
        <w:spacing w:after="180"/>
        <w:ind w:left="1050" w:hanging="336"/>
        <w:rPr>
          <w:rFonts w:hAnsi="ＭＳ 明朝" w:cs="ＭＳ 明朝"/>
        </w:rPr>
      </w:pPr>
      <w:r w:rsidRPr="00505047">
        <w:rPr>
          <w:rFonts w:hAnsi="ＭＳ 明朝" w:cs="ＭＳ 明朝" w:hint="eastAsia"/>
        </w:rPr>
        <w:t xml:space="preserve">　　・市営住宅の維持管理・修繕に係るライフサイクルコストの縮減に関する方策</w:t>
      </w:r>
    </w:p>
    <w:p w14:paraId="3DF8782E" w14:textId="0BBB45D9" w:rsidR="007E0C35" w:rsidRPr="00505047" w:rsidRDefault="00C054DB" w:rsidP="00945CE4">
      <w:pPr>
        <w:pStyle w:val="aff8"/>
        <w:spacing w:after="180"/>
        <w:ind w:left="1050" w:hanging="336"/>
      </w:pPr>
      <w:r w:rsidRPr="00505047">
        <w:rPr>
          <w:rFonts w:hint="eastAsia"/>
        </w:rPr>
        <w:t>③</w:t>
      </w:r>
      <w:r w:rsidR="007E0C35" w:rsidRPr="00505047">
        <w:rPr>
          <w:rFonts w:hint="eastAsia"/>
        </w:rPr>
        <w:t xml:space="preserve"> ライフサイクルコスト計画の前提として、想定する耐用年数70年の修繕計画を</w:t>
      </w:r>
      <w:r w:rsidR="00945CE4" w:rsidRPr="00505047">
        <w:rPr>
          <w:rFonts w:hint="eastAsia"/>
        </w:rPr>
        <w:t>Ａ３　１頁で</w:t>
      </w:r>
      <w:r w:rsidR="007E0C35" w:rsidRPr="00505047">
        <w:rPr>
          <w:rFonts w:hint="eastAsia"/>
        </w:rPr>
        <w:t>記載すること（主な部位、修繕内容の概略、提案時に想定する修繕費の概算は記載すること）</w:t>
      </w:r>
    </w:p>
    <w:p w14:paraId="7CA85044" w14:textId="77777777" w:rsidR="00C903E8" w:rsidRPr="00505047" w:rsidRDefault="00C903E8" w:rsidP="006C5853">
      <w:pPr>
        <w:pStyle w:val="aff8"/>
        <w:spacing w:after="180"/>
        <w:ind w:left="1050" w:hanging="336"/>
      </w:pPr>
    </w:p>
    <w:p w14:paraId="601C440D" w14:textId="77777777" w:rsidR="00C01667" w:rsidRPr="00505047" w:rsidRDefault="00C01667" w:rsidP="006C5853">
      <w:pPr>
        <w:pStyle w:val="aff8"/>
        <w:spacing w:after="180"/>
        <w:ind w:left="1050" w:hanging="336"/>
        <w:sectPr w:rsidR="00C01667" w:rsidRPr="00505047" w:rsidSect="0028027D">
          <w:pgSz w:w="11906" w:h="16838" w:code="9"/>
          <w:pgMar w:top="1134" w:right="1418" w:bottom="1134" w:left="1418" w:header="454" w:footer="454" w:gutter="0"/>
          <w:cols w:space="425"/>
          <w:docGrid w:type="lines" w:linePitch="360"/>
        </w:sectPr>
      </w:pPr>
    </w:p>
    <w:p w14:paraId="376B9099" w14:textId="1BA5B7B1" w:rsidR="00C01667" w:rsidRPr="00505047" w:rsidRDefault="00C01667" w:rsidP="00C01667">
      <w:pPr>
        <w:pStyle w:val="2"/>
      </w:pPr>
      <w:bookmarkStart w:id="76" w:name="_Toc69721914"/>
      <w:r w:rsidRPr="00505047">
        <w:rPr>
          <w:rFonts w:hint="eastAsia"/>
        </w:rPr>
        <w:lastRenderedPageBreak/>
        <w:t>様式</w:t>
      </w:r>
      <w:r w:rsidR="007E0C35" w:rsidRPr="00505047">
        <w:rPr>
          <w:rFonts w:hint="eastAsia"/>
        </w:rPr>
        <w:t>７</w:t>
      </w:r>
      <w:r w:rsidRPr="00505047">
        <w:rPr>
          <w:rFonts w:hint="eastAsia"/>
        </w:rPr>
        <w:t>－</w:t>
      </w:r>
      <w:r w:rsidR="00C938CC" w:rsidRPr="00505047">
        <w:rPr>
          <w:rFonts w:hint="eastAsia"/>
        </w:rPr>
        <w:t>３</w:t>
      </w:r>
      <w:r w:rsidRPr="00505047">
        <w:rPr>
          <w:rFonts w:hint="eastAsia"/>
        </w:rPr>
        <w:t xml:space="preserve">　管理・更新</w:t>
      </w:r>
      <w:r w:rsidR="007C13AF" w:rsidRPr="00505047">
        <w:rPr>
          <w:rFonts w:hint="eastAsia"/>
        </w:rPr>
        <w:t>の容易性</w:t>
      </w:r>
      <w:r w:rsidRPr="00505047">
        <w:rPr>
          <w:rFonts w:hint="eastAsia"/>
        </w:rPr>
        <w:t>に関する提案事項</w:t>
      </w:r>
      <w:bookmarkEnd w:id="76"/>
    </w:p>
    <w:p w14:paraId="46F612C6" w14:textId="77777777" w:rsidR="00260E26" w:rsidRPr="00505047" w:rsidRDefault="00260E26" w:rsidP="00B90B0C">
      <w:pPr>
        <w:pStyle w:val="aff8"/>
        <w:spacing w:after="180"/>
        <w:ind w:left="1050" w:hanging="336"/>
      </w:pPr>
    </w:p>
    <w:p w14:paraId="7B951B8D" w14:textId="7BA78D90" w:rsidR="00ED6C30" w:rsidRPr="00505047" w:rsidRDefault="00ED6C30" w:rsidP="00ED6C30">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1157BA" w:rsidRPr="00505047">
        <w:rPr>
          <w:rFonts w:hint="eastAsia"/>
        </w:rPr>
        <w:t>管理・</w:t>
      </w:r>
      <w:r w:rsidRPr="00505047">
        <w:rPr>
          <w:rFonts w:hint="eastAsia"/>
        </w:rPr>
        <w:t>更新の容易性に配慮した施設・設備計画についてＡ４　２頁以内で記載すること</w:t>
      </w:r>
    </w:p>
    <w:p w14:paraId="0FF61FA7" w14:textId="77777777" w:rsidR="00E66E12" w:rsidRPr="00505047" w:rsidRDefault="00E66E12" w:rsidP="00E66E12">
      <w:pPr>
        <w:pStyle w:val="aff8"/>
        <w:spacing w:after="180"/>
        <w:ind w:left="1050" w:hanging="336"/>
      </w:pPr>
      <w:r w:rsidRPr="00505047">
        <w:rPr>
          <w:rFonts w:hint="eastAsia"/>
        </w:rPr>
        <w:t>② 提案にあたっては、以下の点に留意しながら提案をすること</w:t>
      </w:r>
    </w:p>
    <w:p w14:paraId="702905AF" w14:textId="60A4F04A" w:rsidR="00E66E12" w:rsidRPr="00505047" w:rsidRDefault="00E66E12" w:rsidP="00660BA4">
      <w:pPr>
        <w:pStyle w:val="aff8"/>
        <w:spacing w:after="180"/>
        <w:ind w:left="1344" w:hangingChars="300" w:hanging="630"/>
        <w:rPr>
          <w:rFonts w:hAnsi="ＭＳ 明朝" w:cs="ＭＳ 明朝"/>
        </w:rPr>
      </w:pPr>
      <w:r w:rsidRPr="00505047">
        <w:t xml:space="preserve">　　・</w:t>
      </w:r>
      <w:r w:rsidR="001157BA" w:rsidRPr="00505047">
        <w:rPr>
          <w:rFonts w:hint="eastAsia"/>
        </w:rPr>
        <w:t>長期間にわたる居住環境の質の維持</w:t>
      </w:r>
      <w:r w:rsidR="00D040E4" w:rsidRPr="00505047">
        <w:rPr>
          <w:rFonts w:hint="eastAsia"/>
        </w:rPr>
        <w:t>に資する</w:t>
      </w:r>
      <w:r w:rsidR="00660BA4" w:rsidRPr="00505047">
        <w:rPr>
          <w:rFonts w:hint="eastAsia"/>
        </w:rPr>
        <w:t>管理・</w:t>
      </w:r>
      <w:r w:rsidR="00853B60" w:rsidRPr="00505047">
        <w:rPr>
          <w:rFonts w:hint="eastAsia"/>
        </w:rPr>
        <w:t>保守点検</w:t>
      </w:r>
      <w:r w:rsidR="00660BA4" w:rsidRPr="00505047">
        <w:rPr>
          <w:rFonts w:hint="eastAsia"/>
        </w:rPr>
        <w:t>、</w:t>
      </w:r>
      <w:r w:rsidR="00853B60" w:rsidRPr="00505047">
        <w:rPr>
          <w:rFonts w:hint="eastAsia"/>
        </w:rPr>
        <w:t>改修</w:t>
      </w:r>
      <w:r w:rsidR="00660BA4" w:rsidRPr="00505047">
        <w:rPr>
          <w:rFonts w:hint="eastAsia"/>
        </w:rPr>
        <w:t>・更新</w:t>
      </w:r>
      <w:r w:rsidR="00525FAD" w:rsidRPr="00505047">
        <w:rPr>
          <w:rFonts w:hint="eastAsia"/>
        </w:rPr>
        <w:t>の容易性の方策</w:t>
      </w:r>
    </w:p>
    <w:p w14:paraId="70CBF75E" w14:textId="6758F043" w:rsidR="00E66E12" w:rsidRPr="00505047" w:rsidRDefault="00E66E12" w:rsidP="00E66E12">
      <w:pPr>
        <w:pStyle w:val="aff8"/>
        <w:spacing w:after="180"/>
        <w:ind w:left="1050" w:hanging="336"/>
        <w:rPr>
          <w:rFonts w:hAnsi="ＭＳ 明朝" w:cs="ＭＳ 明朝"/>
        </w:rPr>
      </w:pPr>
      <w:r w:rsidRPr="00505047">
        <w:rPr>
          <w:rFonts w:hAnsi="ＭＳ 明朝" w:cs="ＭＳ 明朝"/>
        </w:rPr>
        <w:t xml:space="preserve">　　・</w:t>
      </w:r>
      <w:r w:rsidR="00E74314" w:rsidRPr="00505047">
        <w:rPr>
          <w:rFonts w:hAnsi="ＭＳ 明朝" w:cs="ＭＳ 明朝" w:hint="eastAsia"/>
        </w:rPr>
        <w:t>外構計画の維持管理の容易性への配慮の方策</w:t>
      </w:r>
    </w:p>
    <w:p w14:paraId="689F314F" w14:textId="3E33810F" w:rsidR="00ED6C30" w:rsidRPr="00505047" w:rsidRDefault="00ED6C30" w:rsidP="006C5853">
      <w:pPr>
        <w:pStyle w:val="aff8"/>
        <w:spacing w:after="180"/>
        <w:ind w:left="1050" w:hanging="336"/>
      </w:pPr>
    </w:p>
    <w:p w14:paraId="58EB02BA" w14:textId="016EFF48" w:rsidR="00ED6C30" w:rsidRPr="00505047" w:rsidRDefault="00ED6C30">
      <w:pPr>
        <w:rPr>
          <w:rFonts w:cs="Century"/>
          <w:szCs w:val="20"/>
        </w:rPr>
      </w:pPr>
      <w:r w:rsidRPr="00505047">
        <w:br w:type="page"/>
      </w:r>
    </w:p>
    <w:p w14:paraId="4387CE4F" w14:textId="18636993" w:rsidR="00ED6C30" w:rsidRPr="00505047" w:rsidRDefault="00ED6C30" w:rsidP="00ED6C30">
      <w:pPr>
        <w:pStyle w:val="2"/>
      </w:pPr>
      <w:bookmarkStart w:id="77" w:name="_Toc69721915"/>
      <w:r w:rsidRPr="00505047">
        <w:rPr>
          <w:rFonts w:hint="eastAsia"/>
        </w:rPr>
        <w:lastRenderedPageBreak/>
        <w:t>様式７－</w:t>
      </w:r>
      <w:r w:rsidR="00C938CC" w:rsidRPr="00505047">
        <w:rPr>
          <w:rFonts w:hint="eastAsia"/>
        </w:rPr>
        <w:t>４</w:t>
      </w:r>
      <w:r w:rsidRPr="00505047">
        <w:rPr>
          <w:rFonts w:hint="eastAsia"/>
        </w:rPr>
        <w:t xml:space="preserve">　入居者への配慮</w:t>
      </w:r>
      <w:r w:rsidR="00AB0594" w:rsidRPr="00505047">
        <w:rPr>
          <w:rFonts w:hint="eastAsia"/>
          <w:sz w:val="20"/>
          <w:szCs w:val="20"/>
        </w:rPr>
        <w:t>に関する提案事項</w:t>
      </w:r>
      <w:bookmarkEnd w:id="77"/>
    </w:p>
    <w:p w14:paraId="7C8AA187" w14:textId="77777777" w:rsidR="00260E26" w:rsidRPr="00505047" w:rsidRDefault="00260E26" w:rsidP="00ED6C30">
      <w:pPr>
        <w:pStyle w:val="aff8"/>
        <w:spacing w:after="180"/>
        <w:ind w:left="1050" w:hanging="336"/>
      </w:pPr>
    </w:p>
    <w:p w14:paraId="3B2DA563" w14:textId="495C9F7F" w:rsidR="00ED6C30" w:rsidRPr="00505047" w:rsidRDefault="00ED6C30" w:rsidP="00ED6C30">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FD2547" w:rsidRPr="00505047">
        <w:rPr>
          <w:rFonts w:hint="eastAsia"/>
        </w:rPr>
        <w:t>維持管理における</w:t>
      </w:r>
      <w:r w:rsidRPr="00505047">
        <w:rPr>
          <w:rFonts w:hint="eastAsia"/>
        </w:rPr>
        <w:t xml:space="preserve">入居者の負担の軽減に配慮した施設・設備計画についてＡ４　</w:t>
      </w:r>
      <w:r w:rsidR="007524B3" w:rsidRPr="00505047">
        <w:rPr>
          <w:rFonts w:hint="eastAsia"/>
        </w:rPr>
        <w:t>１</w:t>
      </w:r>
      <w:r w:rsidRPr="00505047">
        <w:rPr>
          <w:rFonts w:hint="eastAsia"/>
        </w:rPr>
        <w:t>頁で記載すること</w:t>
      </w:r>
    </w:p>
    <w:p w14:paraId="0B784823" w14:textId="77777777" w:rsidR="0047076A" w:rsidRPr="00505047" w:rsidRDefault="0047076A" w:rsidP="0047076A">
      <w:pPr>
        <w:pStyle w:val="aff8"/>
        <w:spacing w:after="180"/>
        <w:ind w:left="1050" w:hanging="336"/>
      </w:pPr>
      <w:r w:rsidRPr="00505047">
        <w:rPr>
          <w:rFonts w:hint="eastAsia"/>
        </w:rPr>
        <w:t>② 提案にあたっては、以下の点に留意しながら提案をすること</w:t>
      </w:r>
    </w:p>
    <w:p w14:paraId="2074121A" w14:textId="13F65053" w:rsidR="0047076A" w:rsidRPr="00505047" w:rsidRDefault="0047076A" w:rsidP="000B4666">
      <w:pPr>
        <w:pStyle w:val="aff8"/>
        <w:spacing w:after="180"/>
        <w:ind w:left="1050" w:hanging="336"/>
        <w:rPr>
          <w:rFonts w:hAnsi="ＭＳ 明朝" w:cs="ＭＳ 明朝"/>
        </w:rPr>
      </w:pPr>
      <w:r w:rsidRPr="00505047">
        <w:t xml:space="preserve">　　・</w:t>
      </w:r>
      <w:r w:rsidRPr="00505047">
        <w:rPr>
          <w:rFonts w:hint="eastAsia"/>
        </w:rPr>
        <w:t>入居者の修繕</w:t>
      </w:r>
      <w:r w:rsidR="007C1263" w:rsidRPr="00505047">
        <w:rPr>
          <w:rFonts w:hint="eastAsia"/>
        </w:rPr>
        <w:t>費用が過度な負担とならないような配慮の方策</w:t>
      </w:r>
    </w:p>
    <w:p w14:paraId="1FE72971" w14:textId="67FF0094" w:rsidR="0047076A" w:rsidRPr="00505047" w:rsidRDefault="0047076A" w:rsidP="00375139">
      <w:pPr>
        <w:pStyle w:val="aff8"/>
        <w:spacing w:after="180"/>
        <w:ind w:left="1344" w:hangingChars="300" w:hanging="630"/>
        <w:rPr>
          <w:rFonts w:hAnsi="ＭＳ 明朝" w:cs="ＭＳ 明朝"/>
        </w:rPr>
      </w:pPr>
      <w:r w:rsidRPr="00505047">
        <w:rPr>
          <w:rFonts w:hAnsi="ＭＳ 明朝" w:cs="ＭＳ 明朝"/>
        </w:rPr>
        <w:t xml:space="preserve">　　・</w:t>
      </w:r>
      <w:r w:rsidR="007C1263" w:rsidRPr="00505047">
        <w:rPr>
          <w:rFonts w:hAnsi="ＭＳ 明朝" w:cs="ＭＳ 明朝" w:hint="eastAsia"/>
        </w:rPr>
        <w:t>入居者による清掃等の管理のしや</w:t>
      </w:r>
      <w:r w:rsidR="0001741B" w:rsidRPr="00505047">
        <w:rPr>
          <w:rFonts w:hAnsi="ＭＳ 明朝" w:cs="ＭＳ 明朝" w:hint="eastAsia"/>
        </w:rPr>
        <w:t>す</w:t>
      </w:r>
      <w:r w:rsidR="00A063C3" w:rsidRPr="00505047">
        <w:rPr>
          <w:rFonts w:hAnsi="ＭＳ 明朝" w:cs="ＭＳ 明朝" w:hint="eastAsia"/>
        </w:rPr>
        <w:t>い住宅としての</w:t>
      </w:r>
      <w:r w:rsidR="006964F1" w:rsidRPr="00505047">
        <w:rPr>
          <w:rFonts w:hAnsi="ＭＳ 明朝" w:cs="ＭＳ 明朝" w:hint="eastAsia"/>
        </w:rPr>
        <w:t>方策</w:t>
      </w:r>
    </w:p>
    <w:p w14:paraId="612EAAC5" w14:textId="77777777" w:rsidR="00ED6C30" w:rsidRPr="00505047" w:rsidRDefault="00ED6C30" w:rsidP="00ED6C30">
      <w:pPr>
        <w:rPr>
          <w:sz w:val="18"/>
        </w:rPr>
      </w:pPr>
    </w:p>
    <w:p w14:paraId="4AC2DE46" w14:textId="77777777" w:rsidR="00ED6C30" w:rsidRPr="00505047" w:rsidRDefault="00ED6C30" w:rsidP="00ED6C30">
      <w:pPr>
        <w:pStyle w:val="aff8"/>
        <w:spacing w:after="180"/>
        <w:ind w:left="1050" w:hanging="336"/>
      </w:pPr>
    </w:p>
    <w:p w14:paraId="1A44268E" w14:textId="77777777" w:rsidR="00ED6C30" w:rsidRPr="00505047" w:rsidRDefault="00ED6C30" w:rsidP="006C5853">
      <w:pPr>
        <w:pStyle w:val="aff8"/>
        <w:spacing w:after="180"/>
        <w:ind w:left="1050" w:hanging="336"/>
      </w:pPr>
    </w:p>
    <w:p w14:paraId="603249CE" w14:textId="77777777" w:rsidR="00C903E8" w:rsidRPr="00505047" w:rsidRDefault="00C903E8" w:rsidP="006C5853">
      <w:pPr>
        <w:pStyle w:val="aff8"/>
        <w:spacing w:after="180"/>
        <w:ind w:left="1050" w:hanging="336"/>
      </w:pPr>
    </w:p>
    <w:p w14:paraId="04463D3B" w14:textId="77777777" w:rsidR="00C22F44" w:rsidRPr="00505047" w:rsidRDefault="00C22F44" w:rsidP="006C5853">
      <w:pPr>
        <w:pStyle w:val="aff8"/>
        <w:spacing w:after="180"/>
        <w:ind w:left="1050" w:hanging="336"/>
        <w:sectPr w:rsidR="00C22F44" w:rsidRPr="00505047" w:rsidSect="0028027D">
          <w:pgSz w:w="11906" w:h="16838" w:code="9"/>
          <w:pgMar w:top="1134" w:right="1418" w:bottom="1134" w:left="1418" w:header="454" w:footer="454" w:gutter="0"/>
          <w:cols w:space="425"/>
          <w:docGrid w:type="lines" w:linePitch="360"/>
        </w:sectPr>
      </w:pPr>
    </w:p>
    <w:p w14:paraId="15A7A84C" w14:textId="1A981717" w:rsidR="00114FF4" w:rsidRPr="00505047" w:rsidRDefault="00114FF4" w:rsidP="00114FF4">
      <w:pPr>
        <w:pStyle w:val="2"/>
      </w:pPr>
      <w:bookmarkStart w:id="78" w:name="_Toc69721916"/>
      <w:r w:rsidRPr="00505047">
        <w:rPr>
          <w:rFonts w:hint="eastAsia"/>
        </w:rPr>
        <w:lastRenderedPageBreak/>
        <w:t>様式</w:t>
      </w:r>
      <w:r w:rsidR="00395814" w:rsidRPr="00505047">
        <w:rPr>
          <w:rFonts w:hint="eastAsia"/>
        </w:rPr>
        <w:t>８</w:t>
      </w:r>
      <w:r w:rsidRPr="00505047">
        <w:rPr>
          <w:rFonts w:hint="eastAsia"/>
        </w:rPr>
        <w:t>－１　入居者移転支援に関する提案</w:t>
      </w:r>
      <w:r w:rsidR="00D51CD9" w:rsidRPr="00505047">
        <w:rPr>
          <w:rFonts w:hint="eastAsia"/>
        </w:rPr>
        <w:t>書表紙</w:t>
      </w:r>
      <w:bookmarkEnd w:id="78"/>
    </w:p>
    <w:p w14:paraId="5BF0375C" w14:textId="77777777" w:rsidR="00114FF4" w:rsidRPr="00505047" w:rsidRDefault="00114FF4" w:rsidP="00114FF4">
      <w:pPr>
        <w:rPr>
          <w:rFonts w:ascii="ＭＳ ゴシック" w:eastAsia="ＭＳ ゴシック" w:hAnsi="ＭＳ ゴシック"/>
        </w:rPr>
      </w:pPr>
    </w:p>
    <w:p w14:paraId="2988B6C4" w14:textId="77777777" w:rsidR="00114FF4" w:rsidRPr="00505047" w:rsidRDefault="00114FF4" w:rsidP="00114FF4">
      <w:pPr>
        <w:rPr>
          <w:rFonts w:ascii="ＭＳ ゴシック" w:eastAsia="ＭＳ ゴシック" w:hAnsi="ＭＳ ゴシック"/>
        </w:rPr>
      </w:pPr>
    </w:p>
    <w:p w14:paraId="7CD837B8" w14:textId="77777777" w:rsidR="00114FF4" w:rsidRPr="00505047" w:rsidRDefault="00114FF4" w:rsidP="00114FF4">
      <w:pPr>
        <w:rPr>
          <w:rFonts w:ascii="ＭＳ ゴシック" w:eastAsia="ＭＳ ゴシック" w:hAnsi="ＭＳ ゴシック"/>
        </w:rPr>
      </w:pPr>
    </w:p>
    <w:p w14:paraId="0DDE88BB" w14:textId="77777777" w:rsidR="00114FF4" w:rsidRPr="00505047" w:rsidRDefault="00114FF4" w:rsidP="00114FF4">
      <w:pPr>
        <w:rPr>
          <w:rFonts w:ascii="ＭＳ ゴシック" w:eastAsia="ＭＳ ゴシック" w:hAnsi="ＭＳ ゴシック"/>
        </w:rPr>
      </w:pPr>
    </w:p>
    <w:p w14:paraId="2D301D37" w14:textId="77777777" w:rsidR="00114FF4" w:rsidRPr="00505047" w:rsidRDefault="00114FF4" w:rsidP="00114FF4">
      <w:pPr>
        <w:rPr>
          <w:rFonts w:ascii="ＭＳ ゴシック" w:eastAsia="ＭＳ ゴシック" w:hAnsi="ＭＳ ゴシック"/>
        </w:rPr>
      </w:pPr>
    </w:p>
    <w:p w14:paraId="29DD920F" w14:textId="77777777" w:rsidR="00114FF4" w:rsidRPr="00505047" w:rsidRDefault="00114FF4" w:rsidP="00114FF4">
      <w:pPr>
        <w:rPr>
          <w:rFonts w:ascii="ＭＳ ゴシック" w:eastAsia="ＭＳ ゴシック" w:hAnsi="ＭＳ ゴシック"/>
        </w:rPr>
      </w:pPr>
    </w:p>
    <w:p w14:paraId="34392370" w14:textId="77777777" w:rsidR="00114FF4" w:rsidRPr="00505047" w:rsidRDefault="00114FF4" w:rsidP="00114FF4">
      <w:pPr>
        <w:rPr>
          <w:rFonts w:ascii="ＭＳ ゴシック" w:eastAsia="ＭＳ ゴシック" w:hAnsi="ＭＳ ゴシック"/>
        </w:rPr>
      </w:pPr>
    </w:p>
    <w:p w14:paraId="0F115F4D" w14:textId="77777777" w:rsidR="00114FF4" w:rsidRPr="00505047" w:rsidRDefault="00114FF4" w:rsidP="00114FF4">
      <w:pPr>
        <w:rPr>
          <w:rFonts w:ascii="ＭＳ ゴシック" w:eastAsia="ＭＳ ゴシック" w:hAnsi="ＭＳ ゴシック"/>
        </w:rPr>
      </w:pPr>
    </w:p>
    <w:p w14:paraId="2881B7C2" w14:textId="77777777" w:rsidR="00114FF4" w:rsidRPr="00505047" w:rsidRDefault="00114FF4" w:rsidP="00114FF4">
      <w:pPr>
        <w:rPr>
          <w:rFonts w:ascii="ＭＳ ゴシック" w:eastAsia="ＭＳ ゴシック" w:hAnsi="ＭＳ ゴシック"/>
        </w:rPr>
      </w:pPr>
    </w:p>
    <w:p w14:paraId="13735C74" w14:textId="77777777" w:rsidR="00114FF4" w:rsidRPr="00505047" w:rsidRDefault="00114FF4" w:rsidP="00114FF4">
      <w:pPr>
        <w:rPr>
          <w:rFonts w:ascii="ＭＳ ゴシック" w:eastAsia="ＭＳ ゴシック" w:hAnsi="ＭＳ ゴシック"/>
        </w:rPr>
      </w:pPr>
    </w:p>
    <w:p w14:paraId="4BAE92D9" w14:textId="77777777" w:rsidR="00114FF4" w:rsidRPr="00505047" w:rsidRDefault="00114FF4" w:rsidP="00114FF4">
      <w:pPr>
        <w:rPr>
          <w:rFonts w:ascii="ＭＳ ゴシック" w:eastAsia="ＭＳ ゴシック" w:hAnsi="ＭＳ ゴシック"/>
        </w:rPr>
      </w:pPr>
    </w:p>
    <w:p w14:paraId="03447E54" w14:textId="77777777" w:rsidR="00114FF4" w:rsidRPr="00505047"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14FF4" w:rsidRPr="00505047" w14:paraId="59A01A86" w14:textId="77777777" w:rsidTr="009A50F0">
        <w:trPr>
          <w:jc w:val="center"/>
        </w:trPr>
        <w:tc>
          <w:tcPr>
            <w:tcW w:w="7884" w:type="dxa"/>
          </w:tcPr>
          <w:p w14:paraId="75AF1AC7" w14:textId="38646A7F" w:rsidR="00114FF4" w:rsidRPr="00505047" w:rsidRDefault="00F8441F"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59A34253" w14:textId="77777777" w:rsidR="00114FF4" w:rsidRPr="00505047" w:rsidRDefault="00114FF4"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673448A3" w14:textId="77777777" w:rsidR="00114FF4" w:rsidRPr="00505047" w:rsidRDefault="00114FF4" w:rsidP="009A50F0">
            <w:pPr>
              <w:jc w:val="center"/>
              <w:rPr>
                <w:rFonts w:ascii="ＭＳ ゴシック" w:eastAsia="ＭＳ ゴシック" w:hAnsi="ＭＳ ゴシック"/>
                <w:b/>
                <w:sz w:val="32"/>
                <w:szCs w:val="32"/>
              </w:rPr>
            </w:pPr>
          </w:p>
          <w:p w14:paraId="5BD370ED" w14:textId="77777777" w:rsidR="00114FF4" w:rsidRPr="00505047" w:rsidRDefault="00114FF4" w:rsidP="00B30436">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Pr="00505047">
              <w:rPr>
                <w:rFonts w:eastAsia="ＭＳ ゴシック" w:hint="eastAsia"/>
                <w:b/>
                <w:sz w:val="32"/>
                <w:szCs w:val="32"/>
              </w:rPr>
              <w:t>入居者移転支援に関する提案</w:t>
            </w:r>
            <w:r w:rsidRPr="00505047">
              <w:rPr>
                <w:rFonts w:ascii="ＭＳ ゴシック" w:eastAsia="ＭＳ ゴシック" w:hAnsi="ＭＳ ゴシック" w:hint="eastAsia"/>
                <w:b/>
                <w:sz w:val="32"/>
                <w:szCs w:val="32"/>
              </w:rPr>
              <w:t>】</w:t>
            </w:r>
          </w:p>
        </w:tc>
      </w:tr>
    </w:tbl>
    <w:p w14:paraId="6E266C21" w14:textId="77777777" w:rsidR="00114FF4" w:rsidRPr="00505047" w:rsidRDefault="00114FF4" w:rsidP="00114FF4">
      <w:pPr>
        <w:rPr>
          <w:rFonts w:ascii="ＭＳ ゴシック" w:eastAsia="ＭＳ ゴシック" w:hAnsi="ＭＳ ゴシック"/>
        </w:rPr>
      </w:pPr>
    </w:p>
    <w:p w14:paraId="530F2BF1" w14:textId="77777777" w:rsidR="00114FF4" w:rsidRPr="00505047" w:rsidRDefault="00114FF4" w:rsidP="00114FF4">
      <w:pPr>
        <w:rPr>
          <w:rFonts w:ascii="ＭＳ ゴシック" w:eastAsia="ＭＳ ゴシック" w:hAnsi="ＭＳ ゴシック"/>
        </w:rPr>
      </w:pPr>
    </w:p>
    <w:p w14:paraId="0815A36E" w14:textId="77777777" w:rsidR="00114FF4" w:rsidRPr="00505047" w:rsidRDefault="00114FF4" w:rsidP="00114FF4">
      <w:pPr>
        <w:rPr>
          <w:rFonts w:ascii="ＭＳ ゴシック" w:eastAsia="ＭＳ ゴシック" w:hAnsi="ＭＳ ゴシック"/>
        </w:rPr>
      </w:pPr>
    </w:p>
    <w:p w14:paraId="412B757F" w14:textId="77777777" w:rsidR="00114FF4" w:rsidRPr="00505047" w:rsidRDefault="00114FF4" w:rsidP="00114FF4">
      <w:pPr>
        <w:rPr>
          <w:rFonts w:ascii="ＭＳ ゴシック" w:eastAsia="ＭＳ ゴシック" w:hAnsi="ＭＳ ゴシック"/>
        </w:rPr>
      </w:pPr>
    </w:p>
    <w:p w14:paraId="3B476E5E" w14:textId="77777777" w:rsidR="00114FF4" w:rsidRPr="00505047" w:rsidRDefault="00114FF4" w:rsidP="00114FF4">
      <w:pPr>
        <w:rPr>
          <w:rFonts w:ascii="ＭＳ ゴシック" w:eastAsia="ＭＳ ゴシック" w:hAnsi="ＭＳ ゴシック"/>
        </w:rPr>
      </w:pPr>
    </w:p>
    <w:p w14:paraId="3E61CED6" w14:textId="77777777" w:rsidR="00114FF4" w:rsidRPr="00505047" w:rsidRDefault="00114FF4" w:rsidP="00114FF4">
      <w:pPr>
        <w:rPr>
          <w:rFonts w:ascii="ＭＳ ゴシック" w:eastAsia="ＭＳ ゴシック" w:hAnsi="ＭＳ ゴシック"/>
        </w:rPr>
      </w:pPr>
    </w:p>
    <w:p w14:paraId="4948B48B" w14:textId="77777777" w:rsidR="00114FF4" w:rsidRPr="00505047" w:rsidRDefault="00114FF4" w:rsidP="00114FF4">
      <w:pPr>
        <w:rPr>
          <w:rFonts w:ascii="ＭＳ ゴシック" w:eastAsia="ＭＳ ゴシック" w:hAnsi="ＭＳ ゴシック"/>
        </w:rPr>
      </w:pPr>
    </w:p>
    <w:p w14:paraId="0543194F" w14:textId="77777777" w:rsidR="00114FF4" w:rsidRPr="00505047" w:rsidRDefault="00114FF4" w:rsidP="00114FF4">
      <w:pPr>
        <w:rPr>
          <w:rFonts w:ascii="ＭＳ ゴシック" w:eastAsia="ＭＳ ゴシック" w:hAnsi="ＭＳ ゴシック"/>
        </w:rPr>
      </w:pPr>
    </w:p>
    <w:p w14:paraId="7A2E92E2" w14:textId="77777777" w:rsidR="00114FF4" w:rsidRPr="00505047" w:rsidRDefault="00114FF4" w:rsidP="00114FF4">
      <w:pPr>
        <w:rPr>
          <w:rFonts w:ascii="ＭＳ ゴシック" w:eastAsia="ＭＳ ゴシック" w:hAnsi="ＭＳ ゴシック"/>
        </w:rPr>
      </w:pPr>
    </w:p>
    <w:p w14:paraId="67C5E83A" w14:textId="77777777" w:rsidR="00114FF4" w:rsidRPr="00505047" w:rsidRDefault="00114FF4" w:rsidP="00114FF4">
      <w:pPr>
        <w:rPr>
          <w:rFonts w:ascii="ＭＳ ゴシック" w:eastAsia="ＭＳ ゴシック" w:hAnsi="ＭＳ ゴシック"/>
        </w:rPr>
      </w:pPr>
    </w:p>
    <w:p w14:paraId="2E6AEA4A" w14:textId="77777777" w:rsidR="00114FF4" w:rsidRPr="00505047" w:rsidRDefault="00114FF4" w:rsidP="00114FF4">
      <w:pPr>
        <w:rPr>
          <w:rFonts w:ascii="ＭＳ ゴシック" w:eastAsia="ＭＳ ゴシック" w:hAnsi="ＭＳ ゴシック"/>
        </w:rPr>
      </w:pPr>
    </w:p>
    <w:p w14:paraId="56AADDF7" w14:textId="77777777" w:rsidR="00114FF4" w:rsidRPr="00505047"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14FF4" w:rsidRPr="00505047" w14:paraId="3E0CB90C" w14:textId="77777777" w:rsidTr="009A50F0">
        <w:trPr>
          <w:jc w:val="center"/>
        </w:trPr>
        <w:tc>
          <w:tcPr>
            <w:tcW w:w="1809" w:type="dxa"/>
          </w:tcPr>
          <w:p w14:paraId="741238B3" w14:textId="77777777" w:rsidR="00114FF4" w:rsidRPr="00505047" w:rsidRDefault="003452D9" w:rsidP="009A50F0">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7A162169" w14:textId="77777777" w:rsidR="00114FF4" w:rsidRPr="00505047" w:rsidRDefault="00114FF4" w:rsidP="009A50F0">
            <w:pPr>
              <w:rPr>
                <w:rFonts w:ascii="ＭＳ ゴシック" w:eastAsia="ＭＳ ゴシック" w:hAnsi="ＭＳ ゴシック"/>
                <w:sz w:val="32"/>
                <w:szCs w:val="32"/>
              </w:rPr>
            </w:pPr>
          </w:p>
        </w:tc>
      </w:tr>
    </w:tbl>
    <w:p w14:paraId="0923DD9A" w14:textId="77777777" w:rsidR="00114FF4" w:rsidRPr="00505047" w:rsidRDefault="00114FF4" w:rsidP="00114FF4">
      <w:pPr>
        <w:rPr>
          <w:rFonts w:ascii="ＭＳ ゴシック" w:eastAsia="ＭＳ ゴシック" w:hAnsi="ＭＳ ゴシック"/>
        </w:rPr>
      </w:pPr>
    </w:p>
    <w:p w14:paraId="3FF90110" w14:textId="77777777" w:rsidR="00114FF4" w:rsidRPr="00505047" w:rsidRDefault="00114FF4" w:rsidP="00114FF4">
      <w:pPr>
        <w:pStyle w:val="2"/>
        <w:sectPr w:rsidR="00114FF4" w:rsidRPr="00505047" w:rsidSect="0028027D">
          <w:headerReference w:type="default" r:id="rId30"/>
          <w:pgSz w:w="11906" w:h="16838" w:code="9"/>
          <w:pgMar w:top="1134" w:right="1418" w:bottom="1134" w:left="1418" w:header="454" w:footer="454" w:gutter="0"/>
          <w:cols w:space="425"/>
          <w:docGrid w:type="lines" w:linePitch="360"/>
        </w:sectPr>
      </w:pPr>
    </w:p>
    <w:p w14:paraId="1D520B2A" w14:textId="0936E556" w:rsidR="00722F81" w:rsidRPr="00505047" w:rsidRDefault="00722F81" w:rsidP="00722F81">
      <w:pPr>
        <w:pStyle w:val="2"/>
      </w:pPr>
      <w:bookmarkStart w:id="79" w:name="_Toc69721917"/>
      <w:r w:rsidRPr="00505047">
        <w:rPr>
          <w:rFonts w:hint="eastAsia"/>
        </w:rPr>
        <w:lastRenderedPageBreak/>
        <w:t>様式</w:t>
      </w:r>
      <w:r w:rsidR="00395814" w:rsidRPr="00505047">
        <w:rPr>
          <w:rFonts w:hint="eastAsia"/>
        </w:rPr>
        <w:t>８</w:t>
      </w:r>
      <w:r w:rsidRPr="00505047">
        <w:rPr>
          <w:rFonts w:hint="eastAsia"/>
        </w:rPr>
        <w:t>－</w:t>
      </w:r>
      <w:r w:rsidR="00C938CC" w:rsidRPr="00505047">
        <w:rPr>
          <w:rFonts w:hint="eastAsia"/>
        </w:rPr>
        <w:t>２</w:t>
      </w:r>
      <w:r w:rsidRPr="00505047">
        <w:rPr>
          <w:rFonts w:hint="eastAsia"/>
        </w:rPr>
        <w:t xml:space="preserve">　円滑な移転支援・居住者対応サービスに関する提案事項</w:t>
      </w:r>
      <w:bookmarkEnd w:id="79"/>
    </w:p>
    <w:p w14:paraId="02EAEB16" w14:textId="0949545B" w:rsidR="00B90B0C" w:rsidRPr="00505047" w:rsidRDefault="00B90B0C" w:rsidP="00395814">
      <w:pPr>
        <w:pStyle w:val="aff8"/>
        <w:spacing w:after="180"/>
        <w:ind w:left="1050" w:hanging="336"/>
      </w:pPr>
    </w:p>
    <w:p w14:paraId="70E468DF" w14:textId="77508DAA" w:rsidR="00395814" w:rsidRPr="00505047" w:rsidRDefault="00395814" w:rsidP="00395814">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要求水準書、落札者決定基準等の記載内容を踏まえ、円滑な移転支援・居住者対応サービスの実施方法についてＡ４　</w:t>
      </w:r>
      <w:r w:rsidR="00A61A87" w:rsidRPr="00505047">
        <w:rPr>
          <w:rFonts w:hint="eastAsia"/>
        </w:rPr>
        <w:t>２</w:t>
      </w:r>
      <w:r w:rsidRPr="00505047">
        <w:rPr>
          <w:rFonts w:hint="eastAsia"/>
        </w:rPr>
        <w:t>頁以内で記載すること</w:t>
      </w:r>
    </w:p>
    <w:p w14:paraId="05981BC4" w14:textId="6E4FE54D" w:rsidR="00395814" w:rsidRPr="00505047" w:rsidRDefault="00395814" w:rsidP="00395814">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376DDF48" w14:textId="6857AD6A" w:rsidR="00395814" w:rsidRPr="00505047" w:rsidRDefault="00395814" w:rsidP="00395814">
      <w:pPr>
        <w:pStyle w:val="aff8"/>
        <w:spacing w:after="180"/>
        <w:ind w:left="1050" w:hanging="336"/>
        <w:rPr>
          <w:rFonts w:hAnsi="ＭＳ 明朝" w:cs="ＭＳ 明朝"/>
        </w:rPr>
      </w:pPr>
      <w:r w:rsidRPr="00505047">
        <w:rPr>
          <w:rFonts w:hint="eastAsia"/>
        </w:rPr>
        <w:t xml:space="preserve">　　・入居者の意向の把握</w:t>
      </w:r>
      <w:r w:rsidRPr="00505047">
        <w:rPr>
          <w:rFonts w:hAnsi="ＭＳ 明朝" w:cs="ＭＳ 明朝"/>
        </w:rPr>
        <w:t>や意向に合わせた業務遂行を行うための方策</w:t>
      </w:r>
    </w:p>
    <w:p w14:paraId="0D1BA606" w14:textId="06A4A2B0" w:rsidR="00395814" w:rsidRPr="00505047" w:rsidRDefault="00395814" w:rsidP="00395814">
      <w:pPr>
        <w:pStyle w:val="aff8"/>
        <w:spacing w:after="180"/>
        <w:ind w:left="1050" w:hanging="336"/>
        <w:rPr>
          <w:rFonts w:hAnsi="ＭＳ 明朝" w:cs="ＭＳ 明朝"/>
        </w:rPr>
      </w:pPr>
      <w:r w:rsidRPr="00505047">
        <w:rPr>
          <w:rFonts w:hAnsi="ＭＳ 明朝" w:cs="ＭＳ 明朝"/>
        </w:rPr>
        <w:t xml:space="preserve">　　・高齢者に配慮した業務遂行を行うための方策</w:t>
      </w:r>
    </w:p>
    <w:p w14:paraId="78BCF7FD" w14:textId="77777777" w:rsidR="00395814" w:rsidRPr="00505047" w:rsidRDefault="00395814" w:rsidP="00395814">
      <w:pPr>
        <w:pStyle w:val="aff8"/>
        <w:spacing w:after="180"/>
        <w:ind w:left="1050" w:hanging="336"/>
        <w:rPr>
          <w:rFonts w:hAnsi="ＭＳ 明朝" w:cs="ＭＳ 明朝"/>
        </w:rPr>
      </w:pPr>
      <w:r w:rsidRPr="00505047">
        <w:rPr>
          <w:rFonts w:hAnsi="ＭＳ 明朝" w:cs="ＭＳ 明朝"/>
        </w:rPr>
        <w:t xml:space="preserve">　　・説明会への不参加、必要書類の不備が発生したときの入居者への対応方策</w:t>
      </w:r>
    </w:p>
    <w:p w14:paraId="0293D07A" w14:textId="77777777" w:rsidR="00393427" w:rsidRPr="00505047" w:rsidRDefault="00393427" w:rsidP="00722F81">
      <w:pPr>
        <w:pStyle w:val="afb"/>
        <w:ind w:leftChars="47" w:left="99" w:firstLineChars="47" w:firstLine="99"/>
      </w:pPr>
    </w:p>
    <w:p w14:paraId="7BB17EFB" w14:textId="77777777" w:rsidR="00722F81" w:rsidRPr="00505047" w:rsidRDefault="00722F81" w:rsidP="00722F81">
      <w:pPr>
        <w:pStyle w:val="afb"/>
        <w:ind w:leftChars="47" w:left="99" w:firstLineChars="47" w:firstLine="99"/>
      </w:pPr>
    </w:p>
    <w:p w14:paraId="636158E5" w14:textId="77777777" w:rsidR="00722F81" w:rsidRPr="00505047" w:rsidRDefault="00722F81" w:rsidP="00722F81">
      <w:pPr>
        <w:pStyle w:val="afb"/>
        <w:ind w:leftChars="47" w:left="99" w:firstLineChars="47" w:firstLine="99"/>
        <w:sectPr w:rsidR="00722F81" w:rsidRPr="00505047" w:rsidSect="0028027D">
          <w:pgSz w:w="11906" w:h="16838" w:code="9"/>
          <w:pgMar w:top="1134" w:right="1418" w:bottom="1134" w:left="1418" w:header="454" w:footer="454" w:gutter="0"/>
          <w:cols w:space="425"/>
          <w:docGrid w:type="lines" w:linePitch="360"/>
        </w:sectPr>
      </w:pPr>
    </w:p>
    <w:p w14:paraId="289C47BF" w14:textId="5D2980E5" w:rsidR="00722F81" w:rsidRPr="00505047" w:rsidRDefault="00722F81" w:rsidP="00722F81">
      <w:pPr>
        <w:pStyle w:val="2"/>
      </w:pPr>
      <w:bookmarkStart w:id="80" w:name="_Toc69721918"/>
      <w:r w:rsidRPr="00505047">
        <w:rPr>
          <w:rFonts w:hint="eastAsia"/>
        </w:rPr>
        <w:lastRenderedPageBreak/>
        <w:t>様式</w:t>
      </w:r>
      <w:r w:rsidR="00395814" w:rsidRPr="00505047">
        <w:rPr>
          <w:rFonts w:hint="eastAsia"/>
        </w:rPr>
        <w:t>８</w:t>
      </w:r>
      <w:r w:rsidRPr="00505047">
        <w:rPr>
          <w:rFonts w:hint="eastAsia"/>
        </w:rPr>
        <w:t>－</w:t>
      </w:r>
      <w:r w:rsidR="00C938CC" w:rsidRPr="00505047">
        <w:rPr>
          <w:rFonts w:hint="eastAsia"/>
        </w:rPr>
        <w:t>３</w:t>
      </w:r>
      <w:r w:rsidRPr="00505047">
        <w:rPr>
          <w:rFonts w:hint="eastAsia"/>
        </w:rPr>
        <w:t xml:space="preserve">　</w:t>
      </w:r>
      <w:r w:rsidR="008B2787" w:rsidRPr="00505047">
        <w:rPr>
          <w:rFonts w:hint="eastAsia"/>
        </w:rPr>
        <w:t>円滑に業務を進めるための人員・体制</w:t>
      </w:r>
      <w:r w:rsidR="005A4844" w:rsidRPr="00505047">
        <w:rPr>
          <w:rFonts w:hint="eastAsia"/>
        </w:rPr>
        <w:t>に関する提案事項</w:t>
      </w:r>
      <w:bookmarkEnd w:id="80"/>
    </w:p>
    <w:p w14:paraId="7B8CED73" w14:textId="2883975C" w:rsidR="00395814" w:rsidRPr="00505047" w:rsidRDefault="00395814" w:rsidP="00395814">
      <w:pPr>
        <w:pStyle w:val="aff8"/>
        <w:spacing w:after="180"/>
        <w:ind w:left="1050" w:hanging="336"/>
      </w:pPr>
    </w:p>
    <w:p w14:paraId="687E52E1" w14:textId="46B39530" w:rsidR="00395814" w:rsidRPr="00505047" w:rsidRDefault="00395814" w:rsidP="00395814">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要求水準書、落札者決定基準等の記載内容を踏まえ、円滑に業務を進めるための人員・実施体制・説明会等の回数及び各担当者の役割分担、担当者の経験や能力についてＡ４　２頁以内で記載すること</w:t>
      </w:r>
    </w:p>
    <w:p w14:paraId="3094B3DA" w14:textId="77777777" w:rsidR="008B2787" w:rsidRPr="00505047" w:rsidRDefault="008B2787" w:rsidP="008B2787">
      <w:pPr>
        <w:pStyle w:val="aff8"/>
        <w:spacing w:after="180"/>
        <w:ind w:left="1050" w:hanging="336"/>
      </w:pPr>
      <w:r w:rsidRPr="00505047">
        <w:rPr>
          <w:rFonts w:hint="eastAsia"/>
        </w:rPr>
        <w:t>② 提案にあたっては、以下の点に留意しながら提案をすること</w:t>
      </w:r>
    </w:p>
    <w:p w14:paraId="2F495FE7" w14:textId="1E364C4F" w:rsidR="008B2787" w:rsidRPr="00505047" w:rsidRDefault="008B2787" w:rsidP="00260E26">
      <w:pPr>
        <w:pStyle w:val="aff8"/>
        <w:spacing w:after="180"/>
        <w:ind w:left="1344" w:hangingChars="300" w:hanging="630"/>
        <w:rPr>
          <w:rFonts w:hAnsi="ＭＳ 明朝" w:cs="ＭＳ 明朝"/>
        </w:rPr>
      </w:pPr>
      <w:r w:rsidRPr="00505047">
        <w:rPr>
          <w:rFonts w:hAnsi="ＭＳ 明朝" w:cs="ＭＳ 明朝"/>
        </w:rPr>
        <w:t xml:space="preserve">　　・</w:t>
      </w:r>
      <w:r w:rsidRPr="00505047">
        <w:rPr>
          <w:rFonts w:hAnsi="ＭＳ 明朝" w:cs="ＭＳ 明朝" w:hint="eastAsia"/>
        </w:rPr>
        <w:t>居住者に配慮した円滑な移転や居住者の要望対応等が可能な体制等</w:t>
      </w:r>
    </w:p>
    <w:p w14:paraId="07BA3D1C" w14:textId="72E00649" w:rsidR="008B2787" w:rsidRPr="00505047" w:rsidRDefault="008B2787" w:rsidP="00074D88">
      <w:pPr>
        <w:pStyle w:val="aff8"/>
        <w:spacing w:after="180"/>
        <w:ind w:left="1344" w:hangingChars="300" w:hanging="630"/>
        <w:rPr>
          <w:rFonts w:hAnsi="ＭＳ 明朝" w:cs="ＭＳ 明朝"/>
        </w:rPr>
      </w:pPr>
      <w:r w:rsidRPr="00505047">
        <w:rPr>
          <w:rFonts w:hAnsi="ＭＳ 明朝" w:cs="ＭＳ 明朝" w:hint="eastAsia"/>
        </w:rPr>
        <w:t xml:space="preserve">　　・入居者の負担軽減や一時多量ゴミ等の発生抑止に対する</w:t>
      </w:r>
      <w:r w:rsidR="008F52F2" w:rsidRPr="00505047">
        <w:rPr>
          <w:rFonts w:hAnsi="ＭＳ 明朝" w:cs="ＭＳ 明朝" w:hint="eastAsia"/>
        </w:rPr>
        <w:t>指導等及び管理体制の工夫等</w:t>
      </w:r>
    </w:p>
    <w:p w14:paraId="2C41AE1D" w14:textId="77777777" w:rsidR="00722F81" w:rsidRPr="00505047" w:rsidRDefault="00722F81" w:rsidP="006C5853">
      <w:pPr>
        <w:pStyle w:val="aff8"/>
        <w:spacing w:after="180"/>
        <w:ind w:left="1050" w:hanging="336"/>
      </w:pPr>
    </w:p>
    <w:p w14:paraId="6EC15B09" w14:textId="77777777" w:rsidR="00722F81" w:rsidRPr="00505047" w:rsidRDefault="00722F81" w:rsidP="00722F81">
      <w:pPr>
        <w:pStyle w:val="afb"/>
        <w:ind w:leftChars="47" w:left="99" w:firstLineChars="47" w:firstLine="99"/>
      </w:pPr>
    </w:p>
    <w:p w14:paraId="0ACE5392" w14:textId="77777777" w:rsidR="00722F81" w:rsidRPr="00505047" w:rsidRDefault="00722F81" w:rsidP="00722F81">
      <w:pPr>
        <w:pStyle w:val="afb"/>
        <w:ind w:leftChars="47" w:left="99" w:firstLineChars="47" w:firstLine="99"/>
      </w:pPr>
    </w:p>
    <w:p w14:paraId="2868BFB6" w14:textId="77777777" w:rsidR="00722F81" w:rsidRPr="00505047" w:rsidRDefault="00722F81" w:rsidP="00722F81">
      <w:pPr>
        <w:pStyle w:val="afb"/>
        <w:ind w:leftChars="47" w:left="99" w:firstLineChars="47" w:firstLine="99"/>
        <w:sectPr w:rsidR="00722F81" w:rsidRPr="00505047" w:rsidSect="0028027D">
          <w:pgSz w:w="11906" w:h="16838" w:code="9"/>
          <w:pgMar w:top="1134" w:right="1418" w:bottom="1134" w:left="1418" w:header="454" w:footer="454" w:gutter="0"/>
          <w:cols w:space="425"/>
          <w:docGrid w:type="lines" w:linePitch="360"/>
        </w:sectPr>
      </w:pPr>
    </w:p>
    <w:p w14:paraId="558F8162" w14:textId="4922C6D8" w:rsidR="00C903E8" w:rsidRPr="00505047" w:rsidRDefault="00C903E8" w:rsidP="00C903E8">
      <w:pPr>
        <w:pStyle w:val="2"/>
      </w:pPr>
      <w:bookmarkStart w:id="81" w:name="_Toc69721919"/>
      <w:r w:rsidRPr="00505047">
        <w:rPr>
          <w:rFonts w:hint="eastAsia"/>
        </w:rPr>
        <w:lastRenderedPageBreak/>
        <w:t>様式</w:t>
      </w:r>
      <w:r w:rsidR="00395814" w:rsidRPr="00505047">
        <w:rPr>
          <w:rFonts w:hint="eastAsia"/>
        </w:rPr>
        <w:t>９</w:t>
      </w:r>
      <w:r w:rsidRPr="00505047">
        <w:rPr>
          <w:rFonts w:hint="eastAsia"/>
        </w:rPr>
        <w:t xml:space="preserve">－１　</w:t>
      </w:r>
      <w:r w:rsidR="00F16ECC" w:rsidRPr="00505047">
        <w:rPr>
          <w:rFonts w:hint="eastAsia"/>
        </w:rPr>
        <w:t>近隣・周辺に対する影響への配慮に関する</w:t>
      </w:r>
      <w:r w:rsidRPr="00505047">
        <w:rPr>
          <w:rFonts w:hint="eastAsia"/>
        </w:rPr>
        <w:t>提案書表紙</w:t>
      </w:r>
      <w:bookmarkEnd w:id="81"/>
    </w:p>
    <w:p w14:paraId="7D636563" w14:textId="77777777" w:rsidR="00C903E8" w:rsidRPr="00505047" w:rsidRDefault="00C903E8" w:rsidP="00C903E8">
      <w:pPr>
        <w:rPr>
          <w:rFonts w:ascii="ＭＳ ゴシック" w:eastAsia="ＭＳ ゴシック" w:hAnsi="ＭＳ ゴシック"/>
        </w:rPr>
      </w:pPr>
    </w:p>
    <w:p w14:paraId="69359088" w14:textId="77777777" w:rsidR="00C903E8" w:rsidRPr="00505047" w:rsidRDefault="00C903E8" w:rsidP="00C903E8">
      <w:pPr>
        <w:rPr>
          <w:rFonts w:ascii="ＭＳ ゴシック" w:eastAsia="ＭＳ ゴシック" w:hAnsi="ＭＳ ゴシック"/>
        </w:rPr>
      </w:pPr>
    </w:p>
    <w:p w14:paraId="46F69E21" w14:textId="77777777" w:rsidR="00C903E8" w:rsidRPr="00505047" w:rsidRDefault="00C903E8" w:rsidP="00C903E8">
      <w:pPr>
        <w:rPr>
          <w:rFonts w:ascii="ＭＳ ゴシック" w:eastAsia="ＭＳ ゴシック" w:hAnsi="ＭＳ ゴシック"/>
        </w:rPr>
      </w:pPr>
    </w:p>
    <w:p w14:paraId="7E1D20F7" w14:textId="77777777" w:rsidR="00C903E8" w:rsidRPr="00505047" w:rsidRDefault="00C903E8" w:rsidP="00C903E8">
      <w:pPr>
        <w:rPr>
          <w:rFonts w:ascii="ＭＳ ゴシック" w:eastAsia="ＭＳ ゴシック" w:hAnsi="ＭＳ ゴシック"/>
        </w:rPr>
      </w:pPr>
    </w:p>
    <w:p w14:paraId="3E86A0C9" w14:textId="77777777" w:rsidR="00C903E8" w:rsidRPr="00505047" w:rsidRDefault="00C903E8" w:rsidP="00C903E8">
      <w:pPr>
        <w:rPr>
          <w:rFonts w:ascii="ＭＳ ゴシック" w:eastAsia="ＭＳ ゴシック" w:hAnsi="ＭＳ ゴシック"/>
        </w:rPr>
      </w:pPr>
    </w:p>
    <w:p w14:paraId="4DD31F01" w14:textId="77777777" w:rsidR="00C903E8" w:rsidRPr="00505047" w:rsidRDefault="00C903E8" w:rsidP="00C903E8">
      <w:pPr>
        <w:rPr>
          <w:rFonts w:ascii="ＭＳ ゴシック" w:eastAsia="ＭＳ ゴシック" w:hAnsi="ＭＳ ゴシック"/>
        </w:rPr>
      </w:pPr>
    </w:p>
    <w:p w14:paraId="375936FD" w14:textId="77777777" w:rsidR="00C903E8" w:rsidRPr="00505047" w:rsidRDefault="00C903E8" w:rsidP="00C903E8">
      <w:pPr>
        <w:rPr>
          <w:rFonts w:ascii="ＭＳ ゴシック" w:eastAsia="ＭＳ ゴシック" w:hAnsi="ＭＳ ゴシック"/>
        </w:rPr>
      </w:pPr>
    </w:p>
    <w:p w14:paraId="749F68A4" w14:textId="77777777" w:rsidR="00C903E8" w:rsidRPr="00505047" w:rsidRDefault="00C903E8" w:rsidP="00C903E8">
      <w:pPr>
        <w:rPr>
          <w:rFonts w:ascii="ＭＳ ゴシック" w:eastAsia="ＭＳ ゴシック" w:hAnsi="ＭＳ ゴシック"/>
        </w:rPr>
      </w:pPr>
    </w:p>
    <w:p w14:paraId="227E4887" w14:textId="77777777" w:rsidR="00C903E8" w:rsidRPr="00505047" w:rsidRDefault="00C903E8" w:rsidP="00C903E8">
      <w:pPr>
        <w:rPr>
          <w:rFonts w:ascii="ＭＳ ゴシック" w:eastAsia="ＭＳ ゴシック" w:hAnsi="ＭＳ ゴシック"/>
        </w:rPr>
      </w:pPr>
    </w:p>
    <w:p w14:paraId="61B11AB7" w14:textId="77777777" w:rsidR="00C903E8" w:rsidRPr="00505047" w:rsidRDefault="00C903E8" w:rsidP="00C903E8">
      <w:pPr>
        <w:rPr>
          <w:rFonts w:ascii="ＭＳ ゴシック" w:eastAsia="ＭＳ ゴシック" w:hAnsi="ＭＳ ゴシック"/>
        </w:rPr>
      </w:pPr>
    </w:p>
    <w:p w14:paraId="625AB6BF" w14:textId="77777777" w:rsidR="00C903E8" w:rsidRPr="00505047" w:rsidRDefault="00C903E8" w:rsidP="00C903E8">
      <w:pPr>
        <w:rPr>
          <w:rFonts w:ascii="ＭＳ ゴシック" w:eastAsia="ＭＳ ゴシック" w:hAnsi="ＭＳ ゴシック"/>
        </w:rPr>
      </w:pPr>
    </w:p>
    <w:p w14:paraId="4D21962D" w14:textId="77777777" w:rsidR="00C903E8" w:rsidRPr="00505047" w:rsidRDefault="00C903E8" w:rsidP="00C903E8">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903E8" w:rsidRPr="00505047" w14:paraId="7E57E502" w14:textId="77777777" w:rsidTr="00224814">
        <w:trPr>
          <w:jc w:val="center"/>
        </w:trPr>
        <w:tc>
          <w:tcPr>
            <w:tcW w:w="7884" w:type="dxa"/>
          </w:tcPr>
          <w:p w14:paraId="1C8B1F8E" w14:textId="070E2257" w:rsidR="00C903E8" w:rsidRPr="00505047" w:rsidRDefault="00F8441F" w:rsidP="00224814">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AD405B" w:rsidRPr="00505047">
              <w:rPr>
                <w:rFonts w:ascii="ＭＳ ゴシック" w:eastAsia="ＭＳ ゴシック" w:hAnsi="ＭＳ ゴシック" w:hint="eastAsia"/>
                <w:b/>
                <w:sz w:val="32"/>
                <w:szCs w:val="32"/>
              </w:rPr>
              <w:t>建替事業</w:t>
            </w:r>
            <w:bookmarkStart w:id="82" w:name="_GoBack"/>
            <w:bookmarkEnd w:id="82"/>
          </w:p>
          <w:p w14:paraId="204650F2" w14:textId="77777777" w:rsidR="00C903E8" w:rsidRPr="00505047" w:rsidRDefault="00C903E8" w:rsidP="00224814">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449C1CE5" w14:textId="77777777" w:rsidR="00C903E8" w:rsidRPr="00505047" w:rsidRDefault="00C903E8" w:rsidP="00224814">
            <w:pPr>
              <w:jc w:val="center"/>
              <w:rPr>
                <w:rFonts w:ascii="ＭＳ ゴシック" w:eastAsia="ＭＳ ゴシック" w:hAnsi="ＭＳ ゴシック"/>
                <w:b/>
                <w:sz w:val="32"/>
                <w:szCs w:val="32"/>
              </w:rPr>
            </w:pPr>
          </w:p>
          <w:p w14:paraId="340D53E2" w14:textId="77777777" w:rsidR="00C903E8" w:rsidRPr="00505047" w:rsidRDefault="00C903E8" w:rsidP="00224814">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6D0499" w:rsidRPr="00505047">
              <w:rPr>
                <w:rFonts w:eastAsia="ＭＳ ゴシック" w:hint="eastAsia"/>
                <w:b/>
                <w:sz w:val="32"/>
                <w:szCs w:val="32"/>
              </w:rPr>
              <w:t>近隣・周辺に対する影響への配慮</w:t>
            </w:r>
            <w:r w:rsidRPr="00505047">
              <w:rPr>
                <w:rFonts w:eastAsia="ＭＳ ゴシック" w:hint="eastAsia"/>
                <w:b/>
                <w:sz w:val="32"/>
                <w:szCs w:val="32"/>
              </w:rPr>
              <w:t>に関する提案</w:t>
            </w:r>
            <w:r w:rsidRPr="00505047">
              <w:rPr>
                <w:rFonts w:ascii="ＭＳ ゴシック" w:eastAsia="ＭＳ ゴシック" w:hAnsi="ＭＳ ゴシック" w:hint="eastAsia"/>
                <w:b/>
                <w:sz w:val="32"/>
                <w:szCs w:val="32"/>
              </w:rPr>
              <w:t>】</w:t>
            </w:r>
          </w:p>
        </w:tc>
      </w:tr>
    </w:tbl>
    <w:p w14:paraId="0CF96AC0" w14:textId="77777777" w:rsidR="00C903E8" w:rsidRPr="00505047" w:rsidRDefault="00C903E8" w:rsidP="00C903E8">
      <w:pPr>
        <w:rPr>
          <w:rFonts w:ascii="ＭＳ ゴシック" w:eastAsia="ＭＳ ゴシック" w:hAnsi="ＭＳ ゴシック"/>
        </w:rPr>
      </w:pPr>
    </w:p>
    <w:p w14:paraId="57810650" w14:textId="77777777" w:rsidR="00C903E8" w:rsidRPr="00505047" w:rsidRDefault="00C903E8" w:rsidP="00C903E8">
      <w:pPr>
        <w:rPr>
          <w:rFonts w:ascii="ＭＳ ゴシック" w:eastAsia="ＭＳ ゴシック" w:hAnsi="ＭＳ ゴシック"/>
        </w:rPr>
      </w:pPr>
    </w:p>
    <w:p w14:paraId="0BDC1E9B" w14:textId="77777777" w:rsidR="00C903E8" w:rsidRPr="00505047" w:rsidRDefault="00C903E8" w:rsidP="00C903E8">
      <w:pPr>
        <w:rPr>
          <w:rFonts w:ascii="ＭＳ ゴシック" w:eastAsia="ＭＳ ゴシック" w:hAnsi="ＭＳ ゴシック"/>
        </w:rPr>
      </w:pPr>
    </w:p>
    <w:p w14:paraId="168ED73C" w14:textId="77777777" w:rsidR="00C903E8" w:rsidRPr="00505047" w:rsidRDefault="00C903E8" w:rsidP="00C903E8">
      <w:pPr>
        <w:rPr>
          <w:rFonts w:ascii="ＭＳ ゴシック" w:eastAsia="ＭＳ ゴシック" w:hAnsi="ＭＳ ゴシック"/>
        </w:rPr>
      </w:pPr>
    </w:p>
    <w:p w14:paraId="00E3D1BF" w14:textId="77777777" w:rsidR="00C903E8" w:rsidRPr="00505047" w:rsidRDefault="00C903E8" w:rsidP="00C903E8">
      <w:pPr>
        <w:rPr>
          <w:rFonts w:ascii="ＭＳ ゴシック" w:eastAsia="ＭＳ ゴシック" w:hAnsi="ＭＳ ゴシック"/>
        </w:rPr>
      </w:pPr>
    </w:p>
    <w:p w14:paraId="3EF241A9" w14:textId="77777777" w:rsidR="00C903E8" w:rsidRPr="00505047" w:rsidRDefault="00C903E8" w:rsidP="00C903E8">
      <w:pPr>
        <w:rPr>
          <w:rFonts w:ascii="ＭＳ ゴシック" w:eastAsia="ＭＳ ゴシック" w:hAnsi="ＭＳ ゴシック"/>
        </w:rPr>
      </w:pPr>
    </w:p>
    <w:p w14:paraId="6ECDCFDA" w14:textId="77777777" w:rsidR="00C903E8" w:rsidRPr="00505047" w:rsidRDefault="00C903E8" w:rsidP="00C903E8">
      <w:pPr>
        <w:rPr>
          <w:rFonts w:ascii="ＭＳ ゴシック" w:eastAsia="ＭＳ ゴシック" w:hAnsi="ＭＳ ゴシック"/>
        </w:rPr>
      </w:pPr>
    </w:p>
    <w:p w14:paraId="68ABD33B" w14:textId="77777777" w:rsidR="00C903E8" w:rsidRPr="00505047" w:rsidRDefault="00C903E8" w:rsidP="00C903E8">
      <w:pPr>
        <w:rPr>
          <w:rFonts w:ascii="ＭＳ ゴシック" w:eastAsia="ＭＳ ゴシック" w:hAnsi="ＭＳ ゴシック"/>
        </w:rPr>
      </w:pPr>
    </w:p>
    <w:p w14:paraId="22D37426" w14:textId="77777777" w:rsidR="00C903E8" w:rsidRPr="00505047" w:rsidRDefault="00C903E8" w:rsidP="00C903E8">
      <w:pPr>
        <w:rPr>
          <w:rFonts w:ascii="ＭＳ ゴシック" w:eastAsia="ＭＳ ゴシック" w:hAnsi="ＭＳ ゴシック"/>
        </w:rPr>
      </w:pPr>
    </w:p>
    <w:p w14:paraId="251B96FF" w14:textId="77777777" w:rsidR="00C903E8" w:rsidRPr="00505047" w:rsidRDefault="00C903E8" w:rsidP="00C903E8">
      <w:pPr>
        <w:rPr>
          <w:rFonts w:ascii="ＭＳ ゴシック" w:eastAsia="ＭＳ ゴシック" w:hAnsi="ＭＳ ゴシック"/>
        </w:rPr>
      </w:pPr>
    </w:p>
    <w:p w14:paraId="2E7C692A" w14:textId="77777777" w:rsidR="00C903E8" w:rsidRPr="00505047" w:rsidRDefault="00C903E8" w:rsidP="00C903E8">
      <w:pPr>
        <w:rPr>
          <w:rFonts w:ascii="ＭＳ ゴシック" w:eastAsia="ＭＳ ゴシック" w:hAnsi="ＭＳ ゴシック"/>
        </w:rPr>
      </w:pPr>
    </w:p>
    <w:p w14:paraId="75DB3065" w14:textId="77777777" w:rsidR="00C903E8" w:rsidRPr="00505047" w:rsidRDefault="00C903E8" w:rsidP="00C903E8">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903E8" w:rsidRPr="00505047" w14:paraId="48B7A07C" w14:textId="77777777" w:rsidTr="00224814">
        <w:trPr>
          <w:jc w:val="center"/>
        </w:trPr>
        <w:tc>
          <w:tcPr>
            <w:tcW w:w="1809" w:type="dxa"/>
          </w:tcPr>
          <w:p w14:paraId="74DC7F1C" w14:textId="77777777" w:rsidR="00C903E8" w:rsidRPr="00505047" w:rsidRDefault="003452D9" w:rsidP="00224814">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4A054F14" w14:textId="77777777" w:rsidR="00C903E8" w:rsidRPr="00505047" w:rsidRDefault="00C903E8" w:rsidP="00224814">
            <w:pPr>
              <w:rPr>
                <w:rFonts w:ascii="ＭＳ ゴシック" w:eastAsia="ＭＳ ゴシック" w:hAnsi="ＭＳ ゴシック"/>
                <w:sz w:val="32"/>
                <w:szCs w:val="32"/>
              </w:rPr>
            </w:pPr>
          </w:p>
        </w:tc>
      </w:tr>
    </w:tbl>
    <w:p w14:paraId="4794964E" w14:textId="77777777" w:rsidR="00C903E8" w:rsidRPr="00505047" w:rsidRDefault="00C903E8" w:rsidP="00C903E8">
      <w:pPr>
        <w:pStyle w:val="afb"/>
        <w:ind w:leftChars="0" w:left="0" w:firstLineChars="0" w:firstLine="0"/>
      </w:pPr>
    </w:p>
    <w:p w14:paraId="2A56FF56" w14:textId="77777777" w:rsidR="00E65872" w:rsidRPr="00505047" w:rsidRDefault="00E65872" w:rsidP="00F42267">
      <w:pPr>
        <w:ind w:left="2520"/>
      </w:pPr>
    </w:p>
    <w:p w14:paraId="668E4747" w14:textId="77777777" w:rsidR="0087767B" w:rsidRPr="00505047" w:rsidRDefault="0087767B" w:rsidP="00F42267">
      <w:pPr>
        <w:ind w:left="2520"/>
        <w:sectPr w:rsidR="0087767B" w:rsidRPr="00505047" w:rsidSect="0028027D">
          <w:pgSz w:w="11906" w:h="16838" w:code="9"/>
          <w:pgMar w:top="1134" w:right="1418" w:bottom="1134" w:left="1418" w:header="454" w:footer="454" w:gutter="0"/>
          <w:cols w:space="425"/>
          <w:docGrid w:type="lines" w:linePitch="360"/>
        </w:sectPr>
      </w:pPr>
    </w:p>
    <w:p w14:paraId="0C545D6B" w14:textId="2BAAB86B" w:rsidR="00076101" w:rsidRPr="00505047" w:rsidRDefault="00076101" w:rsidP="00076101">
      <w:pPr>
        <w:pStyle w:val="2"/>
      </w:pPr>
      <w:bookmarkStart w:id="83" w:name="_Toc69721920"/>
      <w:r w:rsidRPr="00505047">
        <w:rPr>
          <w:rFonts w:hint="eastAsia"/>
        </w:rPr>
        <w:lastRenderedPageBreak/>
        <w:t>様式</w:t>
      </w:r>
      <w:r w:rsidR="00395814" w:rsidRPr="00505047">
        <w:rPr>
          <w:rFonts w:hint="eastAsia"/>
        </w:rPr>
        <w:t>９</w:t>
      </w:r>
      <w:r w:rsidRPr="00505047">
        <w:rPr>
          <w:rFonts w:hint="eastAsia"/>
        </w:rPr>
        <w:t>－</w:t>
      </w:r>
      <w:r w:rsidR="00C938CC" w:rsidRPr="00505047">
        <w:rPr>
          <w:rFonts w:hint="eastAsia"/>
        </w:rPr>
        <w:t>２</w:t>
      </w:r>
      <w:r w:rsidRPr="00505047">
        <w:rPr>
          <w:rFonts w:hint="eastAsia"/>
        </w:rPr>
        <w:t xml:space="preserve">　騒音・悪臭についての提案事項</w:t>
      </w:r>
      <w:bookmarkEnd w:id="83"/>
    </w:p>
    <w:p w14:paraId="6A37BBC9" w14:textId="77777777" w:rsidR="00260E26" w:rsidRPr="00505047" w:rsidRDefault="00260E26" w:rsidP="00395814">
      <w:pPr>
        <w:pStyle w:val="aff8"/>
        <w:spacing w:after="180"/>
        <w:ind w:left="1050" w:hanging="336"/>
      </w:pPr>
    </w:p>
    <w:p w14:paraId="5CE116EE" w14:textId="4006AED9" w:rsidR="00395814" w:rsidRPr="00505047" w:rsidRDefault="00395814" w:rsidP="00395814">
      <w:pPr>
        <w:pStyle w:val="aff8"/>
        <w:spacing w:after="180"/>
        <w:ind w:left="1050" w:hanging="336"/>
      </w:pPr>
      <w:r w:rsidRPr="00505047">
        <w:rPr>
          <w:rFonts w:hint="eastAsia"/>
        </w:rPr>
        <w:t>①</w:t>
      </w:r>
      <w:r w:rsidR="00324E49" w:rsidRPr="00505047">
        <w:rPr>
          <w:rFonts w:hint="eastAsia"/>
        </w:rPr>
        <w:t xml:space="preserve"> </w:t>
      </w:r>
      <w:r w:rsidRPr="00505047">
        <w:rPr>
          <w:rFonts w:hint="eastAsia"/>
        </w:rPr>
        <w:t>要求水準書、落札者決定基準等の記載内容を踏まえ、施設の供用開始後の</w:t>
      </w:r>
      <w:r w:rsidR="00D8705C" w:rsidRPr="00505047">
        <w:rPr>
          <w:rFonts w:hint="eastAsia"/>
        </w:rPr>
        <w:t>近隣</w:t>
      </w:r>
      <w:r w:rsidR="00247F69" w:rsidRPr="00505047">
        <w:rPr>
          <w:rFonts w:hint="eastAsia"/>
        </w:rPr>
        <w:t>・周辺</w:t>
      </w:r>
      <w:r w:rsidR="00D8705C" w:rsidRPr="00505047">
        <w:rPr>
          <w:rFonts w:hint="eastAsia"/>
        </w:rPr>
        <w:t>への</w:t>
      </w:r>
      <w:r w:rsidRPr="00505047">
        <w:rPr>
          <w:rFonts w:hint="eastAsia"/>
        </w:rPr>
        <w:t>騒音・悪臭等に対する</w:t>
      </w:r>
      <w:r w:rsidR="00BE55A5" w:rsidRPr="00505047">
        <w:rPr>
          <w:rFonts w:hint="eastAsia"/>
        </w:rPr>
        <w:t>方策</w:t>
      </w:r>
      <w:r w:rsidRPr="00505047">
        <w:rPr>
          <w:rFonts w:hint="eastAsia"/>
        </w:rPr>
        <w:t xml:space="preserve">についてＡ４　</w:t>
      </w:r>
      <w:r w:rsidR="00A61A87" w:rsidRPr="00505047">
        <w:rPr>
          <w:rFonts w:hint="eastAsia"/>
        </w:rPr>
        <w:t>１</w:t>
      </w:r>
      <w:r w:rsidRPr="00505047">
        <w:rPr>
          <w:rFonts w:hint="eastAsia"/>
        </w:rPr>
        <w:t>頁で記載すること</w:t>
      </w:r>
    </w:p>
    <w:p w14:paraId="343F330F" w14:textId="5B6E944C" w:rsidR="009E4043" w:rsidRPr="00505047" w:rsidRDefault="009E4043" w:rsidP="00076101">
      <w:pPr>
        <w:rPr>
          <w:sz w:val="18"/>
        </w:rPr>
      </w:pPr>
    </w:p>
    <w:p w14:paraId="277BAB79" w14:textId="77777777" w:rsidR="00076101" w:rsidRPr="00505047" w:rsidRDefault="00076101" w:rsidP="00076101">
      <w:pPr>
        <w:rPr>
          <w:rFonts w:hAnsi="ＭＳ 明朝"/>
          <w:szCs w:val="21"/>
        </w:rPr>
      </w:pPr>
    </w:p>
    <w:p w14:paraId="139ADA07" w14:textId="77777777" w:rsidR="00260E26" w:rsidRPr="00505047" w:rsidRDefault="00260E26" w:rsidP="00076101">
      <w:pPr>
        <w:rPr>
          <w:rFonts w:hAnsi="ＭＳ 明朝"/>
          <w:szCs w:val="21"/>
        </w:rPr>
        <w:sectPr w:rsidR="00260E26" w:rsidRPr="00505047" w:rsidSect="0028027D">
          <w:pgSz w:w="11906" w:h="16838" w:code="9"/>
          <w:pgMar w:top="1134" w:right="1418" w:bottom="1134" w:left="1418" w:header="454" w:footer="454" w:gutter="0"/>
          <w:cols w:space="425"/>
          <w:docGrid w:type="lines" w:linePitch="360"/>
        </w:sectPr>
      </w:pPr>
    </w:p>
    <w:p w14:paraId="2AB4A522" w14:textId="381551D2" w:rsidR="00076101" w:rsidRPr="00505047" w:rsidRDefault="00076101" w:rsidP="00076101">
      <w:pPr>
        <w:pStyle w:val="2"/>
      </w:pPr>
      <w:bookmarkStart w:id="84" w:name="_Toc69721921"/>
      <w:r w:rsidRPr="00505047">
        <w:rPr>
          <w:rFonts w:hint="eastAsia"/>
        </w:rPr>
        <w:lastRenderedPageBreak/>
        <w:t>様式</w:t>
      </w:r>
      <w:r w:rsidR="00395814" w:rsidRPr="00505047">
        <w:rPr>
          <w:rFonts w:hint="eastAsia"/>
        </w:rPr>
        <w:t>９</w:t>
      </w:r>
      <w:r w:rsidRPr="00505047">
        <w:rPr>
          <w:rFonts w:hint="eastAsia"/>
        </w:rPr>
        <w:t>－</w:t>
      </w:r>
      <w:r w:rsidR="00C938CC" w:rsidRPr="00505047">
        <w:rPr>
          <w:rFonts w:hint="eastAsia"/>
        </w:rPr>
        <w:t>３</w:t>
      </w:r>
      <w:r w:rsidRPr="00505047">
        <w:rPr>
          <w:rFonts w:hint="eastAsia"/>
        </w:rPr>
        <w:t xml:space="preserve">　</w:t>
      </w:r>
      <w:r w:rsidR="00520586" w:rsidRPr="00505047">
        <w:rPr>
          <w:rFonts w:hint="eastAsia"/>
        </w:rPr>
        <w:t>周辺へのプライバシー対策に関する提案事項</w:t>
      </w:r>
      <w:bookmarkEnd w:id="84"/>
    </w:p>
    <w:p w14:paraId="52E23BE6" w14:textId="11EA7626" w:rsidR="00395814" w:rsidRPr="00505047" w:rsidRDefault="00395814" w:rsidP="00395814">
      <w:pPr>
        <w:pStyle w:val="aff8"/>
        <w:spacing w:after="180"/>
        <w:ind w:left="1050" w:hanging="336"/>
      </w:pPr>
    </w:p>
    <w:p w14:paraId="4435E733" w14:textId="08C0C1FC" w:rsidR="00395814" w:rsidRPr="00505047" w:rsidRDefault="00395814" w:rsidP="00395814">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要求水準書、落札者決定基準等の記載内容を踏まえ、周辺</w:t>
      </w:r>
      <w:r w:rsidR="00633CC6" w:rsidRPr="00505047">
        <w:rPr>
          <w:rFonts w:hint="eastAsia"/>
        </w:rPr>
        <w:t>への</w:t>
      </w:r>
      <w:r w:rsidRPr="00505047">
        <w:rPr>
          <w:rFonts w:hint="eastAsia"/>
        </w:rPr>
        <w:t>プライバシーを確保するための施設計画や外構計画等</w:t>
      </w:r>
      <w:r w:rsidR="00ED6C30" w:rsidRPr="00505047">
        <w:rPr>
          <w:rFonts w:hint="eastAsia"/>
        </w:rPr>
        <w:t>の</w:t>
      </w:r>
      <w:r w:rsidRPr="00505047">
        <w:rPr>
          <w:rFonts w:hint="eastAsia"/>
        </w:rPr>
        <w:t xml:space="preserve">対策についてＡ４　</w:t>
      </w:r>
      <w:r w:rsidR="00F90ECA" w:rsidRPr="00505047">
        <w:rPr>
          <w:rFonts w:hint="eastAsia"/>
        </w:rPr>
        <w:t>１</w:t>
      </w:r>
      <w:r w:rsidRPr="00505047">
        <w:rPr>
          <w:rFonts w:hint="eastAsia"/>
        </w:rPr>
        <w:t>頁で記載すること</w:t>
      </w:r>
    </w:p>
    <w:p w14:paraId="45FD4E27" w14:textId="065797CC" w:rsidR="00633CC6" w:rsidRPr="00505047" w:rsidRDefault="00633CC6" w:rsidP="00633CC6">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21AC07B6" w14:textId="1F2E686A" w:rsidR="00633CC6" w:rsidRPr="00505047" w:rsidRDefault="00633CC6" w:rsidP="00633CC6">
      <w:pPr>
        <w:pStyle w:val="aff8"/>
        <w:spacing w:after="180"/>
        <w:ind w:left="1050" w:hanging="336"/>
        <w:rPr>
          <w:rFonts w:hAnsi="ＭＳ 明朝" w:cs="ＭＳ 明朝"/>
        </w:rPr>
      </w:pPr>
      <w:r w:rsidRPr="00505047">
        <w:rPr>
          <w:rFonts w:hint="eastAsia"/>
        </w:rPr>
        <w:t xml:space="preserve">　　・周辺住宅等のプライバシーの確保への配慮</w:t>
      </w:r>
      <w:r w:rsidR="00C15653" w:rsidRPr="00505047">
        <w:rPr>
          <w:rFonts w:hint="eastAsia"/>
        </w:rPr>
        <w:t>の方策</w:t>
      </w:r>
    </w:p>
    <w:p w14:paraId="5FB086EA" w14:textId="65DE8303" w:rsidR="00633CC6" w:rsidRPr="00505047" w:rsidRDefault="00633CC6" w:rsidP="00633CC6">
      <w:pPr>
        <w:pStyle w:val="aff8"/>
        <w:spacing w:after="180"/>
        <w:ind w:left="1050" w:hanging="336"/>
        <w:rPr>
          <w:rFonts w:hAnsi="ＭＳ 明朝" w:cs="ＭＳ 明朝"/>
        </w:rPr>
      </w:pPr>
      <w:r w:rsidRPr="00505047">
        <w:rPr>
          <w:rFonts w:hAnsi="ＭＳ 明朝" w:cs="ＭＳ 明朝"/>
        </w:rPr>
        <w:t xml:space="preserve">　　・</w:t>
      </w:r>
      <w:r w:rsidR="00483351" w:rsidRPr="00505047">
        <w:rPr>
          <w:rFonts w:hAnsi="ＭＳ 明朝" w:cs="ＭＳ 明朝" w:hint="eastAsia"/>
        </w:rPr>
        <w:t>周辺</w:t>
      </w:r>
      <w:r w:rsidRPr="00505047">
        <w:rPr>
          <w:rFonts w:hAnsi="ＭＳ 明朝" w:cs="ＭＳ 明朝" w:hint="eastAsia"/>
        </w:rPr>
        <w:t>の生活環境を</w:t>
      </w:r>
      <w:r w:rsidR="00FF0EC2" w:rsidRPr="00505047">
        <w:rPr>
          <w:rFonts w:hAnsi="ＭＳ 明朝" w:cs="ＭＳ 明朝" w:hint="eastAsia"/>
        </w:rPr>
        <w:t>阻害</w:t>
      </w:r>
      <w:r w:rsidR="007D21DA" w:rsidRPr="00505047">
        <w:rPr>
          <w:rFonts w:hAnsi="ＭＳ 明朝" w:cs="ＭＳ 明朝" w:hint="eastAsia"/>
        </w:rPr>
        <w:t>しないための</w:t>
      </w:r>
      <w:r w:rsidRPr="00505047">
        <w:rPr>
          <w:rFonts w:hAnsi="ＭＳ 明朝" w:cs="ＭＳ 明朝" w:hint="eastAsia"/>
        </w:rPr>
        <w:t>配慮</w:t>
      </w:r>
      <w:r w:rsidR="00C15653" w:rsidRPr="00505047">
        <w:rPr>
          <w:rFonts w:hAnsi="ＭＳ 明朝" w:cs="ＭＳ 明朝" w:hint="eastAsia"/>
        </w:rPr>
        <w:t>の方策</w:t>
      </w:r>
    </w:p>
    <w:p w14:paraId="1766F865" w14:textId="77777777" w:rsidR="00395814" w:rsidRPr="00505047" w:rsidRDefault="00395814" w:rsidP="00076101">
      <w:pPr>
        <w:rPr>
          <w:rFonts w:hAnsi="ＭＳ 明朝"/>
          <w:szCs w:val="21"/>
        </w:rPr>
      </w:pPr>
    </w:p>
    <w:p w14:paraId="35B3E401" w14:textId="77777777" w:rsidR="00A930EF" w:rsidRPr="00505047" w:rsidRDefault="00A930EF" w:rsidP="00253B7C">
      <w:pPr>
        <w:rPr>
          <w:rFonts w:hAnsi="ＭＳ 明朝"/>
          <w:szCs w:val="21"/>
        </w:rPr>
      </w:pPr>
    </w:p>
    <w:p w14:paraId="4C8448B2" w14:textId="77777777" w:rsidR="000F5FF1" w:rsidRPr="00505047" w:rsidRDefault="000F5FF1" w:rsidP="00096CDD">
      <w:pPr>
        <w:pStyle w:val="2"/>
        <w:rPr>
          <w:rFonts w:hAnsi="ＭＳ 明朝"/>
        </w:rPr>
        <w:sectPr w:rsidR="000F5FF1" w:rsidRPr="00505047" w:rsidSect="0028027D">
          <w:pgSz w:w="11906" w:h="16838" w:code="9"/>
          <w:pgMar w:top="1134" w:right="1418" w:bottom="1134" w:left="1418" w:header="454" w:footer="454" w:gutter="0"/>
          <w:cols w:space="425"/>
          <w:docGrid w:type="lines" w:linePitch="360"/>
        </w:sectPr>
      </w:pPr>
    </w:p>
    <w:p w14:paraId="09E5BD31" w14:textId="134D6959" w:rsidR="00E65872" w:rsidRPr="00505047" w:rsidRDefault="00E65872" w:rsidP="00E65872">
      <w:pPr>
        <w:pStyle w:val="2"/>
        <w:rPr>
          <w:rFonts w:ascii="ＭＳ ゴシック" w:hAnsi="ＭＳ ゴシック"/>
        </w:rPr>
      </w:pPr>
      <w:bookmarkStart w:id="85" w:name="_Toc69721922"/>
      <w:r w:rsidRPr="00505047">
        <w:rPr>
          <w:rFonts w:ascii="ＭＳ ゴシック" w:hAnsi="ＭＳ ゴシック" w:hint="eastAsia"/>
        </w:rPr>
        <w:lastRenderedPageBreak/>
        <w:t>様式</w:t>
      </w:r>
      <w:r w:rsidR="0044278C" w:rsidRPr="00505047">
        <w:rPr>
          <w:rFonts w:ascii="ＭＳ ゴシック" w:hAnsi="ＭＳ ゴシック"/>
        </w:rPr>
        <w:t>10</w:t>
      </w:r>
      <w:r w:rsidRPr="00505047">
        <w:rPr>
          <w:rFonts w:ascii="ＭＳ ゴシック" w:hAnsi="ＭＳ ゴシック" w:hint="eastAsia"/>
        </w:rPr>
        <w:t xml:space="preserve">－１　</w:t>
      </w:r>
      <w:r w:rsidR="00F16ECC" w:rsidRPr="00505047">
        <w:rPr>
          <w:rFonts w:ascii="ＭＳ ゴシック" w:hAnsi="ＭＳ ゴシック" w:hint="eastAsia"/>
        </w:rPr>
        <w:t>地元</w:t>
      </w:r>
      <w:r w:rsidRPr="00505047">
        <w:rPr>
          <w:rFonts w:ascii="ＭＳ ゴシック" w:hAnsi="ＭＳ ゴシック" w:hint="eastAsia"/>
        </w:rPr>
        <w:t>産業への貢献に関する提案</w:t>
      </w:r>
      <w:r w:rsidR="00854AF9" w:rsidRPr="00505047">
        <w:rPr>
          <w:rFonts w:ascii="ＭＳ ゴシック" w:hAnsi="ＭＳ ゴシック" w:hint="eastAsia"/>
        </w:rPr>
        <w:t>書表紙</w:t>
      </w:r>
      <w:bookmarkEnd w:id="85"/>
    </w:p>
    <w:p w14:paraId="4D97C330" w14:textId="77777777" w:rsidR="00E65872" w:rsidRPr="00505047" w:rsidRDefault="00E65872" w:rsidP="00E65872">
      <w:pPr>
        <w:rPr>
          <w:rFonts w:ascii="ＭＳ ゴシック" w:eastAsia="ＭＳ ゴシック" w:hAnsi="ＭＳ ゴシック"/>
        </w:rPr>
      </w:pPr>
    </w:p>
    <w:p w14:paraId="5227DFBA" w14:textId="77777777" w:rsidR="00E65872" w:rsidRPr="00505047" w:rsidRDefault="00E65872" w:rsidP="00E65872">
      <w:pPr>
        <w:rPr>
          <w:rFonts w:ascii="ＭＳ ゴシック" w:eastAsia="ＭＳ ゴシック" w:hAnsi="ＭＳ ゴシック"/>
        </w:rPr>
      </w:pPr>
    </w:p>
    <w:p w14:paraId="5EBED3DC" w14:textId="77777777" w:rsidR="00E65872" w:rsidRPr="00505047" w:rsidRDefault="00E65872" w:rsidP="00E65872">
      <w:pPr>
        <w:rPr>
          <w:rFonts w:ascii="ＭＳ ゴシック" w:eastAsia="ＭＳ ゴシック" w:hAnsi="ＭＳ ゴシック"/>
        </w:rPr>
      </w:pPr>
    </w:p>
    <w:p w14:paraId="59D29156" w14:textId="77777777" w:rsidR="00E65872" w:rsidRPr="00505047" w:rsidRDefault="00E65872" w:rsidP="00E65872">
      <w:pPr>
        <w:rPr>
          <w:rFonts w:ascii="ＭＳ ゴシック" w:eastAsia="ＭＳ ゴシック" w:hAnsi="ＭＳ ゴシック"/>
        </w:rPr>
      </w:pPr>
    </w:p>
    <w:p w14:paraId="7E1E7817" w14:textId="77777777" w:rsidR="00E65872" w:rsidRPr="00505047" w:rsidRDefault="00E65872" w:rsidP="00E65872">
      <w:pPr>
        <w:rPr>
          <w:rFonts w:ascii="ＭＳ ゴシック" w:eastAsia="ＭＳ ゴシック" w:hAnsi="ＭＳ ゴシック"/>
        </w:rPr>
      </w:pPr>
    </w:p>
    <w:p w14:paraId="71F2011D" w14:textId="77777777" w:rsidR="00E65872" w:rsidRPr="00505047" w:rsidRDefault="00E65872" w:rsidP="00E65872">
      <w:pPr>
        <w:rPr>
          <w:rFonts w:ascii="ＭＳ ゴシック" w:eastAsia="ＭＳ ゴシック" w:hAnsi="ＭＳ ゴシック"/>
        </w:rPr>
      </w:pPr>
    </w:p>
    <w:p w14:paraId="6C21B1FD" w14:textId="77777777" w:rsidR="00E65872" w:rsidRPr="00505047" w:rsidRDefault="00E65872" w:rsidP="00E65872">
      <w:pPr>
        <w:rPr>
          <w:rFonts w:ascii="ＭＳ ゴシック" w:eastAsia="ＭＳ ゴシック" w:hAnsi="ＭＳ ゴシック"/>
        </w:rPr>
      </w:pPr>
    </w:p>
    <w:p w14:paraId="63B62BDF" w14:textId="77777777" w:rsidR="00E65872" w:rsidRPr="00505047" w:rsidRDefault="00E65872" w:rsidP="00E65872">
      <w:pPr>
        <w:rPr>
          <w:rFonts w:ascii="ＭＳ ゴシック" w:eastAsia="ＭＳ ゴシック" w:hAnsi="ＭＳ ゴシック"/>
        </w:rPr>
      </w:pPr>
    </w:p>
    <w:p w14:paraId="5EBDF8AE" w14:textId="77777777" w:rsidR="00E65872" w:rsidRPr="00505047" w:rsidRDefault="00E65872" w:rsidP="00E65872">
      <w:pPr>
        <w:rPr>
          <w:rFonts w:ascii="ＭＳ ゴシック" w:eastAsia="ＭＳ ゴシック" w:hAnsi="ＭＳ ゴシック"/>
        </w:rPr>
      </w:pPr>
    </w:p>
    <w:p w14:paraId="38FA0FEA" w14:textId="77777777" w:rsidR="00E65872" w:rsidRPr="00505047" w:rsidRDefault="00E65872" w:rsidP="00E65872">
      <w:pPr>
        <w:rPr>
          <w:rFonts w:ascii="ＭＳ ゴシック" w:eastAsia="ＭＳ ゴシック" w:hAnsi="ＭＳ ゴシック"/>
        </w:rPr>
      </w:pPr>
    </w:p>
    <w:p w14:paraId="6C4162A4" w14:textId="77777777" w:rsidR="00E65872" w:rsidRPr="00505047" w:rsidRDefault="00E65872" w:rsidP="00E65872">
      <w:pPr>
        <w:rPr>
          <w:rFonts w:ascii="ＭＳ ゴシック" w:eastAsia="ＭＳ ゴシック" w:hAnsi="ＭＳ ゴシック"/>
        </w:rPr>
      </w:pPr>
    </w:p>
    <w:p w14:paraId="2372173B" w14:textId="77777777" w:rsidR="00E65872" w:rsidRPr="00505047"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E65872" w:rsidRPr="00505047" w14:paraId="37310ED8" w14:textId="77777777" w:rsidTr="009A50F0">
        <w:trPr>
          <w:jc w:val="center"/>
        </w:trPr>
        <w:tc>
          <w:tcPr>
            <w:tcW w:w="7884" w:type="dxa"/>
          </w:tcPr>
          <w:p w14:paraId="6AF1EA67" w14:textId="1824469D" w:rsidR="00E65872" w:rsidRPr="00505047" w:rsidRDefault="00F8441F"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6D0499" w:rsidRPr="00505047">
              <w:rPr>
                <w:rFonts w:ascii="ＭＳ ゴシック" w:eastAsia="ＭＳ ゴシック" w:hAnsi="ＭＳ ゴシック" w:hint="eastAsia"/>
                <w:b/>
                <w:sz w:val="32"/>
                <w:szCs w:val="32"/>
              </w:rPr>
              <w:t>建替事業</w:t>
            </w:r>
          </w:p>
          <w:p w14:paraId="5DBA658E" w14:textId="77777777" w:rsidR="00E65872" w:rsidRPr="00505047" w:rsidRDefault="00E65872"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52D6E767" w14:textId="77777777" w:rsidR="00E65872" w:rsidRPr="00505047" w:rsidRDefault="00E65872" w:rsidP="009A50F0">
            <w:pPr>
              <w:jc w:val="center"/>
              <w:rPr>
                <w:rFonts w:ascii="ＭＳ ゴシック" w:eastAsia="ＭＳ ゴシック" w:hAnsi="ＭＳ ゴシック"/>
                <w:b/>
                <w:sz w:val="32"/>
                <w:szCs w:val="32"/>
              </w:rPr>
            </w:pPr>
          </w:p>
          <w:p w14:paraId="19784D10" w14:textId="77777777" w:rsidR="00E65872" w:rsidRPr="00505047" w:rsidRDefault="00E65872"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6D0499" w:rsidRPr="00505047">
              <w:rPr>
                <w:rFonts w:eastAsia="ＭＳ ゴシック" w:hint="eastAsia"/>
                <w:b/>
                <w:sz w:val="32"/>
                <w:szCs w:val="32"/>
              </w:rPr>
              <w:t>地元産業への貢献</w:t>
            </w:r>
            <w:r w:rsidRPr="00505047">
              <w:rPr>
                <w:rFonts w:eastAsia="ＭＳ ゴシック" w:hint="eastAsia"/>
                <w:b/>
                <w:sz w:val="32"/>
                <w:szCs w:val="32"/>
              </w:rPr>
              <w:t>に関する提案</w:t>
            </w:r>
            <w:r w:rsidRPr="00505047">
              <w:rPr>
                <w:rFonts w:ascii="ＭＳ ゴシック" w:eastAsia="ＭＳ ゴシック" w:hAnsi="ＭＳ ゴシック" w:hint="eastAsia"/>
                <w:b/>
                <w:sz w:val="32"/>
                <w:szCs w:val="32"/>
              </w:rPr>
              <w:t>】</w:t>
            </w:r>
          </w:p>
        </w:tc>
      </w:tr>
    </w:tbl>
    <w:p w14:paraId="70133880" w14:textId="77777777" w:rsidR="00E65872" w:rsidRPr="00505047" w:rsidRDefault="00E65872" w:rsidP="00E65872">
      <w:pPr>
        <w:rPr>
          <w:rFonts w:ascii="ＭＳ ゴシック" w:eastAsia="ＭＳ ゴシック" w:hAnsi="ＭＳ ゴシック"/>
        </w:rPr>
      </w:pPr>
    </w:p>
    <w:p w14:paraId="2C6B8402" w14:textId="77777777" w:rsidR="00E65872" w:rsidRPr="00505047" w:rsidRDefault="00E65872" w:rsidP="00E65872">
      <w:pPr>
        <w:rPr>
          <w:rFonts w:ascii="ＭＳ ゴシック" w:eastAsia="ＭＳ ゴシック" w:hAnsi="ＭＳ ゴシック"/>
        </w:rPr>
      </w:pPr>
    </w:p>
    <w:p w14:paraId="33B3FDCB" w14:textId="77777777" w:rsidR="00E65872" w:rsidRPr="00505047" w:rsidRDefault="00E65872" w:rsidP="00E65872">
      <w:pPr>
        <w:rPr>
          <w:rFonts w:ascii="ＭＳ ゴシック" w:eastAsia="ＭＳ ゴシック" w:hAnsi="ＭＳ ゴシック"/>
        </w:rPr>
      </w:pPr>
    </w:p>
    <w:p w14:paraId="1B1C3003" w14:textId="77777777" w:rsidR="00E65872" w:rsidRPr="00505047" w:rsidRDefault="00E65872" w:rsidP="00E65872">
      <w:pPr>
        <w:rPr>
          <w:rFonts w:ascii="ＭＳ ゴシック" w:eastAsia="ＭＳ ゴシック" w:hAnsi="ＭＳ ゴシック"/>
        </w:rPr>
      </w:pPr>
    </w:p>
    <w:p w14:paraId="236A9FB5" w14:textId="77777777" w:rsidR="00E65872" w:rsidRPr="00505047" w:rsidRDefault="00E65872" w:rsidP="00E65872">
      <w:pPr>
        <w:rPr>
          <w:rFonts w:ascii="ＭＳ ゴシック" w:eastAsia="ＭＳ ゴシック" w:hAnsi="ＭＳ ゴシック"/>
        </w:rPr>
      </w:pPr>
    </w:p>
    <w:p w14:paraId="4C7DBA92" w14:textId="77777777" w:rsidR="00E65872" w:rsidRPr="00505047" w:rsidRDefault="00E65872" w:rsidP="00E65872">
      <w:pPr>
        <w:rPr>
          <w:rFonts w:ascii="ＭＳ ゴシック" w:eastAsia="ＭＳ ゴシック" w:hAnsi="ＭＳ ゴシック"/>
        </w:rPr>
      </w:pPr>
    </w:p>
    <w:p w14:paraId="0E6B4863" w14:textId="77777777" w:rsidR="00E65872" w:rsidRPr="00505047" w:rsidRDefault="00E65872" w:rsidP="00E65872">
      <w:pPr>
        <w:rPr>
          <w:rFonts w:ascii="ＭＳ ゴシック" w:eastAsia="ＭＳ ゴシック" w:hAnsi="ＭＳ ゴシック"/>
        </w:rPr>
      </w:pPr>
    </w:p>
    <w:p w14:paraId="44C4AD2B" w14:textId="77777777" w:rsidR="00E65872" w:rsidRPr="00505047" w:rsidRDefault="00E65872" w:rsidP="00E65872">
      <w:pPr>
        <w:rPr>
          <w:rFonts w:ascii="ＭＳ ゴシック" w:eastAsia="ＭＳ ゴシック" w:hAnsi="ＭＳ ゴシック"/>
        </w:rPr>
      </w:pPr>
    </w:p>
    <w:p w14:paraId="48343518" w14:textId="77777777" w:rsidR="00E65872" w:rsidRPr="00505047" w:rsidRDefault="00E65872" w:rsidP="00E65872">
      <w:pPr>
        <w:rPr>
          <w:rFonts w:ascii="ＭＳ ゴシック" w:eastAsia="ＭＳ ゴシック" w:hAnsi="ＭＳ ゴシック"/>
        </w:rPr>
      </w:pPr>
    </w:p>
    <w:p w14:paraId="15E5B7D5" w14:textId="77777777" w:rsidR="00E65872" w:rsidRPr="00505047" w:rsidRDefault="00E65872" w:rsidP="00E65872">
      <w:pPr>
        <w:rPr>
          <w:rFonts w:ascii="ＭＳ ゴシック" w:eastAsia="ＭＳ ゴシック" w:hAnsi="ＭＳ ゴシック"/>
        </w:rPr>
      </w:pPr>
    </w:p>
    <w:p w14:paraId="28CA1F40" w14:textId="77777777" w:rsidR="00E65872" w:rsidRPr="00505047" w:rsidRDefault="00E65872" w:rsidP="00E65872">
      <w:pPr>
        <w:rPr>
          <w:rFonts w:ascii="ＭＳ ゴシック" w:eastAsia="ＭＳ ゴシック" w:hAnsi="ＭＳ ゴシック"/>
        </w:rPr>
      </w:pPr>
    </w:p>
    <w:p w14:paraId="6D1DAEEB" w14:textId="77777777" w:rsidR="00E65872" w:rsidRPr="00505047"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E65872" w:rsidRPr="00505047" w14:paraId="4BD9F9EE" w14:textId="77777777" w:rsidTr="009A50F0">
        <w:trPr>
          <w:jc w:val="center"/>
        </w:trPr>
        <w:tc>
          <w:tcPr>
            <w:tcW w:w="1809" w:type="dxa"/>
          </w:tcPr>
          <w:p w14:paraId="26CC50F4" w14:textId="77777777" w:rsidR="00E65872" w:rsidRPr="00505047" w:rsidRDefault="003452D9" w:rsidP="009A50F0">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074A638E" w14:textId="77777777" w:rsidR="00E65872" w:rsidRPr="00505047" w:rsidRDefault="00E65872" w:rsidP="009A50F0">
            <w:pPr>
              <w:rPr>
                <w:rFonts w:ascii="ＭＳ ゴシック" w:eastAsia="ＭＳ ゴシック" w:hAnsi="ＭＳ ゴシック"/>
                <w:sz w:val="32"/>
                <w:szCs w:val="32"/>
              </w:rPr>
            </w:pPr>
          </w:p>
        </w:tc>
      </w:tr>
    </w:tbl>
    <w:p w14:paraId="0455F3E9" w14:textId="77777777" w:rsidR="00E65872" w:rsidRPr="00505047" w:rsidRDefault="00E65872" w:rsidP="00E65872">
      <w:pPr>
        <w:rPr>
          <w:rFonts w:ascii="ＭＳ ゴシック" w:eastAsia="ＭＳ ゴシック" w:hAnsi="ＭＳ ゴシック"/>
        </w:rPr>
      </w:pPr>
    </w:p>
    <w:p w14:paraId="707AD9F4" w14:textId="77777777" w:rsidR="00E65872" w:rsidRPr="00505047" w:rsidRDefault="00E65872" w:rsidP="00E65872">
      <w:pPr>
        <w:pStyle w:val="2"/>
        <w:sectPr w:rsidR="00E65872" w:rsidRPr="00505047" w:rsidSect="0028027D">
          <w:headerReference w:type="default" r:id="rId31"/>
          <w:pgSz w:w="11906" w:h="16838" w:code="9"/>
          <w:pgMar w:top="1134" w:right="1418" w:bottom="1134" w:left="1418" w:header="454" w:footer="454" w:gutter="0"/>
          <w:cols w:space="425"/>
          <w:docGrid w:type="lines" w:linePitch="360"/>
        </w:sectPr>
      </w:pPr>
    </w:p>
    <w:p w14:paraId="34085B34" w14:textId="42B5A55D" w:rsidR="00B30997" w:rsidRPr="00505047" w:rsidRDefault="00B30997" w:rsidP="00B30997">
      <w:pPr>
        <w:pStyle w:val="2"/>
        <w:rPr>
          <w:rFonts w:ascii="ＭＳ ゴシック" w:hAnsi="ＭＳ ゴシック"/>
        </w:rPr>
      </w:pPr>
      <w:bookmarkStart w:id="86" w:name="_Toc69721923"/>
      <w:r w:rsidRPr="00505047">
        <w:rPr>
          <w:rFonts w:ascii="ＭＳ ゴシック" w:hAnsi="ＭＳ ゴシック" w:hint="eastAsia"/>
        </w:rPr>
        <w:lastRenderedPageBreak/>
        <w:t>様式</w:t>
      </w:r>
      <w:r w:rsidR="0044278C" w:rsidRPr="00505047">
        <w:rPr>
          <w:rFonts w:ascii="ＭＳ ゴシック" w:hAnsi="ＭＳ ゴシック"/>
        </w:rPr>
        <w:t>10</w:t>
      </w:r>
      <w:r w:rsidRPr="00505047">
        <w:rPr>
          <w:rFonts w:ascii="ＭＳ ゴシック" w:hAnsi="ＭＳ ゴシック" w:hint="eastAsia"/>
        </w:rPr>
        <w:t xml:space="preserve">－２　</w:t>
      </w:r>
      <w:r w:rsidR="005933D9" w:rsidRPr="00505047">
        <w:rPr>
          <w:rFonts w:ascii="ＭＳ ゴシック" w:hAnsi="ＭＳ ゴシック" w:hint="eastAsia"/>
        </w:rPr>
        <w:t>市内企業</w:t>
      </w:r>
      <w:r w:rsidRPr="00505047">
        <w:rPr>
          <w:rFonts w:ascii="ＭＳ ゴシック" w:hAnsi="ＭＳ ゴシック" w:hint="eastAsia"/>
        </w:rPr>
        <w:t>への発注に関する誓約書</w:t>
      </w:r>
      <w:bookmarkEnd w:id="86"/>
    </w:p>
    <w:p w14:paraId="3F9FB395" w14:textId="77777777" w:rsidR="00B30997" w:rsidRPr="00505047" w:rsidRDefault="00B30997" w:rsidP="00B30997"/>
    <w:p w14:paraId="6CB91EDD" w14:textId="1BC8732D" w:rsidR="00C474E7" w:rsidRPr="00505047" w:rsidRDefault="00F8441F" w:rsidP="00C474E7">
      <w:pPr>
        <w:jc w:val="right"/>
      </w:pPr>
      <w:r w:rsidRPr="00505047">
        <w:rPr>
          <w:rFonts w:hint="eastAsia"/>
        </w:rPr>
        <w:t>令和</w:t>
      </w:r>
      <w:r w:rsidR="00C474E7" w:rsidRPr="00505047">
        <w:rPr>
          <w:rFonts w:hint="eastAsia"/>
        </w:rPr>
        <w:t xml:space="preserve">　　年　　月　　日</w:t>
      </w:r>
    </w:p>
    <w:p w14:paraId="14E1E5EB" w14:textId="77777777" w:rsidR="00C474E7" w:rsidRPr="00505047" w:rsidRDefault="00C474E7" w:rsidP="00B30997"/>
    <w:p w14:paraId="393E35EC" w14:textId="77777777" w:rsidR="00B30997" w:rsidRPr="00505047" w:rsidRDefault="00851CD2" w:rsidP="00B30997">
      <w:pPr>
        <w:jc w:val="center"/>
        <w:rPr>
          <w:rFonts w:eastAsia="ＭＳ ゴシック"/>
          <w:b/>
          <w:sz w:val="32"/>
          <w:szCs w:val="32"/>
        </w:rPr>
      </w:pPr>
      <w:r w:rsidRPr="00505047">
        <w:rPr>
          <w:rFonts w:eastAsia="ＭＳ ゴシック" w:hint="eastAsia"/>
          <w:b/>
          <w:sz w:val="32"/>
          <w:szCs w:val="32"/>
        </w:rPr>
        <w:t>市内企業</w:t>
      </w:r>
      <w:r w:rsidR="00B358EB" w:rsidRPr="00505047">
        <w:rPr>
          <w:rFonts w:eastAsia="ＭＳ ゴシック" w:hint="eastAsia"/>
          <w:b/>
          <w:sz w:val="32"/>
          <w:szCs w:val="32"/>
        </w:rPr>
        <w:t>の発注に関する</w:t>
      </w:r>
      <w:r w:rsidR="00B30997" w:rsidRPr="00505047">
        <w:rPr>
          <w:rFonts w:eastAsia="ＭＳ ゴシック" w:hint="eastAsia"/>
          <w:b/>
          <w:sz w:val="32"/>
          <w:szCs w:val="32"/>
        </w:rPr>
        <w:t>誓約書</w:t>
      </w:r>
    </w:p>
    <w:p w14:paraId="22A77880" w14:textId="77777777" w:rsidR="00B30997" w:rsidRPr="00505047" w:rsidRDefault="00B30997" w:rsidP="00B30997"/>
    <w:p w14:paraId="0DC69135" w14:textId="77777777" w:rsidR="006C5853" w:rsidRPr="00505047" w:rsidRDefault="006C5853" w:rsidP="006C5853">
      <w:pPr>
        <w:rPr>
          <w:rFonts w:hAnsi="ＭＳ ゴシック"/>
        </w:rPr>
      </w:pPr>
      <w:r w:rsidRPr="00505047">
        <w:rPr>
          <w:rFonts w:hint="eastAsia"/>
        </w:rPr>
        <w:t xml:space="preserve">（あて先）東大阪市長　</w:t>
      </w:r>
    </w:p>
    <w:p w14:paraId="15BD5567" w14:textId="77777777" w:rsidR="00B30997" w:rsidRPr="00505047" w:rsidRDefault="00B30997" w:rsidP="00B30997"/>
    <w:tbl>
      <w:tblPr>
        <w:tblW w:w="0" w:type="auto"/>
        <w:tblInd w:w="3652" w:type="dxa"/>
        <w:tblLayout w:type="fixed"/>
        <w:tblLook w:val="0000" w:firstRow="0" w:lastRow="0" w:firstColumn="0" w:lastColumn="0" w:noHBand="0" w:noVBand="0"/>
      </w:tblPr>
      <w:tblGrid>
        <w:gridCol w:w="1701"/>
        <w:gridCol w:w="3827"/>
      </w:tblGrid>
      <w:tr w:rsidR="00505047" w:rsidRPr="00505047" w14:paraId="6D764630" w14:textId="77777777" w:rsidTr="007E7D1A">
        <w:trPr>
          <w:trHeight w:val="685"/>
        </w:trPr>
        <w:tc>
          <w:tcPr>
            <w:tcW w:w="1701" w:type="dxa"/>
            <w:shd w:val="clear" w:color="auto" w:fill="FFFFFF"/>
            <w:vAlign w:val="center"/>
          </w:tcPr>
          <w:p w14:paraId="1B821E45" w14:textId="77777777" w:rsidR="00B30997" w:rsidRPr="00505047" w:rsidRDefault="00B30997" w:rsidP="007E7D1A">
            <w:r w:rsidRPr="00505047">
              <w:rPr>
                <w:rFonts w:hint="eastAsia"/>
                <w:fitText w:val="1470" w:id="107201792"/>
              </w:rPr>
              <w:t>応募グループ名</w:t>
            </w:r>
          </w:p>
        </w:tc>
        <w:tc>
          <w:tcPr>
            <w:tcW w:w="3827" w:type="dxa"/>
            <w:vAlign w:val="center"/>
          </w:tcPr>
          <w:p w14:paraId="69D00C57" w14:textId="77777777" w:rsidR="00B30997" w:rsidRPr="00505047" w:rsidRDefault="00B30997" w:rsidP="007E7D1A">
            <w:pPr>
              <w:autoSpaceDE w:val="0"/>
              <w:autoSpaceDN w:val="0"/>
              <w:adjustRightInd w:val="0"/>
            </w:pPr>
          </w:p>
        </w:tc>
      </w:tr>
      <w:tr w:rsidR="00505047" w:rsidRPr="00505047" w14:paraId="26D7BB27" w14:textId="77777777" w:rsidTr="007E7D1A">
        <w:trPr>
          <w:trHeight w:val="180"/>
        </w:trPr>
        <w:tc>
          <w:tcPr>
            <w:tcW w:w="1701" w:type="dxa"/>
            <w:shd w:val="clear" w:color="auto" w:fill="FFFFFF"/>
            <w:vAlign w:val="center"/>
          </w:tcPr>
          <w:p w14:paraId="6D6F7E72" w14:textId="77777777" w:rsidR="00B30997" w:rsidRPr="00505047" w:rsidRDefault="0085243C" w:rsidP="007E7D1A">
            <w:r w:rsidRPr="00505047">
              <w:rPr>
                <w:rFonts w:hint="eastAsia"/>
                <w:spacing w:val="15"/>
                <w:fitText w:val="1470" w:id="107201793"/>
              </w:rPr>
              <w:t>（</w:t>
            </w:r>
            <w:r w:rsidR="00B30997" w:rsidRPr="00505047">
              <w:rPr>
                <w:rFonts w:hint="eastAsia"/>
                <w:spacing w:val="15"/>
                <w:fitText w:val="1470" w:id="107201793"/>
              </w:rPr>
              <w:t>代表企業</w:t>
            </w:r>
            <w:r w:rsidRPr="00505047">
              <w:rPr>
                <w:rFonts w:hint="eastAsia"/>
                <w:spacing w:val="30"/>
                <w:fitText w:val="1470" w:id="107201793"/>
              </w:rPr>
              <w:t>）</w:t>
            </w:r>
          </w:p>
        </w:tc>
        <w:tc>
          <w:tcPr>
            <w:tcW w:w="3827" w:type="dxa"/>
            <w:vAlign w:val="center"/>
          </w:tcPr>
          <w:p w14:paraId="6952C18A" w14:textId="77777777" w:rsidR="00B30997" w:rsidRPr="00505047" w:rsidRDefault="00B30997" w:rsidP="007E7D1A">
            <w:pPr>
              <w:autoSpaceDE w:val="0"/>
              <w:autoSpaceDN w:val="0"/>
              <w:adjustRightInd w:val="0"/>
            </w:pPr>
          </w:p>
        </w:tc>
      </w:tr>
      <w:tr w:rsidR="00505047" w:rsidRPr="00505047" w14:paraId="06BDB87C" w14:textId="77777777" w:rsidTr="007E7D1A">
        <w:trPr>
          <w:trHeight w:val="420"/>
        </w:trPr>
        <w:tc>
          <w:tcPr>
            <w:tcW w:w="1701" w:type="dxa"/>
            <w:shd w:val="clear" w:color="auto" w:fill="FFFFFF"/>
            <w:vAlign w:val="center"/>
          </w:tcPr>
          <w:p w14:paraId="3D338FD9" w14:textId="77777777" w:rsidR="00B30997" w:rsidRPr="00505047" w:rsidRDefault="00B30997" w:rsidP="007E7D1A">
            <w:r w:rsidRPr="00505047">
              <w:rPr>
                <w:rFonts w:hint="eastAsia"/>
                <w:spacing w:val="15"/>
                <w:fitText w:val="1470" w:id="107201794"/>
              </w:rPr>
              <w:t>商号又は名</w:t>
            </w:r>
            <w:r w:rsidRPr="00505047">
              <w:rPr>
                <w:rFonts w:hint="eastAsia"/>
                <w:spacing w:val="30"/>
                <w:fitText w:val="1470" w:id="107201794"/>
              </w:rPr>
              <w:t>称</w:t>
            </w:r>
          </w:p>
        </w:tc>
        <w:tc>
          <w:tcPr>
            <w:tcW w:w="3827" w:type="dxa"/>
            <w:vAlign w:val="center"/>
          </w:tcPr>
          <w:p w14:paraId="7E225903" w14:textId="77777777" w:rsidR="00B30997" w:rsidRPr="00505047" w:rsidRDefault="00B30997" w:rsidP="007E7D1A">
            <w:pPr>
              <w:autoSpaceDE w:val="0"/>
              <w:autoSpaceDN w:val="0"/>
              <w:adjustRightInd w:val="0"/>
            </w:pPr>
          </w:p>
        </w:tc>
      </w:tr>
      <w:tr w:rsidR="00505047" w:rsidRPr="00505047" w14:paraId="1E47A249" w14:textId="77777777" w:rsidTr="007E7D1A">
        <w:trPr>
          <w:trHeight w:val="420"/>
        </w:trPr>
        <w:tc>
          <w:tcPr>
            <w:tcW w:w="1701" w:type="dxa"/>
            <w:shd w:val="clear" w:color="auto" w:fill="FFFFFF"/>
            <w:vAlign w:val="center"/>
          </w:tcPr>
          <w:p w14:paraId="375B3235" w14:textId="77777777" w:rsidR="00B30997" w:rsidRPr="00505047" w:rsidRDefault="00B30997" w:rsidP="007E7D1A">
            <w:r w:rsidRPr="00505047">
              <w:rPr>
                <w:rFonts w:hint="eastAsia"/>
                <w:spacing w:val="210"/>
                <w:fitText w:val="1470" w:id="107201795"/>
              </w:rPr>
              <w:t>所在</w:t>
            </w:r>
            <w:r w:rsidRPr="00505047">
              <w:rPr>
                <w:rFonts w:hint="eastAsia"/>
                <w:fitText w:val="1470" w:id="107201795"/>
              </w:rPr>
              <w:t>地</w:t>
            </w:r>
          </w:p>
        </w:tc>
        <w:tc>
          <w:tcPr>
            <w:tcW w:w="3827" w:type="dxa"/>
            <w:vAlign w:val="center"/>
          </w:tcPr>
          <w:p w14:paraId="40A1E7D5" w14:textId="77777777" w:rsidR="00B30997" w:rsidRPr="00505047" w:rsidRDefault="00B30997" w:rsidP="007E7D1A">
            <w:pPr>
              <w:autoSpaceDE w:val="0"/>
              <w:autoSpaceDN w:val="0"/>
              <w:adjustRightInd w:val="0"/>
              <w:rPr>
                <w:lang w:eastAsia="en-US"/>
              </w:rPr>
            </w:pPr>
          </w:p>
        </w:tc>
      </w:tr>
      <w:tr w:rsidR="00505047" w:rsidRPr="00505047" w14:paraId="67F526FA" w14:textId="77777777" w:rsidTr="007E7D1A">
        <w:trPr>
          <w:trHeight w:val="420"/>
        </w:trPr>
        <w:tc>
          <w:tcPr>
            <w:tcW w:w="1701" w:type="dxa"/>
            <w:shd w:val="clear" w:color="auto" w:fill="FFFFFF"/>
            <w:vAlign w:val="center"/>
          </w:tcPr>
          <w:p w14:paraId="3D297E12" w14:textId="77777777" w:rsidR="00B30997" w:rsidRPr="00505047" w:rsidRDefault="00B30997" w:rsidP="007E7D1A">
            <w:r w:rsidRPr="00505047">
              <w:rPr>
                <w:rFonts w:hint="eastAsia"/>
                <w:spacing w:val="105"/>
                <w:fitText w:val="1470" w:id="107201796"/>
              </w:rPr>
              <w:t>代表者</w:t>
            </w:r>
            <w:r w:rsidRPr="00505047">
              <w:rPr>
                <w:rFonts w:hint="eastAsia"/>
                <w:fitText w:val="1470" w:id="107201796"/>
              </w:rPr>
              <w:t>名</w:t>
            </w:r>
          </w:p>
        </w:tc>
        <w:tc>
          <w:tcPr>
            <w:tcW w:w="3827" w:type="dxa"/>
            <w:vAlign w:val="center"/>
          </w:tcPr>
          <w:p w14:paraId="7BD6512D" w14:textId="77777777" w:rsidR="00B30997" w:rsidRPr="00505047" w:rsidRDefault="00B30997" w:rsidP="007E7D1A">
            <w:pPr>
              <w:autoSpaceDE w:val="0"/>
              <w:autoSpaceDN w:val="0"/>
              <w:adjustRightInd w:val="0"/>
              <w:jc w:val="right"/>
            </w:pPr>
            <w:r w:rsidRPr="00505047">
              <w:rPr>
                <w:rFonts w:hint="eastAsia"/>
              </w:rPr>
              <w:t>印</w:t>
            </w:r>
          </w:p>
        </w:tc>
      </w:tr>
    </w:tbl>
    <w:p w14:paraId="42E539EF" w14:textId="77777777" w:rsidR="00B30997" w:rsidRPr="00505047" w:rsidRDefault="00B30997" w:rsidP="00B30997"/>
    <w:p w14:paraId="6EEC5BFD" w14:textId="77777777" w:rsidR="00B30997" w:rsidRPr="00505047" w:rsidRDefault="00B30997" w:rsidP="00B30997"/>
    <w:p w14:paraId="7C91F4C3" w14:textId="0B446B19" w:rsidR="0027452E" w:rsidRPr="00505047" w:rsidRDefault="00F8441F" w:rsidP="00B30997">
      <w:pPr>
        <w:ind w:firstLineChars="100" w:firstLine="210"/>
      </w:pPr>
      <w:r w:rsidRPr="00505047">
        <w:rPr>
          <w:rFonts w:hint="eastAsia"/>
        </w:rPr>
        <w:t>令和３</w:t>
      </w:r>
      <w:r w:rsidR="00E110CF" w:rsidRPr="00505047">
        <w:rPr>
          <w:rFonts w:hint="eastAsia"/>
        </w:rPr>
        <w:t>年</w:t>
      </w:r>
      <w:r w:rsidR="00EB4AE0" w:rsidRPr="00505047">
        <w:rPr>
          <w:rFonts w:hint="eastAsia"/>
        </w:rPr>
        <w:t>５</w:t>
      </w:r>
      <w:r w:rsidR="00B02A8B" w:rsidRPr="00505047">
        <w:rPr>
          <w:rFonts w:hint="eastAsia"/>
        </w:rPr>
        <w:t>月</w:t>
      </w:r>
      <w:r w:rsidR="00EB4AE0" w:rsidRPr="00505047">
        <w:rPr>
          <w:rFonts w:hint="eastAsia"/>
        </w:rPr>
        <w:t>1</w:t>
      </w:r>
      <w:r w:rsidR="00EB4AE0" w:rsidRPr="00505047">
        <w:t>0</w:t>
      </w:r>
      <w:r w:rsidR="00B02A8B" w:rsidRPr="00505047">
        <w:rPr>
          <w:rFonts w:hint="eastAsia"/>
        </w:rPr>
        <w:t>日</w:t>
      </w:r>
      <w:r w:rsidR="00B30997" w:rsidRPr="00505047">
        <w:rPr>
          <w:rFonts w:hint="eastAsia"/>
        </w:rPr>
        <w:t>付で公表された</w:t>
      </w:r>
      <w:r w:rsidRPr="00505047">
        <w:rPr>
          <w:rFonts w:hint="eastAsia"/>
        </w:rPr>
        <w:t>東大阪市営旧上小阪東住宅</w:t>
      </w:r>
      <w:r w:rsidR="00F16ECC" w:rsidRPr="00505047">
        <w:rPr>
          <w:rFonts w:hint="eastAsia"/>
        </w:rPr>
        <w:t>建替事業</w:t>
      </w:r>
      <w:r w:rsidR="00B30997" w:rsidRPr="00505047">
        <w:rPr>
          <w:rFonts w:hint="eastAsia"/>
        </w:rPr>
        <w:t>に係る</w:t>
      </w:r>
      <w:r w:rsidR="0027452E" w:rsidRPr="00505047">
        <w:rPr>
          <w:rFonts w:hint="eastAsia"/>
        </w:rPr>
        <w:t>入札において提出した提案書</w:t>
      </w:r>
      <w:r w:rsidR="0085243C" w:rsidRPr="00505047">
        <w:rPr>
          <w:rFonts w:hint="eastAsia"/>
        </w:rPr>
        <w:t>（</w:t>
      </w:r>
      <w:r w:rsidR="0027452E" w:rsidRPr="00505047">
        <w:rPr>
          <w:rFonts w:hint="eastAsia"/>
        </w:rPr>
        <w:t>様式</w:t>
      </w:r>
      <w:r w:rsidR="00ED6C30" w:rsidRPr="00505047">
        <w:t>10</w:t>
      </w:r>
      <w:r w:rsidR="0027452E" w:rsidRPr="00505047">
        <w:rPr>
          <w:rFonts w:hint="eastAsia"/>
        </w:rPr>
        <w:t>－３</w:t>
      </w:r>
      <w:r w:rsidR="0085243C" w:rsidRPr="00505047">
        <w:rPr>
          <w:rFonts w:hint="eastAsia"/>
        </w:rPr>
        <w:t>）</w:t>
      </w:r>
      <w:r w:rsidR="0027452E" w:rsidRPr="00505047">
        <w:rPr>
          <w:rFonts w:hint="eastAsia"/>
        </w:rPr>
        <w:t>に記載した下記の事項について</w:t>
      </w:r>
      <w:r w:rsidR="00786AB5" w:rsidRPr="00505047">
        <w:rPr>
          <w:rFonts w:hint="eastAsia"/>
        </w:rPr>
        <w:t>、本事業の落札者となった</w:t>
      </w:r>
      <w:r w:rsidR="0027452E" w:rsidRPr="00505047">
        <w:rPr>
          <w:rFonts w:hint="eastAsia"/>
        </w:rPr>
        <w:t>場合</w:t>
      </w:r>
      <w:r w:rsidR="00827C9F" w:rsidRPr="00505047">
        <w:rPr>
          <w:rFonts w:hint="eastAsia"/>
        </w:rPr>
        <w:t>は</w:t>
      </w:r>
      <w:r w:rsidR="0027452E" w:rsidRPr="00505047">
        <w:rPr>
          <w:rFonts w:hint="eastAsia"/>
        </w:rPr>
        <w:t>、必ず履行することを誓約します。</w:t>
      </w:r>
    </w:p>
    <w:p w14:paraId="0667E6C9" w14:textId="77777777" w:rsidR="00823B4E" w:rsidRPr="00505047" w:rsidRDefault="00823B4E" w:rsidP="00B30997">
      <w:pPr>
        <w:ind w:firstLineChars="100" w:firstLine="210"/>
      </w:pPr>
      <w:r w:rsidRPr="00505047">
        <w:rPr>
          <w:rFonts w:hint="eastAsia"/>
        </w:rPr>
        <w:t>また、本誓約書により誓約した事項について、違約した場合は、本事業の</w:t>
      </w:r>
      <w:r w:rsidR="00804CF8" w:rsidRPr="00505047">
        <w:rPr>
          <w:rFonts w:hint="eastAsia"/>
        </w:rPr>
        <w:t>特定</w:t>
      </w:r>
      <w:r w:rsidRPr="00505047">
        <w:rPr>
          <w:rFonts w:hint="eastAsia"/>
        </w:rPr>
        <w:t>事業契約書に基づいて、違約金を支払います。</w:t>
      </w:r>
    </w:p>
    <w:p w14:paraId="5B0D6FEE" w14:textId="77777777" w:rsidR="0027452E" w:rsidRPr="00505047" w:rsidRDefault="0027452E" w:rsidP="00316D17">
      <w:pPr>
        <w:pStyle w:val="af2"/>
      </w:pPr>
    </w:p>
    <w:p w14:paraId="2D8BDF2B" w14:textId="77777777" w:rsidR="0027452E" w:rsidRPr="00505047" w:rsidRDefault="0027452E" w:rsidP="0027452E">
      <w:pPr>
        <w:pStyle w:val="af2"/>
        <w:jc w:val="center"/>
      </w:pPr>
      <w:r w:rsidRPr="00505047">
        <w:rPr>
          <w:rFonts w:hint="eastAsia"/>
        </w:rPr>
        <w:t>記</w:t>
      </w:r>
    </w:p>
    <w:p w14:paraId="69FD4910" w14:textId="77777777" w:rsidR="0027452E" w:rsidRPr="00505047" w:rsidRDefault="0027452E" w:rsidP="00316D17"/>
    <w:p w14:paraId="34E8DFDA" w14:textId="77777777" w:rsidR="0027452E" w:rsidRPr="00505047" w:rsidRDefault="0027452E" w:rsidP="006C5853">
      <w:pPr>
        <w:pStyle w:val="aff8"/>
        <w:spacing w:after="180"/>
        <w:ind w:left="1050" w:hanging="336"/>
      </w:pPr>
      <w:r w:rsidRPr="00505047">
        <w:rPr>
          <w:rFonts w:hint="eastAsia"/>
        </w:rPr>
        <w:t>①</w:t>
      </w:r>
      <w:r w:rsidR="00387650" w:rsidRPr="00505047">
        <w:rPr>
          <w:rFonts w:hint="eastAsia"/>
        </w:rPr>
        <w:t xml:space="preserve"> </w:t>
      </w:r>
      <w:r w:rsidRPr="00505047">
        <w:rPr>
          <w:rFonts w:hint="eastAsia"/>
        </w:rPr>
        <w:t>提案に基づく方法による</w:t>
      </w:r>
      <w:r w:rsidR="00851CD2" w:rsidRPr="00505047">
        <w:rPr>
          <w:rFonts w:hAnsi="ＭＳ 明朝" w:hint="eastAsia"/>
          <w:szCs w:val="21"/>
        </w:rPr>
        <w:t>市内企業</w:t>
      </w:r>
      <w:r w:rsidRPr="00505047">
        <w:rPr>
          <w:rFonts w:hint="eastAsia"/>
        </w:rPr>
        <w:t>の優先発注</w:t>
      </w:r>
    </w:p>
    <w:p w14:paraId="64E07D65" w14:textId="77777777" w:rsidR="0027452E" w:rsidRPr="00505047" w:rsidRDefault="000922B5" w:rsidP="006C5853">
      <w:pPr>
        <w:pStyle w:val="aff8"/>
        <w:spacing w:after="180"/>
        <w:ind w:left="1050" w:hanging="336"/>
      </w:pPr>
      <w:r w:rsidRPr="00505047">
        <w:rPr>
          <w:rFonts w:hint="eastAsia"/>
        </w:rPr>
        <w:t>②</w:t>
      </w:r>
      <w:r w:rsidR="00387650" w:rsidRPr="00505047">
        <w:rPr>
          <w:rFonts w:hint="eastAsia"/>
        </w:rPr>
        <w:t xml:space="preserve"> </w:t>
      </w:r>
      <w:r w:rsidRPr="00505047">
        <w:rPr>
          <w:rFonts w:hint="eastAsia"/>
        </w:rPr>
        <w:t>提案に基づく</w:t>
      </w:r>
      <w:r w:rsidR="00851CD2" w:rsidRPr="00505047">
        <w:rPr>
          <w:rFonts w:hAnsi="ＭＳ 明朝" w:hint="eastAsia"/>
          <w:szCs w:val="21"/>
        </w:rPr>
        <w:t>市内企業</w:t>
      </w:r>
      <w:r w:rsidRPr="00505047">
        <w:rPr>
          <w:rFonts w:hint="eastAsia"/>
        </w:rPr>
        <w:t>発注予定額</w:t>
      </w:r>
      <w:r w:rsidR="00B55494" w:rsidRPr="00505047">
        <w:rPr>
          <w:rFonts w:hint="eastAsia"/>
        </w:rPr>
        <w:t>で</w:t>
      </w:r>
      <w:r w:rsidRPr="00505047">
        <w:rPr>
          <w:rFonts w:hint="eastAsia"/>
        </w:rPr>
        <w:t>の発注</w:t>
      </w:r>
    </w:p>
    <w:p w14:paraId="1337654F" w14:textId="77777777" w:rsidR="0027452E" w:rsidRPr="00505047" w:rsidRDefault="0027452E" w:rsidP="006C5853">
      <w:pPr>
        <w:pStyle w:val="aff8"/>
        <w:spacing w:after="180"/>
        <w:ind w:left="1050" w:hanging="336"/>
      </w:pPr>
    </w:p>
    <w:p w14:paraId="4F364477" w14:textId="77777777" w:rsidR="0027452E" w:rsidRPr="00505047" w:rsidRDefault="0027452E" w:rsidP="0027452E">
      <w:pPr>
        <w:pStyle w:val="aff6"/>
      </w:pPr>
      <w:r w:rsidRPr="00505047">
        <w:rPr>
          <w:rFonts w:hint="eastAsia"/>
        </w:rPr>
        <w:t>以上</w:t>
      </w:r>
    </w:p>
    <w:p w14:paraId="6FED6EFB" w14:textId="77777777" w:rsidR="0027452E" w:rsidRPr="00505047" w:rsidRDefault="0027452E" w:rsidP="00827C9F"/>
    <w:p w14:paraId="02C786A7" w14:textId="77777777" w:rsidR="00B30997" w:rsidRPr="00505047" w:rsidRDefault="00B30997" w:rsidP="00E65872">
      <w:pPr>
        <w:pStyle w:val="2"/>
        <w:sectPr w:rsidR="00B30997" w:rsidRPr="00505047" w:rsidSect="0028027D">
          <w:pgSz w:w="11906" w:h="16838" w:code="9"/>
          <w:pgMar w:top="1134" w:right="1418" w:bottom="1134" w:left="1418" w:header="454" w:footer="454" w:gutter="0"/>
          <w:cols w:space="425"/>
          <w:docGrid w:type="lines" w:linePitch="360"/>
        </w:sectPr>
      </w:pPr>
    </w:p>
    <w:p w14:paraId="3B8564B3" w14:textId="78DE532C" w:rsidR="00E65872" w:rsidRPr="00505047" w:rsidRDefault="00E65872" w:rsidP="00E65872">
      <w:pPr>
        <w:pStyle w:val="2"/>
        <w:rPr>
          <w:rFonts w:ascii="ＭＳ ゴシック" w:hAnsi="ＭＳ ゴシック"/>
        </w:rPr>
      </w:pPr>
      <w:bookmarkStart w:id="87" w:name="_Toc69721924"/>
      <w:r w:rsidRPr="00505047">
        <w:rPr>
          <w:rFonts w:ascii="ＭＳ ゴシック" w:hAnsi="ＭＳ ゴシック" w:hint="eastAsia"/>
        </w:rPr>
        <w:lastRenderedPageBreak/>
        <w:t>様式</w:t>
      </w:r>
      <w:r w:rsidR="0044278C" w:rsidRPr="00505047">
        <w:rPr>
          <w:rFonts w:ascii="ＭＳ ゴシック" w:hAnsi="ＭＳ ゴシック"/>
        </w:rPr>
        <w:t>10</w:t>
      </w:r>
      <w:r w:rsidRPr="00505047">
        <w:rPr>
          <w:rFonts w:ascii="ＭＳ ゴシック" w:hAnsi="ＭＳ ゴシック" w:hint="eastAsia"/>
        </w:rPr>
        <w:t>－</w:t>
      </w:r>
      <w:r w:rsidR="00B30997" w:rsidRPr="00505047">
        <w:rPr>
          <w:rFonts w:ascii="ＭＳ ゴシック" w:hAnsi="ＭＳ ゴシック" w:hint="eastAsia"/>
        </w:rPr>
        <w:t>３</w:t>
      </w:r>
      <w:r w:rsidRPr="00505047">
        <w:rPr>
          <w:rFonts w:ascii="ＭＳ ゴシック" w:hAnsi="ＭＳ ゴシック" w:hint="eastAsia"/>
        </w:rPr>
        <w:t xml:space="preserve">　</w:t>
      </w:r>
      <w:r w:rsidR="00851CD2" w:rsidRPr="00505047">
        <w:rPr>
          <w:rFonts w:ascii="ＭＳ ゴシック" w:hAnsi="ＭＳ ゴシック" w:hint="eastAsia"/>
        </w:rPr>
        <w:t>市内企業</w:t>
      </w:r>
      <w:r w:rsidRPr="00505047">
        <w:rPr>
          <w:rFonts w:ascii="ＭＳ ゴシック" w:hAnsi="ＭＳ ゴシック" w:hint="eastAsia"/>
        </w:rPr>
        <w:t>の活用についての提案</w:t>
      </w:r>
      <w:bookmarkEnd w:id="87"/>
    </w:p>
    <w:p w14:paraId="4797D110" w14:textId="77777777" w:rsidR="00260E26" w:rsidRPr="00505047" w:rsidRDefault="00260E26" w:rsidP="006C5853">
      <w:pPr>
        <w:pStyle w:val="aff8"/>
        <w:spacing w:after="180"/>
        <w:ind w:left="1050" w:hanging="336"/>
      </w:pPr>
    </w:p>
    <w:p w14:paraId="2B6AB2F5" w14:textId="2DDE6364" w:rsidR="00827C9F" w:rsidRPr="00505047" w:rsidRDefault="00827C9F" w:rsidP="006C5853">
      <w:pPr>
        <w:pStyle w:val="aff8"/>
        <w:spacing w:after="180"/>
        <w:ind w:left="1050" w:hanging="336"/>
      </w:pPr>
      <w:r w:rsidRPr="00505047">
        <w:rPr>
          <w:rFonts w:hint="eastAsia"/>
        </w:rPr>
        <w:t xml:space="preserve">① </w:t>
      </w:r>
      <w:r w:rsidR="00E65872" w:rsidRPr="00505047">
        <w:rPr>
          <w:rFonts w:hint="eastAsia"/>
        </w:rPr>
        <w:t>業務要求水準書、</w:t>
      </w:r>
      <w:r w:rsidR="00346F65" w:rsidRPr="00505047">
        <w:rPr>
          <w:rFonts w:hint="eastAsia"/>
        </w:rPr>
        <w:t>落札者決定基準</w:t>
      </w:r>
      <w:r w:rsidR="0087129A" w:rsidRPr="00505047">
        <w:rPr>
          <w:rFonts w:hint="eastAsia"/>
        </w:rPr>
        <w:t>等</w:t>
      </w:r>
      <w:r w:rsidR="00346F65" w:rsidRPr="00505047">
        <w:rPr>
          <w:rFonts w:hint="eastAsia"/>
        </w:rPr>
        <w:t>の</w:t>
      </w:r>
      <w:r w:rsidR="00E65872" w:rsidRPr="00505047">
        <w:rPr>
          <w:rFonts w:hint="eastAsia"/>
        </w:rPr>
        <w:t>記載内容を</w:t>
      </w:r>
      <w:r w:rsidR="00346F65" w:rsidRPr="00505047">
        <w:rPr>
          <w:rFonts w:hint="eastAsia"/>
        </w:rPr>
        <w:t>踏まえ</w:t>
      </w:r>
      <w:r w:rsidR="00E65872" w:rsidRPr="00505047">
        <w:rPr>
          <w:rFonts w:hint="eastAsia"/>
        </w:rPr>
        <w:t>、</w:t>
      </w:r>
      <w:r w:rsidR="00851CD2" w:rsidRPr="00505047">
        <w:rPr>
          <w:rFonts w:hAnsi="ＭＳ 明朝" w:hint="eastAsia"/>
          <w:szCs w:val="21"/>
        </w:rPr>
        <w:t>市内企業</w:t>
      </w:r>
      <w:r w:rsidR="00E65872" w:rsidRPr="00505047">
        <w:rPr>
          <w:rFonts w:hint="eastAsia"/>
        </w:rPr>
        <w:t>の活用について</w:t>
      </w:r>
      <w:r w:rsidR="00324888" w:rsidRPr="00505047">
        <w:rPr>
          <w:rFonts w:hint="eastAsia"/>
        </w:rPr>
        <w:t>Ａ４</w:t>
      </w:r>
      <w:r w:rsidR="00C848C1" w:rsidRPr="00505047">
        <w:rPr>
          <w:rFonts w:hint="eastAsia"/>
        </w:rPr>
        <w:t xml:space="preserve">　</w:t>
      </w:r>
      <w:r w:rsidR="00E65872" w:rsidRPr="00505047">
        <w:rPr>
          <w:rFonts w:hint="eastAsia"/>
        </w:rPr>
        <w:t>２頁以内で記載すること</w:t>
      </w:r>
    </w:p>
    <w:p w14:paraId="37603B4B" w14:textId="77777777" w:rsidR="00E65872" w:rsidRPr="00505047" w:rsidRDefault="00827C9F" w:rsidP="006C5853">
      <w:pPr>
        <w:pStyle w:val="aff8"/>
        <w:spacing w:after="180"/>
        <w:ind w:left="1050" w:hanging="336"/>
      </w:pPr>
      <w:r w:rsidRPr="00505047">
        <w:rPr>
          <w:rFonts w:hint="eastAsia"/>
        </w:rPr>
        <w:t xml:space="preserve">② </w:t>
      </w:r>
      <w:r w:rsidR="00E65872" w:rsidRPr="00505047">
        <w:rPr>
          <w:rFonts w:hint="eastAsia"/>
        </w:rPr>
        <w:t>提案には、</w:t>
      </w:r>
      <w:r w:rsidR="00C37DE6" w:rsidRPr="00505047">
        <w:rPr>
          <w:rFonts w:hint="eastAsia"/>
        </w:rPr>
        <w:t>下記に</w:t>
      </w:r>
      <w:r w:rsidR="00E65872" w:rsidRPr="00505047">
        <w:rPr>
          <w:rFonts w:hint="eastAsia"/>
        </w:rPr>
        <w:t>示す事項を記載すること</w:t>
      </w:r>
    </w:p>
    <w:p w14:paraId="01CF815E" w14:textId="77777777" w:rsidR="00E65872" w:rsidRPr="00505047" w:rsidRDefault="00AD13A5" w:rsidP="00FE1E0B">
      <w:pPr>
        <w:pStyle w:val="afb"/>
        <w:ind w:leftChars="0" w:left="0" w:firstLineChars="700" w:firstLine="1470"/>
      </w:pPr>
      <w:r w:rsidRPr="00505047">
        <w:rPr>
          <w:rFonts w:hint="eastAsia"/>
        </w:rPr>
        <w:t>１</w:t>
      </w:r>
      <w:r w:rsidR="0085243C" w:rsidRPr="00505047">
        <w:rPr>
          <w:rFonts w:hint="eastAsia"/>
        </w:rPr>
        <w:t>）</w:t>
      </w:r>
      <w:r w:rsidR="00851CD2" w:rsidRPr="00505047">
        <w:rPr>
          <w:rFonts w:hAnsi="ＭＳ 明朝" w:hint="eastAsia"/>
          <w:szCs w:val="21"/>
        </w:rPr>
        <w:t>市内企業</w:t>
      </w:r>
      <w:r w:rsidR="00E65872" w:rsidRPr="00505047">
        <w:rPr>
          <w:rFonts w:hint="eastAsia"/>
        </w:rPr>
        <w:t>へ発注予定の業務</w:t>
      </w:r>
    </w:p>
    <w:p w14:paraId="10A2B3D1" w14:textId="77777777" w:rsidR="0027452E" w:rsidRPr="00505047" w:rsidRDefault="0027452E" w:rsidP="00FE1E0B">
      <w:pPr>
        <w:pStyle w:val="afb"/>
        <w:ind w:leftChars="0" w:left="0" w:firstLineChars="700" w:firstLine="1470"/>
      </w:pPr>
      <w:r w:rsidRPr="00505047">
        <w:rPr>
          <w:rFonts w:hint="eastAsia"/>
        </w:rPr>
        <w:t>２</w:t>
      </w:r>
      <w:r w:rsidR="0085243C" w:rsidRPr="00505047">
        <w:rPr>
          <w:rFonts w:hint="eastAsia"/>
        </w:rPr>
        <w:t>）</w:t>
      </w:r>
      <w:r w:rsidR="00851CD2" w:rsidRPr="00505047">
        <w:rPr>
          <w:rFonts w:hAnsi="ＭＳ 明朝" w:hint="eastAsia"/>
          <w:szCs w:val="21"/>
        </w:rPr>
        <w:t>市内企業</w:t>
      </w:r>
      <w:r w:rsidRPr="00505047">
        <w:rPr>
          <w:rFonts w:hint="eastAsia"/>
        </w:rPr>
        <w:t>へ優先発注する方法</w:t>
      </w:r>
    </w:p>
    <w:p w14:paraId="4CD9030A" w14:textId="77777777" w:rsidR="00E65872" w:rsidRPr="00505047" w:rsidRDefault="00827C9F" w:rsidP="00FE1E0B">
      <w:pPr>
        <w:pStyle w:val="afb"/>
        <w:ind w:leftChars="0" w:left="0" w:firstLineChars="700" w:firstLine="1470"/>
      </w:pPr>
      <w:r w:rsidRPr="00505047">
        <w:rPr>
          <w:rFonts w:hint="eastAsia"/>
        </w:rPr>
        <w:t>３</w:t>
      </w:r>
      <w:r w:rsidR="0085243C" w:rsidRPr="00505047">
        <w:rPr>
          <w:rFonts w:hint="eastAsia"/>
        </w:rPr>
        <w:t>）</w:t>
      </w:r>
      <w:r w:rsidR="00851CD2" w:rsidRPr="00505047">
        <w:rPr>
          <w:rFonts w:hAnsi="ＭＳ 明朝" w:hint="eastAsia"/>
          <w:szCs w:val="21"/>
        </w:rPr>
        <w:t>市内企業</w:t>
      </w:r>
      <w:r w:rsidR="00E65872" w:rsidRPr="00505047">
        <w:rPr>
          <w:rFonts w:hint="eastAsia"/>
        </w:rPr>
        <w:t>への発注予定額</w:t>
      </w:r>
    </w:p>
    <w:p w14:paraId="3C566442" w14:textId="77777777" w:rsidR="00E65872" w:rsidRPr="00505047" w:rsidRDefault="00E65872" w:rsidP="00AD13A5">
      <w:pPr>
        <w:ind w:leftChars="900" w:left="1890"/>
      </w:pPr>
      <w:r w:rsidRPr="00505047">
        <w:rPr>
          <w:rFonts w:hint="eastAsia"/>
        </w:rPr>
        <w:t>事業実施段階で提案された</w:t>
      </w:r>
      <w:r w:rsidR="00851CD2" w:rsidRPr="00505047">
        <w:rPr>
          <w:rFonts w:hAnsi="ＭＳ 明朝" w:hint="eastAsia"/>
          <w:szCs w:val="21"/>
        </w:rPr>
        <w:t>市内企業</w:t>
      </w:r>
      <w:r w:rsidRPr="00505047">
        <w:rPr>
          <w:rFonts w:hint="eastAsia"/>
        </w:rPr>
        <w:t>への発注予定額が達成されているか</w:t>
      </w:r>
      <w:r w:rsidR="0027452E" w:rsidRPr="00505047">
        <w:rPr>
          <w:rFonts w:hint="eastAsia"/>
        </w:rPr>
        <w:t>を契約書等の写しにより</w:t>
      </w:r>
      <w:r w:rsidRPr="00505047">
        <w:rPr>
          <w:rFonts w:hint="eastAsia"/>
        </w:rPr>
        <w:t>確認を行うため、</w:t>
      </w:r>
      <w:r w:rsidR="009A50F0" w:rsidRPr="00505047">
        <w:rPr>
          <w:rFonts w:hint="eastAsia"/>
        </w:rPr>
        <w:t>実現可能な発注予定額を記載すること。</w:t>
      </w:r>
      <w:r w:rsidR="00823B4E" w:rsidRPr="00505047">
        <w:rPr>
          <w:rFonts w:hint="eastAsia"/>
        </w:rPr>
        <w:t>また、</w:t>
      </w:r>
      <w:r w:rsidR="00851CD2" w:rsidRPr="00505047">
        <w:rPr>
          <w:rFonts w:hAnsi="ＭＳ 明朝" w:hint="eastAsia"/>
          <w:szCs w:val="21"/>
        </w:rPr>
        <w:t>市内企業</w:t>
      </w:r>
      <w:r w:rsidR="00823B4E" w:rsidRPr="00505047">
        <w:rPr>
          <w:rFonts w:hint="eastAsia"/>
        </w:rPr>
        <w:t>への発注予定額とは、</w:t>
      </w:r>
      <w:r w:rsidR="00B35799" w:rsidRPr="00505047">
        <w:rPr>
          <w:rFonts w:hint="eastAsia"/>
        </w:rPr>
        <w:t>特定事業契約後に締結する</w:t>
      </w:r>
      <w:r w:rsidR="00851CD2" w:rsidRPr="00505047">
        <w:rPr>
          <w:rFonts w:hAnsi="ＭＳ 明朝" w:hint="eastAsia"/>
          <w:szCs w:val="21"/>
        </w:rPr>
        <w:t>市内企業</w:t>
      </w:r>
      <w:r w:rsidR="00B35799" w:rsidRPr="00505047">
        <w:rPr>
          <w:rFonts w:hint="eastAsia"/>
        </w:rPr>
        <w:t>との各業務契約のうち、最初に締結する</w:t>
      </w:r>
      <w:r w:rsidR="00851CD2" w:rsidRPr="00505047">
        <w:rPr>
          <w:rFonts w:hAnsi="ＭＳ 明朝" w:hint="eastAsia"/>
          <w:szCs w:val="21"/>
        </w:rPr>
        <w:t>市内企業</w:t>
      </w:r>
      <w:r w:rsidR="00B35799" w:rsidRPr="00505047">
        <w:rPr>
          <w:rFonts w:hint="eastAsia"/>
        </w:rPr>
        <w:t>との契約金額であり</w:t>
      </w:r>
      <w:r w:rsidR="00B24DCF" w:rsidRPr="00505047">
        <w:rPr>
          <w:rFonts w:hint="eastAsia"/>
        </w:rPr>
        <w:t>、</w:t>
      </w:r>
      <w:r w:rsidR="004C3A2E" w:rsidRPr="00505047">
        <w:rPr>
          <w:rFonts w:hint="eastAsia"/>
        </w:rPr>
        <w:t>かつ</w:t>
      </w:r>
      <w:r w:rsidR="00B24DCF" w:rsidRPr="00505047">
        <w:rPr>
          <w:rFonts w:hint="eastAsia"/>
        </w:rPr>
        <w:t>、</w:t>
      </w:r>
      <w:r w:rsidR="00B35799" w:rsidRPr="00505047">
        <w:rPr>
          <w:rFonts w:hint="eastAsia"/>
        </w:rPr>
        <w:t>本市が確認できるものであること</w:t>
      </w:r>
    </w:p>
    <w:p w14:paraId="595118B5" w14:textId="77777777" w:rsidR="00823B4E" w:rsidRPr="00505047" w:rsidRDefault="002D5AA7" w:rsidP="00B24DCF">
      <w:pPr>
        <w:pStyle w:val="afb"/>
        <w:ind w:leftChars="700" w:left="1890" w:hangingChars="200" w:hanging="420"/>
      </w:pPr>
      <w:r w:rsidRPr="00505047">
        <w:rPr>
          <w:rFonts w:hint="eastAsia"/>
        </w:rPr>
        <w:t>４</w:t>
      </w:r>
      <w:r w:rsidR="0085243C" w:rsidRPr="00505047">
        <w:rPr>
          <w:rFonts w:hint="eastAsia"/>
        </w:rPr>
        <w:t>）</w:t>
      </w:r>
      <w:r w:rsidR="009A50F0" w:rsidRPr="00505047">
        <w:rPr>
          <w:rFonts w:hint="eastAsia"/>
        </w:rPr>
        <w:t>提案段階で発注を予定する</w:t>
      </w:r>
      <w:r w:rsidR="00851CD2" w:rsidRPr="00505047">
        <w:rPr>
          <w:rFonts w:hAnsi="ＭＳ 明朝" w:hint="eastAsia"/>
          <w:szCs w:val="21"/>
        </w:rPr>
        <w:t>市内企業</w:t>
      </w:r>
      <w:r w:rsidR="009A50F0" w:rsidRPr="00505047">
        <w:rPr>
          <w:rFonts w:hint="eastAsia"/>
        </w:rPr>
        <w:t>がある場合は、</w:t>
      </w:r>
      <w:r w:rsidR="00823B4E" w:rsidRPr="00505047">
        <w:rPr>
          <w:rFonts w:hint="eastAsia"/>
        </w:rPr>
        <w:t>事業実施段階において、活用する</w:t>
      </w:r>
      <w:r w:rsidR="00851CD2" w:rsidRPr="00505047">
        <w:rPr>
          <w:rFonts w:hAnsi="ＭＳ 明朝" w:hint="eastAsia"/>
          <w:szCs w:val="21"/>
        </w:rPr>
        <w:t>市内企業</w:t>
      </w:r>
      <w:r w:rsidR="007E7D1A" w:rsidRPr="00505047">
        <w:rPr>
          <w:rFonts w:hint="eastAsia"/>
        </w:rPr>
        <w:t>が協力企業としての要件を満たすことを確認できる書類等を提出すること</w:t>
      </w:r>
    </w:p>
    <w:p w14:paraId="172DC4B4" w14:textId="77777777" w:rsidR="00E65872" w:rsidRPr="00505047" w:rsidRDefault="00E65872" w:rsidP="00E65872">
      <w:pPr>
        <w:pStyle w:val="afb"/>
        <w:ind w:leftChars="0" w:left="0" w:firstLineChars="0" w:firstLine="0"/>
      </w:pPr>
    </w:p>
    <w:p w14:paraId="51DFE4E9" w14:textId="77777777" w:rsidR="00F83011" w:rsidRPr="00505047" w:rsidRDefault="00F83011" w:rsidP="00F42267">
      <w:pPr>
        <w:ind w:left="2520"/>
        <w:sectPr w:rsidR="00F83011" w:rsidRPr="00505047" w:rsidSect="0028027D">
          <w:pgSz w:w="11906" w:h="16838" w:code="9"/>
          <w:pgMar w:top="1134" w:right="1418" w:bottom="1134" w:left="1418" w:header="454" w:footer="454" w:gutter="0"/>
          <w:cols w:space="425"/>
          <w:docGrid w:type="lines" w:linePitch="360"/>
        </w:sectPr>
      </w:pPr>
    </w:p>
    <w:p w14:paraId="155DAF57" w14:textId="49848779" w:rsidR="00750655" w:rsidRPr="00505047" w:rsidRDefault="00750655" w:rsidP="008868B3">
      <w:pPr>
        <w:pStyle w:val="2"/>
        <w:rPr>
          <w:rFonts w:ascii="ＭＳ ゴシック" w:hAnsi="ＭＳ ゴシック"/>
        </w:rPr>
      </w:pPr>
      <w:bookmarkStart w:id="88" w:name="_Toc69721925"/>
      <w:r w:rsidRPr="00505047">
        <w:rPr>
          <w:rFonts w:ascii="ＭＳ ゴシック" w:hAnsi="ＭＳ ゴシック" w:hint="eastAsia"/>
        </w:rPr>
        <w:lastRenderedPageBreak/>
        <w:t>様式</w:t>
      </w:r>
      <w:r w:rsidR="0044278C" w:rsidRPr="00505047">
        <w:rPr>
          <w:rFonts w:ascii="ＭＳ ゴシック" w:hAnsi="ＭＳ ゴシック"/>
        </w:rPr>
        <w:t>11</w:t>
      </w:r>
      <w:r w:rsidRPr="00505047">
        <w:rPr>
          <w:rFonts w:ascii="ＭＳ ゴシック" w:hAnsi="ＭＳ ゴシック" w:hint="eastAsia"/>
        </w:rPr>
        <w:t xml:space="preserve">－１　</w:t>
      </w:r>
      <w:r w:rsidR="00F8441F" w:rsidRPr="00505047">
        <w:rPr>
          <w:rFonts w:ascii="ＭＳ ゴシック" w:hAnsi="ＭＳ ゴシック"/>
        </w:rPr>
        <w:t>(</w:t>
      </w:r>
      <w:r w:rsidR="00F8441F" w:rsidRPr="00505047">
        <w:rPr>
          <w:rFonts w:ascii="ＭＳ ゴシック" w:hAnsi="ＭＳ ゴシック" w:hint="eastAsia"/>
        </w:rPr>
        <w:t>仮称</w:t>
      </w:r>
      <w:r w:rsidR="00F8441F" w:rsidRPr="00505047">
        <w:rPr>
          <w:rFonts w:ascii="ＭＳ ゴシック" w:hAnsi="ＭＳ ゴシック"/>
        </w:rPr>
        <w:t>)</w:t>
      </w:r>
      <w:r w:rsidR="00F8441F" w:rsidRPr="00505047">
        <w:rPr>
          <w:rFonts w:ascii="ＭＳ ゴシック" w:hAnsi="ＭＳ ゴシック" w:hint="eastAsia"/>
        </w:rPr>
        <w:t>新上小阪東住宅等</w:t>
      </w:r>
      <w:r w:rsidR="009A50F0" w:rsidRPr="00505047">
        <w:rPr>
          <w:rFonts w:ascii="ＭＳ ゴシック" w:hAnsi="ＭＳ ゴシック" w:hint="eastAsia"/>
        </w:rPr>
        <w:t>に関する</w:t>
      </w:r>
      <w:r w:rsidR="00F42900" w:rsidRPr="00505047">
        <w:rPr>
          <w:rFonts w:ascii="ＭＳ ゴシック" w:hAnsi="ＭＳ ゴシック" w:hint="eastAsia"/>
        </w:rPr>
        <w:t>図面集</w:t>
      </w:r>
      <w:r w:rsidRPr="00505047">
        <w:rPr>
          <w:rFonts w:ascii="ＭＳ ゴシック" w:hAnsi="ＭＳ ゴシック" w:hint="eastAsia"/>
        </w:rPr>
        <w:t>表紙</w:t>
      </w:r>
      <w:bookmarkEnd w:id="88"/>
    </w:p>
    <w:p w14:paraId="461C5746" w14:textId="77777777" w:rsidR="00750655" w:rsidRPr="00505047" w:rsidRDefault="00750655" w:rsidP="00750655">
      <w:pPr>
        <w:rPr>
          <w:rFonts w:ascii="ＭＳ ゴシック" w:eastAsia="ＭＳ ゴシック" w:hAnsi="ＭＳ ゴシック"/>
        </w:rPr>
      </w:pPr>
    </w:p>
    <w:p w14:paraId="484CFAE3" w14:textId="77777777" w:rsidR="00750655" w:rsidRPr="00505047" w:rsidRDefault="00750655" w:rsidP="00750655">
      <w:pPr>
        <w:rPr>
          <w:rFonts w:ascii="ＭＳ ゴシック" w:eastAsia="ＭＳ ゴシック" w:hAnsi="ＭＳ ゴシック"/>
        </w:rPr>
      </w:pPr>
    </w:p>
    <w:p w14:paraId="4C41A3DE" w14:textId="77777777" w:rsidR="00750655" w:rsidRPr="00505047" w:rsidRDefault="00750655" w:rsidP="00750655">
      <w:pPr>
        <w:rPr>
          <w:rFonts w:ascii="ＭＳ ゴシック" w:eastAsia="ＭＳ ゴシック" w:hAnsi="ＭＳ ゴシック"/>
        </w:rPr>
      </w:pPr>
    </w:p>
    <w:p w14:paraId="0D38477B" w14:textId="77777777" w:rsidR="00750655" w:rsidRPr="00505047" w:rsidRDefault="00750655" w:rsidP="00750655">
      <w:pPr>
        <w:rPr>
          <w:rFonts w:ascii="ＭＳ ゴシック" w:eastAsia="ＭＳ ゴシック" w:hAnsi="ＭＳ ゴシック"/>
        </w:rPr>
      </w:pPr>
    </w:p>
    <w:p w14:paraId="431AE644" w14:textId="77777777" w:rsidR="00750655" w:rsidRPr="00505047" w:rsidRDefault="00750655" w:rsidP="00750655">
      <w:pPr>
        <w:rPr>
          <w:rFonts w:ascii="ＭＳ ゴシック" w:eastAsia="ＭＳ ゴシック" w:hAnsi="ＭＳ ゴシック"/>
        </w:rPr>
      </w:pPr>
    </w:p>
    <w:p w14:paraId="7A009B76" w14:textId="77777777" w:rsidR="00750655" w:rsidRPr="00505047" w:rsidRDefault="00750655" w:rsidP="00750655">
      <w:pPr>
        <w:rPr>
          <w:rFonts w:ascii="ＭＳ ゴシック" w:eastAsia="ＭＳ ゴシック" w:hAnsi="ＭＳ ゴシック"/>
        </w:rPr>
      </w:pPr>
    </w:p>
    <w:p w14:paraId="0458F921" w14:textId="77777777" w:rsidR="00750655" w:rsidRPr="00505047" w:rsidRDefault="00750655" w:rsidP="00750655">
      <w:pPr>
        <w:rPr>
          <w:rFonts w:ascii="ＭＳ ゴシック" w:eastAsia="ＭＳ ゴシック" w:hAnsi="ＭＳ ゴシック"/>
        </w:rPr>
      </w:pPr>
    </w:p>
    <w:p w14:paraId="645A12D2" w14:textId="77777777" w:rsidR="00750655" w:rsidRPr="00505047" w:rsidRDefault="00750655" w:rsidP="00750655">
      <w:pPr>
        <w:rPr>
          <w:rFonts w:ascii="ＭＳ ゴシック" w:eastAsia="ＭＳ ゴシック" w:hAnsi="ＭＳ ゴシック"/>
        </w:rPr>
      </w:pPr>
    </w:p>
    <w:p w14:paraId="6E90E617" w14:textId="77777777" w:rsidR="00750655" w:rsidRPr="00505047" w:rsidRDefault="00750655" w:rsidP="00750655">
      <w:pPr>
        <w:rPr>
          <w:rFonts w:ascii="ＭＳ ゴシック" w:eastAsia="ＭＳ ゴシック" w:hAnsi="ＭＳ ゴシック"/>
        </w:rPr>
      </w:pPr>
    </w:p>
    <w:p w14:paraId="47D7FE76" w14:textId="77777777" w:rsidR="00750655" w:rsidRPr="00505047" w:rsidRDefault="00750655" w:rsidP="00750655">
      <w:pPr>
        <w:rPr>
          <w:rFonts w:ascii="ＭＳ ゴシック" w:eastAsia="ＭＳ ゴシック" w:hAnsi="ＭＳ ゴシック"/>
        </w:rPr>
      </w:pPr>
    </w:p>
    <w:p w14:paraId="4449C351" w14:textId="77777777" w:rsidR="00750655" w:rsidRPr="00505047" w:rsidRDefault="00750655" w:rsidP="00750655">
      <w:pPr>
        <w:rPr>
          <w:rFonts w:ascii="ＭＳ ゴシック" w:eastAsia="ＭＳ ゴシック" w:hAnsi="ＭＳ ゴシック"/>
        </w:rPr>
      </w:pPr>
    </w:p>
    <w:p w14:paraId="5CD6DB15" w14:textId="77777777" w:rsidR="00750655" w:rsidRPr="00505047"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50655" w:rsidRPr="00505047" w14:paraId="5AB23071" w14:textId="77777777">
        <w:trPr>
          <w:jc w:val="center"/>
        </w:trPr>
        <w:tc>
          <w:tcPr>
            <w:tcW w:w="7884" w:type="dxa"/>
          </w:tcPr>
          <w:p w14:paraId="399F9A9B" w14:textId="10A905E1" w:rsidR="005B05CD" w:rsidRPr="00505047" w:rsidRDefault="00F8441F"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p>
          <w:p w14:paraId="3AFB0E51" w14:textId="77777777" w:rsidR="00750655" w:rsidRPr="00505047" w:rsidRDefault="00750655"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4C610361" w14:textId="77777777" w:rsidR="00750655" w:rsidRPr="00505047" w:rsidRDefault="00750655" w:rsidP="00A35B28">
            <w:pPr>
              <w:jc w:val="center"/>
              <w:rPr>
                <w:rFonts w:ascii="ＭＳ ゴシック" w:eastAsia="ＭＳ ゴシック" w:hAnsi="ＭＳ ゴシック"/>
                <w:b/>
                <w:sz w:val="32"/>
                <w:szCs w:val="32"/>
              </w:rPr>
            </w:pPr>
          </w:p>
          <w:p w14:paraId="40CB84CB" w14:textId="33FF6E7B" w:rsidR="00750655" w:rsidRPr="00505047" w:rsidRDefault="00750655" w:rsidP="001B39BB">
            <w:pPr>
              <w:jc w:val="center"/>
              <w:rPr>
                <w:rFonts w:ascii="ＭＳ ゴシック" w:eastAsia="ＭＳ ゴシック" w:hAnsi="ＭＳ ゴシック"/>
              </w:rPr>
            </w:pPr>
            <w:r w:rsidRPr="00505047">
              <w:rPr>
                <w:rFonts w:ascii="ＭＳ ゴシック" w:eastAsia="ＭＳ ゴシック" w:hAnsi="ＭＳ ゴシック" w:hint="eastAsia"/>
                <w:b/>
                <w:sz w:val="32"/>
                <w:szCs w:val="32"/>
              </w:rPr>
              <w:t>【</w:t>
            </w:r>
            <w:r w:rsidR="00F8441F" w:rsidRPr="00505047">
              <w:rPr>
                <w:rFonts w:ascii="ＭＳ ゴシック" w:eastAsia="ＭＳ ゴシック" w:hAnsi="ＭＳ ゴシック"/>
                <w:b/>
                <w:sz w:val="32"/>
                <w:szCs w:val="32"/>
              </w:rPr>
              <w:t>(仮称)新上小阪東住宅</w:t>
            </w:r>
            <w:r w:rsidR="00F8441F" w:rsidRPr="00505047">
              <w:rPr>
                <w:rFonts w:ascii="ＭＳ ゴシック" w:eastAsia="ＭＳ ゴシック" w:hAnsi="ＭＳ ゴシック" w:hint="eastAsia"/>
                <w:b/>
                <w:sz w:val="32"/>
                <w:szCs w:val="32"/>
              </w:rPr>
              <w:t>等</w:t>
            </w:r>
            <w:r w:rsidR="009A50F0" w:rsidRPr="00505047">
              <w:rPr>
                <w:rFonts w:ascii="ＭＳ ゴシック" w:eastAsia="ＭＳ ゴシック" w:hAnsi="ＭＳ ゴシック" w:hint="eastAsia"/>
                <w:b/>
                <w:sz w:val="32"/>
                <w:szCs w:val="32"/>
              </w:rPr>
              <w:t>に関する</w:t>
            </w:r>
            <w:r w:rsidR="00F42900" w:rsidRPr="00505047">
              <w:rPr>
                <w:rFonts w:ascii="ＭＳ ゴシック" w:eastAsia="ＭＳ ゴシック" w:hAnsi="ＭＳ ゴシック" w:hint="eastAsia"/>
                <w:b/>
                <w:sz w:val="32"/>
                <w:szCs w:val="32"/>
              </w:rPr>
              <w:t>図面集</w:t>
            </w:r>
            <w:r w:rsidRPr="00505047">
              <w:rPr>
                <w:rFonts w:ascii="ＭＳ ゴシック" w:eastAsia="ＭＳ ゴシック" w:hAnsi="ＭＳ ゴシック" w:hint="eastAsia"/>
                <w:b/>
                <w:sz w:val="32"/>
                <w:szCs w:val="32"/>
              </w:rPr>
              <w:t>】</w:t>
            </w:r>
          </w:p>
        </w:tc>
      </w:tr>
    </w:tbl>
    <w:p w14:paraId="00F950F2" w14:textId="77777777" w:rsidR="00750655" w:rsidRPr="00505047" w:rsidRDefault="00750655" w:rsidP="00750655">
      <w:pPr>
        <w:rPr>
          <w:rFonts w:ascii="ＭＳ ゴシック" w:eastAsia="ＭＳ ゴシック" w:hAnsi="ＭＳ ゴシック"/>
        </w:rPr>
      </w:pPr>
    </w:p>
    <w:p w14:paraId="77A30AFC" w14:textId="77777777" w:rsidR="00750655" w:rsidRPr="00505047" w:rsidRDefault="00750655" w:rsidP="00750655">
      <w:pPr>
        <w:rPr>
          <w:rFonts w:ascii="ＭＳ ゴシック" w:eastAsia="ＭＳ ゴシック" w:hAnsi="ＭＳ ゴシック"/>
        </w:rPr>
      </w:pPr>
    </w:p>
    <w:p w14:paraId="44E952CB" w14:textId="77777777" w:rsidR="00750655" w:rsidRPr="00505047" w:rsidRDefault="00750655" w:rsidP="00750655">
      <w:pPr>
        <w:rPr>
          <w:rFonts w:ascii="ＭＳ ゴシック" w:eastAsia="ＭＳ ゴシック" w:hAnsi="ＭＳ ゴシック"/>
        </w:rPr>
      </w:pPr>
    </w:p>
    <w:p w14:paraId="461A14AE" w14:textId="77777777" w:rsidR="00750655" w:rsidRPr="00505047" w:rsidRDefault="00750655" w:rsidP="00750655">
      <w:pPr>
        <w:rPr>
          <w:rFonts w:ascii="ＭＳ ゴシック" w:eastAsia="ＭＳ ゴシック" w:hAnsi="ＭＳ ゴシック"/>
        </w:rPr>
      </w:pPr>
    </w:p>
    <w:p w14:paraId="7198365E" w14:textId="77777777" w:rsidR="00750655" w:rsidRPr="00505047" w:rsidRDefault="00750655" w:rsidP="00750655">
      <w:pPr>
        <w:rPr>
          <w:rFonts w:ascii="ＭＳ ゴシック" w:eastAsia="ＭＳ ゴシック" w:hAnsi="ＭＳ ゴシック"/>
        </w:rPr>
      </w:pPr>
    </w:p>
    <w:p w14:paraId="776AA836" w14:textId="77777777" w:rsidR="00750655" w:rsidRPr="00505047" w:rsidRDefault="00750655" w:rsidP="00750655">
      <w:pPr>
        <w:rPr>
          <w:rFonts w:ascii="ＭＳ ゴシック" w:eastAsia="ＭＳ ゴシック" w:hAnsi="ＭＳ ゴシック"/>
        </w:rPr>
      </w:pPr>
    </w:p>
    <w:p w14:paraId="51C40764" w14:textId="77777777" w:rsidR="00750655" w:rsidRPr="00505047" w:rsidRDefault="00750655" w:rsidP="00750655">
      <w:pPr>
        <w:rPr>
          <w:rFonts w:ascii="ＭＳ ゴシック" w:eastAsia="ＭＳ ゴシック" w:hAnsi="ＭＳ ゴシック"/>
        </w:rPr>
      </w:pPr>
    </w:p>
    <w:p w14:paraId="685C7732" w14:textId="77777777" w:rsidR="00750655" w:rsidRPr="00505047" w:rsidRDefault="00750655" w:rsidP="00750655">
      <w:pPr>
        <w:rPr>
          <w:rFonts w:ascii="ＭＳ ゴシック" w:eastAsia="ＭＳ ゴシック" w:hAnsi="ＭＳ ゴシック"/>
        </w:rPr>
      </w:pPr>
    </w:p>
    <w:p w14:paraId="3E559A46" w14:textId="77777777" w:rsidR="00750655" w:rsidRPr="00505047" w:rsidRDefault="00750655" w:rsidP="00750655">
      <w:pPr>
        <w:rPr>
          <w:rFonts w:ascii="ＭＳ ゴシック" w:eastAsia="ＭＳ ゴシック" w:hAnsi="ＭＳ ゴシック"/>
        </w:rPr>
      </w:pPr>
    </w:p>
    <w:p w14:paraId="750C327D" w14:textId="77777777" w:rsidR="00750655" w:rsidRPr="00505047" w:rsidRDefault="00750655" w:rsidP="00750655">
      <w:pPr>
        <w:rPr>
          <w:rFonts w:ascii="ＭＳ ゴシック" w:eastAsia="ＭＳ ゴシック" w:hAnsi="ＭＳ ゴシック"/>
        </w:rPr>
      </w:pPr>
    </w:p>
    <w:p w14:paraId="6FF9D50D" w14:textId="77777777" w:rsidR="00750655" w:rsidRPr="00505047" w:rsidRDefault="00750655" w:rsidP="00750655">
      <w:pPr>
        <w:rPr>
          <w:rFonts w:ascii="ＭＳ ゴシック" w:eastAsia="ＭＳ ゴシック" w:hAnsi="ＭＳ ゴシック"/>
        </w:rPr>
      </w:pPr>
    </w:p>
    <w:p w14:paraId="5E6F4670" w14:textId="77777777" w:rsidR="00750655" w:rsidRPr="00505047"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50655" w:rsidRPr="00505047" w14:paraId="0CE00CC6" w14:textId="77777777">
        <w:trPr>
          <w:jc w:val="center"/>
        </w:trPr>
        <w:tc>
          <w:tcPr>
            <w:tcW w:w="1809" w:type="dxa"/>
          </w:tcPr>
          <w:p w14:paraId="6DEE141F" w14:textId="77777777" w:rsidR="00750655" w:rsidRPr="00505047" w:rsidRDefault="003452D9" w:rsidP="00A35B28">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6186D681" w14:textId="77777777" w:rsidR="00750655" w:rsidRPr="00505047" w:rsidRDefault="00750655" w:rsidP="00D31AF8">
            <w:pPr>
              <w:rPr>
                <w:rFonts w:ascii="ＭＳ ゴシック" w:eastAsia="ＭＳ ゴシック" w:hAnsi="ＭＳ ゴシック"/>
                <w:sz w:val="32"/>
                <w:szCs w:val="32"/>
              </w:rPr>
            </w:pPr>
          </w:p>
        </w:tc>
      </w:tr>
    </w:tbl>
    <w:p w14:paraId="0A56CFB7" w14:textId="77777777" w:rsidR="00750655" w:rsidRPr="00505047" w:rsidRDefault="00750655" w:rsidP="00750655">
      <w:pPr>
        <w:rPr>
          <w:rFonts w:ascii="ＭＳ ゴシック" w:eastAsia="ＭＳ ゴシック" w:hAnsi="ＭＳ ゴシック"/>
        </w:rPr>
      </w:pPr>
    </w:p>
    <w:p w14:paraId="3F6B5368" w14:textId="77777777" w:rsidR="00750655" w:rsidRPr="00505047" w:rsidRDefault="00750655" w:rsidP="00750655">
      <w:pPr>
        <w:rPr>
          <w:rFonts w:ascii="ＭＳ ゴシック" w:eastAsia="ＭＳ ゴシック" w:hAnsi="ＭＳ ゴシック"/>
        </w:rPr>
      </w:pPr>
    </w:p>
    <w:p w14:paraId="136B91E7" w14:textId="77777777" w:rsidR="00F42900" w:rsidRPr="00505047" w:rsidRDefault="00F42900" w:rsidP="00750655">
      <w:pPr>
        <w:rPr>
          <w:rFonts w:ascii="ＭＳ ゴシック" w:eastAsia="ＭＳ ゴシック" w:hAnsi="ＭＳ ゴシック"/>
        </w:rPr>
        <w:sectPr w:rsidR="00F42900" w:rsidRPr="00505047" w:rsidSect="00F42900">
          <w:headerReference w:type="default" r:id="rId32"/>
          <w:pgSz w:w="23814" w:h="16840" w:orient="landscape" w:code="8"/>
          <w:pgMar w:top="1418" w:right="1134" w:bottom="1418" w:left="1134" w:header="454" w:footer="454" w:gutter="0"/>
          <w:cols w:space="425"/>
          <w:docGrid w:type="lines" w:linePitch="360"/>
        </w:sectPr>
      </w:pPr>
    </w:p>
    <w:p w14:paraId="20C90B95" w14:textId="693E43D7" w:rsidR="009E46C5" w:rsidRPr="00505047" w:rsidRDefault="009E46C5" w:rsidP="008868B3">
      <w:pPr>
        <w:pStyle w:val="2"/>
        <w:rPr>
          <w:rFonts w:ascii="ＭＳ ゴシック" w:hAnsi="ＭＳ ゴシック"/>
        </w:rPr>
      </w:pPr>
      <w:bookmarkStart w:id="89" w:name="_Toc69721926"/>
      <w:r w:rsidRPr="00505047">
        <w:rPr>
          <w:rFonts w:ascii="ＭＳ ゴシック" w:hAnsi="ＭＳ ゴシック" w:hint="eastAsia"/>
        </w:rPr>
        <w:lastRenderedPageBreak/>
        <w:t>様式</w:t>
      </w:r>
      <w:r w:rsidR="0044278C" w:rsidRPr="00505047">
        <w:rPr>
          <w:rFonts w:ascii="ＭＳ ゴシック" w:hAnsi="ＭＳ ゴシック"/>
        </w:rPr>
        <w:t>11</w:t>
      </w:r>
      <w:r w:rsidRPr="00505047">
        <w:rPr>
          <w:rFonts w:ascii="ＭＳ ゴシック" w:hAnsi="ＭＳ ゴシック" w:hint="eastAsia"/>
        </w:rPr>
        <w:t>－</w:t>
      </w:r>
      <w:r w:rsidR="002132B4" w:rsidRPr="00505047">
        <w:rPr>
          <w:rFonts w:ascii="ＭＳ ゴシック" w:hAnsi="ＭＳ ゴシック" w:hint="eastAsia"/>
        </w:rPr>
        <w:t xml:space="preserve">２　</w:t>
      </w:r>
      <w:r w:rsidR="00F3252C" w:rsidRPr="00505047">
        <w:rPr>
          <w:rFonts w:ascii="ＭＳ ゴシック" w:hAnsi="ＭＳ ゴシック" w:hint="eastAsia"/>
        </w:rPr>
        <w:t>建築計画概要及び面積表</w:t>
      </w:r>
      <w:bookmarkEnd w:id="89"/>
    </w:p>
    <w:p w14:paraId="5BCE239A" w14:textId="12210C73" w:rsidR="00F3252C" w:rsidRPr="00505047" w:rsidRDefault="00F3252C" w:rsidP="00F3252C">
      <w:pPr>
        <w:pStyle w:val="afb"/>
        <w:ind w:leftChars="0" w:firstLineChars="47" w:firstLine="99"/>
      </w:pPr>
      <w:r w:rsidRPr="00505047">
        <w:rPr>
          <w:rFonts w:hint="eastAsia"/>
        </w:rPr>
        <w:t>１．</w:t>
      </w:r>
      <w:r w:rsidR="00714D0F" w:rsidRPr="00505047">
        <w:rPr>
          <w:rFonts w:hint="eastAsia"/>
        </w:rPr>
        <w:t>(仮称)新上小阪東住宅</w:t>
      </w:r>
      <w:r w:rsidRPr="00505047">
        <w:rPr>
          <w:rFonts w:hint="eastAsia"/>
        </w:rPr>
        <w:t>建築計画概要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1953"/>
        <w:gridCol w:w="2280"/>
        <w:gridCol w:w="2280"/>
      </w:tblGrid>
      <w:tr w:rsidR="00505047" w:rsidRPr="00505047" w14:paraId="72E30B4A" w14:textId="77777777" w:rsidTr="006A4CB7">
        <w:trPr>
          <w:trHeight w:val="556"/>
          <w:jc w:val="center"/>
        </w:trPr>
        <w:tc>
          <w:tcPr>
            <w:tcW w:w="2694" w:type="dxa"/>
            <w:vAlign w:val="center"/>
          </w:tcPr>
          <w:p w14:paraId="0E38A7EF" w14:textId="77777777" w:rsidR="00F3252C" w:rsidRPr="00505047" w:rsidRDefault="00F3252C" w:rsidP="00107930">
            <w:pPr>
              <w:pStyle w:val="afb"/>
              <w:ind w:leftChars="0" w:left="0" w:firstLineChars="0" w:firstLine="0"/>
              <w:jc w:val="center"/>
            </w:pPr>
            <w:r w:rsidRPr="00505047">
              <w:rPr>
                <w:rFonts w:hint="eastAsia"/>
              </w:rPr>
              <w:t>建築面積</w:t>
            </w:r>
          </w:p>
        </w:tc>
        <w:tc>
          <w:tcPr>
            <w:tcW w:w="1953" w:type="dxa"/>
            <w:vAlign w:val="center"/>
          </w:tcPr>
          <w:p w14:paraId="2E8F3F43" w14:textId="77777777" w:rsidR="00F3252C" w:rsidRPr="00505047" w:rsidRDefault="00F3252C" w:rsidP="00F83011">
            <w:pPr>
              <w:pStyle w:val="afb"/>
              <w:ind w:leftChars="0" w:left="0" w:firstLine="210"/>
              <w:jc w:val="right"/>
            </w:pPr>
            <w:r w:rsidRPr="00505047">
              <w:rPr>
                <w:rFonts w:hint="eastAsia"/>
              </w:rPr>
              <w:t>㎡</w:t>
            </w:r>
          </w:p>
        </w:tc>
        <w:tc>
          <w:tcPr>
            <w:tcW w:w="2280" w:type="dxa"/>
            <w:vAlign w:val="center"/>
          </w:tcPr>
          <w:p w14:paraId="487AB319" w14:textId="77777777" w:rsidR="00F3252C" w:rsidRPr="00505047" w:rsidRDefault="00BA6511" w:rsidP="00107930">
            <w:pPr>
              <w:pStyle w:val="afb"/>
              <w:ind w:leftChars="0" w:left="0" w:firstLineChars="0" w:firstLine="0"/>
              <w:jc w:val="center"/>
            </w:pPr>
            <w:r w:rsidRPr="00505047">
              <w:rPr>
                <w:rFonts w:hint="eastAsia"/>
              </w:rPr>
              <w:t>建ぺい率</w:t>
            </w:r>
          </w:p>
        </w:tc>
        <w:tc>
          <w:tcPr>
            <w:tcW w:w="2280" w:type="dxa"/>
            <w:vAlign w:val="center"/>
          </w:tcPr>
          <w:p w14:paraId="2635A40B" w14:textId="77777777" w:rsidR="00F3252C" w:rsidRPr="00505047" w:rsidRDefault="00F3252C" w:rsidP="00F83011">
            <w:pPr>
              <w:pStyle w:val="afb"/>
              <w:ind w:leftChars="0" w:left="0" w:firstLine="210"/>
              <w:jc w:val="right"/>
            </w:pPr>
            <w:r w:rsidRPr="00505047">
              <w:rPr>
                <w:rFonts w:hint="eastAsia"/>
              </w:rPr>
              <w:t>％</w:t>
            </w:r>
          </w:p>
        </w:tc>
      </w:tr>
      <w:tr w:rsidR="00505047" w:rsidRPr="00505047" w14:paraId="4AD2B258" w14:textId="77777777" w:rsidTr="006A4CB7">
        <w:trPr>
          <w:trHeight w:val="556"/>
          <w:jc w:val="center"/>
        </w:trPr>
        <w:tc>
          <w:tcPr>
            <w:tcW w:w="2694" w:type="dxa"/>
            <w:vAlign w:val="center"/>
          </w:tcPr>
          <w:p w14:paraId="0B351929" w14:textId="77777777" w:rsidR="00F3252C" w:rsidRPr="00505047" w:rsidRDefault="00F3252C" w:rsidP="00107930">
            <w:pPr>
              <w:pStyle w:val="afb"/>
              <w:ind w:leftChars="0" w:left="0" w:firstLineChars="0" w:firstLine="0"/>
              <w:jc w:val="center"/>
            </w:pPr>
            <w:r w:rsidRPr="00505047">
              <w:rPr>
                <w:rFonts w:hint="eastAsia"/>
              </w:rPr>
              <w:t>延床面積</w:t>
            </w:r>
          </w:p>
        </w:tc>
        <w:tc>
          <w:tcPr>
            <w:tcW w:w="1953" w:type="dxa"/>
            <w:vAlign w:val="center"/>
          </w:tcPr>
          <w:p w14:paraId="0F12F65D" w14:textId="77777777" w:rsidR="00F3252C" w:rsidRPr="00505047" w:rsidRDefault="00F3252C" w:rsidP="00F83011">
            <w:pPr>
              <w:pStyle w:val="afb"/>
              <w:ind w:leftChars="0" w:left="0" w:firstLine="210"/>
              <w:jc w:val="right"/>
            </w:pPr>
            <w:r w:rsidRPr="00505047">
              <w:rPr>
                <w:rFonts w:hint="eastAsia"/>
              </w:rPr>
              <w:t>㎡</w:t>
            </w:r>
          </w:p>
        </w:tc>
        <w:tc>
          <w:tcPr>
            <w:tcW w:w="4560" w:type="dxa"/>
            <w:gridSpan w:val="2"/>
            <w:vAlign w:val="center"/>
          </w:tcPr>
          <w:p w14:paraId="658217AA" w14:textId="77777777" w:rsidR="00F3252C" w:rsidRPr="00505047" w:rsidRDefault="00F3252C" w:rsidP="00107930">
            <w:pPr>
              <w:pStyle w:val="afb"/>
              <w:ind w:leftChars="0" w:left="0" w:firstLineChars="0" w:firstLine="0"/>
              <w:jc w:val="center"/>
            </w:pPr>
          </w:p>
        </w:tc>
      </w:tr>
      <w:tr w:rsidR="00505047" w:rsidRPr="00505047" w14:paraId="039CC5B7" w14:textId="77777777" w:rsidTr="006A4CB7">
        <w:trPr>
          <w:trHeight w:val="556"/>
          <w:jc w:val="center"/>
        </w:trPr>
        <w:tc>
          <w:tcPr>
            <w:tcW w:w="2694" w:type="dxa"/>
            <w:vAlign w:val="center"/>
          </w:tcPr>
          <w:p w14:paraId="1010AECA" w14:textId="77777777" w:rsidR="00F3252C" w:rsidRPr="00505047" w:rsidRDefault="00F3252C" w:rsidP="00107930">
            <w:pPr>
              <w:pStyle w:val="afb"/>
              <w:ind w:leftChars="0" w:left="0" w:firstLineChars="0" w:firstLine="0"/>
              <w:jc w:val="center"/>
            </w:pPr>
            <w:r w:rsidRPr="00505047">
              <w:rPr>
                <w:rFonts w:hint="eastAsia"/>
              </w:rPr>
              <w:t>容積対象面積</w:t>
            </w:r>
          </w:p>
        </w:tc>
        <w:tc>
          <w:tcPr>
            <w:tcW w:w="1953" w:type="dxa"/>
            <w:vAlign w:val="center"/>
          </w:tcPr>
          <w:p w14:paraId="6B0E4689" w14:textId="77777777" w:rsidR="00F3252C" w:rsidRPr="00505047" w:rsidRDefault="00F3252C" w:rsidP="00F83011">
            <w:pPr>
              <w:pStyle w:val="afb"/>
              <w:ind w:leftChars="0" w:left="0" w:firstLine="210"/>
              <w:jc w:val="right"/>
            </w:pPr>
            <w:r w:rsidRPr="00505047">
              <w:rPr>
                <w:rFonts w:hint="eastAsia"/>
              </w:rPr>
              <w:t>㎡</w:t>
            </w:r>
          </w:p>
        </w:tc>
        <w:tc>
          <w:tcPr>
            <w:tcW w:w="2280" w:type="dxa"/>
            <w:vAlign w:val="center"/>
          </w:tcPr>
          <w:p w14:paraId="1DB4D6BB" w14:textId="77777777" w:rsidR="00F3252C" w:rsidRPr="00505047" w:rsidRDefault="00F3252C" w:rsidP="00107930">
            <w:pPr>
              <w:pStyle w:val="afb"/>
              <w:ind w:leftChars="0" w:left="0" w:firstLineChars="0" w:firstLine="0"/>
              <w:jc w:val="center"/>
            </w:pPr>
            <w:r w:rsidRPr="00505047">
              <w:rPr>
                <w:rFonts w:hint="eastAsia"/>
              </w:rPr>
              <w:t>容積率</w:t>
            </w:r>
          </w:p>
        </w:tc>
        <w:tc>
          <w:tcPr>
            <w:tcW w:w="2280" w:type="dxa"/>
            <w:vAlign w:val="center"/>
          </w:tcPr>
          <w:p w14:paraId="3D9E7935" w14:textId="77777777" w:rsidR="00F3252C" w:rsidRPr="00505047" w:rsidRDefault="00F3252C" w:rsidP="00F83011">
            <w:pPr>
              <w:pStyle w:val="afb"/>
              <w:ind w:leftChars="0" w:left="0" w:firstLine="210"/>
              <w:jc w:val="right"/>
            </w:pPr>
            <w:r w:rsidRPr="00505047">
              <w:rPr>
                <w:rFonts w:hint="eastAsia"/>
              </w:rPr>
              <w:t>％</w:t>
            </w:r>
          </w:p>
        </w:tc>
      </w:tr>
      <w:tr w:rsidR="00505047" w:rsidRPr="00505047" w14:paraId="64B5E30A" w14:textId="77777777" w:rsidTr="006A4CB7">
        <w:trPr>
          <w:trHeight w:val="556"/>
          <w:jc w:val="center"/>
        </w:trPr>
        <w:tc>
          <w:tcPr>
            <w:tcW w:w="2694" w:type="dxa"/>
            <w:vAlign w:val="center"/>
          </w:tcPr>
          <w:p w14:paraId="3059C0B1" w14:textId="77777777" w:rsidR="00F3252C" w:rsidRPr="00505047" w:rsidRDefault="00F3252C" w:rsidP="00107930">
            <w:pPr>
              <w:pStyle w:val="afb"/>
              <w:ind w:leftChars="0" w:left="0" w:firstLineChars="0" w:firstLine="0"/>
              <w:jc w:val="center"/>
            </w:pPr>
            <w:r w:rsidRPr="00505047">
              <w:rPr>
                <w:rFonts w:hint="eastAsia"/>
              </w:rPr>
              <w:t>最高高さ</w:t>
            </w:r>
          </w:p>
        </w:tc>
        <w:tc>
          <w:tcPr>
            <w:tcW w:w="1953" w:type="dxa"/>
            <w:vAlign w:val="center"/>
          </w:tcPr>
          <w:p w14:paraId="7E421D84" w14:textId="77777777" w:rsidR="00F3252C" w:rsidRPr="00505047" w:rsidRDefault="00F3252C" w:rsidP="00F83011">
            <w:pPr>
              <w:pStyle w:val="afb"/>
              <w:ind w:leftChars="0" w:left="0" w:firstLine="210"/>
              <w:jc w:val="right"/>
            </w:pPr>
            <w:r w:rsidRPr="00505047">
              <w:rPr>
                <w:rFonts w:hint="eastAsia"/>
              </w:rPr>
              <w:t>㎡</w:t>
            </w:r>
          </w:p>
        </w:tc>
        <w:tc>
          <w:tcPr>
            <w:tcW w:w="4560" w:type="dxa"/>
            <w:gridSpan w:val="2"/>
            <w:vAlign w:val="center"/>
          </w:tcPr>
          <w:p w14:paraId="49733B47" w14:textId="77777777" w:rsidR="00F3252C" w:rsidRPr="00505047" w:rsidRDefault="00F3252C" w:rsidP="00107930">
            <w:pPr>
              <w:pStyle w:val="afb"/>
              <w:ind w:leftChars="0" w:left="0" w:firstLineChars="0" w:firstLine="0"/>
              <w:jc w:val="center"/>
            </w:pPr>
          </w:p>
        </w:tc>
      </w:tr>
      <w:tr w:rsidR="00F3252C" w:rsidRPr="00505047" w14:paraId="78898AF4" w14:textId="77777777" w:rsidTr="006A4CB7">
        <w:trPr>
          <w:trHeight w:val="556"/>
          <w:jc w:val="center"/>
        </w:trPr>
        <w:tc>
          <w:tcPr>
            <w:tcW w:w="2694" w:type="dxa"/>
            <w:vAlign w:val="center"/>
          </w:tcPr>
          <w:p w14:paraId="30D3E514" w14:textId="77777777" w:rsidR="00F3252C" w:rsidRPr="00505047" w:rsidRDefault="00F3252C" w:rsidP="00107930">
            <w:pPr>
              <w:pStyle w:val="afb"/>
              <w:ind w:leftChars="0" w:left="0" w:firstLineChars="0" w:firstLine="0"/>
              <w:jc w:val="center"/>
            </w:pPr>
            <w:r w:rsidRPr="00505047">
              <w:rPr>
                <w:rFonts w:hint="eastAsia"/>
              </w:rPr>
              <w:t>緑被</w:t>
            </w:r>
            <w:r w:rsidR="00CF160F" w:rsidRPr="00505047">
              <w:rPr>
                <w:rFonts w:hint="eastAsia"/>
              </w:rPr>
              <w:t>及び緑化</w:t>
            </w:r>
            <w:r w:rsidRPr="00505047">
              <w:rPr>
                <w:rFonts w:hint="eastAsia"/>
              </w:rPr>
              <w:t>面積</w:t>
            </w:r>
          </w:p>
        </w:tc>
        <w:tc>
          <w:tcPr>
            <w:tcW w:w="1953" w:type="dxa"/>
            <w:vAlign w:val="center"/>
          </w:tcPr>
          <w:p w14:paraId="4C080010" w14:textId="77777777" w:rsidR="00F3252C" w:rsidRPr="00505047" w:rsidRDefault="00F3252C" w:rsidP="00F83011">
            <w:pPr>
              <w:pStyle w:val="afb"/>
              <w:ind w:leftChars="0" w:left="0" w:firstLine="210"/>
              <w:jc w:val="right"/>
            </w:pPr>
            <w:r w:rsidRPr="00505047">
              <w:rPr>
                <w:rFonts w:hint="eastAsia"/>
              </w:rPr>
              <w:t>㎡</w:t>
            </w:r>
          </w:p>
        </w:tc>
        <w:tc>
          <w:tcPr>
            <w:tcW w:w="2280" w:type="dxa"/>
            <w:vAlign w:val="center"/>
          </w:tcPr>
          <w:p w14:paraId="69F750CF" w14:textId="77777777" w:rsidR="00F3252C" w:rsidRPr="00505047" w:rsidRDefault="00F3252C" w:rsidP="00107930">
            <w:pPr>
              <w:pStyle w:val="afb"/>
              <w:ind w:leftChars="0" w:left="0" w:firstLineChars="0" w:firstLine="0"/>
              <w:jc w:val="center"/>
            </w:pPr>
            <w:r w:rsidRPr="00505047">
              <w:rPr>
                <w:rFonts w:hint="eastAsia"/>
              </w:rPr>
              <w:t>緑被率</w:t>
            </w:r>
          </w:p>
        </w:tc>
        <w:tc>
          <w:tcPr>
            <w:tcW w:w="2280" w:type="dxa"/>
            <w:vAlign w:val="center"/>
          </w:tcPr>
          <w:p w14:paraId="4FE3FDB9" w14:textId="77777777" w:rsidR="00F3252C" w:rsidRPr="00505047" w:rsidRDefault="00F3252C" w:rsidP="00F83011">
            <w:pPr>
              <w:pStyle w:val="afb"/>
              <w:ind w:leftChars="0" w:left="0" w:firstLine="210"/>
              <w:jc w:val="right"/>
            </w:pPr>
            <w:r w:rsidRPr="00505047">
              <w:rPr>
                <w:rFonts w:hint="eastAsia"/>
              </w:rPr>
              <w:t>％</w:t>
            </w:r>
          </w:p>
        </w:tc>
      </w:tr>
    </w:tbl>
    <w:p w14:paraId="4FA4B04B" w14:textId="77777777" w:rsidR="00530F85" w:rsidRPr="00505047" w:rsidRDefault="00530F85" w:rsidP="00CB13B7">
      <w:pPr>
        <w:pStyle w:val="afb"/>
        <w:ind w:leftChars="0" w:firstLineChars="47" w:firstLine="99"/>
      </w:pPr>
    </w:p>
    <w:p w14:paraId="7C0C1E9C" w14:textId="77777777" w:rsidR="00CB13B7" w:rsidRPr="00505047" w:rsidRDefault="00CB13B7" w:rsidP="00CB13B7">
      <w:pPr>
        <w:pStyle w:val="afb"/>
        <w:ind w:leftChars="0" w:firstLineChars="47" w:firstLine="99"/>
      </w:pPr>
      <w:r w:rsidRPr="00505047">
        <w:rPr>
          <w:rFonts w:hint="eastAsia"/>
        </w:rPr>
        <w:t>２．</w:t>
      </w:r>
      <w:r w:rsidR="001B39BB" w:rsidRPr="00505047">
        <w:rPr>
          <w:rFonts w:hint="eastAsia"/>
        </w:rPr>
        <w:t>附帯</w:t>
      </w:r>
      <w:r w:rsidRPr="00505047">
        <w:rPr>
          <w:rFonts w:hint="eastAsia"/>
        </w:rPr>
        <w:t>施設計画概要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7"/>
        <w:gridCol w:w="7737"/>
      </w:tblGrid>
      <w:tr w:rsidR="00505047" w:rsidRPr="00505047" w14:paraId="12AEEEC7" w14:textId="77777777" w:rsidTr="00CB13B7">
        <w:trPr>
          <w:cantSplit/>
          <w:trHeight w:val="421"/>
        </w:trPr>
        <w:tc>
          <w:tcPr>
            <w:tcW w:w="1477" w:type="dxa"/>
            <w:shd w:val="clear" w:color="auto" w:fill="auto"/>
            <w:vAlign w:val="center"/>
          </w:tcPr>
          <w:p w14:paraId="77FF400D" w14:textId="77777777" w:rsidR="00CB13B7" w:rsidRPr="00505047" w:rsidRDefault="00CB13B7" w:rsidP="00F83011">
            <w:pPr>
              <w:autoSpaceDE w:val="0"/>
              <w:autoSpaceDN w:val="0"/>
              <w:adjustRightInd w:val="0"/>
              <w:jc w:val="center"/>
              <w:rPr>
                <w:rFonts w:hAnsi="ＭＳ 明朝"/>
                <w:szCs w:val="21"/>
              </w:rPr>
            </w:pPr>
            <w:r w:rsidRPr="00505047">
              <w:rPr>
                <w:rFonts w:hAnsi="ＭＳ 明朝" w:hint="eastAsia"/>
                <w:szCs w:val="21"/>
              </w:rPr>
              <w:t>施設種類</w:t>
            </w:r>
          </w:p>
        </w:tc>
        <w:tc>
          <w:tcPr>
            <w:tcW w:w="7737" w:type="dxa"/>
            <w:tcBorders>
              <w:bottom w:val="single" w:sz="4" w:space="0" w:color="auto"/>
            </w:tcBorders>
            <w:shd w:val="clear" w:color="auto" w:fill="auto"/>
            <w:vAlign w:val="center"/>
          </w:tcPr>
          <w:p w14:paraId="16493CD2" w14:textId="77777777" w:rsidR="00CB13B7" w:rsidRPr="00505047" w:rsidRDefault="00CB13B7" w:rsidP="00107930">
            <w:pPr>
              <w:autoSpaceDE w:val="0"/>
              <w:autoSpaceDN w:val="0"/>
              <w:adjustRightInd w:val="0"/>
              <w:jc w:val="center"/>
              <w:rPr>
                <w:rFonts w:hAnsi="ＭＳ 明朝"/>
                <w:szCs w:val="21"/>
              </w:rPr>
            </w:pPr>
            <w:r w:rsidRPr="00505047">
              <w:rPr>
                <w:rFonts w:hAnsi="ＭＳ 明朝" w:hint="eastAsia"/>
                <w:szCs w:val="21"/>
              </w:rPr>
              <w:t>規</w:t>
            </w:r>
            <w:r w:rsidR="00107930" w:rsidRPr="00505047">
              <w:rPr>
                <w:rFonts w:hAnsi="ＭＳ 明朝" w:hint="eastAsia"/>
                <w:szCs w:val="21"/>
              </w:rPr>
              <w:t xml:space="preserve">　</w:t>
            </w:r>
            <w:r w:rsidRPr="00505047">
              <w:rPr>
                <w:rFonts w:hAnsi="ＭＳ 明朝" w:hint="eastAsia"/>
                <w:szCs w:val="21"/>
              </w:rPr>
              <w:t>模</w:t>
            </w:r>
          </w:p>
        </w:tc>
      </w:tr>
      <w:tr w:rsidR="00505047" w:rsidRPr="00505047" w14:paraId="3FEF9A19" w14:textId="77777777" w:rsidTr="00CB13B7">
        <w:trPr>
          <w:cantSplit/>
          <w:trHeight w:val="399"/>
        </w:trPr>
        <w:tc>
          <w:tcPr>
            <w:tcW w:w="1477" w:type="dxa"/>
            <w:tcBorders>
              <w:bottom w:val="single" w:sz="4" w:space="0" w:color="auto"/>
            </w:tcBorders>
            <w:vAlign w:val="center"/>
          </w:tcPr>
          <w:p w14:paraId="5C0AFB65" w14:textId="77777777" w:rsidR="00CB13B7" w:rsidRPr="00505047" w:rsidRDefault="00CB13B7" w:rsidP="00F83011">
            <w:pPr>
              <w:autoSpaceDE w:val="0"/>
              <w:autoSpaceDN w:val="0"/>
              <w:adjustRightInd w:val="0"/>
              <w:jc w:val="center"/>
              <w:rPr>
                <w:rFonts w:hAnsi="ＭＳ 明朝"/>
                <w:szCs w:val="21"/>
              </w:rPr>
            </w:pPr>
            <w:r w:rsidRPr="00505047">
              <w:rPr>
                <w:rFonts w:hAnsi="ＭＳ 明朝" w:hint="eastAsia"/>
                <w:szCs w:val="21"/>
              </w:rPr>
              <w:t>集会施設</w:t>
            </w:r>
          </w:p>
        </w:tc>
        <w:tc>
          <w:tcPr>
            <w:tcW w:w="7737" w:type="dxa"/>
            <w:tcBorders>
              <w:bottom w:val="single" w:sz="4" w:space="0" w:color="auto"/>
            </w:tcBorders>
            <w:vAlign w:val="center"/>
          </w:tcPr>
          <w:p w14:paraId="2C5B26E3" w14:textId="77777777" w:rsidR="00CB13B7" w:rsidRPr="00505047" w:rsidRDefault="00CB13B7" w:rsidP="00F83011">
            <w:pPr>
              <w:autoSpaceDE w:val="0"/>
              <w:autoSpaceDN w:val="0"/>
              <w:adjustRightInd w:val="0"/>
              <w:ind w:right="840" w:firstLineChars="1500" w:firstLine="3150"/>
              <w:rPr>
                <w:rFonts w:hAnsi="ＭＳ 明朝"/>
                <w:szCs w:val="21"/>
              </w:rPr>
            </w:pPr>
            <w:r w:rsidRPr="00505047">
              <w:rPr>
                <w:rFonts w:hAnsi="ＭＳ 明朝" w:hint="eastAsia"/>
                <w:szCs w:val="21"/>
              </w:rPr>
              <w:t>㎡</w:t>
            </w:r>
          </w:p>
        </w:tc>
      </w:tr>
      <w:tr w:rsidR="00505047" w:rsidRPr="00505047" w14:paraId="42BA3EF3" w14:textId="77777777" w:rsidTr="00CB13B7">
        <w:trPr>
          <w:cantSplit/>
          <w:trHeight w:val="428"/>
        </w:trPr>
        <w:tc>
          <w:tcPr>
            <w:tcW w:w="1477" w:type="dxa"/>
            <w:tcBorders>
              <w:bottom w:val="single" w:sz="4" w:space="0" w:color="auto"/>
            </w:tcBorders>
            <w:vAlign w:val="center"/>
          </w:tcPr>
          <w:p w14:paraId="65F77D6F" w14:textId="77777777" w:rsidR="002B781D" w:rsidRPr="00505047" w:rsidRDefault="00CB13B7" w:rsidP="00CB13B7">
            <w:pPr>
              <w:autoSpaceDE w:val="0"/>
              <w:autoSpaceDN w:val="0"/>
              <w:adjustRightInd w:val="0"/>
              <w:jc w:val="center"/>
              <w:rPr>
                <w:rFonts w:hAnsi="ＭＳ 明朝"/>
                <w:szCs w:val="21"/>
              </w:rPr>
            </w:pPr>
            <w:r w:rsidRPr="00505047">
              <w:rPr>
                <w:rFonts w:hAnsi="ＭＳ 明朝" w:hint="eastAsia"/>
                <w:szCs w:val="21"/>
              </w:rPr>
              <w:t>自動車の</w:t>
            </w:r>
          </w:p>
          <w:p w14:paraId="6293E8AF" w14:textId="77777777" w:rsidR="00CB13B7" w:rsidRPr="00505047" w:rsidRDefault="00CB13B7" w:rsidP="00CB13B7">
            <w:pPr>
              <w:autoSpaceDE w:val="0"/>
              <w:autoSpaceDN w:val="0"/>
              <w:adjustRightInd w:val="0"/>
              <w:jc w:val="center"/>
              <w:rPr>
                <w:rFonts w:hAnsi="ＭＳ 明朝"/>
                <w:szCs w:val="21"/>
              </w:rPr>
            </w:pPr>
            <w:r w:rsidRPr="00505047">
              <w:rPr>
                <w:rFonts w:hAnsi="ＭＳ 明朝" w:hint="eastAsia"/>
                <w:szCs w:val="21"/>
              </w:rPr>
              <w:t>駐車施設</w:t>
            </w:r>
          </w:p>
        </w:tc>
        <w:tc>
          <w:tcPr>
            <w:tcW w:w="7737" w:type="dxa"/>
            <w:tcBorders>
              <w:bottom w:val="single" w:sz="4" w:space="0" w:color="auto"/>
            </w:tcBorders>
            <w:vAlign w:val="center"/>
          </w:tcPr>
          <w:p w14:paraId="5F5267DA" w14:textId="77777777" w:rsidR="00CB13B7" w:rsidRPr="00505047" w:rsidRDefault="00CB13B7" w:rsidP="00F83011">
            <w:pPr>
              <w:autoSpaceDE w:val="0"/>
              <w:autoSpaceDN w:val="0"/>
              <w:adjustRightInd w:val="0"/>
              <w:ind w:right="840" w:firstLineChars="1500" w:firstLine="3150"/>
              <w:rPr>
                <w:rFonts w:hAnsi="ＭＳ 明朝"/>
                <w:szCs w:val="21"/>
              </w:rPr>
            </w:pPr>
            <w:r w:rsidRPr="00505047">
              <w:rPr>
                <w:rFonts w:hAnsi="ＭＳ 明朝" w:hint="eastAsia"/>
                <w:szCs w:val="21"/>
              </w:rPr>
              <w:t xml:space="preserve">台　　　　</w:t>
            </w:r>
          </w:p>
          <w:p w14:paraId="7766EDB5" w14:textId="77777777" w:rsidR="00CB13B7" w:rsidRPr="00505047" w:rsidRDefault="0085243C" w:rsidP="00CB13B7">
            <w:pPr>
              <w:autoSpaceDE w:val="0"/>
              <w:autoSpaceDN w:val="0"/>
              <w:adjustRightInd w:val="0"/>
              <w:ind w:right="840" w:firstLineChars="400" w:firstLine="840"/>
              <w:rPr>
                <w:rFonts w:hAnsi="ＭＳ 明朝"/>
                <w:szCs w:val="21"/>
              </w:rPr>
            </w:pPr>
            <w:r w:rsidRPr="00505047">
              <w:rPr>
                <w:rFonts w:hAnsi="ＭＳ 明朝" w:hint="eastAsia"/>
                <w:szCs w:val="21"/>
              </w:rPr>
              <w:t>（</w:t>
            </w:r>
            <w:r w:rsidR="00CB13B7" w:rsidRPr="00505047">
              <w:rPr>
                <w:rFonts w:hAnsi="ＭＳ 明朝" w:hint="eastAsia"/>
                <w:szCs w:val="21"/>
              </w:rPr>
              <w:t>内身障者用　　　　　台</w:t>
            </w:r>
            <w:r w:rsidRPr="00505047">
              <w:rPr>
                <w:rFonts w:hAnsi="ＭＳ 明朝" w:hint="eastAsia"/>
                <w:szCs w:val="21"/>
              </w:rPr>
              <w:t>）（</w:t>
            </w:r>
            <w:r w:rsidR="00CB13B7" w:rsidRPr="00505047">
              <w:rPr>
                <w:rFonts w:hAnsi="ＭＳ 明朝" w:hint="eastAsia"/>
                <w:szCs w:val="21"/>
              </w:rPr>
              <w:t>内来客者用　　　　　台</w:t>
            </w:r>
            <w:r w:rsidRPr="00505047">
              <w:rPr>
                <w:rFonts w:hAnsi="ＭＳ 明朝" w:hint="eastAsia"/>
                <w:szCs w:val="21"/>
              </w:rPr>
              <w:t>）</w:t>
            </w:r>
          </w:p>
        </w:tc>
      </w:tr>
      <w:tr w:rsidR="00505047" w:rsidRPr="00505047" w14:paraId="045E3AA7" w14:textId="77777777" w:rsidTr="00CB13B7">
        <w:trPr>
          <w:cantSplit/>
          <w:trHeight w:val="428"/>
        </w:trPr>
        <w:tc>
          <w:tcPr>
            <w:tcW w:w="1477" w:type="dxa"/>
            <w:tcBorders>
              <w:bottom w:val="single" w:sz="4" w:space="0" w:color="auto"/>
            </w:tcBorders>
            <w:vAlign w:val="center"/>
          </w:tcPr>
          <w:p w14:paraId="7E0DD667" w14:textId="77777777" w:rsidR="002B781D" w:rsidRPr="00505047" w:rsidRDefault="002B781D" w:rsidP="00CB13B7">
            <w:pPr>
              <w:autoSpaceDE w:val="0"/>
              <w:autoSpaceDN w:val="0"/>
              <w:adjustRightInd w:val="0"/>
              <w:jc w:val="center"/>
              <w:rPr>
                <w:rFonts w:hAnsi="ＭＳ 明朝"/>
                <w:szCs w:val="21"/>
              </w:rPr>
            </w:pPr>
            <w:r w:rsidRPr="00505047">
              <w:rPr>
                <w:rFonts w:hAnsi="ＭＳ 明朝" w:hint="eastAsia"/>
                <w:szCs w:val="21"/>
              </w:rPr>
              <w:t>自動二輪車の駐車施設</w:t>
            </w:r>
          </w:p>
        </w:tc>
        <w:tc>
          <w:tcPr>
            <w:tcW w:w="7737" w:type="dxa"/>
            <w:tcBorders>
              <w:bottom w:val="single" w:sz="4" w:space="0" w:color="auto"/>
            </w:tcBorders>
            <w:vAlign w:val="center"/>
          </w:tcPr>
          <w:p w14:paraId="73E71D5C" w14:textId="77777777" w:rsidR="002B781D" w:rsidRPr="00505047" w:rsidRDefault="002B781D" w:rsidP="00F83011">
            <w:pPr>
              <w:autoSpaceDE w:val="0"/>
              <w:autoSpaceDN w:val="0"/>
              <w:adjustRightInd w:val="0"/>
              <w:ind w:right="840" w:firstLineChars="1500" w:firstLine="3150"/>
              <w:rPr>
                <w:rFonts w:hAnsi="ＭＳ 明朝"/>
                <w:szCs w:val="21"/>
              </w:rPr>
            </w:pPr>
            <w:r w:rsidRPr="00505047">
              <w:rPr>
                <w:rFonts w:hAnsi="ＭＳ 明朝" w:hint="eastAsia"/>
                <w:szCs w:val="21"/>
              </w:rPr>
              <w:t xml:space="preserve">台　　　</w:t>
            </w:r>
            <w:r w:rsidR="0085243C" w:rsidRPr="00505047">
              <w:rPr>
                <w:rFonts w:hAnsi="ＭＳ 明朝" w:hint="eastAsia"/>
                <w:szCs w:val="21"/>
              </w:rPr>
              <w:t>（</w:t>
            </w:r>
            <w:r w:rsidRPr="00505047">
              <w:rPr>
                <w:rFonts w:hAnsi="ＭＳ 明朝" w:hint="eastAsia"/>
                <w:szCs w:val="21"/>
              </w:rPr>
              <w:t xml:space="preserve">　　　　　　台／戸</w:t>
            </w:r>
            <w:r w:rsidR="0085243C" w:rsidRPr="00505047">
              <w:rPr>
                <w:rFonts w:hAnsi="ＭＳ 明朝" w:hint="eastAsia"/>
                <w:szCs w:val="21"/>
              </w:rPr>
              <w:t>）</w:t>
            </w:r>
          </w:p>
        </w:tc>
      </w:tr>
      <w:tr w:rsidR="00505047" w:rsidRPr="00505047" w14:paraId="055401BC" w14:textId="77777777" w:rsidTr="00CB13B7">
        <w:trPr>
          <w:cantSplit/>
          <w:trHeight w:val="428"/>
        </w:trPr>
        <w:tc>
          <w:tcPr>
            <w:tcW w:w="1477" w:type="dxa"/>
            <w:tcBorders>
              <w:bottom w:val="single" w:sz="4" w:space="0" w:color="auto"/>
            </w:tcBorders>
            <w:vAlign w:val="center"/>
          </w:tcPr>
          <w:p w14:paraId="2DFCBF42" w14:textId="77777777" w:rsidR="002B781D" w:rsidRPr="00505047" w:rsidRDefault="002B781D" w:rsidP="00CB13B7">
            <w:pPr>
              <w:autoSpaceDE w:val="0"/>
              <w:autoSpaceDN w:val="0"/>
              <w:adjustRightInd w:val="0"/>
              <w:jc w:val="center"/>
              <w:rPr>
                <w:rFonts w:hAnsi="ＭＳ 明朝"/>
                <w:szCs w:val="21"/>
              </w:rPr>
            </w:pPr>
            <w:r w:rsidRPr="00505047">
              <w:rPr>
                <w:rFonts w:hAnsi="ＭＳ 明朝" w:hint="eastAsia"/>
                <w:szCs w:val="21"/>
              </w:rPr>
              <w:t>原動機付自転車の駐車施設</w:t>
            </w:r>
          </w:p>
        </w:tc>
        <w:tc>
          <w:tcPr>
            <w:tcW w:w="7737" w:type="dxa"/>
            <w:tcBorders>
              <w:bottom w:val="single" w:sz="4" w:space="0" w:color="auto"/>
            </w:tcBorders>
            <w:vAlign w:val="center"/>
          </w:tcPr>
          <w:p w14:paraId="54420F5B" w14:textId="77777777" w:rsidR="002B781D" w:rsidRPr="00505047" w:rsidRDefault="002B781D" w:rsidP="00F83011">
            <w:pPr>
              <w:autoSpaceDE w:val="0"/>
              <w:autoSpaceDN w:val="0"/>
              <w:adjustRightInd w:val="0"/>
              <w:ind w:right="840" w:firstLineChars="1500" w:firstLine="3150"/>
              <w:rPr>
                <w:rFonts w:hAnsi="ＭＳ 明朝"/>
                <w:szCs w:val="21"/>
              </w:rPr>
            </w:pPr>
            <w:r w:rsidRPr="00505047">
              <w:rPr>
                <w:rFonts w:hAnsi="ＭＳ 明朝" w:hint="eastAsia"/>
                <w:szCs w:val="21"/>
              </w:rPr>
              <w:t xml:space="preserve">台　　　</w:t>
            </w:r>
            <w:r w:rsidR="0085243C" w:rsidRPr="00505047">
              <w:rPr>
                <w:rFonts w:hAnsi="ＭＳ 明朝" w:hint="eastAsia"/>
                <w:szCs w:val="21"/>
              </w:rPr>
              <w:t>（</w:t>
            </w:r>
            <w:r w:rsidRPr="00505047">
              <w:rPr>
                <w:rFonts w:hAnsi="ＭＳ 明朝" w:hint="eastAsia"/>
                <w:szCs w:val="21"/>
              </w:rPr>
              <w:t xml:space="preserve">　　　　　　台／戸</w:t>
            </w:r>
            <w:r w:rsidR="0085243C" w:rsidRPr="00505047">
              <w:rPr>
                <w:rFonts w:hAnsi="ＭＳ 明朝" w:hint="eastAsia"/>
                <w:szCs w:val="21"/>
              </w:rPr>
              <w:t>）</w:t>
            </w:r>
          </w:p>
        </w:tc>
      </w:tr>
      <w:tr w:rsidR="00505047" w:rsidRPr="00505047" w14:paraId="68A9045E" w14:textId="77777777" w:rsidTr="00916CDC">
        <w:trPr>
          <w:cantSplit/>
          <w:trHeight w:val="432"/>
        </w:trPr>
        <w:tc>
          <w:tcPr>
            <w:tcW w:w="1477" w:type="dxa"/>
            <w:vAlign w:val="center"/>
          </w:tcPr>
          <w:p w14:paraId="02D33D73" w14:textId="77777777" w:rsidR="002B781D" w:rsidRPr="00505047" w:rsidRDefault="00C848C1" w:rsidP="00916CDC">
            <w:pPr>
              <w:autoSpaceDE w:val="0"/>
              <w:autoSpaceDN w:val="0"/>
              <w:adjustRightInd w:val="0"/>
              <w:jc w:val="center"/>
              <w:rPr>
                <w:rFonts w:hAnsi="ＭＳ 明朝"/>
                <w:szCs w:val="21"/>
              </w:rPr>
            </w:pPr>
            <w:r w:rsidRPr="00505047">
              <w:rPr>
                <w:rFonts w:hAnsi="ＭＳ 明朝" w:hint="eastAsia"/>
                <w:szCs w:val="21"/>
              </w:rPr>
              <w:t>自転車の</w:t>
            </w:r>
          </w:p>
          <w:p w14:paraId="7CE9286F" w14:textId="77777777" w:rsidR="009435AE" w:rsidRPr="00505047" w:rsidRDefault="00C848C1" w:rsidP="00916CDC">
            <w:pPr>
              <w:autoSpaceDE w:val="0"/>
              <w:autoSpaceDN w:val="0"/>
              <w:adjustRightInd w:val="0"/>
              <w:jc w:val="center"/>
              <w:rPr>
                <w:rFonts w:hAnsi="ＭＳ 明朝"/>
                <w:szCs w:val="21"/>
              </w:rPr>
            </w:pPr>
            <w:r w:rsidRPr="00505047">
              <w:rPr>
                <w:rFonts w:hAnsi="ＭＳ 明朝" w:hint="eastAsia"/>
                <w:szCs w:val="21"/>
              </w:rPr>
              <w:t>駐車施設</w:t>
            </w:r>
          </w:p>
        </w:tc>
        <w:tc>
          <w:tcPr>
            <w:tcW w:w="7737" w:type="dxa"/>
            <w:tcBorders>
              <w:bottom w:val="single" w:sz="4" w:space="0" w:color="auto"/>
            </w:tcBorders>
            <w:vAlign w:val="center"/>
          </w:tcPr>
          <w:p w14:paraId="17C12B5B" w14:textId="77777777" w:rsidR="009435AE" w:rsidRPr="00505047" w:rsidRDefault="00C848C1" w:rsidP="00916CDC">
            <w:pPr>
              <w:autoSpaceDE w:val="0"/>
              <w:autoSpaceDN w:val="0"/>
              <w:adjustRightInd w:val="0"/>
              <w:ind w:firstLineChars="1500" w:firstLine="3150"/>
              <w:jc w:val="both"/>
              <w:rPr>
                <w:rFonts w:hAnsi="ＭＳ 明朝"/>
                <w:szCs w:val="21"/>
              </w:rPr>
            </w:pPr>
            <w:r w:rsidRPr="00505047">
              <w:rPr>
                <w:rFonts w:hAnsi="ＭＳ 明朝" w:hint="eastAsia"/>
                <w:szCs w:val="21"/>
              </w:rPr>
              <w:t xml:space="preserve">台　　　</w:t>
            </w:r>
            <w:r w:rsidR="0085243C" w:rsidRPr="00505047">
              <w:rPr>
                <w:rFonts w:hAnsi="ＭＳ 明朝" w:hint="eastAsia"/>
                <w:szCs w:val="21"/>
              </w:rPr>
              <w:t>（</w:t>
            </w:r>
            <w:r w:rsidRPr="00505047">
              <w:rPr>
                <w:rFonts w:hAnsi="ＭＳ 明朝" w:hint="eastAsia"/>
                <w:szCs w:val="21"/>
              </w:rPr>
              <w:t xml:space="preserve">　　　　　　台／戸</w:t>
            </w:r>
            <w:r w:rsidR="0085243C" w:rsidRPr="00505047">
              <w:rPr>
                <w:rFonts w:hAnsi="ＭＳ 明朝" w:hint="eastAsia"/>
                <w:szCs w:val="21"/>
              </w:rPr>
              <w:t>）</w:t>
            </w:r>
          </w:p>
        </w:tc>
      </w:tr>
      <w:tr w:rsidR="00505047" w:rsidRPr="00505047" w14:paraId="3A3E176D" w14:textId="77777777" w:rsidTr="006C6C8F">
        <w:trPr>
          <w:cantSplit/>
          <w:trHeight w:val="428"/>
        </w:trPr>
        <w:tc>
          <w:tcPr>
            <w:tcW w:w="1477" w:type="dxa"/>
            <w:vAlign w:val="center"/>
          </w:tcPr>
          <w:p w14:paraId="371980D6" w14:textId="77777777" w:rsidR="00CB13B7" w:rsidRPr="00505047" w:rsidRDefault="00CB13B7" w:rsidP="00F83011">
            <w:pPr>
              <w:autoSpaceDE w:val="0"/>
              <w:autoSpaceDN w:val="0"/>
              <w:adjustRightInd w:val="0"/>
              <w:jc w:val="center"/>
              <w:rPr>
                <w:rFonts w:hAnsi="ＭＳ 明朝"/>
                <w:szCs w:val="21"/>
              </w:rPr>
            </w:pPr>
            <w:r w:rsidRPr="00505047">
              <w:rPr>
                <w:rFonts w:hAnsi="ＭＳ 明朝" w:hint="eastAsia"/>
                <w:szCs w:val="21"/>
              </w:rPr>
              <w:t>ごみ置場</w:t>
            </w:r>
          </w:p>
        </w:tc>
        <w:tc>
          <w:tcPr>
            <w:tcW w:w="7737" w:type="dxa"/>
            <w:vAlign w:val="center"/>
          </w:tcPr>
          <w:p w14:paraId="687060CA" w14:textId="77777777" w:rsidR="00CB13B7" w:rsidRPr="00505047" w:rsidRDefault="00CB13B7" w:rsidP="00CB13B7">
            <w:pPr>
              <w:wordWrap w:val="0"/>
              <w:autoSpaceDE w:val="0"/>
              <w:autoSpaceDN w:val="0"/>
              <w:adjustRightInd w:val="0"/>
              <w:ind w:right="840" w:firstLineChars="1500" w:firstLine="3150"/>
              <w:rPr>
                <w:rFonts w:hAnsi="ＭＳ 明朝"/>
                <w:dstrike/>
                <w:szCs w:val="21"/>
              </w:rPr>
            </w:pPr>
            <w:r w:rsidRPr="00505047">
              <w:rPr>
                <w:rFonts w:hAnsi="ＭＳ 明朝" w:hint="eastAsia"/>
                <w:szCs w:val="21"/>
              </w:rPr>
              <w:t xml:space="preserve">㎡　　　</w:t>
            </w:r>
            <w:r w:rsidR="0085243C" w:rsidRPr="00505047">
              <w:rPr>
                <w:rFonts w:hAnsi="ＭＳ 明朝" w:hint="eastAsia"/>
                <w:szCs w:val="21"/>
              </w:rPr>
              <w:t>（</w:t>
            </w:r>
            <w:r w:rsidRPr="00505047">
              <w:rPr>
                <w:rFonts w:hAnsi="ＭＳ 明朝" w:hint="eastAsia"/>
                <w:szCs w:val="21"/>
              </w:rPr>
              <w:t xml:space="preserve">　　　　　　㎡／戸</w:t>
            </w:r>
            <w:r w:rsidR="0085243C" w:rsidRPr="00505047">
              <w:rPr>
                <w:rFonts w:hAnsi="ＭＳ 明朝" w:hint="eastAsia"/>
                <w:szCs w:val="21"/>
              </w:rPr>
              <w:t>）</w:t>
            </w:r>
          </w:p>
        </w:tc>
      </w:tr>
      <w:tr w:rsidR="006C6C8F" w:rsidRPr="00505047" w14:paraId="35368CD8" w14:textId="77777777" w:rsidTr="00CB13B7">
        <w:trPr>
          <w:cantSplit/>
          <w:trHeight w:val="428"/>
        </w:trPr>
        <w:tc>
          <w:tcPr>
            <w:tcW w:w="1477" w:type="dxa"/>
            <w:tcBorders>
              <w:bottom w:val="single" w:sz="4" w:space="0" w:color="auto"/>
            </w:tcBorders>
            <w:vAlign w:val="center"/>
          </w:tcPr>
          <w:p w14:paraId="0388E699" w14:textId="3FB795C3" w:rsidR="006C6C8F" w:rsidRPr="00505047" w:rsidRDefault="006C6C8F" w:rsidP="00F83011">
            <w:pPr>
              <w:autoSpaceDE w:val="0"/>
              <w:autoSpaceDN w:val="0"/>
              <w:adjustRightInd w:val="0"/>
              <w:jc w:val="center"/>
              <w:rPr>
                <w:rFonts w:hAnsi="ＭＳ 明朝"/>
                <w:szCs w:val="21"/>
              </w:rPr>
            </w:pPr>
            <w:r w:rsidRPr="00505047">
              <w:rPr>
                <w:rFonts w:hAnsi="ＭＳ 明朝" w:hint="eastAsia"/>
                <w:szCs w:val="21"/>
              </w:rPr>
              <w:t>敷地内公園</w:t>
            </w:r>
          </w:p>
        </w:tc>
        <w:tc>
          <w:tcPr>
            <w:tcW w:w="7737" w:type="dxa"/>
            <w:tcBorders>
              <w:bottom w:val="single" w:sz="4" w:space="0" w:color="auto"/>
            </w:tcBorders>
            <w:vAlign w:val="center"/>
          </w:tcPr>
          <w:p w14:paraId="36033C8C" w14:textId="702CDD2D" w:rsidR="006C6C8F" w:rsidRPr="00505047" w:rsidRDefault="006C6C8F" w:rsidP="00CB13B7">
            <w:pPr>
              <w:wordWrap w:val="0"/>
              <w:autoSpaceDE w:val="0"/>
              <w:autoSpaceDN w:val="0"/>
              <w:adjustRightInd w:val="0"/>
              <w:ind w:right="840" w:firstLineChars="1500" w:firstLine="3150"/>
              <w:rPr>
                <w:rFonts w:hAnsi="ＭＳ 明朝"/>
                <w:szCs w:val="21"/>
              </w:rPr>
            </w:pPr>
            <w:r w:rsidRPr="00505047">
              <w:rPr>
                <w:rFonts w:hAnsi="ＭＳ 明朝" w:hint="eastAsia"/>
                <w:szCs w:val="21"/>
              </w:rPr>
              <w:t xml:space="preserve">㎡　　　</w:t>
            </w:r>
          </w:p>
        </w:tc>
      </w:tr>
    </w:tbl>
    <w:p w14:paraId="7B15759A" w14:textId="77777777" w:rsidR="00530F85" w:rsidRPr="00505047" w:rsidRDefault="00530F85" w:rsidP="00F3252C">
      <w:pPr>
        <w:pStyle w:val="afb"/>
        <w:ind w:leftChars="0" w:left="0" w:firstLineChars="0" w:firstLine="0"/>
      </w:pPr>
    </w:p>
    <w:p w14:paraId="014DA051" w14:textId="77777777" w:rsidR="00F3252C" w:rsidRPr="00505047" w:rsidRDefault="00530F85" w:rsidP="00F3252C">
      <w:pPr>
        <w:pStyle w:val="afb"/>
        <w:ind w:leftChars="0" w:left="0" w:firstLineChars="0" w:firstLine="0"/>
      </w:pPr>
      <w:r w:rsidRPr="00505047">
        <w:rPr>
          <w:rFonts w:hint="eastAsia"/>
        </w:rPr>
        <w:t>３</w:t>
      </w:r>
      <w:r w:rsidR="00F3252C" w:rsidRPr="00505047">
        <w:rPr>
          <w:rFonts w:hint="eastAsia"/>
        </w:rPr>
        <w:t>．住戸タイプ別面積表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97"/>
        <w:gridCol w:w="2310"/>
        <w:gridCol w:w="2205"/>
        <w:gridCol w:w="1692"/>
      </w:tblGrid>
      <w:tr w:rsidR="00505047" w:rsidRPr="00505047" w14:paraId="0CC3F2E4" w14:textId="77777777" w:rsidTr="002B781D">
        <w:trPr>
          <w:jc w:val="center"/>
        </w:trPr>
        <w:tc>
          <w:tcPr>
            <w:tcW w:w="5307" w:type="dxa"/>
            <w:gridSpan w:val="2"/>
            <w:vAlign w:val="center"/>
          </w:tcPr>
          <w:p w14:paraId="1A0BF136" w14:textId="77777777" w:rsidR="00F3252C" w:rsidRPr="00505047" w:rsidRDefault="00F3252C" w:rsidP="00107930">
            <w:pPr>
              <w:pStyle w:val="afb"/>
              <w:ind w:leftChars="0" w:left="0" w:firstLineChars="0" w:firstLine="0"/>
              <w:jc w:val="center"/>
            </w:pPr>
            <w:r w:rsidRPr="00505047">
              <w:rPr>
                <w:rFonts w:hint="eastAsia"/>
              </w:rPr>
              <w:t>住戸形式</w:t>
            </w:r>
          </w:p>
        </w:tc>
        <w:tc>
          <w:tcPr>
            <w:tcW w:w="2205" w:type="dxa"/>
            <w:vAlign w:val="center"/>
          </w:tcPr>
          <w:p w14:paraId="5731576B" w14:textId="77777777" w:rsidR="00F3252C" w:rsidRPr="00505047" w:rsidRDefault="00F3252C" w:rsidP="00107930">
            <w:pPr>
              <w:pStyle w:val="afb"/>
              <w:ind w:leftChars="0" w:left="0" w:firstLineChars="0" w:firstLine="0"/>
              <w:jc w:val="center"/>
            </w:pPr>
            <w:r w:rsidRPr="00505047">
              <w:rPr>
                <w:rFonts w:hint="eastAsia"/>
              </w:rPr>
              <w:t>住戸専用面積</w:t>
            </w:r>
          </w:p>
        </w:tc>
        <w:tc>
          <w:tcPr>
            <w:tcW w:w="1692" w:type="dxa"/>
            <w:vAlign w:val="center"/>
          </w:tcPr>
          <w:p w14:paraId="1AF38F0F" w14:textId="77777777" w:rsidR="00F3252C" w:rsidRPr="00505047" w:rsidRDefault="00F3252C" w:rsidP="00107930">
            <w:pPr>
              <w:pStyle w:val="afb"/>
              <w:ind w:leftChars="0" w:left="0" w:firstLineChars="0" w:firstLine="0"/>
              <w:jc w:val="center"/>
            </w:pPr>
            <w:r w:rsidRPr="00505047">
              <w:rPr>
                <w:rFonts w:hint="eastAsia"/>
              </w:rPr>
              <w:t>戸数</w:t>
            </w:r>
          </w:p>
        </w:tc>
      </w:tr>
      <w:tr w:rsidR="00505047" w:rsidRPr="00505047" w14:paraId="6CC3143A" w14:textId="77777777" w:rsidTr="002B781D">
        <w:trPr>
          <w:jc w:val="center"/>
        </w:trPr>
        <w:tc>
          <w:tcPr>
            <w:tcW w:w="2997" w:type="dxa"/>
            <w:vAlign w:val="center"/>
          </w:tcPr>
          <w:p w14:paraId="5449D065" w14:textId="77777777" w:rsidR="002B781D" w:rsidRPr="00505047" w:rsidRDefault="001B39BB" w:rsidP="002B781D">
            <w:pPr>
              <w:pStyle w:val="afb"/>
              <w:ind w:leftChars="0" w:left="0" w:firstLineChars="0" w:firstLine="0"/>
            </w:pPr>
            <w:r w:rsidRPr="00505047">
              <w:rPr>
                <w:rFonts w:hAnsi="ＭＳ 明朝" w:hint="eastAsia"/>
                <w:szCs w:val="21"/>
              </w:rPr>
              <w:t>タイプＡ</w:t>
            </w:r>
          </w:p>
        </w:tc>
        <w:tc>
          <w:tcPr>
            <w:tcW w:w="2310" w:type="dxa"/>
            <w:vAlign w:val="center"/>
          </w:tcPr>
          <w:p w14:paraId="2ECC9C0B" w14:textId="18E758BE" w:rsidR="002B781D" w:rsidRPr="00505047" w:rsidRDefault="00714D0F" w:rsidP="00107930">
            <w:pPr>
              <w:pStyle w:val="afb"/>
              <w:ind w:leftChars="0" w:left="0" w:firstLineChars="0" w:firstLine="0"/>
              <w:jc w:val="center"/>
            </w:pPr>
            <w:r w:rsidRPr="00505047">
              <w:t>40</w:t>
            </w:r>
            <w:r w:rsidR="001B39BB" w:rsidRPr="00505047">
              <w:rPr>
                <w:rFonts w:hint="eastAsia"/>
              </w:rPr>
              <w:t>㎡プラス５％以内</w:t>
            </w:r>
          </w:p>
        </w:tc>
        <w:tc>
          <w:tcPr>
            <w:tcW w:w="2205" w:type="dxa"/>
            <w:vAlign w:val="center"/>
          </w:tcPr>
          <w:p w14:paraId="7A8B144E" w14:textId="77777777" w:rsidR="002B781D" w:rsidRPr="00505047" w:rsidRDefault="002B781D" w:rsidP="00F83011">
            <w:pPr>
              <w:pStyle w:val="afb"/>
              <w:ind w:leftChars="0" w:left="0" w:firstLine="210"/>
              <w:jc w:val="right"/>
            </w:pPr>
            <w:r w:rsidRPr="00505047">
              <w:rPr>
                <w:rFonts w:hint="eastAsia"/>
              </w:rPr>
              <w:t>㎡</w:t>
            </w:r>
          </w:p>
        </w:tc>
        <w:tc>
          <w:tcPr>
            <w:tcW w:w="1692" w:type="dxa"/>
            <w:vAlign w:val="center"/>
          </w:tcPr>
          <w:p w14:paraId="4496EB06" w14:textId="77777777" w:rsidR="002B781D" w:rsidRPr="00505047" w:rsidRDefault="002B781D" w:rsidP="00F83011">
            <w:pPr>
              <w:pStyle w:val="afb"/>
              <w:ind w:leftChars="0" w:left="0" w:firstLine="210"/>
              <w:jc w:val="right"/>
            </w:pPr>
            <w:r w:rsidRPr="00505047">
              <w:rPr>
                <w:rFonts w:hint="eastAsia"/>
              </w:rPr>
              <w:t>戸</w:t>
            </w:r>
          </w:p>
        </w:tc>
      </w:tr>
      <w:tr w:rsidR="00505047" w:rsidRPr="00505047" w14:paraId="00461642" w14:textId="77777777" w:rsidTr="002B781D">
        <w:trPr>
          <w:jc w:val="center"/>
        </w:trPr>
        <w:tc>
          <w:tcPr>
            <w:tcW w:w="2997" w:type="dxa"/>
            <w:vAlign w:val="center"/>
          </w:tcPr>
          <w:p w14:paraId="12EBE71D" w14:textId="77777777" w:rsidR="002B781D" w:rsidRPr="00505047" w:rsidRDefault="001B39BB" w:rsidP="002B781D">
            <w:pPr>
              <w:pStyle w:val="afb"/>
              <w:ind w:leftChars="0" w:left="0" w:firstLineChars="0" w:firstLine="0"/>
            </w:pPr>
            <w:r w:rsidRPr="00505047">
              <w:rPr>
                <w:rFonts w:hAnsi="ＭＳ 明朝" w:hint="eastAsia"/>
                <w:szCs w:val="21"/>
              </w:rPr>
              <w:t>タイプＢ</w:t>
            </w:r>
          </w:p>
        </w:tc>
        <w:tc>
          <w:tcPr>
            <w:tcW w:w="2310" w:type="dxa"/>
            <w:vAlign w:val="center"/>
          </w:tcPr>
          <w:p w14:paraId="7F0E08B1" w14:textId="7E443701" w:rsidR="002B781D" w:rsidRPr="00505047" w:rsidRDefault="00714D0F" w:rsidP="00107930">
            <w:pPr>
              <w:pStyle w:val="afb"/>
              <w:ind w:leftChars="0" w:left="0" w:firstLineChars="0" w:firstLine="0"/>
              <w:jc w:val="center"/>
            </w:pPr>
            <w:r w:rsidRPr="00505047">
              <w:t>50</w:t>
            </w:r>
            <w:r w:rsidR="001B39BB" w:rsidRPr="00505047">
              <w:rPr>
                <w:rFonts w:hint="eastAsia"/>
              </w:rPr>
              <w:t>㎡プラス５％以内</w:t>
            </w:r>
          </w:p>
        </w:tc>
        <w:tc>
          <w:tcPr>
            <w:tcW w:w="2205" w:type="dxa"/>
            <w:vAlign w:val="center"/>
          </w:tcPr>
          <w:p w14:paraId="5870613D" w14:textId="77777777" w:rsidR="002B781D" w:rsidRPr="00505047" w:rsidRDefault="002B781D" w:rsidP="00F83011">
            <w:pPr>
              <w:pStyle w:val="afb"/>
              <w:ind w:leftChars="0" w:left="0" w:firstLine="210"/>
              <w:jc w:val="right"/>
            </w:pPr>
            <w:r w:rsidRPr="00505047">
              <w:rPr>
                <w:rFonts w:hint="eastAsia"/>
              </w:rPr>
              <w:t>㎡</w:t>
            </w:r>
          </w:p>
        </w:tc>
        <w:tc>
          <w:tcPr>
            <w:tcW w:w="1692" w:type="dxa"/>
            <w:vAlign w:val="center"/>
          </w:tcPr>
          <w:p w14:paraId="6A4F5393" w14:textId="77777777" w:rsidR="002B781D" w:rsidRPr="00505047" w:rsidRDefault="002B781D" w:rsidP="00F83011">
            <w:pPr>
              <w:pStyle w:val="afb"/>
              <w:ind w:leftChars="0" w:left="0" w:firstLine="210"/>
              <w:jc w:val="right"/>
            </w:pPr>
            <w:r w:rsidRPr="00505047">
              <w:rPr>
                <w:rFonts w:hint="eastAsia"/>
              </w:rPr>
              <w:t>戸</w:t>
            </w:r>
          </w:p>
        </w:tc>
      </w:tr>
      <w:tr w:rsidR="00505047" w:rsidRPr="00505047" w14:paraId="4C6536E9" w14:textId="77777777" w:rsidTr="002B781D">
        <w:trPr>
          <w:jc w:val="center"/>
        </w:trPr>
        <w:tc>
          <w:tcPr>
            <w:tcW w:w="2997" w:type="dxa"/>
            <w:vAlign w:val="center"/>
          </w:tcPr>
          <w:p w14:paraId="58AEC93B" w14:textId="64D5995F" w:rsidR="00714D0F" w:rsidRPr="00505047" w:rsidRDefault="00714D0F">
            <w:pPr>
              <w:pStyle w:val="afb"/>
              <w:ind w:leftChars="0" w:left="0" w:firstLineChars="0" w:firstLine="0"/>
              <w:rPr>
                <w:rFonts w:hAnsi="ＭＳ 明朝"/>
                <w:szCs w:val="21"/>
              </w:rPr>
            </w:pPr>
            <w:r w:rsidRPr="00505047">
              <w:rPr>
                <w:rFonts w:hAnsi="ＭＳ 明朝" w:hint="eastAsia"/>
                <w:szCs w:val="21"/>
              </w:rPr>
              <w:t>タイプ</w:t>
            </w:r>
            <w:r w:rsidR="000C041C" w:rsidRPr="00505047">
              <w:rPr>
                <w:rFonts w:hAnsi="ＭＳ 明朝" w:hint="eastAsia"/>
                <w:szCs w:val="21"/>
              </w:rPr>
              <w:t>Ｃ</w:t>
            </w:r>
          </w:p>
        </w:tc>
        <w:tc>
          <w:tcPr>
            <w:tcW w:w="2310" w:type="dxa"/>
            <w:vAlign w:val="center"/>
          </w:tcPr>
          <w:p w14:paraId="446AB4C6" w14:textId="7A91B29C" w:rsidR="00714D0F" w:rsidRPr="00505047" w:rsidRDefault="00714D0F" w:rsidP="00714D0F">
            <w:pPr>
              <w:pStyle w:val="afb"/>
              <w:ind w:leftChars="0" w:left="0" w:firstLineChars="0" w:firstLine="0"/>
              <w:jc w:val="center"/>
            </w:pPr>
            <w:r w:rsidRPr="00505047">
              <w:t>60</w:t>
            </w:r>
            <w:r w:rsidRPr="00505047">
              <w:rPr>
                <w:rFonts w:hint="eastAsia"/>
              </w:rPr>
              <w:t>㎡プラス５％以内</w:t>
            </w:r>
          </w:p>
        </w:tc>
        <w:tc>
          <w:tcPr>
            <w:tcW w:w="2205" w:type="dxa"/>
            <w:vAlign w:val="center"/>
          </w:tcPr>
          <w:p w14:paraId="4CA5EFB0" w14:textId="12CE99AB" w:rsidR="00714D0F" w:rsidRPr="00505047" w:rsidRDefault="00714D0F" w:rsidP="00714D0F">
            <w:pPr>
              <w:pStyle w:val="afb"/>
              <w:ind w:leftChars="0" w:left="0" w:firstLine="210"/>
              <w:jc w:val="right"/>
            </w:pPr>
            <w:r w:rsidRPr="00505047">
              <w:rPr>
                <w:rFonts w:hint="eastAsia"/>
              </w:rPr>
              <w:t>㎡</w:t>
            </w:r>
          </w:p>
        </w:tc>
        <w:tc>
          <w:tcPr>
            <w:tcW w:w="1692" w:type="dxa"/>
            <w:vAlign w:val="center"/>
          </w:tcPr>
          <w:p w14:paraId="14E91206" w14:textId="1AE9F32A" w:rsidR="00714D0F" w:rsidRPr="00505047" w:rsidRDefault="00714D0F" w:rsidP="00714D0F">
            <w:pPr>
              <w:pStyle w:val="afb"/>
              <w:ind w:leftChars="0" w:left="0" w:firstLine="210"/>
              <w:jc w:val="right"/>
            </w:pPr>
            <w:r w:rsidRPr="00505047">
              <w:rPr>
                <w:rFonts w:hint="eastAsia"/>
              </w:rPr>
              <w:t>戸</w:t>
            </w:r>
          </w:p>
        </w:tc>
      </w:tr>
      <w:tr w:rsidR="001B39BB" w:rsidRPr="00505047" w14:paraId="7BE568E9" w14:textId="77777777" w:rsidTr="002B781D">
        <w:trPr>
          <w:jc w:val="center"/>
        </w:trPr>
        <w:tc>
          <w:tcPr>
            <w:tcW w:w="2997" w:type="dxa"/>
            <w:vAlign w:val="center"/>
          </w:tcPr>
          <w:p w14:paraId="1BD08C04" w14:textId="77777777" w:rsidR="001B39BB" w:rsidRPr="00505047" w:rsidRDefault="001B39BB" w:rsidP="001B39BB">
            <w:pPr>
              <w:pStyle w:val="afb"/>
              <w:ind w:leftChars="0" w:left="0" w:firstLineChars="0" w:firstLine="0"/>
            </w:pPr>
            <w:r w:rsidRPr="00505047">
              <w:rPr>
                <w:rFonts w:hAnsi="ＭＳ 明朝" w:hint="eastAsia"/>
                <w:szCs w:val="21"/>
              </w:rPr>
              <w:t>車いす対応</w:t>
            </w:r>
          </w:p>
        </w:tc>
        <w:tc>
          <w:tcPr>
            <w:tcW w:w="2310" w:type="dxa"/>
            <w:vAlign w:val="center"/>
          </w:tcPr>
          <w:p w14:paraId="2A98251C" w14:textId="77777777" w:rsidR="001B39BB" w:rsidRPr="00505047" w:rsidRDefault="001B39BB" w:rsidP="001B39BB">
            <w:pPr>
              <w:pStyle w:val="afb"/>
              <w:ind w:leftChars="0" w:left="0" w:firstLineChars="0" w:firstLine="0"/>
              <w:jc w:val="center"/>
            </w:pPr>
            <w:r w:rsidRPr="00505047">
              <w:rPr>
                <w:rFonts w:hint="eastAsia"/>
              </w:rPr>
              <w:t>60㎡プラス５％以内</w:t>
            </w:r>
          </w:p>
        </w:tc>
        <w:tc>
          <w:tcPr>
            <w:tcW w:w="2205" w:type="dxa"/>
            <w:vAlign w:val="center"/>
          </w:tcPr>
          <w:p w14:paraId="29D4791E" w14:textId="77777777" w:rsidR="001B39BB" w:rsidRPr="00505047" w:rsidRDefault="001B39BB" w:rsidP="001B39BB">
            <w:pPr>
              <w:pStyle w:val="afb"/>
              <w:ind w:leftChars="0" w:left="0" w:firstLine="210"/>
              <w:jc w:val="right"/>
            </w:pPr>
            <w:r w:rsidRPr="00505047">
              <w:rPr>
                <w:rFonts w:hint="eastAsia"/>
              </w:rPr>
              <w:t>㎡</w:t>
            </w:r>
          </w:p>
        </w:tc>
        <w:tc>
          <w:tcPr>
            <w:tcW w:w="1692" w:type="dxa"/>
            <w:vAlign w:val="center"/>
          </w:tcPr>
          <w:p w14:paraId="5737347C" w14:textId="77777777" w:rsidR="001B39BB" w:rsidRPr="00505047" w:rsidRDefault="001B39BB" w:rsidP="001B39BB">
            <w:pPr>
              <w:pStyle w:val="afb"/>
              <w:ind w:leftChars="0" w:left="0" w:firstLine="210"/>
              <w:jc w:val="right"/>
            </w:pPr>
            <w:r w:rsidRPr="00505047">
              <w:rPr>
                <w:rFonts w:hint="eastAsia"/>
              </w:rPr>
              <w:t>３戸</w:t>
            </w:r>
          </w:p>
        </w:tc>
      </w:tr>
    </w:tbl>
    <w:p w14:paraId="2AF6BA1E" w14:textId="77777777" w:rsidR="00F3252C" w:rsidRPr="00505047" w:rsidRDefault="00F3252C" w:rsidP="00F3252C">
      <w:pPr>
        <w:ind w:right="3240"/>
        <w:rPr>
          <w:sz w:val="18"/>
        </w:rPr>
      </w:pPr>
    </w:p>
    <w:p w14:paraId="564ED3F5" w14:textId="77777777" w:rsidR="006A4CB7" w:rsidRPr="00505047" w:rsidRDefault="006A4CB7" w:rsidP="00F3252C">
      <w:pPr>
        <w:ind w:right="3240"/>
        <w:rPr>
          <w:sz w:val="18"/>
        </w:rPr>
      </w:pPr>
    </w:p>
    <w:p w14:paraId="29264DA6" w14:textId="77777777" w:rsidR="00145660" w:rsidRPr="00505047" w:rsidRDefault="00145660" w:rsidP="00F3252C">
      <w:pPr>
        <w:ind w:right="3240"/>
        <w:rPr>
          <w:sz w:val="18"/>
        </w:rPr>
      </w:pPr>
    </w:p>
    <w:p w14:paraId="66543DD2" w14:textId="77777777" w:rsidR="001B39BB" w:rsidRPr="00505047" w:rsidRDefault="001B39BB" w:rsidP="00F3252C">
      <w:pPr>
        <w:ind w:right="3240"/>
        <w:rPr>
          <w:sz w:val="18"/>
        </w:rPr>
      </w:pPr>
    </w:p>
    <w:p w14:paraId="48D49E6B" w14:textId="77777777" w:rsidR="001B39BB" w:rsidRPr="00505047" w:rsidRDefault="001B39BB" w:rsidP="00F3252C">
      <w:pPr>
        <w:ind w:right="3240"/>
        <w:rPr>
          <w:sz w:val="18"/>
        </w:rPr>
      </w:pPr>
    </w:p>
    <w:p w14:paraId="1FCE55C0" w14:textId="77777777" w:rsidR="001B39BB" w:rsidRPr="00505047" w:rsidRDefault="001B39BB" w:rsidP="00F3252C">
      <w:pPr>
        <w:ind w:right="3240"/>
        <w:rPr>
          <w:sz w:val="18"/>
        </w:rPr>
      </w:pPr>
    </w:p>
    <w:p w14:paraId="49BC6949" w14:textId="77777777" w:rsidR="00145660" w:rsidRPr="00505047" w:rsidRDefault="00145660" w:rsidP="006A4CB7">
      <w:pPr>
        <w:pStyle w:val="afb"/>
        <w:ind w:leftChars="0" w:left="0" w:firstLineChars="0" w:firstLine="0"/>
      </w:pPr>
    </w:p>
    <w:p w14:paraId="5C1FFABF" w14:textId="77777777" w:rsidR="002B2FEE" w:rsidRPr="00505047" w:rsidRDefault="002B2FEE" w:rsidP="006A4CB7">
      <w:pPr>
        <w:pStyle w:val="afb"/>
        <w:ind w:leftChars="0" w:left="0" w:firstLineChars="0" w:firstLine="0"/>
      </w:pPr>
    </w:p>
    <w:p w14:paraId="51E35A6F" w14:textId="77777777" w:rsidR="006A4CB7" w:rsidRPr="00505047" w:rsidRDefault="00530F85" w:rsidP="006A4CB7">
      <w:pPr>
        <w:pStyle w:val="afb"/>
        <w:ind w:leftChars="0" w:left="0" w:firstLineChars="0" w:firstLine="0"/>
      </w:pPr>
      <w:r w:rsidRPr="00505047">
        <w:rPr>
          <w:rFonts w:hint="eastAsia"/>
        </w:rPr>
        <w:t>４</w:t>
      </w:r>
      <w:r w:rsidR="006A4CB7" w:rsidRPr="00505047">
        <w:rPr>
          <w:rFonts w:hint="eastAsia"/>
        </w:rPr>
        <w:t>．用途別面積表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48"/>
        <w:gridCol w:w="1348"/>
        <w:gridCol w:w="1348"/>
        <w:gridCol w:w="1348"/>
        <w:gridCol w:w="1348"/>
        <w:gridCol w:w="1349"/>
        <w:gridCol w:w="1349"/>
      </w:tblGrid>
      <w:tr w:rsidR="00505047" w:rsidRPr="00505047" w14:paraId="23F06738" w14:textId="77777777" w:rsidTr="006A4CB7">
        <w:trPr>
          <w:jc w:val="center"/>
        </w:trPr>
        <w:tc>
          <w:tcPr>
            <w:tcW w:w="9438" w:type="dxa"/>
            <w:gridSpan w:val="7"/>
            <w:vAlign w:val="center"/>
          </w:tcPr>
          <w:p w14:paraId="1A11477E" w14:textId="77777777" w:rsidR="006A4CB7" w:rsidRPr="00505047" w:rsidRDefault="006A4CB7" w:rsidP="00F83011">
            <w:pPr>
              <w:pStyle w:val="afb"/>
              <w:ind w:leftChars="0" w:left="0" w:firstLineChars="0" w:firstLine="0"/>
            </w:pPr>
            <w:r w:rsidRPr="00505047">
              <w:rPr>
                <w:rFonts w:hint="eastAsia"/>
              </w:rPr>
              <w:t>棟Ｎｏ．</w:t>
            </w:r>
          </w:p>
        </w:tc>
      </w:tr>
      <w:tr w:rsidR="00505047" w:rsidRPr="00505047" w14:paraId="223A5E8E" w14:textId="77777777" w:rsidTr="006A4CB7">
        <w:trPr>
          <w:jc w:val="center"/>
        </w:trPr>
        <w:tc>
          <w:tcPr>
            <w:tcW w:w="1348" w:type="dxa"/>
            <w:vMerge w:val="restart"/>
            <w:vAlign w:val="center"/>
          </w:tcPr>
          <w:p w14:paraId="58B49CE5" w14:textId="77777777" w:rsidR="006A4CB7" w:rsidRPr="00505047" w:rsidRDefault="006A4CB7" w:rsidP="00107930">
            <w:pPr>
              <w:pStyle w:val="afb"/>
              <w:ind w:leftChars="0" w:left="0" w:firstLineChars="0" w:firstLine="0"/>
              <w:jc w:val="center"/>
            </w:pPr>
            <w:r w:rsidRPr="00505047">
              <w:rPr>
                <w:rFonts w:hint="eastAsia"/>
              </w:rPr>
              <w:t>階</w:t>
            </w:r>
          </w:p>
        </w:tc>
        <w:tc>
          <w:tcPr>
            <w:tcW w:w="2696" w:type="dxa"/>
            <w:gridSpan w:val="2"/>
            <w:vAlign w:val="center"/>
          </w:tcPr>
          <w:p w14:paraId="23F3D6F5" w14:textId="77777777" w:rsidR="006A4CB7" w:rsidRPr="00505047" w:rsidRDefault="006A4CB7" w:rsidP="00107930">
            <w:pPr>
              <w:pStyle w:val="afb"/>
              <w:ind w:leftChars="0" w:left="0" w:firstLineChars="0" w:firstLine="0"/>
              <w:jc w:val="center"/>
            </w:pPr>
            <w:r w:rsidRPr="00505047">
              <w:rPr>
                <w:rFonts w:hint="eastAsia"/>
              </w:rPr>
              <w:t>住戸専用部</w:t>
            </w:r>
          </w:p>
        </w:tc>
        <w:tc>
          <w:tcPr>
            <w:tcW w:w="4045" w:type="dxa"/>
            <w:gridSpan w:val="3"/>
            <w:vAlign w:val="center"/>
          </w:tcPr>
          <w:p w14:paraId="5C8A3FB5" w14:textId="77777777" w:rsidR="006A4CB7" w:rsidRPr="00505047" w:rsidRDefault="006A4CB7" w:rsidP="00107930">
            <w:pPr>
              <w:pStyle w:val="afb"/>
              <w:ind w:leftChars="0" w:left="0" w:firstLineChars="0" w:firstLine="0"/>
              <w:jc w:val="center"/>
            </w:pPr>
            <w:r w:rsidRPr="00505047">
              <w:rPr>
                <w:rFonts w:hint="eastAsia"/>
              </w:rPr>
              <w:t>共用部</w:t>
            </w:r>
          </w:p>
        </w:tc>
        <w:tc>
          <w:tcPr>
            <w:tcW w:w="1349" w:type="dxa"/>
            <w:vMerge w:val="restart"/>
            <w:vAlign w:val="center"/>
          </w:tcPr>
          <w:p w14:paraId="3EBAE044" w14:textId="77777777" w:rsidR="006A4CB7" w:rsidRPr="00505047" w:rsidRDefault="006A4CB7" w:rsidP="00107930">
            <w:pPr>
              <w:pStyle w:val="afb"/>
              <w:ind w:leftChars="0" w:left="0" w:firstLineChars="0" w:firstLine="0"/>
              <w:jc w:val="center"/>
            </w:pPr>
            <w:r w:rsidRPr="00505047">
              <w:rPr>
                <w:rFonts w:hint="eastAsia"/>
              </w:rPr>
              <w:t>小計</w:t>
            </w:r>
          </w:p>
        </w:tc>
      </w:tr>
      <w:tr w:rsidR="00505047" w:rsidRPr="00505047" w14:paraId="19C0167C" w14:textId="77777777" w:rsidTr="006A4CB7">
        <w:trPr>
          <w:jc w:val="center"/>
        </w:trPr>
        <w:tc>
          <w:tcPr>
            <w:tcW w:w="1348" w:type="dxa"/>
            <w:vMerge/>
          </w:tcPr>
          <w:p w14:paraId="344A3CDC" w14:textId="77777777" w:rsidR="006A4CB7" w:rsidRPr="00505047" w:rsidRDefault="006A4CB7" w:rsidP="00107930">
            <w:pPr>
              <w:pStyle w:val="afb"/>
              <w:ind w:leftChars="0" w:left="0" w:firstLine="210"/>
              <w:jc w:val="center"/>
            </w:pPr>
          </w:p>
        </w:tc>
        <w:tc>
          <w:tcPr>
            <w:tcW w:w="1348" w:type="dxa"/>
            <w:vAlign w:val="center"/>
          </w:tcPr>
          <w:p w14:paraId="1F0DA482" w14:textId="77777777" w:rsidR="006A4CB7" w:rsidRPr="00505047" w:rsidRDefault="006A4CB7" w:rsidP="00107930">
            <w:pPr>
              <w:pStyle w:val="afb"/>
              <w:ind w:leftChars="0" w:left="0" w:firstLineChars="0" w:firstLine="0"/>
              <w:jc w:val="center"/>
            </w:pPr>
            <w:r w:rsidRPr="00505047">
              <w:rPr>
                <w:rFonts w:hint="eastAsia"/>
              </w:rPr>
              <w:t>住戸面積</w:t>
            </w:r>
          </w:p>
        </w:tc>
        <w:tc>
          <w:tcPr>
            <w:tcW w:w="1348" w:type="dxa"/>
            <w:vAlign w:val="center"/>
          </w:tcPr>
          <w:p w14:paraId="696CC7DF" w14:textId="77777777" w:rsidR="006A4CB7" w:rsidRPr="00505047" w:rsidRDefault="006A4CB7" w:rsidP="00107930">
            <w:pPr>
              <w:pStyle w:val="afb"/>
              <w:ind w:leftChars="0" w:left="0" w:firstLineChars="0" w:firstLine="0"/>
              <w:jc w:val="center"/>
            </w:pPr>
            <w:r w:rsidRPr="00505047">
              <w:rPr>
                <w:rFonts w:hint="eastAsia"/>
              </w:rPr>
              <w:t>バルコニー</w:t>
            </w:r>
          </w:p>
        </w:tc>
        <w:tc>
          <w:tcPr>
            <w:tcW w:w="1348" w:type="dxa"/>
            <w:vAlign w:val="center"/>
          </w:tcPr>
          <w:p w14:paraId="0D3C9C24" w14:textId="77777777" w:rsidR="006A4CB7" w:rsidRPr="00505047" w:rsidRDefault="006A4CB7" w:rsidP="00107930">
            <w:pPr>
              <w:pStyle w:val="afb"/>
              <w:ind w:leftChars="0" w:left="0" w:firstLineChars="0" w:firstLine="0"/>
              <w:jc w:val="center"/>
            </w:pPr>
            <w:r w:rsidRPr="00505047">
              <w:rPr>
                <w:rFonts w:hint="eastAsia"/>
              </w:rPr>
              <w:t>階段</w:t>
            </w:r>
          </w:p>
        </w:tc>
        <w:tc>
          <w:tcPr>
            <w:tcW w:w="1348" w:type="dxa"/>
            <w:vAlign w:val="center"/>
          </w:tcPr>
          <w:p w14:paraId="693EDAA8" w14:textId="77777777" w:rsidR="006A4CB7" w:rsidRPr="00505047" w:rsidRDefault="006A4CB7" w:rsidP="00107930">
            <w:pPr>
              <w:pStyle w:val="afb"/>
              <w:ind w:leftChars="0" w:left="0" w:firstLineChars="0" w:firstLine="0"/>
              <w:jc w:val="center"/>
            </w:pPr>
            <w:r w:rsidRPr="00505047">
              <w:rPr>
                <w:rFonts w:hint="eastAsia"/>
              </w:rPr>
              <w:t>廊下等</w:t>
            </w:r>
          </w:p>
        </w:tc>
        <w:tc>
          <w:tcPr>
            <w:tcW w:w="1349" w:type="dxa"/>
            <w:vAlign w:val="center"/>
          </w:tcPr>
          <w:p w14:paraId="2B57471C" w14:textId="77777777" w:rsidR="006A4CB7" w:rsidRPr="00505047" w:rsidRDefault="006A4CB7" w:rsidP="00107930">
            <w:pPr>
              <w:pStyle w:val="afb"/>
              <w:ind w:leftChars="0" w:left="0" w:firstLineChars="0" w:firstLine="0"/>
              <w:jc w:val="center"/>
              <w:rPr>
                <w:w w:val="90"/>
              </w:rPr>
            </w:pPr>
            <w:r w:rsidRPr="00505047">
              <w:rPr>
                <w:rFonts w:hint="eastAsia"/>
                <w:w w:val="90"/>
              </w:rPr>
              <w:t>玄関ホール、</w:t>
            </w:r>
          </w:p>
          <w:p w14:paraId="4E4FBC1C" w14:textId="77777777" w:rsidR="006A4CB7" w:rsidRPr="00505047" w:rsidRDefault="006A4CB7" w:rsidP="00107930">
            <w:pPr>
              <w:pStyle w:val="afb"/>
              <w:ind w:leftChars="0" w:left="0" w:firstLineChars="0" w:firstLine="0"/>
              <w:jc w:val="center"/>
            </w:pPr>
            <w:r w:rsidRPr="00505047">
              <w:rPr>
                <w:rFonts w:hint="eastAsia"/>
              </w:rPr>
              <w:t>EVホール</w:t>
            </w:r>
            <w:r w:rsidR="004740D0" w:rsidRPr="00505047">
              <w:rPr>
                <w:rFonts w:hint="eastAsia"/>
              </w:rPr>
              <w:t>及び</w:t>
            </w:r>
            <w:r w:rsidRPr="00505047">
              <w:rPr>
                <w:rFonts w:hint="eastAsia"/>
              </w:rPr>
              <w:t>シャフト</w:t>
            </w:r>
          </w:p>
        </w:tc>
        <w:tc>
          <w:tcPr>
            <w:tcW w:w="1349" w:type="dxa"/>
            <w:vMerge/>
          </w:tcPr>
          <w:p w14:paraId="63F06E30" w14:textId="77777777" w:rsidR="006A4CB7" w:rsidRPr="00505047" w:rsidRDefault="006A4CB7" w:rsidP="00F83011">
            <w:pPr>
              <w:pStyle w:val="afb"/>
              <w:ind w:leftChars="0" w:left="0" w:firstLine="210"/>
            </w:pPr>
          </w:p>
        </w:tc>
      </w:tr>
      <w:tr w:rsidR="00505047" w:rsidRPr="00505047" w14:paraId="1A4082F1" w14:textId="77777777" w:rsidTr="006A4CB7">
        <w:trPr>
          <w:jc w:val="center"/>
        </w:trPr>
        <w:tc>
          <w:tcPr>
            <w:tcW w:w="1348" w:type="dxa"/>
          </w:tcPr>
          <w:p w14:paraId="792B4DDD"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D5707AE" w14:textId="77777777" w:rsidR="006A4CB7" w:rsidRPr="00505047" w:rsidRDefault="006A4CB7" w:rsidP="00ED7FE3">
            <w:pPr>
              <w:pStyle w:val="afb"/>
              <w:ind w:leftChars="0" w:left="0" w:firstLine="210"/>
              <w:jc w:val="center"/>
            </w:pPr>
          </w:p>
        </w:tc>
        <w:tc>
          <w:tcPr>
            <w:tcW w:w="1348" w:type="dxa"/>
          </w:tcPr>
          <w:p w14:paraId="5ECE635E" w14:textId="77777777" w:rsidR="006A4CB7" w:rsidRPr="00505047" w:rsidRDefault="006A4CB7" w:rsidP="00ED7FE3">
            <w:pPr>
              <w:pStyle w:val="afb"/>
              <w:ind w:leftChars="0" w:left="0" w:firstLine="210"/>
              <w:jc w:val="center"/>
            </w:pPr>
          </w:p>
        </w:tc>
        <w:tc>
          <w:tcPr>
            <w:tcW w:w="1348" w:type="dxa"/>
          </w:tcPr>
          <w:p w14:paraId="2EC70017" w14:textId="77777777" w:rsidR="006A4CB7" w:rsidRPr="00505047" w:rsidRDefault="006A4CB7" w:rsidP="00ED7FE3">
            <w:pPr>
              <w:pStyle w:val="afb"/>
              <w:ind w:leftChars="0" w:left="0" w:firstLine="210"/>
              <w:jc w:val="center"/>
            </w:pPr>
          </w:p>
        </w:tc>
        <w:tc>
          <w:tcPr>
            <w:tcW w:w="1348" w:type="dxa"/>
          </w:tcPr>
          <w:p w14:paraId="235B3E43" w14:textId="77777777" w:rsidR="006A4CB7" w:rsidRPr="00505047" w:rsidRDefault="006A4CB7" w:rsidP="00ED7FE3">
            <w:pPr>
              <w:pStyle w:val="afb"/>
              <w:ind w:leftChars="0" w:left="0" w:firstLine="210"/>
              <w:jc w:val="center"/>
            </w:pPr>
          </w:p>
        </w:tc>
        <w:tc>
          <w:tcPr>
            <w:tcW w:w="1349" w:type="dxa"/>
          </w:tcPr>
          <w:p w14:paraId="7E7043E3" w14:textId="77777777" w:rsidR="006A4CB7" w:rsidRPr="00505047" w:rsidRDefault="006A4CB7" w:rsidP="00ED7FE3">
            <w:pPr>
              <w:pStyle w:val="afb"/>
              <w:ind w:leftChars="0" w:left="0" w:firstLine="210"/>
              <w:jc w:val="center"/>
            </w:pPr>
          </w:p>
        </w:tc>
        <w:tc>
          <w:tcPr>
            <w:tcW w:w="1349" w:type="dxa"/>
          </w:tcPr>
          <w:p w14:paraId="33E95A78" w14:textId="77777777" w:rsidR="006A4CB7" w:rsidRPr="00505047" w:rsidRDefault="006A4CB7" w:rsidP="00ED7FE3">
            <w:pPr>
              <w:pStyle w:val="afb"/>
              <w:ind w:leftChars="0" w:left="0" w:firstLine="210"/>
              <w:jc w:val="center"/>
            </w:pPr>
          </w:p>
        </w:tc>
      </w:tr>
      <w:tr w:rsidR="00505047" w:rsidRPr="00505047" w14:paraId="33B6BD5D" w14:textId="77777777" w:rsidTr="006A4CB7">
        <w:trPr>
          <w:jc w:val="center"/>
        </w:trPr>
        <w:tc>
          <w:tcPr>
            <w:tcW w:w="1348" w:type="dxa"/>
          </w:tcPr>
          <w:p w14:paraId="37EC06C2"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74CC0495" w14:textId="77777777" w:rsidR="006A4CB7" w:rsidRPr="00505047" w:rsidRDefault="006A4CB7" w:rsidP="00ED7FE3">
            <w:pPr>
              <w:pStyle w:val="afb"/>
              <w:ind w:leftChars="0" w:left="0" w:firstLine="210"/>
              <w:jc w:val="center"/>
            </w:pPr>
          </w:p>
        </w:tc>
        <w:tc>
          <w:tcPr>
            <w:tcW w:w="1348" w:type="dxa"/>
          </w:tcPr>
          <w:p w14:paraId="51D8CC9A" w14:textId="77777777" w:rsidR="006A4CB7" w:rsidRPr="00505047" w:rsidRDefault="006A4CB7" w:rsidP="00ED7FE3">
            <w:pPr>
              <w:pStyle w:val="afb"/>
              <w:ind w:leftChars="0" w:left="0" w:firstLine="210"/>
              <w:jc w:val="center"/>
            </w:pPr>
          </w:p>
        </w:tc>
        <w:tc>
          <w:tcPr>
            <w:tcW w:w="1348" w:type="dxa"/>
          </w:tcPr>
          <w:p w14:paraId="052E0F2F" w14:textId="77777777" w:rsidR="006A4CB7" w:rsidRPr="00505047" w:rsidRDefault="006A4CB7" w:rsidP="00ED7FE3">
            <w:pPr>
              <w:pStyle w:val="afb"/>
              <w:ind w:leftChars="0" w:left="0" w:firstLine="210"/>
              <w:jc w:val="center"/>
            </w:pPr>
          </w:p>
        </w:tc>
        <w:tc>
          <w:tcPr>
            <w:tcW w:w="1348" w:type="dxa"/>
          </w:tcPr>
          <w:p w14:paraId="53092C61" w14:textId="77777777" w:rsidR="006A4CB7" w:rsidRPr="00505047" w:rsidRDefault="006A4CB7" w:rsidP="00ED7FE3">
            <w:pPr>
              <w:pStyle w:val="afb"/>
              <w:ind w:leftChars="0" w:left="0" w:firstLine="210"/>
              <w:jc w:val="center"/>
            </w:pPr>
          </w:p>
        </w:tc>
        <w:tc>
          <w:tcPr>
            <w:tcW w:w="1349" w:type="dxa"/>
          </w:tcPr>
          <w:p w14:paraId="21F868D2" w14:textId="77777777" w:rsidR="006A4CB7" w:rsidRPr="00505047" w:rsidRDefault="006A4CB7" w:rsidP="00ED7FE3">
            <w:pPr>
              <w:pStyle w:val="afb"/>
              <w:ind w:leftChars="0" w:left="0" w:firstLine="210"/>
              <w:jc w:val="center"/>
            </w:pPr>
          </w:p>
        </w:tc>
        <w:tc>
          <w:tcPr>
            <w:tcW w:w="1349" w:type="dxa"/>
          </w:tcPr>
          <w:p w14:paraId="51DA0320" w14:textId="77777777" w:rsidR="006A4CB7" w:rsidRPr="00505047" w:rsidRDefault="006A4CB7" w:rsidP="00ED7FE3">
            <w:pPr>
              <w:pStyle w:val="afb"/>
              <w:ind w:leftChars="0" w:left="0" w:firstLine="210"/>
              <w:jc w:val="center"/>
            </w:pPr>
          </w:p>
        </w:tc>
      </w:tr>
      <w:tr w:rsidR="00505047" w:rsidRPr="00505047" w14:paraId="35B578D7" w14:textId="77777777" w:rsidTr="006A4CB7">
        <w:trPr>
          <w:jc w:val="center"/>
        </w:trPr>
        <w:tc>
          <w:tcPr>
            <w:tcW w:w="1348" w:type="dxa"/>
          </w:tcPr>
          <w:p w14:paraId="048B715B"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748857FE" w14:textId="77777777" w:rsidR="006A4CB7" w:rsidRPr="00505047" w:rsidRDefault="006A4CB7" w:rsidP="00ED7FE3">
            <w:pPr>
              <w:pStyle w:val="afb"/>
              <w:ind w:leftChars="0" w:left="0" w:firstLine="210"/>
              <w:jc w:val="center"/>
            </w:pPr>
          </w:p>
        </w:tc>
        <w:tc>
          <w:tcPr>
            <w:tcW w:w="1348" w:type="dxa"/>
          </w:tcPr>
          <w:p w14:paraId="2DA4A45C" w14:textId="77777777" w:rsidR="006A4CB7" w:rsidRPr="00505047" w:rsidRDefault="006A4CB7" w:rsidP="00ED7FE3">
            <w:pPr>
              <w:pStyle w:val="afb"/>
              <w:ind w:leftChars="0" w:left="0" w:firstLine="210"/>
              <w:jc w:val="center"/>
            </w:pPr>
          </w:p>
        </w:tc>
        <w:tc>
          <w:tcPr>
            <w:tcW w:w="1348" w:type="dxa"/>
          </w:tcPr>
          <w:p w14:paraId="20422548" w14:textId="77777777" w:rsidR="006A4CB7" w:rsidRPr="00505047" w:rsidRDefault="006A4CB7" w:rsidP="00ED7FE3">
            <w:pPr>
              <w:pStyle w:val="afb"/>
              <w:ind w:leftChars="0" w:left="0" w:firstLine="210"/>
              <w:jc w:val="center"/>
            </w:pPr>
          </w:p>
        </w:tc>
        <w:tc>
          <w:tcPr>
            <w:tcW w:w="1348" w:type="dxa"/>
          </w:tcPr>
          <w:p w14:paraId="249CF60D" w14:textId="77777777" w:rsidR="006A4CB7" w:rsidRPr="00505047" w:rsidRDefault="006A4CB7" w:rsidP="00ED7FE3">
            <w:pPr>
              <w:pStyle w:val="afb"/>
              <w:ind w:leftChars="0" w:left="0" w:firstLine="210"/>
              <w:jc w:val="center"/>
            </w:pPr>
          </w:p>
        </w:tc>
        <w:tc>
          <w:tcPr>
            <w:tcW w:w="1349" w:type="dxa"/>
          </w:tcPr>
          <w:p w14:paraId="349821B9" w14:textId="77777777" w:rsidR="006A4CB7" w:rsidRPr="00505047" w:rsidRDefault="006A4CB7" w:rsidP="00ED7FE3">
            <w:pPr>
              <w:pStyle w:val="afb"/>
              <w:ind w:leftChars="0" w:left="0" w:firstLine="210"/>
              <w:jc w:val="center"/>
            </w:pPr>
          </w:p>
        </w:tc>
        <w:tc>
          <w:tcPr>
            <w:tcW w:w="1349" w:type="dxa"/>
          </w:tcPr>
          <w:p w14:paraId="4B52773F" w14:textId="77777777" w:rsidR="006A4CB7" w:rsidRPr="00505047" w:rsidRDefault="006A4CB7" w:rsidP="00ED7FE3">
            <w:pPr>
              <w:pStyle w:val="afb"/>
              <w:ind w:leftChars="0" w:left="0" w:firstLine="210"/>
              <w:jc w:val="center"/>
            </w:pPr>
          </w:p>
        </w:tc>
      </w:tr>
      <w:tr w:rsidR="00505047" w:rsidRPr="00505047" w14:paraId="0694B962" w14:textId="77777777" w:rsidTr="006A4CB7">
        <w:trPr>
          <w:jc w:val="center"/>
        </w:trPr>
        <w:tc>
          <w:tcPr>
            <w:tcW w:w="1348" w:type="dxa"/>
          </w:tcPr>
          <w:p w14:paraId="0DE9987D"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558BB8B8" w14:textId="77777777" w:rsidR="006A4CB7" w:rsidRPr="00505047" w:rsidRDefault="006A4CB7" w:rsidP="00ED7FE3">
            <w:pPr>
              <w:pStyle w:val="afb"/>
              <w:ind w:leftChars="0" w:left="0" w:firstLine="210"/>
              <w:jc w:val="center"/>
            </w:pPr>
          </w:p>
        </w:tc>
        <w:tc>
          <w:tcPr>
            <w:tcW w:w="1348" w:type="dxa"/>
          </w:tcPr>
          <w:p w14:paraId="6C3A455B" w14:textId="77777777" w:rsidR="006A4CB7" w:rsidRPr="00505047" w:rsidRDefault="006A4CB7" w:rsidP="00ED7FE3">
            <w:pPr>
              <w:pStyle w:val="afb"/>
              <w:ind w:leftChars="0" w:left="0" w:firstLine="210"/>
              <w:jc w:val="center"/>
            </w:pPr>
          </w:p>
        </w:tc>
        <w:tc>
          <w:tcPr>
            <w:tcW w:w="1348" w:type="dxa"/>
          </w:tcPr>
          <w:p w14:paraId="12839E16" w14:textId="77777777" w:rsidR="006A4CB7" w:rsidRPr="00505047" w:rsidRDefault="006A4CB7" w:rsidP="00ED7FE3">
            <w:pPr>
              <w:pStyle w:val="afb"/>
              <w:ind w:leftChars="0" w:left="0" w:firstLine="210"/>
              <w:jc w:val="center"/>
            </w:pPr>
          </w:p>
        </w:tc>
        <w:tc>
          <w:tcPr>
            <w:tcW w:w="1348" w:type="dxa"/>
          </w:tcPr>
          <w:p w14:paraId="5E54665E" w14:textId="77777777" w:rsidR="006A4CB7" w:rsidRPr="00505047" w:rsidRDefault="006A4CB7" w:rsidP="00ED7FE3">
            <w:pPr>
              <w:pStyle w:val="afb"/>
              <w:ind w:leftChars="0" w:left="0" w:firstLine="210"/>
              <w:jc w:val="center"/>
            </w:pPr>
          </w:p>
        </w:tc>
        <w:tc>
          <w:tcPr>
            <w:tcW w:w="1349" w:type="dxa"/>
          </w:tcPr>
          <w:p w14:paraId="66E7FCB6" w14:textId="77777777" w:rsidR="006A4CB7" w:rsidRPr="00505047" w:rsidRDefault="006A4CB7" w:rsidP="00ED7FE3">
            <w:pPr>
              <w:pStyle w:val="afb"/>
              <w:ind w:leftChars="0" w:left="0" w:firstLine="210"/>
              <w:jc w:val="center"/>
            </w:pPr>
          </w:p>
        </w:tc>
        <w:tc>
          <w:tcPr>
            <w:tcW w:w="1349" w:type="dxa"/>
          </w:tcPr>
          <w:p w14:paraId="6CD6C6C7" w14:textId="77777777" w:rsidR="006A4CB7" w:rsidRPr="00505047" w:rsidRDefault="006A4CB7" w:rsidP="00ED7FE3">
            <w:pPr>
              <w:pStyle w:val="afb"/>
              <w:ind w:leftChars="0" w:left="0" w:firstLine="210"/>
              <w:jc w:val="center"/>
            </w:pPr>
          </w:p>
        </w:tc>
      </w:tr>
      <w:tr w:rsidR="00505047" w:rsidRPr="00505047" w14:paraId="4AAB62DB" w14:textId="77777777" w:rsidTr="006A4CB7">
        <w:trPr>
          <w:jc w:val="center"/>
        </w:trPr>
        <w:tc>
          <w:tcPr>
            <w:tcW w:w="1348" w:type="dxa"/>
          </w:tcPr>
          <w:p w14:paraId="12988619"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05D27FB" w14:textId="77777777" w:rsidR="006A4CB7" w:rsidRPr="00505047" w:rsidRDefault="006A4CB7" w:rsidP="00ED7FE3">
            <w:pPr>
              <w:pStyle w:val="afb"/>
              <w:ind w:leftChars="0" w:left="0" w:firstLine="210"/>
              <w:jc w:val="center"/>
            </w:pPr>
          </w:p>
        </w:tc>
        <w:tc>
          <w:tcPr>
            <w:tcW w:w="1348" w:type="dxa"/>
          </w:tcPr>
          <w:p w14:paraId="10D372D2" w14:textId="77777777" w:rsidR="006A4CB7" w:rsidRPr="00505047" w:rsidRDefault="006A4CB7" w:rsidP="00ED7FE3">
            <w:pPr>
              <w:pStyle w:val="afb"/>
              <w:ind w:leftChars="0" w:left="0" w:firstLine="210"/>
              <w:jc w:val="center"/>
            </w:pPr>
          </w:p>
        </w:tc>
        <w:tc>
          <w:tcPr>
            <w:tcW w:w="1348" w:type="dxa"/>
          </w:tcPr>
          <w:p w14:paraId="1AE8A355" w14:textId="77777777" w:rsidR="006A4CB7" w:rsidRPr="00505047" w:rsidRDefault="006A4CB7" w:rsidP="00ED7FE3">
            <w:pPr>
              <w:pStyle w:val="afb"/>
              <w:ind w:leftChars="0" w:left="0" w:firstLine="210"/>
              <w:jc w:val="center"/>
            </w:pPr>
          </w:p>
        </w:tc>
        <w:tc>
          <w:tcPr>
            <w:tcW w:w="1348" w:type="dxa"/>
          </w:tcPr>
          <w:p w14:paraId="69CEA8D5" w14:textId="77777777" w:rsidR="006A4CB7" w:rsidRPr="00505047" w:rsidRDefault="006A4CB7" w:rsidP="00ED7FE3">
            <w:pPr>
              <w:pStyle w:val="afb"/>
              <w:ind w:leftChars="0" w:left="0" w:firstLine="210"/>
              <w:jc w:val="center"/>
            </w:pPr>
          </w:p>
        </w:tc>
        <w:tc>
          <w:tcPr>
            <w:tcW w:w="1349" w:type="dxa"/>
          </w:tcPr>
          <w:p w14:paraId="382FE532" w14:textId="77777777" w:rsidR="006A4CB7" w:rsidRPr="00505047" w:rsidRDefault="006A4CB7" w:rsidP="00ED7FE3">
            <w:pPr>
              <w:pStyle w:val="afb"/>
              <w:ind w:leftChars="0" w:left="0" w:firstLine="210"/>
              <w:jc w:val="center"/>
            </w:pPr>
          </w:p>
        </w:tc>
        <w:tc>
          <w:tcPr>
            <w:tcW w:w="1349" w:type="dxa"/>
          </w:tcPr>
          <w:p w14:paraId="207885A2" w14:textId="77777777" w:rsidR="006A4CB7" w:rsidRPr="00505047" w:rsidRDefault="006A4CB7" w:rsidP="00ED7FE3">
            <w:pPr>
              <w:pStyle w:val="afb"/>
              <w:ind w:leftChars="0" w:left="0" w:firstLine="210"/>
              <w:jc w:val="center"/>
            </w:pPr>
          </w:p>
        </w:tc>
      </w:tr>
      <w:tr w:rsidR="00505047" w:rsidRPr="00505047" w14:paraId="2979E0C6" w14:textId="77777777" w:rsidTr="006A4CB7">
        <w:trPr>
          <w:jc w:val="center"/>
        </w:trPr>
        <w:tc>
          <w:tcPr>
            <w:tcW w:w="1348" w:type="dxa"/>
          </w:tcPr>
          <w:p w14:paraId="2BFC3E95"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6F99780" w14:textId="77777777" w:rsidR="006A4CB7" w:rsidRPr="00505047" w:rsidRDefault="006A4CB7" w:rsidP="00ED7FE3">
            <w:pPr>
              <w:pStyle w:val="afb"/>
              <w:ind w:leftChars="0" w:left="0" w:firstLine="210"/>
              <w:jc w:val="center"/>
            </w:pPr>
          </w:p>
        </w:tc>
        <w:tc>
          <w:tcPr>
            <w:tcW w:w="1348" w:type="dxa"/>
          </w:tcPr>
          <w:p w14:paraId="3035B3E9" w14:textId="77777777" w:rsidR="006A4CB7" w:rsidRPr="00505047" w:rsidRDefault="006A4CB7" w:rsidP="00ED7FE3">
            <w:pPr>
              <w:pStyle w:val="afb"/>
              <w:ind w:leftChars="0" w:left="0" w:firstLine="210"/>
              <w:jc w:val="center"/>
            </w:pPr>
          </w:p>
        </w:tc>
        <w:tc>
          <w:tcPr>
            <w:tcW w:w="1348" w:type="dxa"/>
          </w:tcPr>
          <w:p w14:paraId="1743C425" w14:textId="77777777" w:rsidR="006A4CB7" w:rsidRPr="00505047" w:rsidRDefault="006A4CB7" w:rsidP="00ED7FE3">
            <w:pPr>
              <w:pStyle w:val="afb"/>
              <w:ind w:leftChars="0" w:left="0" w:firstLine="210"/>
              <w:jc w:val="center"/>
            </w:pPr>
          </w:p>
        </w:tc>
        <w:tc>
          <w:tcPr>
            <w:tcW w:w="1348" w:type="dxa"/>
          </w:tcPr>
          <w:p w14:paraId="1DC87265" w14:textId="77777777" w:rsidR="006A4CB7" w:rsidRPr="00505047" w:rsidRDefault="006A4CB7" w:rsidP="00ED7FE3">
            <w:pPr>
              <w:pStyle w:val="afb"/>
              <w:ind w:leftChars="0" w:left="0" w:firstLine="210"/>
              <w:jc w:val="center"/>
            </w:pPr>
          </w:p>
        </w:tc>
        <w:tc>
          <w:tcPr>
            <w:tcW w:w="1349" w:type="dxa"/>
          </w:tcPr>
          <w:p w14:paraId="2DD953F3" w14:textId="77777777" w:rsidR="006A4CB7" w:rsidRPr="00505047" w:rsidRDefault="006A4CB7" w:rsidP="00ED7FE3">
            <w:pPr>
              <w:pStyle w:val="afb"/>
              <w:ind w:leftChars="0" w:left="0" w:firstLine="210"/>
              <w:jc w:val="center"/>
            </w:pPr>
          </w:p>
        </w:tc>
        <w:tc>
          <w:tcPr>
            <w:tcW w:w="1349" w:type="dxa"/>
          </w:tcPr>
          <w:p w14:paraId="05766128" w14:textId="77777777" w:rsidR="006A4CB7" w:rsidRPr="00505047" w:rsidRDefault="006A4CB7" w:rsidP="00ED7FE3">
            <w:pPr>
              <w:pStyle w:val="afb"/>
              <w:ind w:leftChars="0" w:left="0" w:firstLine="210"/>
              <w:jc w:val="center"/>
            </w:pPr>
          </w:p>
        </w:tc>
      </w:tr>
      <w:tr w:rsidR="00505047" w:rsidRPr="00505047" w14:paraId="3364E5D5" w14:textId="77777777" w:rsidTr="006A4CB7">
        <w:trPr>
          <w:jc w:val="center"/>
        </w:trPr>
        <w:tc>
          <w:tcPr>
            <w:tcW w:w="1348" w:type="dxa"/>
          </w:tcPr>
          <w:p w14:paraId="43B0C9F8"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70411837" w14:textId="77777777" w:rsidR="006A4CB7" w:rsidRPr="00505047" w:rsidRDefault="006A4CB7" w:rsidP="00ED7FE3">
            <w:pPr>
              <w:pStyle w:val="afb"/>
              <w:ind w:leftChars="0" w:left="0" w:firstLine="210"/>
              <w:jc w:val="center"/>
            </w:pPr>
          </w:p>
        </w:tc>
        <w:tc>
          <w:tcPr>
            <w:tcW w:w="1348" w:type="dxa"/>
          </w:tcPr>
          <w:p w14:paraId="0C4AF01E" w14:textId="77777777" w:rsidR="006A4CB7" w:rsidRPr="00505047" w:rsidRDefault="006A4CB7" w:rsidP="00ED7FE3">
            <w:pPr>
              <w:pStyle w:val="afb"/>
              <w:ind w:leftChars="0" w:left="0" w:firstLine="210"/>
              <w:jc w:val="center"/>
            </w:pPr>
          </w:p>
        </w:tc>
        <w:tc>
          <w:tcPr>
            <w:tcW w:w="1348" w:type="dxa"/>
          </w:tcPr>
          <w:p w14:paraId="31EA655F" w14:textId="77777777" w:rsidR="006A4CB7" w:rsidRPr="00505047" w:rsidRDefault="006A4CB7" w:rsidP="00ED7FE3">
            <w:pPr>
              <w:pStyle w:val="afb"/>
              <w:ind w:leftChars="0" w:left="0" w:firstLine="210"/>
              <w:jc w:val="center"/>
            </w:pPr>
          </w:p>
        </w:tc>
        <w:tc>
          <w:tcPr>
            <w:tcW w:w="1348" w:type="dxa"/>
          </w:tcPr>
          <w:p w14:paraId="083FC961" w14:textId="77777777" w:rsidR="006A4CB7" w:rsidRPr="00505047" w:rsidRDefault="006A4CB7" w:rsidP="00ED7FE3">
            <w:pPr>
              <w:pStyle w:val="afb"/>
              <w:ind w:leftChars="0" w:left="0" w:firstLine="210"/>
              <w:jc w:val="center"/>
            </w:pPr>
          </w:p>
        </w:tc>
        <w:tc>
          <w:tcPr>
            <w:tcW w:w="1349" w:type="dxa"/>
          </w:tcPr>
          <w:p w14:paraId="121D35E1" w14:textId="77777777" w:rsidR="006A4CB7" w:rsidRPr="00505047" w:rsidRDefault="006A4CB7" w:rsidP="00ED7FE3">
            <w:pPr>
              <w:pStyle w:val="afb"/>
              <w:ind w:leftChars="0" w:left="0" w:firstLine="210"/>
              <w:jc w:val="center"/>
            </w:pPr>
          </w:p>
        </w:tc>
        <w:tc>
          <w:tcPr>
            <w:tcW w:w="1349" w:type="dxa"/>
          </w:tcPr>
          <w:p w14:paraId="05A8AF97" w14:textId="77777777" w:rsidR="006A4CB7" w:rsidRPr="00505047" w:rsidRDefault="006A4CB7" w:rsidP="00ED7FE3">
            <w:pPr>
              <w:pStyle w:val="afb"/>
              <w:ind w:leftChars="0" w:left="0" w:firstLine="210"/>
              <w:jc w:val="center"/>
            </w:pPr>
          </w:p>
        </w:tc>
      </w:tr>
      <w:tr w:rsidR="00505047" w:rsidRPr="00505047" w14:paraId="33FB04ED" w14:textId="77777777" w:rsidTr="006A4CB7">
        <w:trPr>
          <w:jc w:val="center"/>
        </w:trPr>
        <w:tc>
          <w:tcPr>
            <w:tcW w:w="1348" w:type="dxa"/>
          </w:tcPr>
          <w:p w14:paraId="40D1FC23"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52C2A9CC" w14:textId="77777777" w:rsidR="006A4CB7" w:rsidRPr="00505047" w:rsidRDefault="006A4CB7" w:rsidP="00ED7FE3">
            <w:pPr>
              <w:pStyle w:val="afb"/>
              <w:ind w:leftChars="0" w:left="0" w:firstLine="210"/>
              <w:jc w:val="center"/>
            </w:pPr>
          </w:p>
        </w:tc>
        <w:tc>
          <w:tcPr>
            <w:tcW w:w="1348" w:type="dxa"/>
          </w:tcPr>
          <w:p w14:paraId="10F8E435" w14:textId="77777777" w:rsidR="006A4CB7" w:rsidRPr="00505047" w:rsidRDefault="006A4CB7" w:rsidP="00ED7FE3">
            <w:pPr>
              <w:pStyle w:val="afb"/>
              <w:ind w:leftChars="0" w:left="0" w:firstLine="210"/>
              <w:jc w:val="center"/>
            </w:pPr>
          </w:p>
        </w:tc>
        <w:tc>
          <w:tcPr>
            <w:tcW w:w="1348" w:type="dxa"/>
          </w:tcPr>
          <w:p w14:paraId="37578AB7" w14:textId="77777777" w:rsidR="006A4CB7" w:rsidRPr="00505047" w:rsidRDefault="006A4CB7" w:rsidP="00ED7FE3">
            <w:pPr>
              <w:pStyle w:val="afb"/>
              <w:ind w:leftChars="0" w:left="0" w:firstLine="210"/>
              <w:jc w:val="center"/>
            </w:pPr>
          </w:p>
        </w:tc>
        <w:tc>
          <w:tcPr>
            <w:tcW w:w="1348" w:type="dxa"/>
          </w:tcPr>
          <w:p w14:paraId="34715091" w14:textId="77777777" w:rsidR="006A4CB7" w:rsidRPr="00505047" w:rsidRDefault="006A4CB7" w:rsidP="00ED7FE3">
            <w:pPr>
              <w:pStyle w:val="afb"/>
              <w:ind w:leftChars="0" w:left="0" w:firstLine="210"/>
              <w:jc w:val="center"/>
            </w:pPr>
          </w:p>
        </w:tc>
        <w:tc>
          <w:tcPr>
            <w:tcW w:w="1349" w:type="dxa"/>
          </w:tcPr>
          <w:p w14:paraId="7A2CAC74" w14:textId="77777777" w:rsidR="006A4CB7" w:rsidRPr="00505047" w:rsidRDefault="006A4CB7" w:rsidP="00ED7FE3">
            <w:pPr>
              <w:pStyle w:val="afb"/>
              <w:ind w:leftChars="0" w:left="0" w:firstLine="210"/>
              <w:jc w:val="center"/>
            </w:pPr>
          </w:p>
        </w:tc>
        <w:tc>
          <w:tcPr>
            <w:tcW w:w="1349" w:type="dxa"/>
          </w:tcPr>
          <w:p w14:paraId="1EE0DFEB" w14:textId="77777777" w:rsidR="006A4CB7" w:rsidRPr="00505047" w:rsidRDefault="006A4CB7" w:rsidP="00ED7FE3">
            <w:pPr>
              <w:pStyle w:val="afb"/>
              <w:ind w:leftChars="0" w:left="0" w:firstLine="210"/>
              <w:jc w:val="center"/>
            </w:pPr>
          </w:p>
        </w:tc>
      </w:tr>
      <w:tr w:rsidR="00505047" w:rsidRPr="00505047" w14:paraId="7B4BBF68" w14:textId="77777777" w:rsidTr="006A4CB7">
        <w:trPr>
          <w:jc w:val="center"/>
        </w:trPr>
        <w:tc>
          <w:tcPr>
            <w:tcW w:w="1348" w:type="dxa"/>
          </w:tcPr>
          <w:p w14:paraId="3FF8C7AC"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4610E794" w14:textId="77777777" w:rsidR="006A4CB7" w:rsidRPr="00505047" w:rsidRDefault="006A4CB7" w:rsidP="00ED7FE3">
            <w:pPr>
              <w:pStyle w:val="afb"/>
              <w:ind w:leftChars="0" w:left="0" w:firstLine="210"/>
              <w:jc w:val="center"/>
            </w:pPr>
          </w:p>
        </w:tc>
        <w:tc>
          <w:tcPr>
            <w:tcW w:w="1348" w:type="dxa"/>
          </w:tcPr>
          <w:p w14:paraId="1190E74B" w14:textId="77777777" w:rsidR="006A4CB7" w:rsidRPr="00505047" w:rsidRDefault="006A4CB7" w:rsidP="00ED7FE3">
            <w:pPr>
              <w:pStyle w:val="afb"/>
              <w:ind w:leftChars="0" w:left="0" w:firstLine="210"/>
              <w:jc w:val="center"/>
            </w:pPr>
          </w:p>
        </w:tc>
        <w:tc>
          <w:tcPr>
            <w:tcW w:w="1348" w:type="dxa"/>
          </w:tcPr>
          <w:p w14:paraId="7F05E981" w14:textId="77777777" w:rsidR="006A4CB7" w:rsidRPr="00505047" w:rsidRDefault="006A4CB7" w:rsidP="00ED7FE3">
            <w:pPr>
              <w:pStyle w:val="afb"/>
              <w:ind w:leftChars="0" w:left="0" w:firstLine="210"/>
              <w:jc w:val="center"/>
            </w:pPr>
          </w:p>
        </w:tc>
        <w:tc>
          <w:tcPr>
            <w:tcW w:w="1348" w:type="dxa"/>
          </w:tcPr>
          <w:p w14:paraId="20DC0216" w14:textId="77777777" w:rsidR="006A4CB7" w:rsidRPr="00505047" w:rsidRDefault="006A4CB7" w:rsidP="00ED7FE3">
            <w:pPr>
              <w:pStyle w:val="afb"/>
              <w:ind w:leftChars="0" w:left="0" w:firstLine="210"/>
              <w:jc w:val="center"/>
            </w:pPr>
          </w:p>
        </w:tc>
        <w:tc>
          <w:tcPr>
            <w:tcW w:w="1349" w:type="dxa"/>
          </w:tcPr>
          <w:p w14:paraId="3348C229" w14:textId="77777777" w:rsidR="006A4CB7" w:rsidRPr="00505047" w:rsidRDefault="006A4CB7" w:rsidP="00ED7FE3">
            <w:pPr>
              <w:pStyle w:val="afb"/>
              <w:ind w:leftChars="0" w:left="0" w:firstLine="210"/>
              <w:jc w:val="center"/>
            </w:pPr>
          </w:p>
        </w:tc>
        <w:tc>
          <w:tcPr>
            <w:tcW w:w="1349" w:type="dxa"/>
          </w:tcPr>
          <w:p w14:paraId="094D7344" w14:textId="77777777" w:rsidR="006A4CB7" w:rsidRPr="00505047" w:rsidRDefault="006A4CB7" w:rsidP="00ED7FE3">
            <w:pPr>
              <w:pStyle w:val="afb"/>
              <w:ind w:leftChars="0" w:left="0" w:firstLine="210"/>
              <w:jc w:val="center"/>
            </w:pPr>
          </w:p>
        </w:tc>
      </w:tr>
      <w:tr w:rsidR="00505047" w:rsidRPr="00505047" w14:paraId="254D2874" w14:textId="77777777" w:rsidTr="006A4CB7">
        <w:trPr>
          <w:jc w:val="center"/>
        </w:trPr>
        <w:tc>
          <w:tcPr>
            <w:tcW w:w="1348" w:type="dxa"/>
          </w:tcPr>
          <w:p w14:paraId="23FAF278"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6D349878" w14:textId="77777777" w:rsidR="006A4CB7" w:rsidRPr="00505047" w:rsidRDefault="006A4CB7" w:rsidP="00ED7FE3">
            <w:pPr>
              <w:pStyle w:val="afb"/>
              <w:ind w:leftChars="0" w:left="0" w:firstLine="210"/>
              <w:jc w:val="center"/>
            </w:pPr>
          </w:p>
        </w:tc>
        <w:tc>
          <w:tcPr>
            <w:tcW w:w="1348" w:type="dxa"/>
          </w:tcPr>
          <w:p w14:paraId="15CA1A40" w14:textId="77777777" w:rsidR="006A4CB7" w:rsidRPr="00505047" w:rsidRDefault="006A4CB7" w:rsidP="00ED7FE3">
            <w:pPr>
              <w:pStyle w:val="afb"/>
              <w:ind w:leftChars="0" w:left="0" w:firstLine="210"/>
              <w:jc w:val="center"/>
            </w:pPr>
          </w:p>
        </w:tc>
        <w:tc>
          <w:tcPr>
            <w:tcW w:w="1348" w:type="dxa"/>
          </w:tcPr>
          <w:p w14:paraId="055DB709" w14:textId="77777777" w:rsidR="006A4CB7" w:rsidRPr="00505047" w:rsidRDefault="006A4CB7" w:rsidP="00ED7FE3">
            <w:pPr>
              <w:pStyle w:val="afb"/>
              <w:ind w:leftChars="0" w:left="0" w:firstLine="210"/>
              <w:jc w:val="center"/>
            </w:pPr>
          </w:p>
        </w:tc>
        <w:tc>
          <w:tcPr>
            <w:tcW w:w="1348" w:type="dxa"/>
          </w:tcPr>
          <w:p w14:paraId="77438711" w14:textId="77777777" w:rsidR="006A4CB7" w:rsidRPr="00505047" w:rsidRDefault="006A4CB7" w:rsidP="00ED7FE3">
            <w:pPr>
              <w:pStyle w:val="afb"/>
              <w:ind w:leftChars="0" w:left="0" w:firstLine="210"/>
              <w:jc w:val="center"/>
            </w:pPr>
          </w:p>
        </w:tc>
        <w:tc>
          <w:tcPr>
            <w:tcW w:w="1349" w:type="dxa"/>
          </w:tcPr>
          <w:p w14:paraId="74A19D38" w14:textId="77777777" w:rsidR="006A4CB7" w:rsidRPr="00505047" w:rsidRDefault="006A4CB7" w:rsidP="00ED7FE3">
            <w:pPr>
              <w:pStyle w:val="afb"/>
              <w:ind w:leftChars="0" w:left="0" w:firstLine="210"/>
              <w:jc w:val="center"/>
            </w:pPr>
          </w:p>
        </w:tc>
        <w:tc>
          <w:tcPr>
            <w:tcW w:w="1349" w:type="dxa"/>
          </w:tcPr>
          <w:p w14:paraId="77196BE5" w14:textId="77777777" w:rsidR="006A4CB7" w:rsidRPr="00505047" w:rsidRDefault="006A4CB7" w:rsidP="00ED7FE3">
            <w:pPr>
              <w:pStyle w:val="afb"/>
              <w:ind w:leftChars="0" w:left="0" w:firstLine="210"/>
              <w:jc w:val="center"/>
            </w:pPr>
          </w:p>
        </w:tc>
      </w:tr>
      <w:tr w:rsidR="00505047" w:rsidRPr="00505047" w14:paraId="4720F25F" w14:textId="77777777" w:rsidTr="006A4CB7">
        <w:trPr>
          <w:jc w:val="center"/>
        </w:trPr>
        <w:tc>
          <w:tcPr>
            <w:tcW w:w="1348" w:type="dxa"/>
          </w:tcPr>
          <w:p w14:paraId="1C15B226"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76024A4" w14:textId="77777777" w:rsidR="006A4CB7" w:rsidRPr="00505047" w:rsidRDefault="006A4CB7" w:rsidP="00ED7FE3">
            <w:pPr>
              <w:pStyle w:val="afb"/>
              <w:ind w:leftChars="0" w:left="0" w:firstLine="210"/>
              <w:jc w:val="center"/>
            </w:pPr>
          </w:p>
        </w:tc>
        <w:tc>
          <w:tcPr>
            <w:tcW w:w="1348" w:type="dxa"/>
          </w:tcPr>
          <w:p w14:paraId="0E6A49F9" w14:textId="77777777" w:rsidR="006A4CB7" w:rsidRPr="00505047" w:rsidRDefault="006A4CB7" w:rsidP="00ED7FE3">
            <w:pPr>
              <w:pStyle w:val="afb"/>
              <w:ind w:leftChars="0" w:left="0" w:firstLine="210"/>
              <w:jc w:val="center"/>
            </w:pPr>
          </w:p>
        </w:tc>
        <w:tc>
          <w:tcPr>
            <w:tcW w:w="1348" w:type="dxa"/>
          </w:tcPr>
          <w:p w14:paraId="1EA4973F" w14:textId="77777777" w:rsidR="006A4CB7" w:rsidRPr="00505047" w:rsidRDefault="006A4CB7" w:rsidP="00ED7FE3">
            <w:pPr>
              <w:pStyle w:val="afb"/>
              <w:ind w:leftChars="0" w:left="0" w:firstLine="210"/>
              <w:jc w:val="center"/>
            </w:pPr>
          </w:p>
        </w:tc>
        <w:tc>
          <w:tcPr>
            <w:tcW w:w="1348" w:type="dxa"/>
          </w:tcPr>
          <w:p w14:paraId="2B4B11CC" w14:textId="77777777" w:rsidR="006A4CB7" w:rsidRPr="00505047" w:rsidRDefault="006A4CB7" w:rsidP="00ED7FE3">
            <w:pPr>
              <w:pStyle w:val="afb"/>
              <w:ind w:leftChars="0" w:left="0" w:firstLine="210"/>
              <w:jc w:val="center"/>
            </w:pPr>
          </w:p>
        </w:tc>
        <w:tc>
          <w:tcPr>
            <w:tcW w:w="1349" w:type="dxa"/>
          </w:tcPr>
          <w:p w14:paraId="79F684A4" w14:textId="77777777" w:rsidR="006A4CB7" w:rsidRPr="00505047" w:rsidRDefault="006A4CB7" w:rsidP="00ED7FE3">
            <w:pPr>
              <w:pStyle w:val="afb"/>
              <w:ind w:leftChars="0" w:left="0" w:firstLine="210"/>
              <w:jc w:val="center"/>
            </w:pPr>
          </w:p>
        </w:tc>
        <w:tc>
          <w:tcPr>
            <w:tcW w:w="1349" w:type="dxa"/>
          </w:tcPr>
          <w:p w14:paraId="014B7700" w14:textId="77777777" w:rsidR="006A4CB7" w:rsidRPr="00505047" w:rsidRDefault="006A4CB7" w:rsidP="00ED7FE3">
            <w:pPr>
              <w:pStyle w:val="afb"/>
              <w:ind w:leftChars="0" w:left="0" w:firstLine="210"/>
              <w:jc w:val="center"/>
            </w:pPr>
          </w:p>
        </w:tc>
      </w:tr>
      <w:tr w:rsidR="00505047" w:rsidRPr="00505047" w14:paraId="23A73459" w14:textId="77777777" w:rsidTr="006A4CB7">
        <w:trPr>
          <w:jc w:val="center"/>
        </w:trPr>
        <w:tc>
          <w:tcPr>
            <w:tcW w:w="1348" w:type="dxa"/>
          </w:tcPr>
          <w:p w14:paraId="55FF0944"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34136A71" w14:textId="77777777" w:rsidR="006A4CB7" w:rsidRPr="00505047" w:rsidRDefault="006A4CB7" w:rsidP="00ED7FE3">
            <w:pPr>
              <w:pStyle w:val="afb"/>
              <w:ind w:leftChars="0" w:left="0" w:firstLine="210"/>
              <w:jc w:val="center"/>
            </w:pPr>
          </w:p>
        </w:tc>
        <w:tc>
          <w:tcPr>
            <w:tcW w:w="1348" w:type="dxa"/>
          </w:tcPr>
          <w:p w14:paraId="67E74ABD" w14:textId="77777777" w:rsidR="006A4CB7" w:rsidRPr="00505047" w:rsidRDefault="006A4CB7" w:rsidP="00ED7FE3">
            <w:pPr>
              <w:pStyle w:val="afb"/>
              <w:ind w:leftChars="0" w:left="0" w:firstLine="210"/>
              <w:jc w:val="center"/>
            </w:pPr>
          </w:p>
        </w:tc>
        <w:tc>
          <w:tcPr>
            <w:tcW w:w="1348" w:type="dxa"/>
          </w:tcPr>
          <w:p w14:paraId="2F2B1EC3" w14:textId="77777777" w:rsidR="006A4CB7" w:rsidRPr="00505047" w:rsidRDefault="006A4CB7" w:rsidP="00ED7FE3">
            <w:pPr>
              <w:pStyle w:val="afb"/>
              <w:ind w:leftChars="0" w:left="0" w:firstLine="210"/>
              <w:jc w:val="center"/>
            </w:pPr>
          </w:p>
        </w:tc>
        <w:tc>
          <w:tcPr>
            <w:tcW w:w="1348" w:type="dxa"/>
          </w:tcPr>
          <w:p w14:paraId="2447DA1C" w14:textId="77777777" w:rsidR="006A4CB7" w:rsidRPr="00505047" w:rsidRDefault="006A4CB7" w:rsidP="00ED7FE3">
            <w:pPr>
              <w:pStyle w:val="afb"/>
              <w:ind w:leftChars="0" w:left="0" w:firstLine="210"/>
              <w:jc w:val="center"/>
            </w:pPr>
          </w:p>
        </w:tc>
        <w:tc>
          <w:tcPr>
            <w:tcW w:w="1349" w:type="dxa"/>
          </w:tcPr>
          <w:p w14:paraId="738731A5" w14:textId="77777777" w:rsidR="006A4CB7" w:rsidRPr="00505047" w:rsidRDefault="006A4CB7" w:rsidP="00ED7FE3">
            <w:pPr>
              <w:pStyle w:val="afb"/>
              <w:ind w:leftChars="0" w:left="0" w:firstLine="210"/>
              <w:jc w:val="center"/>
            </w:pPr>
          </w:p>
        </w:tc>
        <w:tc>
          <w:tcPr>
            <w:tcW w:w="1349" w:type="dxa"/>
          </w:tcPr>
          <w:p w14:paraId="2488801A" w14:textId="77777777" w:rsidR="006A4CB7" w:rsidRPr="00505047" w:rsidRDefault="006A4CB7" w:rsidP="00ED7FE3">
            <w:pPr>
              <w:pStyle w:val="afb"/>
              <w:ind w:leftChars="0" w:left="0" w:firstLine="210"/>
              <w:jc w:val="center"/>
            </w:pPr>
          </w:p>
        </w:tc>
      </w:tr>
      <w:tr w:rsidR="00505047" w:rsidRPr="00505047" w14:paraId="6A07FAB8" w14:textId="77777777" w:rsidTr="006A4CB7">
        <w:trPr>
          <w:jc w:val="center"/>
        </w:trPr>
        <w:tc>
          <w:tcPr>
            <w:tcW w:w="1348" w:type="dxa"/>
          </w:tcPr>
          <w:p w14:paraId="608FF812"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E2CBE28" w14:textId="77777777" w:rsidR="006A4CB7" w:rsidRPr="00505047" w:rsidRDefault="006A4CB7" w:rsidP="00ED7FE3">
            <w:pPr>
              <w:pStyle w:val="afb"/>
              <w:ind w:leftChars="0" w:left="0" w:firstLine="210"/>
              <w:jc w:val="center"/>
            </w:pPr>
          </w:p>
        </w:tc>
        <w:tc>
          <w:tcPr>
            <w:tcW w:w="1348" w:type="dxa"/>
          </w:tcPr>
          <w:p w14:paraId="6587C26C" w14:textId="77777777" w:rsidR="006A4CB7" w:rsidRPr="00505047" w:rsidRDefault="006A4CB7" w:rsidP="00ED7FE3">
            <w:pPr>
              <w:pStyle w:val="afb"/>
              <w:ind w:leftChars="0" w:left="0" w:firstLine="210"/>
              <w:jc w:val="center"/>
            </w:pPr>
          </w:p>
        </w:tc>
        <w:tc>
          <w:tcPr>
            <w:tcW w:w="1348" w:type="dxa"/>
          </w:tcPr>
          <w:p w14:paraId="243A846D" w14:textId="77777777" w:rsidR="006A4CB7" w:rsidRPr="00505047" w:rsidRDefault="006A4CB7" w:rsidP="00ED7FE3">
            <w:pPr>
              <w:pStyle w:val="afb"/>
              <w:ind w:leftChars="0" w:left="0" w:firstLine="210"/>
              <w:jc w:val="center"/>
            </w:pPr>
          </w:p>
        </w:tc>
        <w:tc>
          <w:tcPr>
            <w:tcW w:w="1348" w:type="dxa"/>
          </w:tcPr>
          <w:p w14:paraId="73F6FF3E" w14:textId="77777777" w:rsidR="006A4CB7" w:rsidRPr="00505047" w:rsidRDefault="006A4CB7" w:rsidP="00ED7FE3">
            <w:pPr>
              <w:pStyle w:val="afb"/>
              <w:ind w:leftChars="0" w:left="0" w:firstLine="210"/>
              <w:jc w:val="center"/>
            </w:pPr>
          </w:p>
        </w:tc>
        <w:tc>
          <w:tcPr>
            <w:tcW w:w="1349" w:type="dxa"/>
          </w:tcPr>
          <w:p w14:paraId="65AAEFD2" w14:textId="77777777" w:rsidR="006A4CB7" w:rsidRPr="00505047" w:rsidRDefault="006A4CB7" w:rsidP="00ED7FE3">
            <w:pPr>
              <w:pStyle w:val="afb"/>
              <w:ind w:leftChars="0" w:left="0" w:firstLine="210"/>
              <w:jc w:val="center"/>
            </w:pPr>
          </w:p>
        </w:tc>
        <w:tc>
          <w:tcPr>
            <w:tcW w:w="1349" w:type="dxa"/>
          </w:tcPr>
          <w:p w14:paraId="69BF46B2" w14:textId="77777777" w:rsidR="006A4CB7" w:rsidRPr="00505047" w:rsidRDefault="006A4CB7" w:rsidP="00ED7FE3">
            <w:pPr>
              <w:pStyle w:val="afb"/>
              <w:ind w:leftChars="0" w:left="0" w:firstLine="210"/>
              <w:jc w:val="center"/>
            </w:pPr>
          </w:p>
        </w:tc>
      </w:tr>
      <w:tr w:rsidR="00505047" w:rsidRPr="00505047" w14:paraId="47964CAA" w14:textId="77777777" w:rsidTr="006A4CB7">
        <w:trPr>
          <w:jc w:val="center"/>
        </w:trPr>
        <w:tc>
          <w:tcPr>
            <w:tcW w:w="1348" w:type="dxa"/>
          </w:tcPr>
          <w:p w14:paraId="4F2A5FCD"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27AA1816" w14:textId="77777777" w:rsidR="006A4CB7" w:rsidRPr="00505047" w:rsidRDefault="006A4CB7" w:rsidP="00ED7FE3">
            <w:pPr>
              <w:pStyle w:val="afb"/>
              <w:ind w:leftChars="0" w:left="0" w:firstLine="210"/>
              <w:jc w:val="center"/>
            </w:pPr>
          </w:p>
        </w:tc>
        <w:tc>
          <w:tcPr>
            <w:tcW w:w="1348" w:type="dxa"/>
          </w:tcPr>
          <w:p w14:paraId="436ACAF3" w14:textId="77777777" w:rsidR="006A4CB7" w:rsidRPr="00505047" w:rsidRDefault="006A4CB7" w:rsidP="00ED7FE3">
            <w:pPr>
              <w:pStyle w:val="afb"/>
              <w:ind w:leftChars="0" w:left="0" w:firstLine="210"/>
              <w:jc w:val="center"/>
            </w:pPr>
          </w:p>
        </w:tc>
        <w:tc>
          <w:tcPr>
            <w:tcW w:w="1348" w:type="dxa"/>
          </w:tcPr>
          <w:p w14:paraId="72F8A6A3" w14:textId="77777777" w:rsidR="006A4CB7" w:rsidRPr="00505047" w:rsidRDefault="006A4CB7" w:rsidP="00ED7FE3">
            <w:pPr>
              <w:pStyle w:val="afb"/>
              <w:ind w:leftChars="0" w:left="0" w:firstLine="210"/>
              <w:jc w:val="center"/>
            </w:pPr>
          </w:p>
        </w:tc>
        <w:tc>
          <w:tcPr>
            <w:tcW w:w="1348" w:type="dxa"/>
          </w:tcPr>
          <w:p w14:paraId="481DBDAA" w14:textId="77777777" w:rsidR="006A4CB7" w:rsidRPr="00505047" w:rsidRDefault="006A4CB7" w:rsidP="00ED7FE3">
            <w:pPr>
              <w:pStyle w:val="afb"/>
              <w:ind w:leftChars="0" w:left="0" w:firstLine="210"/>
              <w:jc w:val="center"/>
            </w:pPr>
          </w:p>
        </w:tc>
        <w:tc>
          <w:tcPr>
            <w:tcW w:w="1349" w:type="dxa"/>
          </w:tcPr>
          <w:p w14:paraId="380205BD" w14:textId="77777777" w:rsidR="006A4CB7" w:rsidRPr="00505047" w:rsidRDefault="006A4CB7" w:rsidP="00ED7FE3">
            <w:pPr>
              <w:pStyle w:val="afb"/>
              <w:ind w:leftChars="0" w:left="0" w:firstLine="210"/>
              <w:jc w:val="center"/>
            </w:pPr>
          </w:p>
        </w:tc>
        <w:tc>
          <w:tcPr>
            <w:tcW w:w="1349" w:type="dxa"/>
          </w:tcPr>
          <w:p w14:paraId="40A2FB7A" w14:textId="77777777" w:rsidR="006A4CB7" w:rsidRPr="00505047" w:rsidRDefault="006A4CB7" w:rsidP="00ED7FE3">
            <w:pPr>
              <w:pStyle w:val="afb"/>
              <w:ind w:leftChars="0" w:left="0" w:firstLine="210"/>
              <w:jc w:val="center"/>
            </w:pPr>
          </w:p>
        </w:tc>
      </w:tr>
      <w:tr w:rsidR="00505047" w:rsidRPr="00505047" w14:paraId="08EFCE40" w14:textId="77777777" w:rsidTr="006A4CB7">
        <w:trPr>
          <w:jc w:val="center"/>
        </w:trPr>
        <w:tc>
          <w:tcPr>
            <w:tcW w:w="1348" w:type="dxa"/>
            <w:vAlign w:val="center"/>
          </w:tcPr>
          <w:p w14:paraId="6C07EB53" w14:textId="77777777" w:rsidR="006A4CB7" w:rsidRPr="00505047" w:rsidRDefault="006A4CB7" w:rsidP="00ED7FE3">
            <w:pPr>
              <w:pStyle w:val="afb"/>
              <w:ind w:leftChars="0" w:left="0" w:firstLineChars="0" w:firstLine="0"/>
              <w:jc w:val="center"/>
            </w:pPr>
            <w:r w:rsidRPr="00505047">
              <w:rPr>
                <w:rFonts w:hint="eastAsia"/>
              </w:rPr>
              <w:t>計</w:t>
            </w:r>
          </w:p>
        </w:tc>
        <w:tc>
          <w:tcPr>
            <w:tcW w:w="1348" w:type="dxa"/>
          </w:tcPr>
          <w:p w14:paraId="06DBB9A1" w14:textId="77777777" w:rsidR="006A4CB7" w:rsidRPr="00505047" w:rsidRDefault="006A4CB7" w:rsidP="00ED7FE3">
            <w:pPr>
              <w:pStyle w:val="afb"/>
              <w:ind w:leftChars="0" w:left="0" w:firstLine="210"/>
              <w:jc w:val="center"/>
            </w:pPr>
          </w:p>
        </w:tc>
        <w:tc>
          <w:tcPr>
            <w:tcW w:w="1348" w:type="dxa"/>
          </w:tcPr>
          <w:p w14:paraId="366D0D50" w14:textId="77777777" w:rsidR="006A4CB7" w:rsidRPr="00505047" w:rsidRDefault="006A4CB7" w:rsidP="00ED7FE3">
            <w:pPr>
              <w:pStyle w:val="afb"/>
              <w:ind w:leftChars="0" w:left="0" w:firstLine="210"/>
              <w:jc w:val="center"/>
            </w:pPr>
          </w:p>
        </w:tc>
        <w:tc>
          <w:tcPr>
            <w:tcW w:w="1348" w:type="dxa"/>
          </w:tcPr>
          <w:p w14:paraId="10A475E8" w14:textId="77777777" w:rsidR="006A4CB7" w:rsidRPr="00505047" w:rsidRDefault="006A4CB7" w:rsidP="00ED7FE3">
            <w:pPr>
              <w:pStyle w:val="afb"/>
              <w:ind w:leftChars="0" w:left="0" w:firstLine="210"/>
              <w:jc w:val="center"/>
            </w:pPr>
          </w:p>
        </w:tc>
        <w:tc>
          <w:tcPr>
            <w:tcW w:w="1348" w:type="dxa"/>
          </w:tcPr>
          <w:p w14:paraId="104BEF78" w14:textId="77777777" w:rsidR="006A4CB7" w:rsidRPr="00505047" w:rsidRDefault="006A4CB7" w:rsidP="00ED7FE3">
            <w:pPr>
              <w:pStyle w:val="afb"/>
              <w:ind w:leftChars="0" w:left="0" w:firstLine="210"/>
              <w:jc w:val="center"/>
            </w:pPr>
          </w:p>
        </w:tc>
        <w:tc>
          <w:tcPr>
            <w:tcW w:w="1349" w:type="dxa"/>
          </w:tcPr>
          <w:p w14:paraId="4C2E8C2F" w14:textId="77777777" w:rsidR="006A4CB7" w:rsidRPr="00505047" w:rsidRDefault="006A4CB7" w:rsidP="00ED7FE3">
            <w:pPr>
              <w:pStyle w:val="afb"/>
              <w:ind w:leftChars="0" w:left="0" w:firstLine="210"/>
              <w:jc w:val="center"/>
            </w:pPr>
          </w:p>
        </w:tc>
        <w:tc>
          <w:tcPr>
            <w:tcW w:w="1349" w:type="dxa"/>
          </w:tcPr>
          <w:p w14:paraId="30C4CCC1" w14:textId="77777777" w:rsidR="006A4CB7" w:rsidRPr="00505047" w:rsidRDefault="006A4CB7" w:rsidP="00ED7FE3">
            <w:pPr>
              <w:pStyle w:val="afb"/>
              <w:ind w:leftChars="0" w:left="0" w:firstLine="210"/>
              <w:jc w:val="center"/>
            </w:pPr>
          </w:p>
        </w:tc>
      </w:tr>
      <w:tr w:rsidR="00505047" w:rsidRPr="00505047" w14:paraId="0B425E1D" w14:textId="77777777" w:rsidTr="006A4CB7">
        <w:trPr>
          <w:jc w:val="center"/>
        </w:trPr>
        <w:tc>
          <w:tcPr>
            <w:tcW w:w="1348" w:type="dxa"/>
            <w:vAlign w:val="center"/>
          </w:tcPr>
          <w:p w14:paraId="72C82153" w14:textId="77777777" w:rsidR="006A4CB7" w:rsidRPr="00505047" w:rsidRDefault="006A4CB7" w:rsidP="00ED7FE3">
            <w:pPr>
              <w:pStyle w:val="afb"/>
              <w:ind w:leftChars="0" w:left="0" w:firstLineChars="0" w:firstLine="0"/>
              <w:jc w:val="center"/>
            </w:pPr>
            <w:r w:rsidRPr="00505047">
              <w:rPr>
                <w:rFonts w:hint="eastAsia"/>
              </w:rPr>
              <w:t>棟合計</w:t>
            </w:r>
          </w:p>
        </w:tc>
        <w:tc>
          <w:tcPr>
            <w:tcW w:w="1348" w:type="dxa"/>
          </w:tcPr>
          <w:p w14:paraId="02B35036" w14:textId="77777777" w:rsidR="006A4CB7" w:rsidRPr="00505047" w:rsidRDefault="006A4CB7" w:rsidP="00ED7FE3">
            <w:pPr>
              <w:pStyle w:val="afb"/>
              <w:ind w:leftChars="0" w:left="0" w:firstLine="210"/>
              <w:jc w:val="center"/>
            </w:pPr>
          </w:p>
        </w:tc>
        <w:tc>
          <w:tcPr>
            <w:tcW w:w="1348" w:type="dxa"/>
          </w:tcPr>
          <w:p w14:paraId="3418E030" w14:textId="77777777" w:rsidR="006A4CB7" w:rsidRPr="00505047" w:rsidRDefault="006A4CB7" w:rsidP="00ED7FE3">
            <w:pPr>
              <w:pStyle w:val="afb"/>
              <w:ind w:leftChars="0" w:left="0" w:firstLine="210"/>
              <w:jc w:val="center"/>
            </w:pPr>
          </w:p>
        </w:tc>
        <w:tc>
          <w:tcPr>
            <w:tcW w:w="1348" w:type="dxa"/>
          </w:tcPr>
          <w:p w14:paraId="395D7099" w14:textId="77777777" w:rsidR="006A4CB7" w:rsidRPr="00505047" w:rsidRDefault="006A4CB7" w:rsidP="00ED7FE3">
            <w:pPr>
              <w:pStyle w:val="afb"/>
              <w:ind w:leftChars="0" w:left="0" w:firstLine="210"/>
              <w:jc w:val="center"/>
            </w:pPr>
          </w:p>
        </w:tc>
        <w:tc>
          <w:tcPr>
            <w:tcW w:w="1348" w:type="dxa"/>
          </w:tcPr>
          <w:p w14:paraId="50B58249" w14:textId="77777777" w:rsidR="006A4CB7" w:rsidRPr="00505047" w:rsidRDefault="006A4CB7" w:rsidP="00ED7FE3">
            <w:pPr>
              <w:pStyle w:val="afb"/>
              <w:ind w:leftChars="0" w:left="0" w:firstLine="210"/>
              <w:jc w:val="center"/>
            </w:pPr>
          </w:p>
        </w:tc>
        <w:tc>
          <w:tcPr>
            <w:tcW w:w="1349" w:type="dxa"/>
          </w:tcPr>
          <w:p w14:paraId="5E540927" w14:textId="77777777" w:rsidR="006A4CB7" w:rsidRPr="00505047" w:rsidRDefault="006A4CB7" w:rsidP="00ED7FE3">
            <w:pPr>
              <w:pStyle w:val="afb"/>
              <w:ind w:leftChars="0" w:left="0" w:firstLine="210"/>
              <w:jc w:val="center"/>
            </w:pPr>
          </w:p>
        </w:tc>
        <w:tc>
          <w:tcPr>
            <w:tcW w:w="1349" w:type="dxa"/>
          </w:tcPr>
          <w:p w14:paraId="58F006D1" w14:textId="77777777" w:rsidR="006A4CB7" w:rsidRPr="00505047" w:rsidRDefault="006A4CB7" w:rsidP="00ED7FE3">
            <w:pPr>
              <w:pStyle w:val="afb"/>
              <w:ind w:leftChars="0" w:left="0" w:firstLine="210"/>
              <w:jc w:val="center"/>
            </w:pPr>
          </w:p>
        </w:tc>
      </w:tr>
    </w:tbl>
    <w:p w14:paraId="0C213E61" w14:textId="77777777" w:rsidR="006A4CB7" w:rsidRPr="00505047" w:rsidRDefault="006A4CB7" w:rsidP="00530F85">
      <w:pPr>
        <w:pStyle w:val="afb"/>
        <w:ind w:leftChars="0" w:left="0" w:firstLineChars="300" w:firstLine="630"/>
      </w:pPr>
      <w:r w:rsidRPr="00505047">
        <w:rPr>
          <w:rFonts w:hint="eastAsia"/>
        </w:rPr>
        <w:t>注</w:t>
      </w:r>
      <w:r w:rsidR="0085243C" w:rsidRPr="00505047">
        <w:rPr>
          <w:rFonts w:hint="eastAsia"/>
        </w:rPr>
        <w:t>）</w:t>
      </w:r>
    </w:p>
    <w:p w14:paraId="7262B96C" w14:textId="41900CC2" w:rsidR="006A4CB7" w:rsidRPr="00505047" w:rsidRDefault="006A4CB7" w:rsidP="00530F85">
      <w:pPr>
        <w:pStyle w:val="afb"/>
        <w:ind w:leftChars="300" w:left="840" w:hangingChars="100" w:hanging="210"/>
      </w:pPr>
      <w:r w:rsidRPr="00505047">
        <w:rPr>
          <w:rFonts w:hint="eastAsia"/>
        </w:rPr>
        <w:t>・階数の行は提案に合わせて適宜調整すること。</w:t>
      </w:r>
    </w:p>
    <w:p w14:paraId="50704830" w14:textId="77777777" w:rsidR="006A4CB7" w:rsidRPr="00505047" w:rsidRDefault="006A4CB7" w:rsidP="00F3252C">
      <w:pPr>
        <w:ind w:right="3240"/>
        <w:rPr>
          <w:sz w:val="18"/>
        </w:rPr>
      </w:pPr>
    </w:p>
    <w:p w14:paraId="7E8E3F43" w14:textId="77777777" w:rsidR="00F3252C" w:rsidRPr="00505047" w:rsidRDefault="00F3252C" w:rsidP="002132B4">
      <w:pPr>
        <w:jc w:val="right"/>
        <w:rPr>
          <w:sz w:val="18"/>
        </w:rPr>
      </w:pPr>
    </w:p>
    <w:p w14:paraId="321DE7C6" w14:textId="77777777" w:rsidR="00CB13B7" w:rsidRPr="00505047" w:rsidRDefault="00CB13B7" w:rsidP="00CB13B7">
      <w:pPr>
        <w:jc w:val="right"/>
        <w:rPr>
          <w:sz w:val="18"/>
        </w:rPr>
        <w:sectPr w:rsidR="00CB13B7" w:rsidRPr="00505047" w:rsidSect="00B03A0A">
          <w:headerReference w:type="default" r:id="rId33"/>
          <w:pgSz w:w="23814" w:h="16840" w:orient="landscape" w:code="8"/>
          <w:pgMar w:top="1418" w:right="1134" w:bottom="1418" w:left="1134" w:header="454" w:footer="454" w:gutter="0"/>
          <w:cols w:num="2" w:space="425"/>
          <w:docGrid w:type="lines" w:linePitch="360"/>
        </w:sectPr>
      </w:pPr>
    </w:p>
    <w:p w14:paraId="40516947" w14:textId="4BB7CCFB" w:rsidR="00BD75BF" w:rsidRPr="00505047" w:rsidRDefault="00BD75BF" w:rsidP="0049700F">
      <w:pPr>
        <w:pStyle w:val="2"/>
        <w:rPr>
          <w:rFonts w:ascii="ＭＳ ゴシック" w:hAnsi="ＭＳ ゴシック"/>
        </w:rPr>
      </w:pPr>
      <w:bookmarkStart w:id="90" w:name="_Toc69721927"/>
      <w:r w:rsidRPr="00505047">
        <w:rPr>
          <w:rFonts w:ascii="ＭＳ ゴシック" w:hAnsi="ＭＳ ゴシック" w:hint="eastAsia"/>
        </w:rPr>
        <w:lastRenderedPageBreak/>
        <w:t>様式</w:t>
      </w:r>
      <w:r w:rsidR="0044278C" w:rsidRPr="00505047">
        <w:rPr>
          <w:rFonts w:ascii="ＭＳ ゴシック" w:hAnsi="ＭＳ ゴシック"/>
        </w:rPr>
        <w:t>11</w:t>
      </w:r>
      <w:r w:rsidRPr="00505047">
        <w:rPr>
          <w:rFonts w:ascii="ＭＳ ゴシック" w:hAnsi="ＭＳ ゴシック" w:hint="eastAsia"/>
        </w:rPr>
        <w:t>－</w:t>
      </w:r>
      <w:r w:rsidR="0047509A" w:rsidRPr="00505047">
        <w:rPr>
          <w:rFonts w:ascii="ＭＳ ゴシック" w:hAnsi="ＭＳ ゴシック" w:hint="eastAsia"/>
        </w:rPr>
        <w:t>３</w:t>
      </w:r>
      <w:r w:rsidR="00CE418D" w:rsidRPr="00505047">
        <w:rPr>
          <w:rFonts w:ascii="ＭＳ ゴシック" w:hAnsi="ＭＳ ゴシック" w:hint="eastAsia"/>
        </w:rPr>
        <w:t>～</w:t>
      </w:r>
      <w:r w:rsidR="005933D9" w:rsidRPr="00505047">
        <w:rPr>
          <w:rFonts w:ascii="ＭＳ ゴシック" w:hAnsi="ＭＳ ゴシック"/>
        </w:rPr>
        <w:t>14</w:t>
      </w:r>
      <w:r w:rsidR="00A63465" w:rsidRPr="00505047">
        <w:rPr>
          <w:rFonts w:ascii="ＭＳ ゴシック" w:hAnsi="ＭＳ ゴシック" w:hint="eastAsia"/>
        </w:rPr>
        <w:t xml:space="preserve">　</w:t>
      </w:r>
      <w:r w:rsidR="00714D0F" w:rsidRPr="00505047">
        <w:rPr>
          <w:rFonts w:ascii="ＭＳ ゴシック" w:hAnsi="ＭＳ ゴシック"/>
        </w:rPr>
        <w:t>(</w:t>
      </w:r>
      <w:r w:rsidR="00714D0F" w:rsidRPr="00505047">
        <w:rPr>
          <w:rFonts w:ascii="ＭＳ ゴシック" w:hAnsi="ＭＳ ゴシック" w:hint="eastAsia"/>
        </w:rPr>
        <w:t>仮称</w:t>
      </w:r>
      <w:r w:rsidR="00714D0F" w:rsidRPr="00505047">
        <w:rPr>
          <w:rFonts w:ascii="ＭＳ ゴシック" w:hAnsi="ＭＳ ゴシック"/>
        </w:rPr>
        <w:t>)</w:t>
      </w:r>
      <w:r w:rsidR="00714D0F" w:rsidRPr="00505047">
        <w:rPr>
          <w:rFonts w:ascii="ＭＳ ゴシック" w:hAnsi="ＭＳ ゴシック" w:hint="eastAsia"/>
        </w:rPr>
        <w:t>新上小阪東住宅</w:t>
      </w:r>
      <w:r w:rsidR="004B7ECC" w:rsidRPr="00505047">
        <w:rPr>
          <w:rFonts w:ascii="ＭＳ ゴシック" w:hAnsi="ＭＳ ゴシック" w:hint="eastAsia"/>
        </w:rPr>
        <w:t>等</w:t>
      </w:r>
      <w:r w:rsidR="00B03A0A" w:rsidRPr="00505047">
        <w:rPr>
          <w:rFonts w:ascii="ＭＳ ゴシック" w:hAnsi="ＭＳ ゴシック" w:hint="eastAsia"/>
        </w:rPr>
        <w:t>整備に</w:t>
      </w:r>
      <w:r w:rsidR="00D63DC2" w:rsidRPr="00505047">
        <w:rPr>
          <w:rFonts w:ascii="ＭＳ ゴシック" w:hAnsi="ＭＳ ゴシック" w:hint="eastAsia"/>
        </w:rPr>
        <w:t>関わる</w:t>
      </w:r>
      <w:r w:rsidR="00B03A0A" w:rsidRPr="00505047">
        <w:rPr>
          <w:rFonts w:ascii="ＭＳ ゴシック" w:hAnsi="ＭＳ ゴシック" w:hint="eastAsia"/>
        </w:rPr>
        <w:t xml:space="preserve">図面集　</w:t>
      </w:r>
      <w:r w:rsidRPr="00505047">
        <w:rPr>
          <w:rFonts w:ascii="ＭＳ ゴシック" w:hAnsi="ＭＳ ゴシック" w:hint="eastAsia"/>
        </w:rPr>
        <w:t>共通様式</w:t>
      </w:r>
      <w:bookmarkEnd w:id="90"/>
    </w:p>
    <w:p w14:paraId="0E40942D" w14:textId="77777777" w:rsidR="00BD75BF" w:rsidRPr="00505047" w:rsidRDefault="00530F85" w:rsidP="006C5853">
      <w:pPr>
        <w:pStyle w:val="aff8"/>
        <w:spacing w:after="180"/>
        <w:ind w:left="1050" w:hanging="336"/>
      </w:pPr>
      <w:r w:rsidRPr="00505047">
        <w:rPr>
          <w:rFonts w:hint="eastAsia"/>
        </w:rPr>
        <w:t xml:space="preserve">① </w:t>
      </w:r>
      <w:r w:rsidR="00C37DE6" w:rsidRPr="00505047">
        <w:rPr>
          <w:rFonts w:hint="eastAsia"/>
        </w:rPr>
        <w:t>下記に</w:t>
      </w:r>
      <w:r w:rsidR="003A2C7D" w:rsidRPr="00505047">
        <w:rPr>
          <w:rFonts w:hint="eastAsia"/>
        </w:rPr>
        <w:t>示す</w:t>
      </w:r>
      <w:r w:rsidR="00D31AF8" w:rsidRPr="00505047">
        <w:rPr>
          <w:rFonts w:hint="eastAsia"/>
        </w:rPr>
        <w:t>図面を作成すること</w:t>
      </w:r>
      <w:r w:rsidR="00CE418D" w:rsidRPr="00505047">
        <w:rPr>
          <w:rFonts w:hint="eastAsia"/>
        </w:rPr>
        <w:t>。各図面の縮尺は、</w:t>
      </w:r>
      <w:r w:rsidR="008E2F40" w:rsidRPr="00505047">
        <w:rPr>
          <w:rFonts w:hint="eastAsia"/>
        </w:rPr>
        <w:t>Ａ３</w:t>
      </w:r>
      <w:r w:rsidR="00CE418D" w:rsidRPr="00505047">
        <w:rPr>
          <w:rFonts w:hint="eastAsia"/>
        </w:rPr>
        <w:t>サイズに入るように適宜調整すること</w:t>
      </w:r>
    </w:p>
    <w:p w14:paraId="5E812B7B" w14:textId="77777777" w:rsidR="00B03A0A" w:rsidRPr="00505047" w:rsidRDefault="00530F85" w:rsidP="006C5853">
      <w:pPr>
        <w:pStyle w:val="aff8"/>
        <w:spacing w:after="180"/>
        <w:ind w:left="1050" w:hanging="336"/>
        <w:rPr>
          <w:rFonts w:ascii="ＭＳ ゴシック" w:hAnsi="ＭＳ ゴシック"/>
        </w:rPr>
      </w:pPr>
      <w:r w:rsidRPr="00505047">
        <w:rPr>
          <w:rFonts w:hint="eastAsia"/>
        </w:rPr>
        <w:t xml:space="preserve">② </w:t>
      </w:r>
      <w:r w:rsidR="008E2F40" w:rsidRPr="00505047">
        <w:rPr>
          <w:rFonts w:hint="eastAsia"/>
        </w:rPr>
        <w:t>Ａ３</w:t>
      </w:r>
      <w:r w:rsidR="00B03A0A" w:rsidRPr="00505047">
        <w:rPr>
          <w:rFonts w:hint="eastAsia"/>
        </w:rPr>
        <w:t>サイズの用紙を横使い横書きで作成し、図面毎に様式番号を左上に記載すること</w:t>
      </w:r>
    </w:p>
    <w:p w14:paraId="1C6E032C" w14:textId="77777777" w:rsidR="00B03A0A" w:rsidRPr="00505047" w:rsidRDefault="00530F85" w:rsidP="006C5853">
      <w:pPr>
        <w:pStyle w:val="aff8"/>
        <w:spacing w:after="180"/>
        <w:ind w:left="1050" w:hanging="336"/>
      </w:pPr>
      <w:r w:rsidRPr="00505047">
        <w:rPr>
          <w:rFonts w:ascii="ＭＳ ゴシック" w:hAnsi="ＭＳ ゴシック" w:hint="eastAsia"/>
        </w:rPr>
        <w:t>③</w:t>
      </w:r>
      <w:r w:rsidRPr="00505047">
        <w:rPr>
          <w:rFonts w:ascii="ＭＳ ゴシック" w:hAnsi="ＭＳ ゴシック" w:hint="eastAsia"/>
        </w:rPr>
        <w:t xml:space="preserve"> </w:t>
      </w:r>
      <w:r w:rsidR="00B03A0A" w:rsidRPr="00505047">
        <w:rPr>
          <w:rFonts w:ascii="ＭＳ ゴシック" w:hAnsi="ＭＳ ゴシック" w:hint="eastAsia"/>
        </w:rPr>
        <w:t>各図面が複数頁にわたる場合は、右</w:t>
      </w:r>
      <w:r w:rsidR="00353CD6" w:rsidRPr="00505047">
        <w:rPr>
          <w:rFonts w:ascii="ＭＳ ゴシック" w:hAnsi="ＭＳ ゴシック" w:hint="eastAsia"/>
        </w:rPr>
        <w:t>下</w:t>
      </w:r>
      <w:r w:rsidR="00B03A0A" w:rsidRPr="00505047">
        <w:rPr>
          <w:rFonts w:ascii="ＭＳ ゴシック" w:hAnsi="ＭＳ ゴシック" w:hint="eastAsia"/>
        </w:rPr>
        <w:t>に番号を振ること</w:t>
      </w:r>
      <w:r w:rsidR="0085243C" w:rsidRPr="00505047">
        <w:rPr>
          <w:rFonts w:ascii="ＭＳ ゴシック" w:hAnsi="ＭＳ ゴシック" w:hint="eastAsia"/>
        </w:rPr>
        <w:t>（</w:t>
      </w:r>
      <w:r w:rsidR="00B03A0A" w:rsidRPr="00505047">
        <w:rPr>
          <w:rFonts w:ascii="ＭＳ ゴシック" w:hAnsi="ＭＳ ゴシック" w:hint="eastAsia"/>
        </w:rPr>
        <w:t>例　１／３，２／３，３／３</w:t>
      </w:r>
      <w:r w:rsidR="0085243C" w:rsidRPr="00505047">
        <w:rPr>
          <w:rFonts w:ascii="ＭＳ ゴシック" w:hAnsi="ＭＳ ゴシック" w:hint="eastAsia"/>
        </w:rPr>
        <w:t>）</w:t>
      </w:r>
      <w:r w:rsidR="00B03A0A" w:rsidRPr="00505047">
        <w:rPr>
          <w:rFonts w:hint="eastAsia"/>
        </w:rPr>
        <w:t>提出に際しては、</w:t>
      </w:r>
      <w:r w:rsidR="008E2F40" w:rsidRPr="00505047">
        <w:rPr>
          <w:rFonts w:hint="eastAsia"/>
        </w:rPr>
        <w:t>Ａ３</w:t>
      </w:r>
      <w:r w:rsidR="00B03A0A" w:rsidRPr="00505047">
        <w:rPr>
          <w:rFonts w:hint="eastAsia"/>
        </w:rPr>
        <w:t>片面印刷とし</w:t>
      </w:r>
      <w:r w:rsidR="004C04EA" w:rsidRPr="00505047">
        <w:rPr>
          <w:rFonts w:hint="eastAsia"/>
        </w:rPr>
        <w:t>て</w:t>
      </w:r>
      <w:r w:rsidR="00B03A0A" w:rsidRPr="00505047">
        <w:rPr>
          <w:rFonts w:hint="eastAsia"/>
        </w:rPr>
        <w:t>織り込まずに、</w:t>
      </w:r>
      <w:r w:rsidR="008870E4" w:rsidRPr="00505047">
        <w:rPr>
          <w:rFonts w:hint="eastAsia"/>
        </w:rPr>
        <w:t>インデックスを付けた上で</w:t>
      </w:r>
      <w:r w:rsidR="008E2F40" w:rsidRPr="00505047">
        <w:rPr>
          <w:rFonts w:hint="eastAsia"/>
        </w:rPr>
        <w:t>Ａ３</w:t>
      </w:r>
      <w:r w:rsidR="00B03A0A" w:rsidRPr="00505047">
        <w:rPr>
          <w:rFonts w:hint="eastAsia"/>
        </w:rPr>
        <w:t>サイズのファイルに綴じ込むこと</w:t>
      </w:r>
    </w:p>
    <w:tbl>
      <w:tblPr>
        <w:tblW w:w="0" w:type="auto"/>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4140"/>
        <w:gridCol w:w="14742"/>
      </w:tblGrid>
      <w:tr w:rsidR="00505047" w:rsidRPr="00505047" w14:paraId="5FCBAC41" w14:textId="77777777" w:rsidTr="00C474E7">
        <w:tc>
          <w:tcPr>
            <w:tcW w:w="1894" w:type="dxa"/>
            <w:vAlign w:val="center"/>
          </w:tcPr>
          <w:p w14:paraId="437C81A1" w14:textId="77777777" w:rsidR="00CE418D" w:rsidRPr="00505047" w:rsidRDefault="00CE418D" w:rsidP="00A35B28">
            <w:pPr>
              <w:jc w:val="center"/>
              <w:rPr>
                <w:rFonts w:hAnsi="ＭＳ 明朝"/>
                <w:szCs w:val="21"/>
              </w:rPr>
            </w:pPr>
            <w:r w:rsidRPr="00505047">
              <w:rPr>
                <w:rFonts w:hAnsi="ＭＳ 明朝" w:hint="eastAsia"/>
                <w:szCs w:val="21"/>
              </w:rPr>
              <w:t>様式番号</w:t>
            </w:r>
          </w:p>
        </w:tc>
        <w:tc>
          <w:tcPr>
            <w:tcW w:w="4140" w:type="dxa"/>
            <w:vAlign w:val="center"/>
          </w:tcPr>
          <w:p w14:paraId="1A85E4BE" w14:textId="77777777" w:rsidR="00CE418D" w:rsidRPr="00505047" w:rsidRDefault="00CE418D" w:rsidP="00A35B28">
            <w:pPr>
              <w:jc w:val="center"/>
              <w:rPr>
                <w:rFonts w:hAnsi="ＭＳ 明朝"/>
                <w:szCs w:val="21"/>
              </w:rPr>
            </w:pPr>
            <w:r w:rsidRPr="00505047">
              <w:rPr>
                <w:rFonts w:hAnsi="ＭＳ 明朝" w:hint="eastAsia"/>
                <w:szCs w:val="21"/>
              </w:rPr>
              <w:t>図面</w:t>
            </w:r>
          </w:p>
        </w:tc>
        <w:tc>
          <w:tcPr>
            <w:tcW w:w="14742" w:type="dxa"/>
            <w:vAlign w:val="center"/>
          </w:tcPr>
          <w:p w14:paraId="1DA50C0A" w14:textId="77777777" w:rsidR="00CE418D" w:rsidRPr="00505047" w:rsidRDefault="00CE418D" w:rsidP="00A35B28">
            <w:pPr>
              <w:jc w:val="center"/>
              <w:rPr>
                <w:rFonts w:hAnsi="ＭＳ 明朝"/>
                <w:szCs w:val="21"/>
              </w:rPr>
            </w:pPr>
            <w:r w:rsidRPr="00505047">
              <w:rPr>
                <w:rFonts w:hAnsi="ＭＳ 明朝" w:hint="eastAsia"/>
                <w:szCs w:val="21"/>
              </w:rPr>
              <w:t>作成要領</w:t>
            </w:r>
          </w:p>
        </w:tc>
      </w:tr>
      <w:tr w:rsidR="00505047" w:rsidRPr="00505047" w14:paraId="6E53AC88" w14:textId="77777777" w:rsidTr="00C474E7">
        <w:tc>
          <w:tcPr>
            <w:tcW w:w="1894" w:type="dxa"/>
            <w:vAlign w:val="center"/>
          </w:tcPr>
          <w:p w14:paraId="239C248A" w14:textId="397CEAE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－３</w:t>
            </w:r>
          </w:p>
        </w:tc>
        <w:tc>
          <w:tcPr>
            <w:tcW w:w="4140" w:type="dxa"/>
            <w:vAlign w:val="center"/>
          </w:tcPr>
          <w:p w14:paraId="38327D54" w14:textId="77777777" w:rsidR="00CE418D" w:rsidRPr="00505047" w:rsidRDefault="00CE418D" w:rsidP="00F83011">
            <w:pPr>
              <w:rPr>
                <w:rFonts w:hAnsi="ＭＳ 明朝"/>
                <w:szCs w:val="21"/>
              </w:rPr>
            </w:pPr>
            <w:r w:rsidRPr="00505047">
              <w:rPr>
                <w:rFonts w:hAnsi="ＭＳ 明朝" w:hint="eastAsia"/>
                <w:szCs w:val="21"/>
              </w:rPr>
              <w:t>・仕上げ表</w:t>
            </w:r>
          </w:p>
        </w:tc>
        <w:tc>
          <w:tcPr>
            <w:tcW w:w="14742" w:type="dxa"/>
          </w:tcPr>
          <w:p w14:paraId="5FFFAB18" w14:textId="6EFFB34D" w:rsidR="00CE418D" w:rsidRPr="00505047" w:rsidRDefault="00302128" w:rsidP="006C6C8F">
            <w:pPr>
              <w:widowControl w:val="0"/>
              <w:autoSpaceDE w:val="0"/>
              <w:autoSpaceDN w:val="0"/>
              <w:adjustRightInd w:val="0"/>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内装、外装ともに記載すること</w:t>
            </w:r>
          </w:p>
        </w:tc>
      </w:tr>
      <w:tr w:rsidR="00505047" w:rsidRPr="00505047" w14:paraId="7E0DF156" w14:textId="77777777" w:rsidTr="00C474E7">
        <w:tc>
          <w:tcPr>
            <w:tcW w:w="1894" w:type="dxa"/>
            <w:vAlign w:val="center"/>
          </w:tcPr>
          <w:p w14:paraId="1B0EBE11" w14:textId="084C536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－４</w:t>
            </w:r>
          </w:p>
        </w:tc>
        <w:tc>
          <w:tcPr>
            <w:tcW w:w="4140" w:type="dxa"/>
            <w:vAlign w:val="center"/>
          </w:tcPr>
          <w:p w14:paraId="1F9E51F1" w14:textId="77777777" w:rsidR="00CE418D" w:rsidRPr="00505047" w:rsidRDefault="00CE418D" w:rsidP="00F83011">
            <w:pPr>
              <w:ind w:left="210" w:hangingChars="100" w:hanging="210"/>
              <w:rPr>
                <w:rFonts w:hAnsi="ＭＳ 明朝"/>
                <w:szCs w:val="21"/>
              </w:rPr>
            </w:pPr>
            <w:r w:rsidRPr="00505047">
              <w:rPr>
                <w:rFonts w:hAnsi="ＭＳ 明朝" w:hint="eastAsia"/>
                <w:szCs w:val="21"/>
              </w:rPr>
              <w:t>・全体配置図</w:t>
            </w:r>
            <w:r w:rsidR="0085243C" w:rsidRPr="00505047">
              <w:rPr>
                <w:rFonts w:hAnsi="ＭＳ 明朝" w:hint="eastAsia"/>
                <w:szCs w:val="21"/>
              </w:rPr>
              <w:t>（</w:t>
            </w:r>
            <w:r w:rsidRPr="00505047">
              <w:rPr>
                <w:rFonts w:hAnsi="ＭＳ 明朝" w:hint="eastAsia"/>
                <w:szCs w:val="21"/>
              </w:rPr>
              <w:t>外構計画含む</w:t>
            </w:r>
            <w:r w:rsidR="0085243C" w:rsidRPr="00505047">
              <w:rPr>
                <w:rFonts w:hAnsi="ＭＳ 明朝" w:hint="eastAsia"/>
                <w:szCs w:val="21"/>
              </w:rPr>
              <w:t>）</w:t>
            </w:r>
          </w:p>
        </w:tc>
        <w:tc>
          <w:tcPr>
            <w:tcW w:w="14742" w:type="dxa"/>
          </w:tcPr>
          <w:p w14:paraId="17BA5422" w14:textId="3B4B5551" w:rsidR="00CE418D" w:rsidRPr="00505047" w:rsidRDefault="00302128" w:rsidP="00C01B43">
            <w:pPr>
              <w:pStyle w:val="a8"/>
              <w:widowControl w:val="0"/>
              <w:tabs>
                <w:tab w:val="clear" w:pos="4252"/>
                <w:tab w:val="clear" w:pos="8504"/>
              </w:tabs>
              <w:autoSpaceDE w:val="0"/>
              <w:autoSpaceDN w:val="0"/>
              <w:adjustRightInd w:val="0"/>
              <w:snapToGrid/>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外構及び周辺道路を図示</w:t>
            </w:r>
            <w:r w:rsidR="00714D0F" w:rsidRPr="00505047">
              <w:rPr>
                <w:rFonts w:hAnsi="ＭＳ 明朝" w:cs="ＭＳ明朝" w:hint="eastAsia"/>
                <w:szCs w:val="21"/>
              </w:rPr>
              <w:t>すこと</w:t>
            </w:r>
          </w:p>
          <w:p w14:paraId="623A5E10" w14:textId="77777777" w:rsidR="00CE418D" w:rsidRPr="00505047" w:rsidRDefault="00302128" w:rsidP="00953427">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建物は、１階平面図とし住戸タイプ</w:t>
            </w:r>
            <w:r w:rsidR="004740D0" w:rsidRPr="00505047">
              <w:rPr>
                <w:rFonts w:hAnsi="ＭＳ 明朝" w:cs="ＭＳ明朝" w:hint="eastAsia"/>
                <w:szCs w:val="21"/>
              </w:rPr>
              <w:t>及び</w:t>
            </w:r>
            <w:r w:rsidR="00CE418D" w:rsidRPr="00505047">
              <w:rPr>
                <w:rFonts w:hAnsi="ＭＳ 明朝" w:cs="ＭＳ明朝" w:hint="eastAsia"/>
                <w:szCs w:val="21"/>
              </w:rPr>
              <w:t>床面積を記載すること</w:t>
            </w:r>
          </w:p>
          <w:p w14:paraId="7437711D" w14:textId="77777777" w:rsidR="00CE418D" w:rsidRPr="00505047" w:rsidRDefault="00302128" w:rsidP="00953427">
            <w:pPr>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１階平面図は各住戸の界壁が記載されていればよい</w:t>
            </w:r>
          </w:p>
          <w:p w14:paraId="0DFB558E" w14:textId="77777777" w:rsidR="00CE418D" w:rsidRPr="00505047" w:rsidRDefault="00302128" w:rsidP="00953427">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近隣の防犯に配慮した取り組みを実施する場合は、記載すること</w:t>
            </w:r>
          </w:p>
        </w:tc>
      </w:tr>
      <w:tr w:rsidR="00505047" w:rsidRPr="00505047" w14:paraId="5E2E0835" w14:textId="77777777" w:rsidTr="00C474E7">
        <w:tc>
          <w:tcPr>
            <w:tcW w:w="1894" w:type="dxa"/>
            <w:vAlign w:val="center"/>
          </w:tcPr>
          <w:p w14:paraId="77F07EC1" w14:textId="73281B5C"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５</w:t>
            </w:r>
          </w:p>
        </w:tc>
        <w:tc>
          <w:tcPr>
            <w:tcW w:w="4140" w:type="dxa"/>
            <w:vAlign w:val="center"/>
          </w:tcPr>
          <w:p w14:paraId="603B9E88" w14:textId="77777777" w:rsidR="00CE418D" w:rsidRPr="00505047" w:rsidRDefault="00CE418D" w:rsidP="00F83011">
            <w:pPr>
              <w:rPr>
                <w:rFonts w:hAnsi="ＭＳ 明朝"/>
                <w:szCs w:val="21"/>
              </w:rPr>
            </w:pPr>
            <w:r w:rsidRPr="00505047">
              <w:rPr>
                <w:rFonts w:hAnsi="ＭＳ 明朝" w:hint="eastAsia"/>
                <w:szCs w:val="21"/>
              </w:rPr>
              <w:t>・立面図</w:t>
            </w:r>
            <w:r w:rsidR="0085243C" w:rsidRPr="00505047">
              <w:rPr>
                <w:rFonts w:hAnsi="ＭＳ 明朝" w:hint="eastAsia"/>
                <w:szCs w:val="21"/>
              </w:rPr>
              <w:t>（</w:t>
            </w:r>
            <w:r w:rsidRPr="00505047">
              <w:rPr>
                <w:rFonts w:hAnsi="ＭＳ 明朝" w:hint="eastAsia"/>
                <w:szCs w:val="21"/>
              </w:rPr>
              <w:t>敷地全体</w:t>
            </w:r>
            <w:r w:rsidR="0085243C" w:rsidRPr="00505047">
              <w:rPr>
                <w:rFonts w:hAnsi="ＭＳ 明朝" w:hint="eastAsia"/>
                <w:szCs w:val="21"/>
              </w:rPr>
              <w:t>）</w:t>
            </w:r>
          </w:p>
        </w:tc>
        <w:tc>
          <w:tcPr>
            <w:tcW w:w="14742" w:type="dxa"/>
          </w:tcPr>
          <w:p w14:paraId="6A3DC150" w14:textId="77777777" w:rsidR="00CE418D" w:rsidRPr="00505047" w:rsidRDefault="00302128" w:rsidP="00173272">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立面図</w:t>
            </w:r>
            <w:r w:rsidR="00173272" w:rsidRPr="00505047">
              <w:rPr>
                <w:rFonts w:hAnsi="ＭＳ 明朝" w:cs="ＭＳ明朝" w:hint="eastAsia"/>
                <w:szCs w:val="21"/>
              </w:rPr>
              <w:t>は４面以上とする。立面図の</w:t>
            </w:r>
            <w:r w:rsidR="00CE418D" w:rsidRPr="00505047">
              <w:rPr>
                <w:rFonts w:hAnsi="ＭＳ 明朝" w:cs="ＭＳ明朝" w:hint="eastAsia"/>
                <w:szCs w:val="21"/>
              </w:rPr>
              <w:t>視点が分かるようキープランをつけること</w:t>
            </w:r>
          </w:p>
        </w:tc>
      </w:tr>
      <w:tr w:rsidR="00505047" w:rsidRPr="00505047" w14:paraId="1D9E5C5D" w14:textId="77777777" w:rsidTr="00C474E7">
        <w:tc>
          <w:tcPr>
            <w:tcW w:w="1894" w:type="dxa"/>
            <w:vAlign w:val="center"/>
          </w:tcPr>
          <w:p w14:paraId="26FDB38B" w14:textId="64AE982C"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６</w:t>
            </w:r>
          </w:p>
        </w:tc>
        <w:tc>
          <w:tcPr>
            <w:tcW w:w="4140" w:type="dxa"/>
            <w:vAlign w:val="center"/>
          </w:tcPr>
          <w:p w14:paraId="6DDDB09D" w14:textId="77777777" w:rsidR="00CE418D" w:rsidRPr="00505047" w:rsidRDefault="00CE418D" w:rsidP="00F83011">
            <w:pPr>
              <w:rPr>
                <w:rFonts w:hAnsi="ＭＳ 明朝"/>
                <w:szCs w:val="21"/>
              </w:rPr>
            </w:pPr>
            <w:r w:rsidRPr="00505047">
              <w:rPr>
                <w:rFonts w:hAnsi="ＭＳ 明朝" w:hint="eastAsia"/>
                <w:szCs w:val="21"/>
              </w:rPr>
              <w:t>・防災計画図</w:t>
            </w:r>
          </w:p>
        </w:tc>
        <w:tc>
          <w:tcPr>
            <w:tcW w:w="14742" w:type="dxa"/>
          </w:tcPr>
          <w:p w14:paraId="6CCD5E0F" w14:textId="77777777" w:rsidR="00CE418D" w:rsidRPr="00505047" w:rsidRDefault="00302128" w:rsidP="00953427">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全体配置図をベースとして、非常口の位置、災害時の避難経路、火災時の消防車等の消火活動場所を提示する</w:t>
            </w:r>
          </w:p>
        </w:tc>
      </w:tr>
      <w:tr w:rsidR="00505047" w:rsidRPr="00505047" w14:paraId="0F412395" w14:textId="77777777" w:rsidTr="00C474E7">
        <w:tc>
          <w:tcPr>
            <w:tcW w:w="1894" w:type="dxa"/>
            <w:vAlign w:val="center"/>
          </w:tcPr>
          <w:p w14:paraId="5F4A1973" w14:textId="1910C4A7"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７</w:t>
            </w:r>
          </w:p>
        </w:tc>
        <w:tc>
          <w:tcPr>
            <w:tcW w:w="4140" w:type="dxa"/>
            <w:vAlign w:val="center"/>
          </w:tcPr>
          <w:p w14:paraId="38BF3D6D" w14:textId="77777777" w:rsidR="00CE418D" w:rsidRPr="00505047" w:rsidRDefault="00CE418D" w:rsidP="00F83011">
            <w:pPr>
              <w:rPr>
                <w:rFonts w:hAnsi="ＭＳ 明朝"/>
                <w:szCs w:val="21"/>
              </w:rPr>
            </w:pPr>
            <w:r w:rsidRPr="00505047">
              <w:rPr>
                <w:rFonts w:hAnsi="ＭＳ 明朝" w:hint="eastAsia"/>
                <w:szCs w:val="21"/>
              </w:rPr>
              <w:t>・日影図</w:t>
            </w:r>
          </w:p>
        </w:tc>
        <w:tc>
          <w:tcPr>
            <w:tcW w:w="14742" w:type="dxa"/>
          </w:tcPr>
          <w:p w14:paraId="074F7B7D" w14:textId="77777777" w:rsidR="00CE418D" w:rsidRPr="00505047" w:rsidRDefault="00302128" w:rsidP="00B465B1">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建築基準法に基づく日影図</w:t>
            </w:r>
          </w:p>
        </w:tc>
      </w:tr>
      <w:tr w:rsidR="00505047" w:rsidRPr="00505047" w14:paraId="3523FA11" w14:textId="77777777" w:rsidTr="00C474E7">
        <w:tc>
          <w:tcPr>
            <w:tcW w:w="1894" w:type="dxa"/>
            <w:vAlign w:val="center"/>
          </w:tcPr>
          <w:p w14:paraId="50FED54F" w14:textId="3354E707"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８</w:t>
            </w:r>
          </w:p>
        </w:tc>
        <w:tc>
          <w:tcPr>
            <w:tcW w:w="4140" w:type="dxa"/>
            <w:vAlign w:val="center"/>
          </w:tcPr>
          <w:p w14:paraId="5B4A0ACB" w14:textId="77777777" w:rsidR="00CE418D" w:rsidRPr="00505047" w:rsidRDefault="00CE418D" w:rsidP="00F83011">
            <w:pPr>
              <w:rPr>
                <w:rFonts w:hAnsi="ＭＳ 明朝"/>
                <w:szCs w:val="21"/>
              </w:rPr>
            </w:pPr>
            <w:r w:rsidRPr="00505047">
              <w:rPr>
                <w:rFonts w:hAnsi="ＭＳ 明朝" w:hint="eastAsia"/>
                <w:szCs w:val="21"/>
              </w:rPr>
              <w:t>・鳥瞰パース</w:t>
            </w:r>
          </w:p>
        </w:tc>
        <w:tc>
          <w:tcPr>
            <w:tcW w:w="14742" w:type="dxa"/>
          </w:tcPr>
          <w:p w14:paraId="428CF872" w14:textId="77777777" w:rsidR="00CE418D" w:rsidRPr="00505047" w:rsidRDefault="00302128" w:rsidP="002266CA">
            <w:pPr>
              <w:rPr>
                <w:rFonts w:hAnsi="ＭＳ 明朝"/>
                <w:szCs w:val="21"/>
              </w:rPr>
            </w:pPr>
            <w:r w:rsidRPr="00505047">
              <w:rPr>
                <w:rFonts w:hAnsi="ＭＳ 明朝" w:hint="eastAsia"/>
                <w:szCs w:val="21"/>
              </w:rPr>
              <w:t>・</w:t>
            </w:r>
            <w:r w:rsidR="00CE418D" w:rsidRPr="00505047">
              <w:rPr>
                <w:rFonts w:hAnsi="ＭＳ 明朝" w:hint="eastAsia"/>
                <w:szCs w:val="21"/>
              </w:rPr>
              <w:t>敷地全体を見渡すもの</w:t>
            </w:r>
          </w:p>
        </w:tc>
      </w:tr>
      <w:tr w:rsidR="00505047" w:rsidRPr="00505047" w14:paraId="14BD7269" w14:textId="77777777" w:rsidTr="00C474E7">
        <w:tc>
          <w:tcPr>
            <w:tcW w:w="1894" w:type="dxa"/>
            <w:vAlign w:val="center"/>
          </w:tcPr>
          <w:p w14:paraId="403D310C" w14:textId="5B2FBF6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９</w:t>
            </w:r>
          </w:p>
        </w:tc>
        <w:tc>
          <w:tcPr>
            <w:tcW w:w="4140" w:type="dxa"/>
            <w:vAlign w:val="center"/>
          </w:tcPr>
          <w:p w14:paraId="068F6F28" w14:textId="77777777" w:rsidR="00CE418D" w:rsidRPr="00505047" w:rsidRDefault="00CE418D" w:rsidP="00F83011">
            <w:pPr>
              <w:rPr>
                <w:rFonts w:hAnsi="ＭＳ 明朝"/>
                <w:szCs w:val="21"/>
              </w:rPr>
            </w:pPr>
            <w:r w:rsidRPr="00505047">
              <w:rPr>
                <w:rFonts w:hAnsi="ＭＳ 明朝" w:hint="eastAsia"/>
                <w:szCs w:val="21"/>
              </w:rPr>
              <w:t>・基準階平面図</w:t>
            </w:r>
          </w:p>
        </w:tc>
        <w:tc>
          <w:tcPr>
            <w:tcW w:w="14742" w:type="dxa"/>
          </w:tcPr>
          <w:p w14:paraId="13B550D3" w14:textId="6D08678D"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平面図には室名</w:t>
            </w:r>
            <w:r w:rsidR="004740D0" w:rsidRPr="00505047">
              <w:rPr>
                <w:rFonts w:hAnsi="ＭＳ 明朝" w:cs="ＭＳ明朝" w:hint="eastAsia"/>
                <w:szCs w:val="21"/>
              </w:rPr>
              <w:t>、</w:t>
            </w:r>
            <w:r w:rsidR="00CE418D" w:rsidRPr="00505047">
              <w:rPr>
                <w:rFonts w:hAnsi="ＭＳ 明朝" w:cs="ＭＳ明朝" w:hint="eastAsia"/>
                <w:szCs w:val="21"/>
              </w:rPr>
              <w:t>住戸タイプ</w:t>
            </w:r>
            <w:r w:rsidR="004740D0" w:rsidRPr="00505047">
              <w:rPr>
                <w:rFonts w:hAnsi="ＭＳ 明朝" w:cs="ＭＳ明朝" w:hint="eastAsia"/>
                <w:szCs w:val="21"/>
              </w:rPr>
              <w:t>及び</w:t>
            </w:r>
            <w:r w:rsidR="00CE418D" w:rsidRPr="00505047">
              <w:rPr>
                <w:rFonts w:hAnsi="ＭＳ 明朝" w:cs="ＭＳ明朝" w:hint="eastAsia"/>
                <w:szCs w:val="21"/>
              </w:rPr>
              <w:t>床面積を記載すること</w:t>
            </w:r>
          </w:p>
          <w:p w14:paraId="2DEA68A6" w14:textId="77777777" w:rsidR="00CE418D" w:rsidRPr="00505047" w:rsidRDefault="00302128" w:rsidP="00AA0C03">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壁については、各住戸の界壁が提示されていればよい</w:t>
            </w:r>
          </w:p>
        </w:tc>
      </w:tr>
      <w:tr w:rsidR="00505047" w:rsidRPr="00505047" w14:paraId="4E462D6C" w14:textId="77777777" w:rsidTr="00C474E7">
        <w:tc>
          <w:tcPr>
            <w:tcW w:w="1894" w:type="dxa"/>
            <w:vAlign w:val="center"/>
          </w:tcPr>
          <w:p w14:paraId="42DAF246" w14:textId="51CE8D50"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10</w:t>
            </w:r>
          </w:p>
        </w:tc>
        <w:tc>
          <w:tcPr>
            <w:tcW w:w="4140" w:type="dxa"/>
            <w:vAlign w:val="center"/>
          </w:tcPr>
          <w:p w14:paraId="648D2FE2" w14:textId="77777777" w:rsidR="00CE418D" w:rsidRPr="00505047" w:rsidRDefault="00CE418D" w:rsidP="00F83011">
            <w:pPr>
              <w:rPr>
                <w:rFonts w:hAnsi="ＭＳ 明朝"/>
                <w:szCs w:val="21"/>
              </w:rPr>
            </w:pPr>
            <w:r w:rsidRPr="00505047">
              <w:rPr>
                <w:rFonts w:hAnsi="ＭＳ 明朝" w:hint="eastAsia"/>
                <w:szCs w:val="21"/>
              </w:rPr>
              <w:t>・タイプ別住戸</w:t>
            </w:r>
            <w:r w:rsidR="00AB2DE9" w:rsidRPr="00505047">
              <w:rPr>
                <w:rFonts w:hAnsi="ＭＳ 明朝" w:hint="eastAsia"/>
                <w:szCs w:val="21"/>
              </w:rPr>
              <w:t>詳細</w:t>
            </w:r>
            <w:r w:rsidRPr="00505047">
              <w:rPr>
                <w:rFonts w:hAnsi="ＭＳ 明朝" w:hint="eastAsia"/>
                <w:szCs w:val="21"/>
              </w:rPr>
              <w:t>平面図</w:t>
            </w:r>
          </w:p>
        </w:tc>
        <w:tc>
          <w:tcPr>
            <w:tcW w:w="14742" w:type="dxa"/>
            <w:vAlign w:val="center"/>
          </w:tcPr>
          <w:p w14:paraId="1772E3BF" w14:textId="77777777" w:rsidR="00B36269" w:rsidRPr="00505047" w:rsidRDefault="00302128" w:rsidP="00A35B28">
            <w:pPr>
              <w:jc w:val="both"/>
              <w:rPr>
                <w:rFonts w:hAnsi="ＭＳ 明朝"/>
                <w:szCs w:val="21"/>
              </w:rPr>
            </w:pPr>
            <w:r w:rsidRPr="00505047">
              <w:rPr>
                <w:rFonts w:hAnsi="ＭＳ 明朝" w:hint="eastAsia"/>
                <w:szCs w:val="21"/>
              </w:rPr>
              <w:t>・</w:t>
            </w:r>
            <w:r w:rsidR="00CE418D" w:rsidRPr="00505047">
              <w:rPr>
                <w:rFonts w:hAnsi="ＭＳ 明朝" w:hint="eastAsia"/>
                <w:szCs w:val="21"/>
              </w:rPr>
              <w:t>全ての住戸タイプを記載すること</w:t>
            </w:r>
          </w:p>
          <w:p w14:paraId="2D97C66B" w14:textId="17D6A81D" w:rsidR="00CE418D" w:rsidRPr="00505047" w:rsidRDefault="00B36269" w:rsidP="00A35B28">
            <w:pPr>
              <w:jc w:val="both"/>
              <w:rPr>
                <w:rFonts w:hAnsi="ＭＳ 明朝"/>
                <w:szCs w:val="21"/>
              </w:rPr>
            </w:pPr>
            <w:r w:rsidRPr="00505047">
              <w:rPr>
                <w:rFonts w:hAnsi="ＭＳ 明朝" w:hint="eastAsia"/>
                <w:szCs w:val="21"/>
              </w:rPr>
              <w:t>・タイプ</w:t>
            </w:r>
            <w:r w:rsidR="00B31BAE" w:rsidRPr="00505047">
              <w:rPr>
                <w:rFonts w:hAnsi="ＭＳ 明朝" w:hint="eastAsia"/>
                <w:szCs w:val="21"/>
              </w:rPr>
              <w:t>Ａ</w:t>
            </w:r>
            <w:r w:rsidRPr="00505047">
              <w:rPr>
                <w:rFonts w:hAnsi="ＭＳ 明朝" w:hint="eastAsia"/>
                <w:szCs w:val="21"/>
              </w:rPr>
              <w:t>、タイプ</w:t>
            </w:r>
            <w:r w:rsidR="004E2A07" w:rsidRPr="00505047">
              <w:rPr>
                <w:rFonts w:hAnsi="ＭＳ 明朝" w:hint="eastAsia"/>
                <w:szCs w:val="21"/>
              </w:rPr>
              <w:t>Ｂ</w:t>
            </w:r>
            <w:r w:rsidR="000C041C" w:rsidRPr="00505047">
              <w:rPr>
                <w:rFonts w:hAnsi="ＭＳ 明朝" w:hint="eastAsia"/>
                <w:szCs w:val="21"/>
              </w:rPr>
              <w:t>、タイプ</w:t>
            </w:r>
            <w:r w:rsidR="00B31BAE" w:rsidRPr="00505047">
              <w:rPr>
                <w:rFonts w:hAnsi="ＭＳ 明朝" w:hint="eastAsia"/>
                <w:szCs w:val="21"/>
              </w:rPr>
              <w:t>Ｃ</w:t>
            </w:r>
            <w:r w:rsidRPr="00505047">
              <w:rPr>
                <w:rFonts w:hAnsi="ＭＳ 明朝" w:hint="eastAsia"/>
                <w:szCs w:val="21"/>
              </w:rPr>
              <w:t>がそれぞれ複数ある場合は、すべてのタイプを記載すること</w:t>
            </w:r>
          </w:p>
          <w:p w14:paraId="32A3BAE8" w14:textId="77777777" w:rsidR="00B36269" w:rsidRPr="00505047" w:rsidRDefault="00B36269" w:rsidP="00A35B28">
            <w:pPr>
              <w:jc w:val="both"/>
              <w:rPr>
                <w:rFonts w:hAnsi="ＭＳ 明朝"/>
                <w:szCs w:val="21"/>
              </w:rPr>
            </w:pPr>
            <w:r w:rsidRPr="00505047">
              <w:rPr>
                <w:rFonts w:hAnsi="ＭＳ 明朝" w:hint="eastAsia"/>
                <w:szCs w:val="21"/>
              </w:rPr>
              <w:t>・各居室の面積を記入すること</w:t>
            </w:r>
          </w:p>
        </w:tc>
      </w:tr>
      <w:tr w:rsidR="00505047" w:rsidRPr="00505047" w14:paraId="37E6221B" w14:textId="77777777" w:rsidTr="00C474E7">
        <w:tc>
          <w:tcPr>
            <w:tcW w:w="1894" w:type="dxa"/>
            <w:vAlign w:val="center"/>
          </w:tcPr>
          <w:p w14:paraId="75496B96" w14:textId="7C10070F"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11</w:t>
            </w:r>
          </w:p>
        </w:tc>
        <w:tc>
          <w:tcPr>
            <w:tcW w:w="4140" w:type="dxa"/>
            <w:vAlign w:val="center"/>
          </w:tcPr>
          <w:p w14:paraId="1CB15427" w14:textId="77777777" w:rsidR="00CE418D" w:rsidRPr="00505047" w:rsidRDefault="00CE418D" w:rsidP="00F83011">
            <w:pPr>
              <w:rPr>
                <w:rFonts w:hAnsi="ＭＳ 明朝"/>
                <w:szCs w:val="21"/>
              </w:rPr>
            </w:pPr>
            <w:r w:rsidRPr="00505047">
              <w:rPr>
                <w:rFonts w:hAnsi="ＭＳ 明朝" w:hint="eastAsia"/>
                <w:szCs w:val="21"/>
              </w:rPr>
              <w:t>・断面図</w:t>
            </w:r>
            <w:r w:rsidR="0085243C" w:rsidRPr="00505047">
              <w:rPr>
                <w:rFonts w:hAnsi="ＭＳ 明朝" w:hint="eastAsia"/>
                <w:szCs w:val="21"/>
              </w:rPr>
              <w:t>（</w:t>
            </w:r>
            <w:r w:rsidRPr="00505047">
              <w:rPr>
                <w:rFonts w:hAnsi="ＭＳ 明朝" w:hint="eastAsia"/>
                <w:szCs w:val="21"/>
              </w:rPr>
              <w:t>住棟毎</w:t>
            </w:r>
            <w:r w:rsidR="0085243C" w:rsidRPr="00505047">
              <w:rPr>
                <w:rFonts w:hAnsi="ＭＳ 明朝" w:hint="eastAsia"/>
                <w:szCs w:val="21"/>
              </w:rPr>
              <w:t>）</w:t>
            </w:r>
          </w:p>
        </w:tc>
        <w:tc>
          <w:tcPr>
            <w:tcW w:w="14742" w:type="dxa"/>
          </w:tcPr>
          <w:p w14:paraId="59F61CFB"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断面位置は任意とし、</w:t>
            </w:r>
            <w:r w:rsidR="007C605F" w:rsidRPr="00505047">
              <w:rPr>
                <w:rFonts w:hAnsi="ＭＳ 明朝" w:cs="ＭＳ明朝" w:hint="eastAsia"/>
                <w:szCs w:val="21"/>
              </w:rPr>
              <w:t>２</w:t>
            </w:r>
            <w:r w:rsidR="00CE418D" w:rsidRPr="00505047">
              <w:rPr>
                <w:rFonts w:hAnsi="ＭＳ 明朝" w:cs="ＭＳ明朝" w:hint="eastAsia"/>
                <w:szCs w:val="21"/>
              </w:rPr>
              <w:t>面以上とする</w:t>
            </w:r>
          </w:p>
          <w:p w14:paraId="51C2A798"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切断位置が分かるようキープランをつけること</w:t>
            </w:r>
          </w:p>
          <w:p w14:paraId="33A446F7"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断面図には住戸タイプ</w:t>
            </w:r>
            <w:r w:rsidR="004740D0" w:rsidRPr="00505047">
              <w:rPr>
                <w:rFonts w:hAnsi="ＭＳ 明朝" w:cs="ＭＳ明朝" w:hint="eastAsia"/>
                <w:szCs w:val="21"/>
              </w:rPr>
              <w:t>及び</w:t>
            </w:r>
            <w:r w:rsidR="00CE418D" w:rsidRPr="00505047">
              <w:rPr>
                <w:rFonts w:hAnsi="ＭＳ 明朝" w:cs="ＭＳ明朝" w:hint="eastAsia"/>
                <w:szCs w:val="21"/>
              </w:rPr>
              <w:t>床面積を記載する必要はない</w:t>
            </w:r>
          </w:p>
          <w:p w14:paraId="404335EA"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壁については、各住戸の界壁が提示されていればよい</w:t>
            </w:r>
          </w:p>
          <w:p w14:paraId="6D783715" w14:textId="77777777" w:rsidR="00CE418D" w:rsidRPr="00505047" w:rsidRDefault="00302128" w:rsidP="00B36269">
            <w:pPr>
              <w:widowControl w:val="0"/>
              <w:autoSpaceDE w:val="0"/>
              <w:autoSpaceDN w:val="0"/>
              <w:adjustRightInd w:val="0"/>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高さ、敷地断面や敷地外からの斜線制限を記入し、</w:t>
            </w:r>
            <w:r w:rsidR="00B36269" w:rsidRPr="00505047">
              <w:rPr>
                <w:rFonts w:hAnsi="ＭＳ 明朝" w:cs="ＭＳ明朝" w:hint="eastAsia"/>
                <w:szCs w:val="21"/>
              </w:rPr>
              <w:t>斜線</w:t>
            </w:r>
            <w:r w:rsidR="00CE418D" w:rsidRPr="00505047">
              <w:rPr>
                <w:rFonts w:hAnsi="ＭＳ 明朝" w:cs="ＭＳ明朝" w:hint="eastAsia"/>
                <w:szCs w:val="21"/>
              </w:rPr>
              <w:t>制限を満足していることを表すこと</w:t>
            </w:r>
          </w:p>
        </w:tc>
      </w:tr>
      <w:tr w:rsidR="00505047" w:rsidRPr="00505047" w14:paraId="5215379B" w14:textId="77777777" w:rsidTr="00C474E7">
        <w:tc>
          <w:tcPr>
            <w:tcW w:w="1894" w:type="dxa"/>
            <w:vAlign w:val="center"/>
          </w:tcPr>
          <w:p w14:paraId="12B73ADB" w14:textId="0DEBB1DB"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12</w:t>
            </w:r>
          </w:p>
        </w:tc>
        <w:tc>
          <w:tcPr>
            <w:tcW w:w="4140" w:type="dxa"/>
            <w:vAlign w:val="center"/>
          </w:tcPr>
          <w:p w14:paraId="1A599D42" w14:textId="77777777" w:rsidR="00CE418D" w:rsidRPr="00505047" w:rsidRDefault="00CE418D" w:rsidP="00F83011">
            <w:pPr>
              <w:rPr>
                <w:rFonts w:hAnsi="ＭＳ 明朝"/>
                <w:szCs w:val="21"/>
              </w:rPr>
            </w:pPr>
            <w:r w:rsidRPr="00505047">
              <w:rPr>
                <w:rFonts w:hAnsi="ＭＳ 明朝" w:hint="eastAsia"/>
                <w:szCs w:val="21"/>
              </w:rPr>
              <w:t>・立面図</w:t>
            </w:r>
            <w:r w:rsidR="0085243C" w:rsidRPr="00505047">
              <w:rPr>
                <w:rFonts w:hAnsi="ＭＳ 明朝" w:hint="eastAsia"/>
                <w:szCs w:val="21"/>
              </w:rPr>
              <w:t>（</w:t>
            </w:r>
            <w:r w:rsidRPr="00505047">
              <w:rPr>
                <w:rFonts w:hAnsi="ＭＳ 明朝" w:hint="eastAsia"/>
                <w:szCs w:val="21"/>
              </w:rPr>
              <w:t>住棟毎</w:t>
            </w:r>
            <w:r w:rsidR="0085243C" w:rsidRPr="00505047">
              <w:rPr>
                <w:rFonts w:hAnsi="ＭＳ 明朝" w:hint="eastAsia"/>
                <w:szCs w:val="21"/>
              </w:rPr>
              <w:t>）</w:t>
            </w:r>
          </w:p>
        </w:tc>
        <w:tc>
          <w:tcPr>
            <w:tcW w:w="14742" w:type="dxa"/>
          </w:tcPr>
          <w:p w14:paraId="7AF29B34" w14:textId="77777777" w:rsidR="00CE418D" w:rsidRPr="00505047" w:rsidRDefault="00302128" w:rsidP="008460E0">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建替住宅のみの立面図で、</w:t>
            </w:r>
            <w:r w:rsidR="00173272" w:rsidRPr="00505047">
              <w:rPr>
                <w:rFonts w:hAnsi="ＭＳ 明朝" w:cs="ＭＳ明朝" w:hint="eastAsia"/>
                <w:szCs w:val="21"/>
              </w:rPr>
              <w:t>２</w:t>
            </w:r>
            <w:r w:rsidR="00CE418D" w:rsidRPr="00505047">
              <w:rPr>
                <w:rFonts w:hAnsi="ＭＳ 明朝" w:cs="ＭＳ明朝" w:hint="eastAsia"/>
                <w:szCs w:val="21"/>
              </w:rPr>
              <w:t>面以上とする</w:t>
            </w:r>
          </w:p>
          <w:p w14:paraId="48391CDD" w14:textId="77777777" w:rsidR="00CE418D" w:rsidRPr="00505047" w:rsidRDefault="00302128" w:rsidP="008460E0">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立面図の視点が分かるようキープランをつけること</w:t>
            </w:r>
          </w:p>
        </w:tc>
      </w:tr>
      <w:tr w:rsidR="00505047" w:rsidRPr="00505047" w14:paraId="747A68C2" w14:textId="77777777" w:rsidTr="00C474E7">
        <w:tc>
          <w:tcPr>
            <w:tcW w:w="1894" w:type="dxa"/>
            <w:vAlign w:val="center"/>
          </w:tcPr>
          <w:p w14:paraId="13030FAD" w14:textId="2612C52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13</w:t>
            </w:r>
          </w:p>
        </w:tc>
        <w:tc>
          <w:tcPr>
            <w:tcW w:w="4140" w:type="dxa"/>
            <w:vAlign w:val="center"/>
          </w:tcPr>
          <w:p w14:paraId="777D1591" w14:textId="77777777" w:rsidR="00CE418D" w:rsidRPr="00505047" w:rsidRDefault="00CE418D" w:rsidP="00F83011">
            <w:pPr>
              <w:rPr>
                <w:rFonts w:hAnsi="ＭＳ 明朝"/>
                <w:szCs w:val="21"/>
              </w:rPr>
            </w:pPr>
            <w:r w:rsidRPr="00505047">
              <w:rPr>
                <w:rFonts w:hAnsi="ＭＳ 明朝" w:hint="eastAsia"/>
                <w:szCs w:val="21"/>
              </w:rPr>
              <w:t>・住戸タイプ配置図</w:t>
            </w:r>
          </w:p>
        </w:tc>
        <w:tc>
          <w:tcPr>
            <w:tcW w:w="14742" w:type="dxa"/>
          </w:tcPr>
          <w:p w14:paraId="14B164F3" w14:textId="77777777" w:rsidR="00CE418D" w:rsidRPr="00505047" w:rsidRDefault="00302128" w:rsidP="008460E0">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建替住宅断面図をベースに住戸タイプを記載し、模式的に</w:t>
            </w:r>
            <w:r w:rsidR="00D63DC2" w:rsidRPr="00505047">
              <w:rPr>
                <w:rFonts w:hAnsi="ＭＳ 明朝" w:cs="ＭＳ明朝" w:hint="eastAsia"/>
                <w:szCs w:val="21"/>
              </w:rPr>
              <w:t>市営</w:t>
            </w:r>
            <w:r w:rsidR="00CE418D" w:rsidRPr="00505047">
              <w:rPr>
                <w:rFonts w:hAnsi="ＭＳ 明朝" w:cs="ＭＳ明朝" w:hint="eastAsia"/>
                <w:szCs w:val="21"/>
              </w:rPr>
              <w:t>住宅の住戸タイプの配置を表示する図とする</w:t>
            </w:r>
          </w:p>
        </w:tc>
      </w:tr>
      <w:tr w:rsidR="00CE418D" w:rsidRPr="00505047" w14:paraId="07184451" w14:textId="77777777" w:rsidTr="00C474E7">
        <w:tc>
          <w:tcPr>
            <w:tcW w:w="1894" w:type="dxa"/>
            <w:vAlign w:val="center"/>
          </w:tcPr>
          <w:p w14:paraId="1711DA4F" w14:textId="39220B30"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14</w:t>
            </w:r>
          </w:p>
        </w:tc>
        <w:tc>
          <w:tcPr>
            <w:tcW w:w="4140" w:type="dxa"/>
            <w:vAlign w:val="center"/>
          </w:tcPr>
          <w:p w14:paraId="22F0B7AE" w14:textId="77777777" w:rsidR="00CE418D" w:rsidRPr="00505047" w:rsidRDefault="00CE418D" w:rsidP="00F83011">
            <w:pPr>
              <w:rPr>
                <w:rFonts w:hAnsi="ＭＳ 明朝"/>
                <w:szCs w:val="21"/>
              </w:rPr>
            </w:pPr>
            <w:r w:rsidRPr="00505047">
              <w:rPr>
                <w:rFonts w:hAnsi="ＭＳ 明朝" w:hint="eastAsia"/>
                <w:szCs w:val="21"/>
              </w:rPr>
              <w:t>・集会施設計画図</w:t>
            </w:r>
            <w:r w:rsidR="0085243C" w:rsidRPr="00505047">
              <w:rPr>
                <w:rFonts w:hAnsi="ＭＳ 明朝" w:hint="eastAsia"/>
                <w:szCs w:val="21"/>
              </w:rPr>
              <w:t>（</w:t>
            </w:r>
            <w:r w:rsidRPr="00505047">
              <w:rPr>
                <w:rFonts w:hAnsi="ＭＳ 明朝" w:hint="eastAsia"/>
                <w:szCs w:val="21"/>
              </w:rPr>
              <w:t>平面図、断面図等</w:t>
            </w:r>
            <w:r w:rsidR="0085243C" w:rsidRPr="00505047">
              <w:rPr>
                <w:rFonts w:hAnsi="ＭＳ 明朝" w:hint="eastAsia"/>
                <w:szCs w:val="21"/>
              </w:rPr>
              <w:t>）</w:t>
            </w:r>
          </w:p>
        </w:tc>
        <w:tc>
          <w:tcPr>
            <w:tcW w:w="14742" w:type="dxa"/>
          </w:tcPr>
          <w:p w14:paraId="6DD7B3C3" w14:textId="57F06BC1" w:rsidR="00B36269" w:rsidRPr="00505047" w:rsidRDefault="00302128" w:rsidP="000B4666">
            <w:pPr>
              <w:rPr>
                <w:rFonts w:hAnsi="ＭＳ 明朝"/>
                <w:szCs w:val="21"/>
              </w:rPr>
            </w:pPr>
            <w:r w:rsidRPr="00505047">
              <w:rPr>
                <w:rFonts w:hAnsi="ＭＳ 明朝" w:hint="eastAsia"/>
                <w:szCs w:val="21"/>
              </w:rPr>
              <w:t>・</w:t>
            </w:r>
            <w:r w:rsidR="00B36269" w:rsidRPr="00505047">
              <w:rPr>
                <w:rFonts w:hAnsi="ＭＳ 明朝" w:hint="eastAsia"/>
                <w:szCs w:val="21"/>
              </w:rPr>
              <w:t>各所室の面積を記入すること</w:t>
            </w:r>
          </w:p>
        </w:tc>
      </w:tr>
    </w:tbl>
    <w:p w14:paraId="37C558F1" w14:textId="77777777" w:rsidR="00F12811" w:rsidRPr="00505047" w:rsidRDefault="00F12811" w:rsidP="005E7F31"/>
    <w:sectPr w:rsidR="00F12811" w:rsidRPr="00505047" w:rsidSect="005E7F31">
      <w:headerReference w:type="default" r:id="rId34"/>
      <w:footerReference w:type="default" r:id="rId35"/>
      <w:pgSz w:w="23814" w:h="16840" w:orient="landscape" w:code="8"/>
      <w:pgMar w:top="1418" w:right="1134" w:bottom="1418" w:left="1134" w:header="454"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195D13" w14:textId="77777777" w:rsidR="001157D7" w:rsidRDefault="001157D7">
      <w:r>
        <w:separator/>
      </w:r>
    </w:p>
  </w:endnote>
  <w:endnote w:type="continuationSeparator" w:id="0">
    <w:p w14:paraId="32B3647D" w14:textId="77777777" w:rsidR="001157D7" w:rsidRDefault="001157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20376" w14:textId="77777777" w:rsidR="001157D7" w:rsidRDefault="001157D7"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30B81A9" w14:textId="77777777" w:rsidR="001157D7" w:rsidRDefault="001157D7">
    <w:pPr>
      <w:pStyle w:val="a8"/>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239287"/>
      <w:docPartObj>
        <w:docPartGallery w:val="Page Numbers (Bottom of Page)"/>
        <w:docPartUnique/>
      </w:docPartObj>
    </w:sdtPr>
    <w:sdtEndPr/>
    <w:sdtContent>
      <w:p w14:paraId="77A59F53" w14:textId="67153CD7" w:rsidR="001157D7" w:rsidRDefault="001157D7">
        <w:pPr>
          <w:pStyle w:val="a8"/>
          <w:spacing w:before="120"/>
          <w:jc w:val="center"/>
        </w:pPr>
        <w:r>
          <w:fldChar w:fldCharType="begin"/>
        </w:r>
        <w:r>
          <w:instrText>PAGE   \* MERGEFORMAT</w:instrText>
        </w:r>
        <w:r>
          <w:fldChar w:fldCharType="separate"/>
        </w:r>
        <w:r w:rsidR="00505047" w:rsidRPr="00505047">
          <w:rPr>
            <w:noProof/>
            <w:lang w:val="ja-JP"/>
          </w:rPr>
          <w:t>77</w:t>
        </w:r>
        <w:r>
          <w:fldChar w:fldCharType="end"/>
        </w:r>
      </w:p>
    </w:sdtContent>
  </w:sdt>
  <w:p w14:paraId="27DE3CF3" w14:textId="77777777" w:rsidR="001157D7" w:rsidRPr="001C61F2" w:rsidRDefault="001157D7" w:rsidP="001C61F2">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CB4D6" w14:textId="77777777" w:rsidR="001157D7" w:rsidRPr="00D94B80" w:rsidRDefault="001157D7" w:rsidP="00D94B80">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2297F" w14:textId="0DF88037" w:rsidR="001157D7" w:rsidRDefault="001157D7">
    <w:pPr>
      <w:pStyle w:val="a8"/>
      <w:spacing w:before="120"/>
      <w:jc w:val="center"/>
    </w:pPr>
    <w:r>
      <w:fldChar w:fldCharType="begin"/>
    </w:r>
    <w:r>
      <w:instrText>PAGE   \* MERGEFORMAT</w:instrText>
    </w:r>
    <w:r>
      <w:fldChar w:fldCharType="separate"/>
    </w:r>
    <w:r w:rsidR="00505047" w:rsidRPr="00505047">
      <w:rPr>
        <w:noProof/>
        <w:lang w:val="ja-JP"/>
      </w:rPr>
      <w:t>1</w:t>
    </w:r>
    <w:r>
      <w:fldChar w:fldCharType="end"/>
    </w:r>
  </w:p>
  <w:p w14:paraId="123EEE17" w14:textId="77777777" w:rsidR="001157D7" w:rsidRDefault="001157D7">
    <w:pPr>
      <w:pStyle w:val="a8"/>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223F6" w14:textId="0D5CDEAD" w:rsidR="001157D7" w:rsidRDefault="001157D7" w:rsidP="00D94B80">
    <w:pPr>
      <w:pStyle w:val="a8"/>
      <w:spacing w:before="120"/>
      <w:jc w:val="center"/>
    </w:pPr>
    <w:r>
      <w:fldChar w:fldCharType="begin"/>
    </w:r>
    <w:r>
      <w:instrText>PAGE   \* MERGEFORMAT</w:instrText>
    </w:r>
    <w:r>
      <w:fldChar w:fldCharType="separate"/>
    </w:r>
    <w:r w:rsidR="00505047" w:rsidRPr="00505047">
      <w:rPr>
        <w:noProof/>
        <w:lang w:val="ja-JP"/>
      </w:rPr>
      <w:t>3</w:t>
    </w:r>
    <w:r>
      <w:fldChar w:fldCharType="end"/>
    </w:r>
  </w:p>
  <w:p w14:paraId="1CCA6238" w14:textId="77777777" w:rsidR="001157D7" w:rsidRPr="00D94B80" w:rsidRDefault="001157D7" w:rsidP="00D94B80">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AB06FB" w14:textId="4AA0C156" w:rsidR="001157D7" w:rsidRDefault="001157D7">
    <w:pPr>
      <w:pStyle w:val="a8"/>
      <w:jc w:val="center"/>
    </w:pPr>
    <w:r>
      <w:fldChar w:fldCharType="begin"/>
    </w:r>
    <w:r>
      <w:instrText>PAGE   \* MERGEFORMAT</w:instrText>
    </w:r>
    <w:r>
      <w:fldChar w:fldCharType="separate"/>
    </w:r>
    <w:r w:rsidR="00505047" w:rsidRPr="00505047">
      <w:rPr>
        <w:noProof/>
        <w:lang w:val="ja-JP"/>
      </w:rPr>
      <w:t>7</w:t>
    </w:r>
    <w:r>
      <w:fldChar w:fldCharType="end"/>
    </w:r>
  </w:p>
  <w:p w14:paraId="4E37AA31" w14:textId="77777777" w:rsidR="001157D7" w:rsidRDefault="001157D7">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CF170A" w14:textId="4B97B583" w:rsidR="001157D7" w:rsidRDefault="001157D7" w:rsidP="00BC346E">
    <w:pPr>
      <w:pStyle w:val="a8"/>
      <w:jc w:val="center"/>
    </w:pPr>
    <w:r>
      <w:fldChar w:fldCharType="begin"/>
    </w:r>
    <w:r>
      <w:instrText>PAGE   \* MERGEFORMAT</w:instrText>
    </w:r>
    <w:r>
      <w:fldChar w:fldCharType="separate"/>
    </w:r>
    <w:r w:rsidR="00505047" w:rsidRPr="00505047">
      <w:rPr>
        <w:noProof/>
        <w:lang w:val="ja-JP"/>
      </w:rPr>
      <w:t>18</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17F0E" w14:textId="508392DC" w:rsidR="001157D7" w:rsidRDefault="001157D7" w:rsidP="00BC346E">
    <w:pPr>
      <w:pStyle w:val="a8"/>
      <w:jc w:val="center"/>
    </w:pPr>
    <w:r>
      <w:rPr>
        <w:rStyle w:val="aa"/>
      </w:rPr>
      <w:fldChar w:fldCharType="begin"/>
    </w:r>
    <w:r>
      <w:rPr>
        <w:rStyle w:val="aa"/>
      </w:rPr>
      <w:instrText xml:space="preserve"> PAGE </w:instrText>
    </w:r>
    <w:r>
      <w:rPr>
        <w:rStyle w:val="aa"/>
      </w:rPr>
      <w:fldChar w:fldCharType="separate"/>
    </w:r>
    <w:r w:rsidR="00505047">
      <w:rPr>
        <w:rStyle w:val="aa"/>
        <w:noProof/>
      </w:rPr>
      <w:t>19</w:t>
    </w:r>
    <w:r>
      <w:rPr>
        <w:rStyle w:val="a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68D40" w14:textId="762975AB" w:rsidR="001157D7" w:rsidRDefault="001157D7"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505047">
      <w:rPr>
        <w:rStyle w:val="aa"/>
        <w:noProof/>
      </w:rPr>
      <w:t>35</w:t>
    </w:r>
    <w:r>
      <w:rPr>
        <w:rStyle w:val="aa"/>
      </w:rPr>
      <w:fldChar w:fldCharType="end"/>
    </w:r>
  </w:p>
  <w:p w14:paraId="45459569" w14:textId="77777777" w:rsidR="001157D7" w:rsidRDefault="001157D7" w:rsidP="00BC346E">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EEFA" w14:textId="449F5693" w:rsidR="001157D7" w:rsidRDefault="001157D7" w:rsidP="00BC346E">
    <w:pPr>
      <w:jc w:val="center"/>
    </w:pPr>
    <w:r>
      <w:fldChar w:fldCharType="begin"/>
    </w:r>
    <w:r>
      <w:instrText xml:space="preserve"> PAGE </w:instrText>
    </w:r>
    <w:r>
      <w:fldChar w:fldCharType="separate"/>
    </w:r>
    <w:r w:rsidR="00505047">
      <w:rPr>
        <w:noProof/>
      </w:rPr>
      <w:t>51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C76574" w14:textId="77777777" w:rsidR="001157D7" w:rsidRDefault="001157D7">
      <w:r>
        <w:separator/>
      </w:r>
    </w:p>
  </w:footnote>
  <w:footnote w:type="continuationSeparator" w:id="0">
    <w:p w14:paraId="013126C7" w14:textId="77777777" w:rsidR="001157D7" w:rsidRDefault="001157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16548" w14:textId="77777777" w:rsidR="001157D7" w:rsidRDefault="001157D7">
    <w:pPr>
      <w:pStyle w:val="ac"/>
      <w:jc w:val="both"/>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52E26" w14:textId="77777777" w:rsidR="001157D7" w:rsidRPr="00AC0507" w:rsidRDefault="001157D7" w:rsidP="005933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33485B92" w14:textId="77777777" w:rsidR="001157D7" w:rsidRDefault="001157D7" w:rsidP="005933D9">
    <w:pPr>
      <w:pStyle w:val="ac"/>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32BC1" w14:textId="77777777" w:rsidR="001157D7" w:rsidRDefault="001157D7">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1C6279B6" w14:textId="77777777" w:rsidR="001157D7" w:rsidRDefault="001157D7">
    <w:pPr>
      <w:pStyle w:val="ac"/>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A882B" w14:textId="77777777" w:rsidR="001157D7" w:rsidRDefault="001157D7">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9A69C87" w14:textId="77777777" w:rsidR="001157D7" w:rsidRDefault="001157D7">
    <w:pPr>
      <w:pStyle w:val="ac"/>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4FFFB" w14:textId="77777777" w:rsidR="001157D7" w:rsidRDefault="001157D7">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3AD0EDB" w14:textId="77777777" w:rsidR="001157D7" w:rsidRDefault="001157D7">
    <w:pPr>
      <w:pStyle w:val="ac"/>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1157D7" w14:paraId="246D9F61" w14:textId="77777777" w:rsidTr="004125EC">
      <w:trPr>
        <w:trHeight w:val="421"/>
        <w:jc w:val="right"/>
      </w:trPr>
      <w:tc>
        <w:tcPr>
          <w:tcW w:w="3226" w:type="dxa"/>
          <w:vAlign w:val="center"/>
        </w:tcPr>
        <w:p w14:paraId="4E72C7F3" w14:textId="77777777" w:rsidR="001157D7" w:rsidRDefault="001157D7" w:rsidP="005933D9">
          <w:pPr>
            <w:pStyle w:val="ac"/>
            <w:jc w:val="both"/>
          </w:pPr>
          <w:r>
            <w:rPr>
              <w:rFonts w:hint="eastAsia"/>
            </w:rPr>
            <w:t>受付番号：</w:t>
          </w:r>
        </w:p>
      </w:tc>
    </w:tr>
  </w:tbl>
  <w:p w14:paraId="1C880782" w14:textId="77777777" w:rsidR="001157D7" w:rsidRPr="0027739D" w:rsidRDefault="001157D7" w:rsidP="0027739D">
    <w:pPr>
      <w:pStyle w:val="ac"/>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1157D7" w14:paraId="5371C743" w14:textId="77777777">
      <w:trPr>
        <w:trHeight w:val="421"/>
        <w:jc w:val="right"/>
      </w:trPr>
      <w:tc>
        <w:tcPr>
          <w:tcW w:w="3226" w:type="dxa"/>
          <w:vAlign w:val="center"/>
        </w:tcPr>
        <w:p w14:paraId="4D8A7330" w14:textId="77777777" w:rsidR="001157D7" w:rsidRDefault="001157D7" w:rsidP="00A35B28">
          <w:pPr>
            <w:pStyle w:val="ac"/>
            <w:jc w:val="both"/>
          </w:pPr>
          <w:r>
            <w:rPr>
              <w:rFonts w:hint="eastAsia"/>
            </w:rPr>
            <w:t>受付番号：</w:t>
          </w:r>
        </w:p>
      </w:tc>
    </w:tr>
  </w:tbl>
  <w:p w14:paraId="4EF6327A" w14:textId="77777777" w:rsidR="001157D7" w:rsidRPr="0027739D" w:rsidRDefault="001157D7" w:rsidP="0027739D">
    <w:pPr>
      <w:pStyle w:val="ac"/>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1157D7" w14:paraId="136668E2" w14:textId="77777777" w:rsidTr="001157D7">
      <w:trPr>
        <w:trHeight w:val="421"/>
        <w:jc w:val="right"/>
      </w:trPr>
      <w:tc>
        <w:tcPr>
          <w:tcW w:w="3226" w:type="dxa"/>
          <w:vAlign w:val="center"/>
        </w:tcPr>
        <w:p w14:paraId="21FD7461" w14:textId="77777777" w:rsidR="001157D7" w:rsidRDefault="001157D7" w:rsidP="00024B9F">
          <w:pPr>
            <w:pStyle w:val="ac"/>
            <w:jc w:val="both"/>
          </w:pPr>
          <w:r>
            <w:rPr>
              <w:rFonts w:hint="eastAsia"/>
            </w:rPr>
            <w:t>受付番号：</w:t>
          </w:r>
        </w:p>
      </w:tc>
    </w:tr>
  </w:tbl>
  <w:p w14:paraId="3AAA0A89" w14:textId="77777777" w:rsidR="001157D7" w:rsidRPr="0027739D" w:rsidRDefault="001157D7" w:rsidP="0027739D">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CD07D" w14:textId="77777777" w:rsidR="001157D7" w:rsidRDefault="001157D7">
    <w:pPr>
      <w:pStyle w:val="ac"/>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8EA1D" w14:textId="77777777" w:rsidR="001157D7" w:rsidRPr="001E5B4D" w:rsidRDefault="001157D7" w:rsidP="001E5B4D">
    <w:pPr>
      <w:pStyle w:val="ac"/>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B3AA3" w14:textId="77777777" w:rsidR="001157D7" w:rsidRPr="001E5B4D" w:rsidRDefault="001157D7" w:rsidP="001E5B4D">
    <w:pPr>
      <w:pStyle w:val="ac"/>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CBE61" w14:textId="77777777" w:rsidR="001157D7" w:rsidRPr="00AC0507" w:rsidRDefault="001157D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13E074EB" w14:textId="77777777" w:rsidR="001157D7" w:rsidRDefault="001157D7">
    <w:pPr>
      <w:pStyle w:val="ac"/>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F0C2B" w14:textId="77777777" w:rsidR="001157D7" w:rsidRPr="00AC0507" w:rsidRDefault="001157D7" w:rsidP="00B326D5">
    <w:pPr>
      <w:pStyle w:val="ac"/>
      <w:pBdr>
        <w:top w:val="single" w:sz="4" w:space="1" w:color="auto"/>
        <w:left w:val="single" w:sz="4" w:space="4" w:color="auto"/>
        <w:bottom w:val="single" w:sz="4" w:space="1" w:color="auto"/>
        <w:right w:val="single" w:sz="4" w:space="4" w:color="auto"/>
      </w:pBdr>
      <w:ind w:left="11766"/>
      <w:rPr>
        <w:rFonts w:eastAsia="SimSun"/>
      </w:rPr>
    </w:pPr>
    <w:r>
      <w:rPr>
        <w:rFonts w:hint="eastAsia"/>
      </w:rPr>
      <w:t>受付番号</w:t>
    </w:r>
    <w:r>
      <w:rPr>
        <w:rFonts w:hint="eastAsia"/>
        <w:lang w:eastAsia="zh-CN"/>
      </w:rPr>
      <w:t xml:space="preserve">：　</w:t>
    </w:r>
  </w:p>
  <w:p w14:paraId="0E82D2EC" w14:textId="77777777" w:rsidR="001157D7" w:rsidRDefault="001157D7">
    <w:pPr>
      <w:pStyle w:val="ac"/>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0D847" w14:textId="77777777" w:rsidR="001157D7" w:rsidRPr="00AC0507" w:rsidRDefault="001157D7" w:rsidP="00B901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4EDEA4EC" w14:textId="77777777" w:rsidR="001157D7" w:rsidRDefault="001157D7">
    <w:pPr>
      <w:pStyle w:val="ac"/>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E22D7" w14:textId="77777777" w:rsidR="001157D7" w:rsidRPr="00AC0507" w:rsidRDefault="001157D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0AB68E0" w14:textId="77777777" w:rsidR="001157D7" w:rsidRDefault="001157D7">
    <w:pPr>
      <w:pStyle w:val="ac"/>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5025F" w14:textId="77777777" w:rsidR="001157D7" w:rsidRPr="00AC0507" w:rsidRDefault="001157D7" w:rsidP="00AC050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F189A7B" w14:textId="77777777" w:rsidR="001157D7" w:rsidRDefault="001157D7" w:rsidP="00AC0507">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518D5"/>
    <w:multiLevelType w:val="hybridMultilevel"/>
    <w:tmpl w:val="159AF5D2"/>
    <w:lvl w:ilvl="0" w:tplc="0E3EA678">
      <w:start w:val="1"/>
      <w:numFmt w:val="aiueoFullWidth"/>
      <w:pStyle w:val="a"/>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521445"/>
    <w:multiLevelType w:val="multilevel"/>
    <w:tmpl w:val="DB8E8A1C"/>
    <w:lvl w:ilvl="0">
      <w:start w:val="1"/>
      <w:numFmt w:val="aiueoFullWidth"/>
      <w:pStyle w:val="a0"/>
      <w:suff w:val="space"/>
      <w:lvlText w:val="%1"/>
      <w:lvlJc w:val="left"/>
      <w:pPr>
        <w:ind w:left="851" w:hanging="284"/>
      </w:pPr>
      <w:rPr>
        <w:rFonts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em w:val="none"/>
        <w:lang w:val="en-GB"/>
      </w:rPr>
    </w:lvl>
    <w:lvl w:ilvl="1">
      <w:start w:val="1"/>
      <w:numFmt w:val="decimalFullWidth"/>
      <w:lvlText w:val="%2．"/>
      <w:lvlJc w:val="left"/>
      <w:pPr>
        <w:tabs>
          <w:tab w:val="num" w:pos="3765"/>
        </w:tabs>
        <w:ind w:left="3765" w:hanging="420"/>
      </w:pPr>
      <w:rPr>
        <w:rFonts w:hint="default"/>
      </w:rPr>
    </w:lvl>
    <w:lvl w:ilvl="2">
      <w:start w:val="1"/>
      <w:numFmt w:val="decimalEnclosedCircle"/>
      <w:lvlText w:val="%3"/>
      <w:lvlJc w:val="left"/>
      <w:pPr>
        <w:tabs>
          <w:tab w:val="num" w:pos="4425"/>
        </w:tabs>
        <w:ind w:left="4425" w:hanging="420"/>
      </w:pPr>
      <w:rPr>
        <w:rFonts w:hint="eastAsia"/>
      </w:rPr>
    </w:lvl>
    <w:lvl w:ilvl="3">
      <w:start w:val="1"/>
      <w:numFmt w:val="decimal"/>
      <w:lvlText w:val="%4."/>
      <w:lvlJc w:val="left"/>
      <w:pPr>
        <w:tabs>
          <w:tab w:val="num" w:pos="4605"/>
        </w:tabs>
        <w:ind w:left="4605" w:hanging="420"/>
      </w:pPr>
      <w:rPr>
        <w:rFonts w:hint="eastAsia"/>
      </w:rPr>
    </w:lvl>
    <w:lvl w:ilvl="4">
      <w:start w:val="1"/>
      <w:numFmt w:val="aiueoFullWidth"/>
      <w:lvlText w:val="(%5)"/>
      <w:lvlJc w:val="left"/>
      <w:pPr>
        <w:tabs>
          <w:tab w:val="num" w:pos="5025"/>
        </w:tabs>
        <w:ind w:left="5025" w:hanging="420"/>
      </w:pPr>
      <w:rPr>
        <w:rFonts w:hint="eastAsia"/>
      </w:rPr>
    </w:lvl>
    <w:lvl w:ilvl="5">
      <w:start w:val="1"/>
      <w:numFmt w:val="decimalEnclosedCircle"/>
      <w:lvlText w:val="%6"/>
      <w:lvlJc w:val="left"/>
      <w:pPr>
        <w:tabs>
          <w:tab w:val="num" w:pos="5445"/>
        </w:tabs>
        <w:ind w:left="5445" w:hanging="420"/>
      </w:pPr>
      <w:rPr>
        <w:rFonts w:hint="eastAsia"/>
      </w:rPr>
    </w:lvl>
    <w:lvl w:ilvl="6">
      <w:start w:val="1"/>
      <w:numFmt w:val="decimal"/>
      <w:lvlText w:val="%7."/>
      <w:lvlJc w:val="left"/>
      <w:pPr>
        <w:tabs>
          <w:tab w:val="num" w:pos="5865"/>
        </w:tabs>
        <w:ind w:left="5865" w:hanging="420"/>
      </w:pPr>
      <w:rPr>
        <w:rFonts w:hint="eastAsia"/>
      </w:rPr>
    </w:lvl>
    <w:lvl w:ilvl="7">
      <w:start w:val="1"/>
      <w:numFmt w:val="aiueoFullWidth"/>
      <w:lvlText w:val="(%8)"/>
      <w:lvlJc w:val="left"/>
      <w:pPr>
        <w:tabs>
          <w:tab w:val="num" w:pos="6285"/>
        </w:tabs>
        <w:ind w:left="6285" w:hanging="420"/>
      </w:pPr>
      <w:rPr>
        <w:rFonts w:hint="eastAsia"/>
      </w:rPr>
    </w:lvl>
    <w:lvl w:ilvl="8">
      <w:start w:val="1"/>
      <w:numFmt w:val="decimalEnclosedCircle"/>
      <w:lvlText w:val="%9"/>
      <w:lvlJc w:val="left"/>
      <w:pPr>
        <w:tabs>
          <w:tab w:val="num" w:pos="6705"/>
        </w:tabs>
        <w:ind w:left="6705" w:hanging="420"/>
      </w:pPr>
      <w:rPr>
        <w:rFonts w:hint="eastAsia"/>
      </w:rPr>
    </w:lvl>
  </w:abstractNum>
  <w:abstractNum w:abstractNumId="2" w15:restartNumberingAfterBreak="0">
    <w:nsid w:val="1D993BD9"/>
    <w:multiLevelType w:val="hybridMultilevel"/>
    <w:tmpl w:val="B9580244"/>
    <w:lvl w:ilvl="0" w:tplc="DE5AAAA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E9C6D1A"/>
    <w:multiLevelType w:val="hybridMultilevel"/>
    <w:tmpl w:val="8B3E348C"/>
    <w:lvl w:ilvl="0" w:tplc="2EB09FDE">
      <w:start w:val="1"/>
      <w:numFmt w:val="decimalEnclosedCircle"/>
      <w:lvlText w:val="%1"/>
      <w:lvlJc w:val="left"/>
      <w:pPr>
        <w:tabs>
          <w:tab w:val="num" w:pos="459"/>
        </w:tabs>
        <w:ind w:left="459" w:hanging="360"/>
      </w:pPr>
      <w:rPr>
        <w:rFonts w:hint="eastAsia"/>
      </w:rPr>
    </w:lvl>
    <w:lvl w:ilvl="1" w:tplc="04090017" w:tentative="1">
      <w:start w:val="1"/>
      <w:numFmt w:val="aiueoFullWidth"/>
      <w:lvlText w:val="(%2)"/>
      <w:lvlJc w:val="left"/>
      <w:pPr>
        <w:tabs>
          <w:tab w:val="num" w:pos="939"/>
        </w:tabs>
        <w:ind w:left="939" w:hanging="420"/>
      </w:pPr>
    </w:lvl>
    <w:lvl w:ilvl="2" w:tplc="04090011" w:tentative="1">
      <w:start w:val="1"/>
      <w:numFmt w:val="decimalEnclosedCircle"/>
      <w:lvlText w:val="%3"/>
      <w:lvlJc w:val="left"/>
      <w:pPr>
        <w:tabs>
          <w:tab w:val="num" w:pos="1359"/>
        </w:tabs>
        <w:ind w:left="1359" w:hanging="420"/>
      </w:pPr>
    </w:lvl>
    <w:lvl w:ilvl="3" w:tplc="0409000F" w:tentative="1">
      <w:start w:val="1"/>
      <w:numFmt w:val="decimal"/>
      <w:lvlText w:val="%4."/>
      <w:lvlJc w:val="left"/>
      <w:pPr>
        <w:tabs>
          <w:tab w:val="num" w:pos="1779"/>
        </w:tabs>
        <w:ind w:left="1779" w:hanging="420"/>
      </w:pPr>
    </w:lvl>
    <w:lvl w:ilvl="4" w:tplc="04090017" w:tentative="1">
      <w:start w:val="1"/>
      <w:numFmt w:val="aiueoFullWidth"/>
      <w:lvlText w:val="(%5)"/>
      <w:lvlJc w:val="left"/>
      <w:pPr>
        <w:tabs>
          <w:tab w:val="num" w:pos="2199"/>
        </w:tabs>
        <w:ind w:left="2199" w:hanging="420"/>
      </w:pPr>
    </w:lvl>
    <w:lvl w:ilvl="5" w:tplc="04090011" w:tentative="1">
      <w:start w:val="1"/>
      <w:numFmt w:val="decimalEnclosedCircle"/>
      <w:lvlText w:val="%6"/>
      <w:lvlJc w:val="left"/>
      <w:pPr>
        <w:tabs>
          <w:tab w:val="num" w:pos="2619"/>
        </w:tabs>
        <w:ind w:left="2619" w:hanging="420"/>
      </w:pPr>
    </w:lvl>
    <w:lvl w:ilvl="6" w:tplc="0409000F" w:tentative="1">
      <w:start w:val="1"/>
      <w:numFmt w:val="decimal"/>
      <w:lvlText w:val="%7."/>
      <w:lvlJc w:val="left"/>
      <w:pPr>
        <w:tabs>
          <w:tab w:val="num" w:pos="3039"/>
        </w:tabs>
        <w:ind w:left="3039" w:hanging="420"/>
      </w:pPr>
    </w:lvl>
    <w:lvl w:ilvl="7" w:tplc="04090017" w:tentative="1">
      <w:start w:val="1"/>
      <w:numFmt w:val="aiueoFullWidth"/>
      <w:lvlText w:val="(%8)"/>
      <w:lvlJc w:val="left"/>
      <w:pPr>
        <w:tabs>
          <w:tab w:val="num" w:pos="3459"/>
        </w:tabs>
        <w:ind w:left="3459" w:hanging="420"/>
      </w:pPr>
    </w:lvl>
    <w:lvl w:ilvl="8" w:tplc="04090011" w:tentative="1">
      <w:start w:val="1"/>
      <w:numFmt w:val="decimalEnclosedCircle"/>
      <w:lvlText w:val="%9"/>
      <w:lvlJc w:val="left"/>
      <w:pPr>
        <w:tabs>
          <w:tab w:val="num" w:pos="3879"/>
        </w:tabs>
        <w:ind w:left="3879" w:hanging="420"/>
      </w:pPr>
    </w:lvl>
  </w:abstractNum>
  <w:abstractNum w:abstractNumId="4" w15:restartNumberingAfterBreak="0">
    <w:nsid w:val="1F72192D"/>
    <w:multiLevelType w:val="multilevel"/>
    <w:tmpl w:val="98D80BDE"/>
    <w:lvl w:ilvl="0">
      <w:start w:val="1"/>
      <w:numFmt w:val="decimal"/>
      <w:lvlText w:val="%1."/>
      <w:lvlJc w:val="left"/>
      <w:pPr>
        <w:tabs>
          <w:tab w:val="num" w:pos="425"/>
        </w:tabs>
        <w:ind w:left="425" w:hanging="425"/>
      </w:pPr>
      <w:rPr>
        <w:rFonts w:hint="eastAsia"/>
      </w:rPr>
    </w:lvl>
    <w:lvl w:ilvl="1">
      <w:start w:val="1"/>
      <w:numFmt w:val="decimalFullWidth"/>
      <w:lvlText w:val="(%2)"/>
      <w:lvlJc w:val="left"/>
      <w:pPr>
        <w:tabs>
          <w:tab w:val="num" w:pos="851"/>
        </w:tabs>
        <w:ind w:left="851" w:hanging="851"/>
      </w:pPr>
      <w:rPr>
        <w:rFonts w:ascii="ＭＳ 明朝" w:eastAsia="ＭＳ 明朝" w:hint="eastAsia"/>
      </w:rPr>
    </w:lvl>
    <w:lvl w:ilvl="2">
      <w:start w:val="1"/>
      <w:numFmt w:val="decimalFullWidth"/>
      <w:lvlText w:val="%3)"/>
      <w:lvlJc w:val="left"/>
      <w:pPr>
        <w:tabs>
          <w:tab w:val="num" w:pos="851"/>
        </w:tabs>
        <w:ind w:left="851" w:hanging="624"/>
      </w:pPr>
      <w:rPr>
        <w:rFonts w:hint="eastAsia"/>
      </w:rPr>
    </w:lvl>
    <w:lvl w:ilvl="3">
      <w:start w:val="1"/>
      <w:numFmt w:val="aiueoFullWidth"/>
      <w:lvlText w:val="%4"/>
      <w:lvlJc w:val="left"/>
      <w:pPr>
        <w:tabs>
          <w:tab w:val="num" w:pos="927"/>
        </w:tabs>
        <w:ind w:left="851" w:hanging="284"/>
      </w:pPr>
      <w:rPr>
        <w:rFonts w:eastAsia="ＭＳ 明朝" w:hint="eastAsia"/>
      </w:rPr>
    </w:lvl>
    <w:lvl w:ilvl="4">
      <w:start w:val="1"/>
      <w:numFmt w:val="aiueoFullWidth"/>
      <w:suff w:val="nothing"/>
      <w:lvlText w:val="(%5)"/>
      <w:lvlJc w:val="left"/>
      <w:pPr>
        <w:ind w:left="737" w:hanging="170"/>
      </w:pPr>
      <w:rPr>
        <w:rFonts w:hint="eastAsia"/>
      </w:rPr>
    </w:lvl>
    <w:lvl w:ilvl="5">
      <w:start w:val="1"/>
      <w:numFmt w:val="lowerLetter"/>
      <w:suff w:val="nothing"/>
      <w:lvlText w:val="(%6) "/>
      <w:lvlJc w:val="left"/>
      <w:pPr>
        <w:ind w:left="851" w:hanging="171"/>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5" w15:restartNumberingAfterBreak="0">
    <w:nsid w:val="26D97DE6"/>
    <w:multiLevelType w:val="hybridMultilevel"/>
    <w:tmpl w:val="15B88B3C"/>
    <w:lvl w:ilvl="0" w:tplc="27DCA6F0">
      <w:start w:val="1"/>
      <w:numFmt w:val="bullet"/>
      <w:pStyle w:val="a1"/>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36A47A88"/>
    <w:multiLevelType w:val="hybridMultilevel"/>
    <w:tmpl w:val="0F82457C"/>
    <w:lvl w:ilvl="0" w:tplc="C2B29ED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41BF0A47"/>
    <w:multiLevelType w:val="hybridMultilevel"/>
    <w:tmpl w:val="748CC34C"/>
    <w:lvl w:ilvl="0" w:tplc="38160766">
      <w:start w:val="1"/>
      <w:numFmt w:val="decimalEnclosedCircle"/>
      <w:pStyle w:val="a2"/>
      <w:lvlText w:val="%1"/>
      <w:lvlJc w:val="left"/>
      <w:pPr>
        <w:tabs>
          <w:tab w:val="num" w:pos="409"/>
        </w:tabs>
        <w:ind w:left="1236" w:hanging="396"/>
      </w:pPr>
      <w:rPr>
        <w:rFonts w:hint="eastAsia"/>
        <w:dstrike w:val="0"/>
        <w:color w:val="auto"/>
      </w:rPr>
    </w:lvl>
    <w:lvl w:ilvl="1" w:tplc="04090017">
      <w:start w:val="1"/>
      <w:numFmt w:val="aiueoFullWidth"/>
      <w:lvlText w:val="%2"/>
      <w:lvlJc w:val="left"/>
      <w:pPr>
        <w:tabs>
          <w:tab w:val="num" w:pos="1669"/>
        </w:tabs>
        <w:ind w:left="1669" w:hanging="420"/>
      </w:pPr>
      <w:rPr>
        <w:rFonts w:hint="eastAsia"/>
      </w:rPr>
    </w:lvl>
    <w:lvl w:ilvl="2" w:tplc="04090011">
      <w:start w:val="1"/>
      <w:numFmt w:val="decimalFullWidth"/>
      <w:lvlText w:val="%3）"/>
      <w:lvlJc w:val="left"/>
      <w:pPr>
        <w:tabs>
          <w:tab w:val="num" w:pos="2089"/>
        </w:tabs>
        <w:ind w:left="2089" w:hanging="420"/>
      </w:pPr>
      <w:rPr>
        <w:rFonts w:hint="default"/>
      </w:rPr>
    </w:lvl>
    <w:lvl w:ilvl="3" w:tplc="2A22D722">
      <w:start w:val="1"/>
      <w:numFmt w:val="decimalEnclosedCircle"/>
      <w:lvlText w:val="%4"/>
      <w:lvlJc w:val="left"/>
      <w:pPr>
        <w:tabs>
          <w:tab w:val="num" w:pos="2449"/>
        </w:tabs>
        <w:ind w:left="2449" w:hanging="360"/>
      </w:pPr>
      <w:rPr>
        <w:rFonts w:hint="eastAsia"/>
        <w:lang w:val="en-US"/>
      </w:rPr>
    </w:lvl>
    <w:lvl w:ilvl="4" w:tplc="AD6EE43E">
      <w:start w:val="1"/>
      <w:numFmt w:val="bullet"/>
      <w:lvlText w:val="○"/>
      <w:lvlJc w:val="left"/>
      <w:pPr>
        <w:tabs>
          <w:tab w:val="num" w:pos="2869"/>
        </w:tabs>
        <w:ind w:left="2869" w:hanging="360"/>
      </w:pPr>
      <w:rPr>
        <w:rFonts w:ascii="ＭＳ 明朝" w:eastAsia="ＭＳ 明朝" w:hAnsi="ＭＳ 明朝" w:cs="Times New Roman" w:hint="eastAsia"/>
      </w:rPr>
    </w:lvl>
    <w:lvl w:ilvl="5" w:tplc="04090011" w:tentative="1">
      <w:start w:val="1"/>
      <w:numFmt w:val="bullet"/>
      <w:lvlText w:val=""/>
      <w:lvlJc w:val="left"/>
      <w:pPr>
        <w:tabs>
          <w:tab w:val="num" w:pos="3349"/>
        </w:tabs>
        <w:ind w:left="3349" w:hanging="420"/>
      </w:pPr>
      <w:rPr>
        <w:rFonts w:ascii="Wingdings" w:hAnsi="Wingdings" w:hint="default"/>
      </w:rPr>
    </w:lvl>
    <w:lvl w:ilvl="6" w:tplc="0409000F" w:tentative="1">
      <w:start w:val="1"/>
      <w:numFmt w:val="bullet"/>
      <w:lvlText w:val=""/>
      <w:lvlJc w:val="left"/>
      <w:pPr>
        <w:tabs>
          <w:tab w:val="num" w:pos="3769"/>
        </w:tabs>
        <w:ind w:left="3769" w:hanging="420"/>
      </w:pPr>
      <w:rPr>
        <w:rFonts w:ascii="Wingdings" w:hAnsi="Wingdings" w:hint="default"/>
      </w:rPr>
    </w:lvl>
    <w:lvl w:ilvl="7" w:tplc="04090017" w:tentative="1">
      <w:start w:val="1"/>
      <w:numFmt w:val="bullet"/>
      <w:lvlText w:val=""/>
      <w:lvlJc w:val="left"/>
      <w:pPr>
        <w:tabs>
          <w:tab w:val="num" w:pos="4189"/>
        </w:tabs>
        <w:ind w:left="4189" w:hanging="420"/>
      </w:pPr>
      <w:rPr>
        <w:rFonts w:ascii="Wingdings" w:hAnsi="Wingdings" w:hint="default"/>
      </w:rPr>
    </w:lvl>
    <w:lvl w:ilvl="8" w:tplc="04090011" w:tentative="1">
      <w:start w:val="1"/>
      <w:numFmt w:val="bullet"/>
      <w:lvlText w:val=""/>
      <w:lvlJc w:val="left"/>
      <w:pPr>
        <w:tabs>
          <w:tab w:val="num" w:pos="4609"/>
        </w:tabs>
        <w:ind w:left="4609" w:hanging="420"/>
      </w:pPr>
      <w:rPr>
        <w:rFonts w:ascii="Wingdings" w:hAnsi="Wingdings" w:hint="default"/>
      </w:rPr>
    </w:lvl>
  </w:abstractNum>
  <w:abstractNum w:abstractNumId="8" w15:restartNumberingAfterBreak="0">
    <w:nsid w:val="55A31602"/>
    <w:multiLevelType w:val="hybridMultilevel"/>
    <w:tmpl w:val="E9F05848"/>
    <w:lvl w:ilvl="0" w:tplc="57468FD2">
      <w:start w:val="1"/>
      <w:numFmt w:val="aiueoFullWidth"/>
      <w:lvlText w:val="%1"/>
      <w:lvlJc w:val="left"/>
      <w:pPr>
        <w:tabs>
          <w:tab w:val="num" w:pos="1411"/>
        </w:tabs>
        <w:ind w:left="1411" w:hanging="420"/>
      </w:pPr>
      <w:rPr>
        <w:rFonts w:hint="eastAsia"/>
        <w:color w:val="auto"/>
        <w:lang w:val="en-US"/>
      </w:rPr>
    </w:lvl>
    <w:lvl w:ilvl="1" w:tplc="5DB6A7CE">
      <w:start w:val="2"/>
      <w:numFmt w:val="bullet"/>
      <w:pStyle w:val="11"/>
      <w:lvlText w:val="・"/>
      <w:lvlJc w:val="left"/>
      <w:pPr>
        <w:tabs>
          <w:tab w:val="num" w:pos="1771"/>
        </w:tabs>
        <w:ind w:left="1771" w:hanging="360"/>
      </w:pPr>
      <w:rPr>
        <w:rFonts w:ascii="ＭＳ 明朝" w:eastAsia="ＭＳ 明朝" w:hAnsi="ＭＳ 明朝" w:cs="ＭＳ ゴシック" w:hint="eastAsia"/>
      </w:rPr>
    </w:lvl>
    <w:lvl w:ilvl="2" w:tplc="2DE046A0">
      <w:start w:val="1"/>
      <w:numFmt w:val="decimalEnclosedCircle"/>
      <w:lvlText w:val="%3"/>
      <w:lvlJc w:val="left"/>
      <w:pPr>
        <w:ind w:left="2191" w:hanging="360"/>
      </w:pPr>
      <w:rPr>
        <w:rFonts w:hint="default"/>
      </w:rPr>
    </w:lvl>
    <w:lvl w:ilvl="3" w:tplc="0409000F" w:tentative="1">
      <w:start w:val="1"/>
      <w:numFmt w:val="decimal"/>
      <w:lvlText w:val="%4."/>
      <w:lvlJc w:val="left"/>
      <w:pPr>
        <w:tabs>
          <w:tab w:val="num" w:pos="2671"/>
        </w:tabs>
        <w:ind w:left="2671" w:hanging="420"/>
      </w:pPr>
    </w:lvl>
    <w:lvl w:ilvl="4" w:tplc="04090017" w:tentative="1">
      <w:start w:val="1"/>
      <w:numFmt w:val="aiueoFullWidth"/>
      <w:lvlText w:val="(%5)"/>
      <w:lvlJc w:val="left"/>
      <w:pPr>
        <w:tabs>
          <w:tab w:val="num" w:pos="3091"/>
        </w:tabs>
        <w:ind w:left="3091" w:hanging="420"/>
      </w:pPr>
    </w:lvl>
    <w:lvl w:ilvl="5" w:tplc="04090011" w:tentative="1">
      <w:start w:val="1"/>
      <w:numFmt w:val="decimalEnclosedCircle"/>
      <w:lvlText w:val="%6"/>
      <w:lvlJc w:val="left"/>
      <w:pPr>
        <w:tabs>
          <w:tab w:val="num" w:pos="3511"/>
        </w:tabs>
        <w:ind w:left="3511" w:hanging="420"/>
      </w:pPr>
    </w:lvl>
    <w:lvl w:ilvl="6" w:tplc="0409000F" w:tentative="1">
      <w:start w:val="1"/>
      <w:numFmt w:val="decimal"/>
      <w:lvlText w:val="%7."/>
      <w:lvlJc w:val="left"/>
      <w:pPr>
        <w:tabs>
          <w:tab w:val="num" w:pos="3931"/>
        </w:tabs>
        <w:ind w:left="3931" w:hanging="420"/>
      </w:pPr>
    </w:lvl>
    <w:lvl w:ilvl="7" w:tplc="04090017" w:tentative="1">
      <w:start w:val="1"/>
      <w:numFmt w:val="aiueoFullWidth"/>
      <w:lvlText w:val="(%8)"/>
      <w:lvlJc w:val="left"/>
      <w:pPr>
        <w:tabs>
          <w:tab w:val="num" w:pos="4351"/>
        </w:tabs>
        <w:ind w:left="4351" w:hanging="420"/>
      </w:pPr>
    </w:lvl>
    <w:lvl w:ilvl="8" w:tplc="04090011" w:tentative="1">
      <w:start w:val="1"/>
      <w:numFmt w:val="decimalEnclosedCircle"/>
      <w:lvlText w:val="%9"/>
      <w:lvlJc w:val="left"/>
      <w:pPr>
        <w:tabs>
          <w:tab w:val="num" w:pos="4771"/>
        </w:tabs>
        <w:ind w:left="4771" w:hanging="420"/>
      </w:pPr>
    </w:lvl>
  </w:abstractNum>
  <w:abstractNum w:abstractNumId="9" w15:restartNumberingAfterBreak="0">
    <w:nsid w:val="643A5A8D"/>
    <w:multiLevelType w:val="singleLevel"/>
    <w:tmpl w:val="A0209728"/>
    <w:lvl w:ilvl="0">
      <w:start w:val="3"/>
      <w:numFmt w:val="bullet"/>
      <w:pStyle w:val="a3"/>
      <w:lvlText w:val="・"/>
      <w:lvlJc w:val="left"/>
      <w:pPr>
        <w:tabs>
          <w:tab w:val="num" w:pos="1575"/>
        </w:tabs>
        <w:ind w:left="1575" w:hanging="315"/>
      </w:pPr>
      <w:rPr>
        <w:rFonts w:ascii="ＭＳ 明朝" w:eastAsia="ＭＳ 明朝" w:hAnsi="Times New Roman" w:hint="eastAsia"/>
      </w:rPr>
    </w:lvl>
  </w:abstractNum>
  <w:abstractNum w:abstractNumId="10" w15:restartNumberingAfterBreak="0">
    <w:nsid w:val="6A213BE6"/>
    <w:multiLevelType w:val="hybridMultilevel"/>
    <w:tmpl w:val="8A7AFF40"/>
    <w:lvl w:ilvl="0" w:tplc="52C02792">
      <w:start w:val="2"/>
      <w:numFmt w:val="decimalEnclosedCircle"/>
      <w:lvlText w:val="%1"/>
      <w:lvlJc w:val="left"/>
      <w:pPr>
        <w:ind w:left="1134" w:hanging="420"/>
      </w:pPr>
      <w:rPr>
        <w:rFonts w:hint="eastAsia"/>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1" w15:restartNumberingAfterBreak="0">
    <w:nsid w:val="6B090D52"/>
    <w:multiLevelType w:val="hybridMultilevel"/>
    <w:tmpl w:val="8F646DFC"/>
    <w:lvl w:ilvl="0" w:tplc="BA607CC2">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2" w15:restartNumberingAfterBreak="0">
    <w:nsid w:val="71E407D3"/>
    <w:multiLevelType w:val="singleLevel"/>
    <w:tmpl w:val="770EC936"/>
    <w:lvl w:ilvl="0">
      <w:start w:val="2003"/>
      <w:numFmt w:val="bullet"/>
      <w:lvlText w:val="・"/>
      <w:lvlJc w:val="left"/>
      <w:pPr>
        <w:tabs>
          <w:tab w:val="num" w:pos="210"/>
        </w:tabs>
        <w:ind w:left="210" w:hanging="210"/>
      </w:pPr>
      <w:rPr>
        <w:rFonts w:ascii="ＭＳ 明朝" w:eastAsia="ＭＳ 明朝" w:hAnsi="ＭＳ 明朝" w:hint="eastAsia"/>
      </w:rPr>
    </w:lvl>
  </w:abstractNum>
  <w:num w:numId="1">
    <w:abstractNumId w:val="4"/>
  </w:num>
  <w:num w:numId="2">
    <w:abstractNumId w:val="4"/>
  </w:num>
  <w:num w:numId="3">
    <w:abstractNumId w:val="4"/>
  </w:num>
  <w:num w:numId="4">
    <w:abstractNumId w:val="9"/>
  </w:num>
  <w:num w:numId="5">
    <w:abstractNumId w:val="12"/>
  </w:num>
  <w:num w:numId="6">
    <w:abstractNumId w:val="8"/>
  </w:num>
  <w:num w:numId="7">
    <w:abstractNumId w:val="7"/>
  </w:num>
  <w:num w:numId="8">
    <w:abstractNumId w:val="0"/>
  </w:num>
  <w:num w:numId="9">
    <w:abstractNumId w:val="6"/>
  </w:num>
  <w:num w:numId="10">
    <w:abstractNumId w:val="2"/>
  </w:num>
  <w:num w:numId="11">
    <w:abstractNumId w:val="5"/>
  </w:num>
  <w:num w:numId="12">
    <w:abstractNumId w:val="3"/>
  </w:num>
  <w:num w:numId="13">
    <w:abstractNumId w:val="11"/>
  </w:num>
  <w:num w:numId="14">
    <w:abstractNumId w:val="10"/>
  </w:num>
  <w:num w:numId="15">
    <w:abstractNumId w:val="1"/>
  </w:num>
  <w:num w:numId="16">
    <w:abstractNumId w:val="5"/>
  </w:num>
  <w:num w:numId="17">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bordersDoNotSurroundHeader/>
  <w:bordersDoNotSurroundFooter/>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revisionView w:markup="0"/>
  <w:defaultTabStop w:val="840"/>
  <w:drawingGridHorizontalSpacing w:val="105"/>
  <w:displayHorizontalDrawingGridEvery w:val="0"/>
  <w:displayVerticalDrawingGridEvery w:val="2"/>
  <w:characterSpacingControl w:val="compressPunctuation"/>
  <w:hdrShapeDefaults>
    <o:shapedefaults v:ext="edit" spidmax="204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017"/>
    <w:rsid w:val="000028C9"/>
    <w:rsid w:val="00002C85"/>
    <w:rsid w:val="0000304A"/>
    <w:rsid w:val="00003FC7"/>
    <w:rsid w:val="00007000"/>
    <w:rsid w:val="00007DF3"/>
    <w:rsid w:val="00010828"/>
    <w:rsid w:val="00012D48"/>
    <w:rsid w:val="00012D8F"/>
    <w:rsid w:val="00013C3D"/>
    <w:rsid w:val="00014539"/>
    <w:rsid w:val="0001482C"/>
    <w:rsid w:val="0001741B"/>
    <w:rsid w:val="00020885"/>
    <w:rsid w:val="000215BA"/>
    <w:rsid w:val="00022342"/>
    <w:rsid w:val="00022AD0"/>
    <w:rsid w:val="00022D91"/>
    <w:rsid w:val="00024B8D"/>
    <w:rsid w:val="00024B9F"/>
    <w:rsid w:val="00024CC0"/>
    <w:rsid w:val="000268FB"/>
    <w:rsid w:val="00027D2C"/>
    <w:rsid w:val="00027F70"/>
    <w:rsid w:val="00030754"/>
    <w:rsid w:val="000316E1"/>
    <w:rsid w:val="00031802"/>
    <w:rsid w:val="00031D15"/>
    <w:rsid w:val="00032137"/>
    <w:rsid w:val="00040421"/>
    <w:rsid w:val="000413DE"/>
    <w:rsid w:val="00042A2A"/>
    <w:rsid w:val="0004300F"/>
    <w:rsid w:val="00043159"/>
    <w:rsid w:val="000433C7"/>
    <w:rsid w:val="00043A4E"/>
    <w:rsid w:val="0004406F"/>
    <w:rsid w:val="00044E38"/>
    <w:rsid w:val="000456D6"/>
    <w:rsid w:val="00051153"/>
    <w:rsid w:val="00052685"/>
    <w:rsid w:val="00053041"/>
    <w:rsid w:val="00053168"/>
    <w:rsid w:val="00053A75"/>
    <w:rsid w:val="00053D60"/>
    <w:rsid w:val="00054CAC"/>
    <w:rsid w:val="00056818"/>
    <w:rsid w:val="00056866"/>
    <w:rsid w:val="00056ACB"/>
    <w:rsid w:val="00056C6D"/>
    <w:rsid w:val="0005705E"/>
    <w:rsid w:val="000642B9"/>
    <w:rsid w:val="00064F57"/>
    <w:rsid w:val="000663E1"/>
    <w:rsid w:val="000679DF"/>
    <w:rsid w:val="00070082"/>
    <w:rsid w:val="00070E84"/>
    <w:rsid w:val="00072A20"/>
    <w:rsid w:val="0007393F"/>
    <w:rsid w:val="000743FC"/>
    <w:rsid w:val="00074D88"/>
    <w:rsid w:val="00076101"/>
    <w:rsid w:val="00077382"/>
    <w:rsid w:val="000773B3"/>
    <w:rsid w:val="00077605"/>
    <w:rsid w:val="00077AA0"/>
    <w:rsid w:val="000802C9"/>
    <w:rsid w:val="000820A2"/>
    <w:rsid w:val="0008361A"/>
    <w:rsid w:val="00083627"/>
    <w:rsid w:val="000844E8"/>
    <w:rsid w:val="000922B5"/>
    <w:rsid w:val="0009278F"/>
    <w:rsid w:val="00094B13"/>
    <w:rsid w:val="00094DDC"/>
    <w:rsid w:val="000952BC"/>
    <w:rsid w:val="000952F8"/>
    <w:rsid w:val="00096CDD"/>
    <w:rsid w:val="00096ECB"/>
    <w:rsid w:val="00097995"/>
    <w:rsid w:val="000A11C5"/>
    <w:rsid w:val="000A39B1"/>
    <w:rsid w:val="000A681E"/>
    <w:rsid w:val="000A782C"/>
    <w:rsid w:val="000A7F71"/>
    <w:rsid w:val="000B4666"/>
    <w:rsid w:val="000B5A7F"/>
    <w:rsid w:val="000B716C"/>
    <w:rsid w:val="000B7E60"/>
    <w:rsid w:val="000B7EAA"/>
    <w:rsid w:val="000C0243"/>
    <w:rsid w:val="000C0296"/>
    <w:rsid w:val="000C041C"/>
    <w:rsid w:val="000C475E"/>
    <w:rsid w:val="000C6EA7"/>
    <w:rsid w:val="000C7667"/>
    <w:rsid w:val="000D1575"/>
    <w:rsid w:val="000D1BB3"/>
    <w:rsid w:val="000D20BD"/>
    <w:rsid w:val="000D279A"/>
    <w:rsid w:val="000D2FB9"/>
    <w:rsid w:val="000D4211"/>
    <w:rsid w:val="000D49D2"/>
    <w:rsid w:val="000D6EB7"/>
    <w:rsid w:val="000D748A"/>
    <w:rsid w:val="000E0080"/>
    <w:rsid w:val="000E0992"/>
    <w:rsid w:val="000E2BAC"/>
    <w:rsid w:val="000E4A7C"/>
    <w:rsid w:val="000E787D"/>
    <w:rsid w:val="000F02A1"/>
    <w:rsid w:val="000F17D7"/>
    <w:rsid w:val="000F1F49"/>
    <w:rsid w:val="000F41A0"/>
    <w:rsid w:val="000F56C2"/>
    <w:rsid w:val="000F5FF1"/>
    <w:rsid w:val="000F66B3"/>
    <w:rsid w:val="000F69B9"/>
    <w:rsid w:val="00100C0F"/>
    <w:rsid w:val="00102F1D"/>
    <w:rsid w:val="001037B3"/>
    <w:rsid w:val="00104E34"/>
    <w:rsid w:val="001063A4"/>
    <w:rsid w:val="00106D40"/>
    <w:rsid w:val="00107930"/>
    <w:rsid w:val="0011067F"/>
    <w:rsid w:val="00111115"/>
    <w:rsid w:val="0011219C"/>
    <w:rsid w:val="00114FF4"/>
    <w:rsid w:val="001157BA"/>
    <w:rsid w:val="001157D7"/>
    <w:rsid w:val="0011761D"/>
    <w:rsid w:val="001202D4"/>
    <w:rsid w:val="00123F3E"/>
    <w:rsid w:val="00124326"/>
    <w:rsid w:val="0012624D"/>
    <w:rsid w:val="00126B22"/>
    <w:rsid w:val="00126D8D"/>
    <w:rsid w:val="001277B0"/>
    <w:rsid w:val="00130581"/>
    <w:rsid w:val="00130986"/>
    <w:rsid w:val="00131B4C"/>
    <w:rsid w:val="001367DD"/>
    <w:rsid w:val="00137B6E"/>
    <w:rsid w:val="00142B50"/>
    <w:rsid w:val="00142BDD"/>
    <w:rsid w:val="00142C8E"/>
    <w:rsid w:val="00145660"/>
    <w:rsid w:val="001472BA"/>
    <w:rsid w:val="0015113E"/>
    <w:rsid w:val="00152FFC"/>
    <w:rsid w:val="001544A8"/>
    <w:rsid w:val="001572DB"/>
    <w:rsid w:val="00161452"/>
    <w:rsid w:val="001617C0"/>
    <w:rsid w:val="00162269"/>
    <w:rsid w:val="001624AE"/>
    <w:rsid w:val="001642C0"/>
    <w:rsid w:val="00164862"/>
    <w:rsid w:val="00166233"/>
    <w:rsid w:val="00166381"/>
    <w:rsid w:val="0017280C"/>
    <w:rsid w:val="00173272"/>
    <w:rsid w:val="001737EC"/>
    <w:rsid w:val="00173E72"/>
    <w:rsid w:val="001757A7"/>
    <w:rsid w:val="00176595"/>
    <w:rsid w:val="001767F9"/>
    <w:rsid w:val="00180781"/>
    <w:rsid w:val="00180AEE"/>
    <w:rsid w:val="00182CCC"/>
    <w:rsid w:val="00184377"/>
    <w:rsid w:val="001852F0"/>
    <w:rsid w:val="0018660E"/>
    <w:rsid w:val="001866FF"/>
    <w:rsid w:val="001870F4"/>
    <w:rsid w:val="001903C5"/>
    <w:rsid w:val="00190D38"/>
    <w:rsid w:val="00192DDE"/>
    <w:rsid w:val="00193134"/>
    <w:rsid w:val="001944F1"/>
    <w:rsid w:val="00195778"/>
    <w:rsid w:val="001966CE"/>
    <w:rsid w:val="001A028F"/>
    <w:rsid w:val="001A2EB0"/>
    <w:rsid w:val="001A3599"/>
    <w:rsid w:val="001A36FD"/>
    <w:rsid w:val="001A36FF"/>
    <w:rsid w:val="001A448E"/>
    <w:rsid w:val="001A5927"/>
    <w:rsid w:val="001A5FBD"/>
    <w:rsid w:val="001A6320"/>
    <w:rsid w:val="001A63ED"/>
    <w:rsid w:val="001A69C9"/>
    <w:rsid w:val="001A70A7"/>
    <w:rsid w:val="001B16B5"/>
    <w:rsid w:val="001B2A83"/>
    <w:rsid w:val="001B35DC"/>
    <w:rsid w:val="001B39BB"/>
    <w:rsid w:val="001B4AE2"/>
    <w:rsid w:val="001B655F"/>
    <w:rsid w:val="001B78C1"/>
    <w:rsid w:val="001C15B4"/>
    <w:rsid w:val="001C58F5"/>
    <w:rsid w:val="001C61F2"/>
    <w:rsid w:val="001C7000"/>
    <w:rsid w:val="001D416C"/>
    <w:rsid w:val="001D566E"/>
    <w:rsid w:val="001D5AAF"/>
    <w:rsid w:val="001D64DF"/>
    <w:rsid w:val="001D7542"/>
    <w:rsid w:val="001E22B0"/>
    <w:rsid w:val="001E2528"/>
    <w:rsid w:val="001E5B4D"/>
    <w:rsid w:val="001E6C68"/>
    <w:rsid w:val="001F0764"/>
    <w:rsid w:val="001F21E7"/>
    <w:rsid w:val="001F22E3"/>
    <w:rsid w:val="001F26D9"/>
    <w:rsid w:val="001F28BC"/>
    <w:rsid w:val="001F471D"/>
    <w:rsid w:val="001F4A34"/>
    <w:rsid w:val="001F7E9F"/>
    <w:rsid w:val="00200DC1"/>
    <w:rsid w:val="00201E70"/>
    <w:rsid w:val="00203864"/>
    <w:rsid w:val="00204C67"/>
    <w:rsid w:val="0020757C"/>
    <w:rsid w:val="002124A9"/>
    <w:rsid w:val="002132B4"/>
    <w:rsid w:val="002171A2"/>
    <w:rsid w:val="0021786E"/>
    <w:rsid w:val="00217AB5"/>
    <w:rsid w:val="00220A7B"/>
    <w:rsid w:val="002224E8"/>
    <w:rsid w:val="00223D78"/>
    <w:rsid w:val="00223F0A"/>
    <w:rsid w:val="00224546"/>
    <w:rsid w:val="00224814"/>
    <w:rsid w:val="00225CF6"/>
    <w:rsid w:val="002266CA"/>
    <w:rsid w:val="00226C0E"/>
    <w:rsid w:val="002304B7"/>
    <w:rsid w:val="002314DC"/>
    <w:rsid w:val="00232033"/>
    <w:rsid w:val="002322E7"/>
    <w:rsid w:val="0023389B"/>
    <w:rsid w:val="00234BAC"/>
    <w:rsid w:val="00235392"/>
    <w:rsid w:val="002376F5"/>
    <w:rsid w:val="00240DE6"/>
    <w:rsid w:val="00241932"/>
    <w:rsid w:val="00241A1A"/>
    <w:rsid w:val="00242394"/>
    <w:rsid w:val="00244750"/>
    <w:rsid w:val="002447DC"/>
    <w:rsid w:val="002467F7"/>
    <w:rsid w:val="0024693F"/>
    <w:rsid w:val="00247C72"/>
    <w:rsid w:val="00247F69"/>
    <w:rsid w:val="00250B85"/>
    <w:rsid w:val="002511F7"/>
    <w:rsid w:val="0025187B"/>
    <w:rsid w:val="00251CD0"/>
    <w:rsid w:val="00253B7C"/>
    <w:rsid w:val="00253EE5"/>
    <w:rsid w:val="002547F3"/>
    <w:rsid w:val="00255187"/>
    <w:rsid w:val="002569CF"/>
    <w:rsid w:val="0026066F"/>
    <w:rsid w:val="0026093A"/>
    <w:rsid w:val="00260E26"/>
    <w:rsid w:val="00261BF5"/>
    <w:rsid w:val="0026599F"/>
    <w:rsid w:val="00265BE1"/>
    <w:rsid w:val="00265E4F"/>
    <w:rsid w:val="00266305"/>
    <w:rsid w:val="002665C7"/>
    <w:rsid w:val="00267F8B"/>
    <w:rsid w:val="00270508"/>
    <w:rsid w:val="00272412"/>
    <w:rsid w:val="0027452E"/>
    <w:rsid w:val="00274FD6"/>
    <w:rsid w:val="00276A7A"/>
    <w:rsid w:val="0027739D"/>
    <w:rsid w:val="00277DCF"/>
    <w:rsid w:val="0028027D"/>
    <w:rsid w:val="00283CB3"/>
    <w:rsid w:val="0028795D"/>
    <w:rsid w:val="00290BBE"/>
    <w:rsid w:val="00290CEB"/>
    <w:rsid w:val="0029289E"/>
    <w:rsid w:val="002928E3"/>
    <w:rsid w:val="002938CE"/>
    <w:rsid w:val="00295058"/>
    <w:rsid w:val="00295819"/>
    <w:rsid w:val="002969E0"/>
    <w:rsid w:val="002A0C83"/>
    <w:rsid w:val="002A15A1"/>
    <w:rsid w:val="002A21C9"/>
    <w:rsid w:val="002A4850"/>
    <w:rsid w:val="002A5059"/>
    <w:rsid w:val="002A511E"/>
    <w:rsid w:val="002A5936"/>
    <w:rsid w:val="002B2A85"/>
    <w:rsid w:val="002B2FEE"/>
    <w:rsid w:val="002B3FA9"/>
    <w:rsid w:val="002B691F"/>
    <w:rsid w:val="002B781D"/>
    <w:rsid w:val="002C0D56"/>
    <w:rsid w:val="002C20E4"/>
    <w:rsid w:val="002C2EDA"/>
    <w:rsid w:val="002C2EE5"/>
    <w:rsid w:val="002C3221"/>
    <w:rsid w:val="002C4092"/>
    <w:rsid w:val="002C481F"/>
    <w:rsid w:val="002C4B6E"/>
    <w:rsid w:val="002C72EF"/>
    <w:rsid w:val="002C777C"/>
    <w:rsid w:val="002D098A"/>
    <w:rsid w:val="002D1539"/>
    <w:rsid w:val="002D1C63"/>
    <w:rsid w:val="002D2C20"/>
    <w:rsid w:val="002D477D"/>
    <w:rsid w:val="002D48B4"/>
    <w:rsid w:val="002D5AA7"/>
    <w:rsid w:val="002D6556"/>
    <w:rsid w:val="002D7B55"/>
    <w:rsid w:val="002E21D6"/>
    <w:rsid w:val="002E2360"/>
    <w:rsid w:val="002E286E"/>
    <w:rsid w:val="002E2D9C"/>
    <w:rsid w:val="002E5FA9"/>
    <w:rsid w:val="002E656B"/>
    <w:rsid w:val="002E7F3B"/>
    <w:rsid w:val="002F3D50"/>
    <w:rsid w:val="002F4CCD"/>
    <w:rsid w:val="002F6651"/>
    <w:rsid w:val="002F7682"/>
    <w:rsid w:val="00300193"/>
    <w:rsid w:val="00300E79"/>
    <w:rsid w:val="003016C9"/>
    <w:rsid w:val="00302128"/>
    <w:rsid w:val="003021D2"/>
    <w:rsid w:val="003047B6"/>
    <w:rsid w:val="00305004"/>
    <w:rsid w:val="003054EF"/>
    <w:rsid w:val="00305E7C"/>
    <w:rsid w:val="003140BB"/>
    <w:rsid w:val="003152A1"/>
    <w:rsid w:val="00315A5A"/>
    <w:rsid w:val="00316D17"/>
    <w:rsid w:val="00316D2D"/>
    <w:rsid w:val="00317492"/>
    <w:rsid w:val="00322BA2"/>
    <w:rsid w:val="00324888"/>
    <w:rsid w:val="00324E49"/>
    <w:rsid w:val="0032607C"/>
    <w:rsid w:val="00327895"/>
    <w:rsid w:val="00327916"/>
    <w:rsid w:val="00330F82"/>
    <w:rsid w:val="0033333E"/>
    <w:rsid w:val="00333445"/>
    <w:rsid w:val="00333658"/>
    <w:rsid w:val="003345FA"/>
    <w:rsid w:val="003348F8"/>
    <w:rsid w:val="00335050"/>
    <w:rsid w:val="0033557A"/>
    <w:rsid w:val="00343659"/>
    <w:rsid w:val="003452D9"/>
    <w:rsid w:val="00346F65"/>
    <w:rsid w:val="00350189"/>
    <w:rsid w:val="00350529"/>
    <w:rsid w:val="00350EB5"/>
    <w:rsid w:val="003525E4"/>
    <w:rsid w:val="00353CD6"/>
    <w:rsid w:val="00354579"/>
    <w:rsid w:val="00354D31"/>
    <w:rsid w:val="003562DB"/>
    <w:rsid w:val="00356412"/>
    <w:rsid w:val="00356487"/>
    <w:rsid w:val="00356AA8"/>
    <w:rsid w:val="00356F9A"/>
    <w:rsid w:val="00357F71"/>
    <w:rsid w:val="0036035B"/>
    <w:rsid w:val="00360F83"/>
    <w:rsid w:val="00362558"/>
    <w:rsid w:val="00363574"/>
    <w:rsid w:val="00363FAF"/>
    <w:rsid w:val="0036447D"/>
    <w:rsid w:val="00365B96"/>
    <w:rsid w:val="00366ABD"/>
    <w:rsid w:val="00367489"/>
    <w:rsid w:val="003707A7"/>
    <w:rsid w:val="00373585"/>
    <w:rsid w:val="00374430"/>
    <w:rsid w:val="00374E4C"/>
    <w:rsid w:val="00375139"/>
    <w:rsid w:val="003770CF"/>
    <w:rsid w:val="003775F6"/>
    <w:rsid w:val="00380223"/>
    <w:rsid w:val="00380D2B"/>
    <w:rsid w:val="00383890"/>
    <w:rsid w:val="00383DB1"/>
    <w:rsid w:val="00385A9A"/>
    <w:rsid w:val="003874B1"/>
    <w:rsid w:val="00387650"/>
    <w:rsid w:val="00390C00"/>
    <w:rsid w:val="00393427"/>
    <w:rsid w:val="0039404A"/>
    <w:rsid w:val="00394281"/>
    <w:rsid w:val="00395814"/>
    <w:rsid w:val="00396A8E"/>
    <w:rsid w:val="003A2C7D"/>
    <w:rsid w:val="003A2FFD"/>
    <w:rsid w:val="003A5CD8"/>
    <w:rsid w:val="003A5F14"/>
    <w:rsid w:val="003A6444"/>
    <w:rsid w:val="003B1350"/>
    <w:rsid w:val="003B226F"/>
    <w:rsid w:val="003B2D9D"/>
    <w:rsid w:val="003B4032"/>
    <w:rsid w:val="003B4EDB"/>
    <w:rsid w:val="003B52CA"/>
    <w:rsid w:val="003B6C34"/>
    <w:rsid w:val="003B7127"/>
    <w:rsid w:val="003C0239"/>
    <w:rsid w:val="003C0BD4"/>
    <w:rsid w:val="003C11F1"/>
    <w:rsid w:val="003C29C7"/>
    <w:rsid w:val="003C5773"/>
    <w:rsid w:val="003C651A"/>
    <w:rsid w:val="003C6872"/>
    <w:rsid w:val="003C6B5E"/>
    <w:rsid w:val="003D32C8"/>
    <w:rsid w:val="003D3325"/>
    <w:rsid w:val="003D3757"/>
    <w:rsid w:val="003D4E33"/>
    <w:rsid w:val="003D51C4"/>
    <w:rsid w:val="003D5418"/>
    <w:rsid w:val="003D5CE4"/>
    <w:rsid w:val="003D72A8"/>
    <w:rsid w:val="003E01AE"/>
    <w:rsid w:val="003E5919"/>
    <w:rsid w:val="003E75B8"/>
    <w:rsid w:val="003E7D8C"/>
    <w:rsid w:val="003F303B"/>
    <w:rsid w:val="003F6BA3"/>
    <w:rsid w:val="003F6C79"/>
    <w:rsid w:val="003F73FE"/>
    <w:rsid w:val="003F7769"/>
    <w:rsid w:val="003F781E"/>
    <w:rsid w:val="00401838"/>
    <w:rsid w:val="00403BFC"/>
    <w:rsid w:val="004042D0"/>
    <w:rsid w:val="004055DB"/>
    <w:rsid w:val="00405C56"/>
    <w:rsid w:val="0040643A"/>
    <w:rsid w:val="004067F7"/>
    <w:rsid w:val="00407716"/>
    <w:rsid w:val="00410927"/>
    <w:rsid w:val="00410B98"/>
    <w:rsid w:val="004118D7"/>
    <w:rsid w:val="00411D3A"/>
    <w:rsid w:val="004125EC"/>
    <w:rsid w:val="004134F8"/>
    <w:rsid w:val="00414061"/>
    <w:rsid w:val="00414C02"/>
    <w:rsid w:val="004157C6"/>
    <w:rsid w:val="00416876"/>
    <w:rsid w:val="0041774B"/>
    <w:rsid w:val="004252D1"/>
    <w:rsid w:val="004260E2"/>
    <w:rsid w:val="00432653"/>
    <w:rsid w:val="00433889"/>
    <w:rsid w:val="004347F9"/>
    <w:rsid w:val="00434FBC"/>
    <w:rsid w:val="004352F5"/>
    <w:rsid w:val="0043651F"/>
    <w:rsid w:val="004368C3"/>
    <w:rsid w:val="0044278C"/>
    <w:rsid w:val="00442F61"/>
    <w:rsid w:val="0044590C"/>
    <w:rsid w:val="0044692B"/>
    <w:rsid w:val="00450247"/>
    <w:rsid w:val="0045094B"/>
    <w:rsid w:val="0045334A"/>
    <w:rsid w:val="00454169"/>
    <w:rsid w:val="00454CC6"/>
    <w:rsid w:val="0045589E"/>
    <w:rsid w:val="00455EB4"/>
    <w:rsid w:val="00457A16"/>
    <w:rsid w:val="00457F32"/>
    <w:rsid w:val="00457F8C"/>
    <w:rsid w:val="00460007"/>
    <w:rsid w:val="00462730"/>
    <w:rsid w:val="00462779"/>
    <w:rsid w:val="00462E8E"/>
    <w:rsid w:val="00464A7C"/>
    <w:rsid w:val="00464E57"/>
    <w:rsid w:val="00466ACB"/>
    <w:rsid w:val="00467391"/>
    <w:rsid w:val="004675C8"/>
    <w:rsid w:val="0046779B"/>
    <w:rsid w:val="0047076A"/>
    <w:rsid w:val="00470DB1"/>
    <w:rsid w:val="00471870"/>
    <w:rsid w:val="00473219"/>
    <w:rsid w:val="00473305"/>
    <w:rsid w:val="004740D0"/>
    <w:rsid w:val="0047509A"/>
    <w:rsid w:val="00477971"/>
    <w:rsid w:val="00477C0D"/>
    <w:rsid w:val="00477F16"/>
    <w:rsid w:val="0048023A"/>
    <w:rsid w:val="0048027F"/>
    <w:rsid w:val="00480BFC"/>
    <w:rsid w:val="004827B6"/>
    <w:rsid w:val="00483351"/>
    <w:rsid w:val="00483DB7"/>
    <w:rsid w:val="0048428D"/>
    <w:rsid w:val="0048460C"/>
    <w:rsid w:val="00486D5C"/>
    <w:rsid w:val="00490A6C"/>
    <w:rsid w:val="00490C5B"/>
    <w:rsid w:val="0049372F"/>
    <w:rsid w:val="00493E2E"/>
    <w:rsid w:val="00496C14"/>
    <w:rsid w:val="00496E5B"/>
    <w:rsid w:val="0049700F"/>
    <w:rsid w:val="004A01B9"/>
    <w:rsid w:val="004A06A6"/>
    <w:rsid w:val="004A0CA1"/>
    <w:rsid w:val="004A3220"/>
    <w:rsid w:val="004A61FF"/>
    <w:rsid w:val="004A78BA"/>
    <w:rsid w:val="004B00C5"/>
    <w:rsid w:val="004B038B"/>
    <w:rsid w:val="004B051D"/>
    <w:rsid w:val="004B08B4"/>
    <w:rsid w:val="004B159F"/>
    <w:rsid w:val="004B433A"/>
    <w:rsid w:val="004B672A"/>
    <w:rsid w:val="004B7ECC"/>
    <w:rsid w:val="004C04EA"/>
    <w:rsid w:val="004C0FE9"/>
    <w:rsid w:val="004C3A2E"/>
    <w:rsid w:val="004C41A3"/>
    <w:rsid w:val="004C4E4B"/>
    <w:rsid w:val="004D0391"/>
    <w:rsid w:val="004D0712"/>
    <w:rsid w:val="004D0A77"/>
    <w:rsid w:val="004D144D"/>
    <w:rsid w:val="004D173B"/>
    <w:rsid w:val="004D19E1"/>
    <w:rsid w:val="004D3014"/>
    <w:rsid w:val="004D3EE4"/>
    <w:rsid w:val="004D3FBB"/>
    <w:rsid w:val="004D6894"/>
    <w:rsid w:val="004D6E5C"/>
    <w:rsid w:val="004D7D8B"/>
    <w:rsid w:val="004D7FBE"/>
    <w:rsid w:val="004E157F"/>
    <w:rsid w:val="004E2A07"/>
    <w:rsid w:val="004E538A"/>
    <w:rsid w:val="004E5897"/>
    <w:rsid w:val="004E5B88"/>
    <w:rsid w:val="004E6BE6"/>
    <w:rsid w:val="004F02B9"/>
    <w:rsid w:val="004F1541"/>
    <w:rsid w:val="004F1BBE"/>
    <w:rsid w:val="004F35A4"/>
    <w:rsid w:val="004F458C"/>
    <w:rsid w:val="004F4E71"/>
    <w:rsid w:val="004F571A"/>
    <w:rsid w:val="004F5C2D"/>
    <w:rsid w:val="004F5E53"/>
    <w:rsid w:val="004F62B0"/>
    <w:rsid w:val="004F7678"/>
    <w:rsid w:val="004F7CE1"/>
    <w:rsid w:val="0050095B"/>
    <w:rsid w:val="00501684"/>
    <w:rsid w:val="00505047"/>
    <w:rsid w:val="0050645B"/>
    <w:rsid w:val="0051436A"/>
    <w:rsid w:val="00515526"/>
    <w:rsid w:val="00516235"/>
    <w:rsid w:val="00517036"/>
    <w:rsid w:val="00520586"/>
    <w:rsid w:val="005216E2"/>
    <w:rsid w:val="00522B90"/>
    <w:rsid w:val="00523827"/>
    <w:rsid w:val="00523C9B"/>
    <w:rsid w:val="00524DEB"/>
    <w:rsid w:val="00525F52"/>
    <w:rsid w:val="00525FAD"/>
    <w:rsid w:val="00526219"/>
    <w:rsid w:val="00527108"/>
    <w:rsid w:val="00527E1F"/>
    <w:rsid w:val="00527F17"/>
    <w:rsid w:val="00530F85"/>
    <w:rsid w:val="00533783"/>
    <w:rsid w:val="00533EE1"/>
    <w:rsid w:val="00534726"/>
    <w:rsid w:val="0053480E"/>
    <w:rsid w:val="00534FC6"/>
    <w:rsid w:val="00535785"/>
    <w:rsid w:val="00535D56"/>
    <w:rsid w:val="00535EDA"/>
    <w:rsid w:val="0053607A"/>
    <w:rsid w:val="00542367"/>
    <w:rsid w:val="00542A8A"/>
    <w:rsid w:val="00545397"/>
    <w:rsid w:val="005458F5"/>
    <w:rsid w:val="005464D7"/>
    <w:rsid w:val="005477B3"/>
    <w:rsid w:val="00551104"/>
    <w:rsid w:val="00552340"/>
    <w:rsid w:val="00554F8D"/>
    <w:rsid w:val="00563FA2"/>
    <w:rsid w:val="005642CD"/>
    <w:rsid w:val="0056689C"/>
    <w:rsid w:val="00566C65"/>
    <w:rsid w:val="005672FB"/>
    <w:rsid w:val="005717EB"/>
    <w:rsid w:val="005719DD"/>
    <w:rsid w:val="00572210"/>
    <w:rsid w:val="005733BC"/>
    <w:rsid w:val="005734E7"/>
    <w:rsid w:val="005736B3"/>
    <w:rsid w:val="0057476D"/>
    <w:rsid w:val="005748C8"/>
    <w:rsid w:val="005756E6"/>
    <w:rsid w:val="00576B5F"/>
    <w:rsid w:val="00576D43"/>
    <w:rsid w:val="005813CD"/>
    <w:rsid w:val="005830C4"/>
    <w:rsid w:val="00583E24"/>
    <w:rsid w:val="00585664"/>
    <w:rsid w:val="00586365"/>
    <w:rsid w:val="00586A1F"/>
    <w:rsid w:val="005909DB"/>
    <w:rsid w:val="0059163B"/>
    <w:rsid w:val="00591FCF"/>
    <w:rsid w:val="00592657"/>
    <w:rsid w:val="005933D9"/>
    <w:rsid w:val="00593C54"/>
    <w:rsid w:val="00594EC0"/>
    <w:rsid w:val="00595435"/>
    <w:rsid w:val="005966FA"/>
    <w:rsid w:val="00596BBF"/>
    <w:rsid w:val="00597DDA"/>
    <w:rsid w:val="005A0797"/>
    <w:rsid w:val="005A08B5"/>
    <w:rsid w:val="005A0F8B"/>
    <w:rsid w:val="005A13E4"/>
    <w:rsid w:val="005A1FC4"/>
    <w:rsid w:val="005A21A0"/>
    <w:rsid w:val="005A290A"/>
    <w:rsid w:val="005A2BD9"/>
    <w:rsid w:val="005A42EC"/>
    <w:rsid w:val="005A45E3"/>
    <w:rsid w:val="005A4844"/>
    <w:rsid w:val="005A5D52"/>
    <w:rsid w:val="005A5FE3"/>
    <w:rsid w:val="005A6937"/>
    <w:rsid w:val="005B05CD"/>
    <w:rsid w:val="005B0D1F"/>
    <w:rsid w:val="005B19C6"/>
    <w:rsid w:val="005B1C4E"/>
    <w:rsid w:val="005B392C"/>
    <w:rsid w:val="005B3F9D"/>
    <w:rsid w:val="005B4170"/>
    <w:rsid w:val="005B4E72"/>
    <w:rsid w:val="005C04AE"/>
    <w:rsid w:val="005C29A8"/>
    <w:rsid w:val="005C3F48"/>
    <w:rsid w:val="005C5078"/>
    <w:rsid w:val="005D0132"/>
    <w:rsid w:val="005D1BCB"/>
    <w:rsid w:val="005D1F10"/>
    <w:rsid w:val="005D28D7"/>
    <w:rsid w:val="005D33B4"/>
    <w:rsid w:val="005D6A82"/>
    <w:rsid w:val="005D770E"/>
    <w:rsid w:val="005D7BAB"/>
    <w:rsid w:val="005E03B6"/>
    <w:rsid w:val="005E13D7"/>
    <w:rsid w:val="005E1573"/>
    <w:rsid w:val="005E1AF5"/>
    <w:rsid w:val="005E260D"/>
    <w:rsid w:val="005E36C7"/>
    <w:rsid w:val="005E3B64"/>
    <w:rsid w:val="005E3B7E"/>
    <w:rsid w:val="005E3BBA"/>
    <w:rsid w:val="005E534E"/>
    <w:rsid w:val="005E5408"/>
    <w:rsid w:val="005E6F9A"/>
    <w:rsid w:val="005E7F31"/>
    <w:rsid w:val="005F0324"/>
    <w:rsid w:val="005F371E"/>
    <w:rsid w:val="005F3F31"/>
    <w:rsid w:val="005F5787"/>
    <w:rsid w:val="005F6605"/>
    <w:rsid w:val="005F7277"/>
    <w:rsid w:val="0060190E"/>
    <w:rsid w:val="006029C8"/>
    <w:rsid w:val="006044EA"/>
    <w:rsid w:val="00605AD0"/>
    <w:rsid w:val="006078BD"/>
    <w:rsid w:val="00611BE7"/>
    <w:rsid w:val="0061378C"/>
    <w:rsid w:val="0061495B"/>
    <w:rsid w:val="00615F00"/>
    <w:rsid w:val="006175E5"/>
    <w:rsid w:val="00620DE8"/>
    <w:rsid w:val="0062397E"/>
    <w:rsid w:val="0062466A"/>
    <w:rsid w:val="006256CD"/>
    <w:rsid w:val="00633CC6"/>
    <w:rsid w:val="0063681B"/>
    <w:rsid w:val="00637EFB"/>
    <w:rsid w:val="0064058A"/>
    <w:rsid w:val="00640B71"/>
    <w:rsid w:val="00641D0E"/>
    <w:rsid w:val="0064242C"/>
    <w:rsid w:val="006438A6"/>
    <w:rsid w:val="00643FEA"/>
    <w:rsid w:val="00644DDA"/>
    <w:rsid w:val="00650FBB"/>
    <w:rsid w:val="00651107"/>
    <w:rsid w:val="00652460"/>
    <w:rsid w:val="0065349C"/>
    <w:rsid w:val="0065370D"/>
    <w:rsid w:val="00653893"/>
    <w:rsid w:val="006563D2"/>
    <w:rsid w:val="00657971"/>
    <w:rsid w:val="006608FA"/>
    <w:rsid w:val="00660BA4"/>
    <w:rsid w:val="00660D06"/>
    <w:rsid w:val="0066104D"/>
    <w:rsid w:val="006619A1"/>
    <w:rsid w:val="00663A3F"/>
    <w:rsid w:val="00665067"/>
    <w:rsid w:val="006655B9"/>
    <w:rsid w:val="0066562D"/>
    <w:rsid w:val="00666A03"/>
    <w:rsid w:val="006676AB"/>
    <w:rsid w:val="00667BAE"/>
    <w:rsid w:val="006721C5"/>
    <w:rsid w:val="00672801"/>
    <w:rsid w:val="00673913"/>
    <w:rsid w:val="006742D0"/>
    <w:rsid w:val="00675964"/>
    <w:rsid w:val="00675E9A"/>
    <w:rsid w:val="00676786"/>
    <w:rsid w:val="00676AEC"/>
    <w:rsid w:val="00676C33"/>
    <w:rsid w:val="00676F23"/>
    <w:rsid w:val="00677437"/>
    <w:rsid w:val="006777F0"/>
    <w:rsid w:val="0068026F"/>
    <w:rsid w:val="00691716"/>
    <w:rsid w:val="00695E2A"/>
    <w:rsid w:val="006964F1"/>
    <w:rsid w:val="0069772D"/>
    <w:rsid w:val="006A2925"/>
    <w:rsid w:val="006A4A09"/>
    <w:rsid w:val="006A4CB7"/>
    <w:rsid w:val="006A5A7D"/>
    <w:rsid w:val="006B01F8"/>
    <w:rsid w:val="006B0BC8"/>
    <w:rsid w:val="006B166B"/>
    <w:rsid w:val="006B2BA2"/>
    <w:rsid w:val="006B2CB9"/>
    <w:rsid w:val="006B4326"/>
    <w:rsid w:val="006B50B4"/>
    <w:rsid w:val="006B661D"/>
    <w:rsid w:val="006B73E8"/>
    <w:rsid w:val="006B7D0F"/>
    <w:rsid w:val="006B7E86"/>
    <w:rsid w:val="006C1025"/>
    <w:rsid w:val="006C1A8C"/>
    <w:rsid w:val="006C4006"/>
    <w:rsid w:val="006C557F"/>
    <w:rsid w:val="006C5853"/>
    <w:rsid w:val="006C6C8F"/>
    <w:rsid w:val="006D0499"/>
    <w:rsid w:val="006D1640"/>
    <w:rsid w:val="006D1913"/>
    <w:rsid w:val="006D2DB4"/>
    <w:rsid w:val="006D453B"/>
    <w:rsid w:val="006D5726"/>
    <w:rsid w:val="006D59ED"/>
    <w:rsid w:val="006D5BA6"/>
    <w:rsid w:val="006D637F"/>
    <w:rsid w:val="006D687D"/>
    <w:rsid w:val="006D6BD4"/>
    <w:rsid w:val="006D7BC9"/>
    <w:rsid w:val="006E03A7"/>
    <w:rsid w:val="006E1900"/>
    <w:rsid w:val="006E20A1"/>
    <w:rsid w:val="006E7429"/>
    <w:rsid w:val="006E7ADC"/>
    <w:rsid w:val="006F1241"/>
    <w:rsid w:val="006F1670"/>
    <w:rsid w:val="006F248E"/>
    <w:rsid w:val="006F3BF0"/>
    <w:rsid w:val="00701016"/>
    <w:rsid w:val="00701219"/>
    <w:rsid w:val="0070322E"/>
    <w:rsid w:val="0070390C"/>
    <w:rsid w:val="007040FC"/>
    <w:rsid w:val="0070418A"/>
    <w:rsid w:val="00706646"/>
    <w:rsid w:val="007079C3"/>
    <w:rsid w:val="007108F7"/>
    <w:rsid w:val="007111D7"/>
    <w:rsid w:val="00713453"/>
    <w:rsid w:val="00713B9C"/>
    <w:rsid w:val="0071467F"/>
    <w:rsid w:val="00714D0F"/>
    <w:rsid w:val="00715EB6"/>
    <w:rsid w:val="00716530"/>
    <w:rsid w:val="0071732F"/>
    <w:rsid w:val="00717625"/>
    <w:rsid w:val="00722012"/>
    <w:rsid w:val="00722F81"/>
    <w:rsid w:val="00722FE4"/>
    <w:rsid w:val="00723ABF"/>
    <w:rsid w:val="0072651F"/>
    <w:rsid w:val="00726C5E"/>
    <w:rsid w:val="00727954"/>
    <w:rsid w:val="007329F7"/>
    <w:rsid w:val="00735D9E"/>
    <w:rsid w:val="00735F30"/>
    <w:rsid w:val="007364B9"/>
    <w:rsid w:val="00737F6D"/>
    <w:rsid w:val="0074052D"/>
    <w:rsid w:val="007420C7"/>
    <w:rsid w:val="00742262"/>
    <w:rsid w:val="00744997"/>
    <w:rsid w:val="007456D5"/>
    <w:rsid w:val="00746679"/>
    <w:rsid w:val="00750655"/>
    <w:rsid w:val="007523FA"/>
    <w:rsid w:val="007524B3"/>
    <w:rsid w:val="007529C8"/>
    <w:rsid w:val="00752BBE"/>
    <w:rsid w:val="007534B3"/>
    <w:rsid w:val="00753BCB"/>
    <w:rsid w:val="0076152C"/>
    <w:rsid w:val="00761D53"/>
    <w:rsid w:val="00763B6F"/>
    <w:rsid w:val="00764B85"/>
    <w:rsid w:val="00764E7A"/>
    <w:rsid w:val="00765371"/>
    <w:rsid w:val="00765F9D"/>
    <w:rsid w:val="00766890"/>
    <w:rsid w:val="007669B9"/>
    <w:rsid w:val="00775DB4"/>
    <w:rsid w:val="00776DFC"/>
    <w:rsid w:val="00776F36"/>
    <w:rsid w:val="007773D1"/>
    <w:rsid w:val="0077769F"/>
    <w:rsid w:val="00782FA9"/>
    <w:rsid w:val="00783085"/>
    <w:rsid w:val="00784723"/>
    <w:rsid w:val="00786AB5"/>
    <w:rsid w:val="007874C8"/>
    <w:rsid w:val="007878CB"/>
    <w:rsid w:val="007926BE"/>
    <w:rsid w:val="0079340F"/>
    <w:rsid w:val="00794CE2"/>
    <w:rsid w:val="00794E35"/>
    <w:rsid w:val="0079783B"/>
    <w:rsid w:val="007978B7"/>
    <w:rsid w:val="007A0605"/>
    <w:rsid w:val="007A0A16"/>
    <w:rsid w:val="007A0D0A"/>
    <w:rsid w:val="007A0ECE"/>
    <w:rsid w:val="007A0FE8"/>
    <w:rsid w:val="007A11AF"/>
    <w:rsid w:val="007A292A"/>
    <w:rsid w:val="007A382D"/>
    <w:rsid w:val="007A4FF8"/>
    <w:rsid w:val="007A7334"/>
    <w:rsid w:val="007B09C8"/>
    <w:rsid w:val="007B1B4D"/>
    <w:rsid w:val="007B2498"/>
    <w:rsid w:val="007B3080"/>
    <w:rsid w:val="007B373F"/>
    <w:rsid w:val="007B3DDA"/>
    <w:rsid w:val="007B4BBB"/>
    <w:rsid w:val="007B5CE6"/>
    <w:rsid w:val="007B645A"/>
    <w:rsid w:val="007B6A39"/>
    <w:rsid w:val="007B7021"/>
    <w:rsid w:val="007C0EF5"/>
    <w:rsid w:val="007C1263"/>
    <w:rsid w:val="007C13AF"/>
    <w:rsid w:val="007C502E"/>
    <w:rsid w:val="007C605F"/>
    <w:rsid w:val="007C625F"/>
    <w:rsid w:val="007C6DFF"/>
    <w:rsid w:val="007D0F9B"/>
    <w:rsid w:val="007D21DA"/>
    <w:rsid w:val="007D39AA"/>
    <w:rsid w:val="007D4FEA"/>
    <w:rsid w:val="007D5430"/>
    <w:rsid w:val="007D6C47"/>
    <w:rsid w:val="007D6C75"/>
    <w:rsid w:val="007E00A4"/>
    <w:rsid w:val="007E06DF"/>
    <w:rsid w:val="007E0C35"/>
    <w:rsid w:val="007E0FCD"/>
    <w:rsid w:val="007E28DD"/>
    <w:rsid w:val="007E313C"/>
    <w:rsid w:val="007E53AF"/>
    <w:rsid w:val="007E5EF9"/>
    <w:rsid w:val="007E7D1A"/>
    <w:rsid w:val="007F0466"/>
    <w:rsid w:val="007F04BF"/>
    <w:rsid w:val="007F2D37"/>
    <w:rsid w:val="007F3F5B"/>
    <w:rsid w:val="007F46CD"/>
    <w:rsid w:val="007F4CB8"/>
    <w:rsid w:val="007F5F0A"/>
    <w:rsid w:val="007F629C"/>
    <w:rsid w:val="007F69B7"/>
    <w:rsid w:val="00800454"/>
    <w:rsid w:val="00802CF5"/>
    <w:rsid w:val="00804298"/>
    <w:rsid w:val="008048C9"/>
    <w:rsid w:val="00804CF8"/>
    <w:rsid w:val="00804F94"/>
    <w:rsid w:val="00805C2B"/>
    <w:rsid w:val="00806247"/>
    <w:rsid w:val="0080725B"/>
    <w:rsid w:val="0080734A"/>
    <w:rsid w:val="00812CF2"/>
    <w:rsid w:val="00813454"/>
    <w:rsid w:val="00815F24"/>
    <w:rsid w:val="008176EA"/>
    <w:rsid w:val="008222DB"/>
    <w:rsid w:val="008237F8"/>
    <w:rsid w:val="00823B4E"/>
    <w:rsid w:val="00825DBD"/>
    <w:rsid w:val="008260FB"/>
    <w:rsid w:val="00827117"/>
    <w:rsid w:val="008275C6"/>
    <w:rsid w:val="00827C9F"/>
    <w:rsid w:val="0083010E"/>
    <w:rsid w:val="00830CE1"/>
    <w:rsid w:val="0083208B"/>
    <w:rsid w:val="00837342"/>
    <w:rsid w:val="008373F1"/>
    <w:rsid w:val="00841C59"/>
    <w:rsid w:val="00842839"/>
    <w:rsid w:val="0084294D"/>
    <w:rsid w:val="008432D9"/>
    <w:rsid w:val="008460E0"/>
    <w:rsid w:val="00846874"/>
    <w:rsid w:val="0084774E"/>
    <w:rsid w:val="00851CD2"/>
    <w:rsid w:val="00852166"/>
    <w:rsid w:val="0085243C"/>
    <w:rsid w:val="00853856"/>
    <w:rsid w:val="0085385E"/>
    <w:rsid w:val="00853B60"/>
    <w:rsid w:val="00854AF9"/>
    <w:rsid w:val="00855FC0"/>
    <w:rsid w:val="0085626C"/>
    <w:rsid w:val="00856F08"/>
    <w:rsid w:val="008571AE"/>
    <w:rsid w:val="00860014"/>
    <w:rsid w:val="00864277"/>
    <w:rsid w:val="008669BE"/>
    <w:rsid w:val="00867CF0"/>
    <w:rsid w:val="00870C4C"/>
    <w:rsid w:val="0087129A"/>
    <w:rsid w:val="008717FF"/>
    <w:rsid w:val="008720F0"/>
    <w:rsid w:val="00872187"/>
    <w:rsid w:val="008734AA"/>
    <w:rsid w:val="00873E39"/>
    <w:rsid w:val="00874092"/>
    <w:rsid w:val="008740C7"/>
    <w:rsid w:val="008747C3"/>
    <w:rsid w:val="0087563D"/>
    <w:rsid w:val="00875862"/>
    <w:rsid w:val="00875977"/>
    <w:rsid w:val="00875DDB"/>
    <w:rsid w:val="0087601E"/>
    <w:rsid w:val="0087655F"/>
    <w:rsid w:val="0087767B"/>
    <w:rsid w:val="0088112E"/>
    <w:rsid w:val="008811DC"/>
    <w:rsid w:val="00882B65"/>
    <w:rsid w:val="00886644"/>
    <w:rsid w:val="008868B3"/>
    <w:rsid w:val="008870E4"/>
    <w:rsid w:val="008907FE"/>
    <w:rsid w:val="008910A6"/>
    <w:rsid w:val="00891A51"/>
    <w:rsid w:val="00893FE9"/>
    <w:rsid w:val="00894C20"/>
    <w:rsid w:val="008967EF"/>
    <w:rsid w:val="00896882"/>
    <w:rsid w:val="00896B4C"/>
    <w:rsid w:val="00897911"/>
    <w:rsid w:val="008A0838"/>
    <w:rsid w:val="008A2575"/>
    <w:rsid w:val="008A413C"/>
    <w:rsid w:val="008A4C08"/>
    <w:rsid w:val="008A568C"/>
    <w:rsid w:val="008A6BCE"/>
    <w:rsid w:val="008B07A7"/>
    <w:rsid w:val="008B145F"/>
    <w:rsid w:val="008B15FA"/>
    <w:rsid w:val="008B17B5"/>
    <w:rsid w:val="008B2787"/>
    <w:rsid w:val="008B285D"/>
    <w:rsid w:val="008B4046"/>
    <w:rsid w:val="008B5265"/>
    <w:rsid w:val="008B706C"/>
    <w:rsid w:val="008C06F0"/>
    <w:rsid w:val="008C3670"/>
    <w:rsid w:val="008C5042"/>
    <w:rsid w:val="008C5385"/>
    <w:rsid w:val="008C6AF9"/>
    <w:rsid w:val="008D2963"/>
    <w:rsid w:val="008D3EFA"/>
    <w:rsid w:val="008D4DDA"/>
    <w:rsid w:val="008D540A"/>
    <w:rsid w:val="008D5BD8"/>
    <w:rsid w:val="008D6FA1"/>
    <w:rsid w:val="008E0C6B"/>
    <w:rsid w:val="008E2A34"/>
    <w:rsid w:val="008E2F40"/>
    <w:rsid w:val="008E5A19"/>
    <w:rsid w:val="008E5D3F"/>
    <w:rsid w:val="008E6901"/>
    <w:rsid w:val="008E73C6"/>
    <w:rsid w:val="008F17D1"/>
    <w:rsid w:val="008F29CF"/>
    <w:rsid w:val="008F346B"/>
    <w:rsid w:val="008F4978"/>
    <w:rsid w:val="008F4B17"/>
    <w:rsid w:val="008F4C24"/>
    <w:rsid w:val="008F52F2"/>
    <w:rsid w:val="00900BA0"/>
    <w:rsid w:val="009010F9"/>
    <w:rsid w:val="009013B8"/>
    <w:rsid w:val="009020EA"/>
    <w:rsid w:val="0090398A"/>
    <w:rsid w:val="0090667A"/>
    <w:rsid w:val="009068AB"/>
    <w:rsid w:val="00907AB9"/>
    <w:rsid w:val="0091047C"/>
    <w:rsid w:val="009136CC"/>
    <w:rsid w:val="009140F0"/>
    <w:rsid w:val="00914C8F"/>
    <w:rsid w:val="00915D43"/>
    <w:rsid w:val="00916876"/>
    <w:rsid w:val="00916CDC"/>
    <w:rsid w:val="009235AF"/>
    <w:rsid w:val="00924467"/>
    <w:rsid w:val="00926A42"/>
    <w:rsid w:val="00927B0E"/>
    <w:rsid w:val="009300D6"/>
    <w:rsid w:val="00930385"/>
    <w:rsid w:val="00931FA0"/>
    <w:rsid w:val="00932967"/>
    <w:rsid w:val="00933133"/>
    <w:rsid w:val="0093425B"/>
    <w:rsid w:val="00934639"/>
    <w:rsid w:val="0093587B"/>
    <w:rsid w:val="00936004"/>
    <w:rsid w:val="00936F91"/>
    <w:rsid w:val="0093703C"/>
    <w:rsid w:val="0094185E"/>
    <w:rsid w:val="0094346B"/>
    <w:rsid w:val="009435AE"/>
    <w:rsid w:val="009438F3"/>
    <w:rsid w:val="009442C5"/>
    <w:rsid w:val="00944828"/>
    <w:rsid w:val="00945CE4"/>
    <w:rsid w:val="00947883"/>
    <w:rsid w:val="00952BB7"/>
    <w:rsid w:val="00952DB9"/>
    <w:rsid w:val="00953427"/>
    <w:rsid w:val="00954605"/>
    <w:rsid w:val="009568C8"/>
    <w:rsid w:val="00961E59"/>
    <w:rsid w:val="00962E7D"/>
    <w:rsid w:val="009631CB"/>
    <w:rsid w:val="00963C4B"/>
    <w:rsid w:val="00965853"/>
    <w:rsid w:val="00966017"/>
    <w:rsid w:val="009660DC"/>
    <w:rsid w:val="009667FF"/>
    <w:rsid w:val="00966E8D"/>
    <w:rsid w:val="00971F2B"/>
    <w:rsid w:val="0097466C"/>
    <w:rsid w:val="00980352"/>
    <w:rsid w:val="00981239"/>
    <w:rsid w:val="00981FB2"/>
    <w:rsid w:val="00982A32"/>
    <w:rsid w:val="00982E08"/>
    <w:rsid w:val="00983B86"/>
    <w:rsid w:val="00984DD6"/>
    <w:rsid w:val="00985EBC"/>
    <w:rsid w:val="00986CC5"/>
    <w:rsid w:val="0099428F"/>
    <w:rsid w:val="009945A8"/>
    <w:rsid w:val="0099789D"/>
    <w:rsid w:val="009A0089"/>
    <w:rsid w:val="009A07FC"/>
    <w:rsid w:val="009A0D22"/>
    <w:rsid w:val="009A440C"/>
    <w:rsid w:val="009A50F0"/>
    <w:rsid w:val="009A5187"/>
    <w:rsid w:val="009A53AE"/>
    <w:rsid w:val="009B0386"/>
    <w:rsid w:val="009B09BE"/>
    <w:rsid w:val="009B29B5"/>
    <w:rsid w:val="009B5418"/>
    <w:rsid w:val="009B5FAA"/>
    <w:rsid w:val="009B7AA5"/>
    <w:rsid w:val="009C00D3"/>
    <w:rsid w:val="009C24CA"/>
    <w:rsid w:val="009C2983"/>
    <w:rsid w:val="009C2F0F"/>
    <w:rsid w:val="009C6003"/>
    <w:rsid w:val="009D1D20"/>
    <w:rsid w:val="009D2D7C"/>
    <w:rsid w:val="009D3083"/>
    <w:rsid w:val="009D4F3C"/>
    <w:rsid w:val="009D6748"/>
    <w:rsid w:val="009D7EEA"/>
    <w:rsid w:val="009E0B23"/>
    <w:rsid w:val="009E0D3F"/>
    <w:rsid w:val="009E1009"/>
    <w:rsid w:val="009E4043"/>
    <w:rsid w:val="009E46C5"/>
    <w:rsid w:val="009E49A5"/>
    <w:rsid w:val="009E5671"/>
    <w:rsid w:val="009E5839"/>
    <w:rsid w:val="009E6B63"/>
    <w:rsid w:val="009E77CD"/>
    <w:rsid w:val="009E7A94"/>
    <w:rsid w:val="009E7AA6"/>
    <w:rsid w:val="009E7E91"/>
    <w:rsid w:val="009F3791"/>
    <w:rsid w:val="009F491C"/>
    <w:rsid w:val="009F4FA2"/>
    <w:rsid w:val="00A004BF"/>
    <w:rsid w:val="00A006EF"/>
    <w:rsid w:val="00A00E07"/>
    <w:rsid w:val="00A01E07"/>
    <w:rsid w:val="00A030A2"/>
    <w:rsid w:val="00A030B3"/>
    <w:rsid w:val="00A03F32"/>
    <w:rsid w:val="00A048FB"/>
    <w:rsid w:val="00A063C3"/>
    <w:rsid w:val="00A07BB9"/>
    <w:rsid w:val="00A10A6F"/>
    <w:rsid w:val="00A13A2C"/>
    <w:rsid w:val="00A1548C"/>
    <w:rsid w:val="00A157E9"/>
    <w:rsid w:val="00A25A86"/>
    <w:rsid w:val="00A30A89"/>
    <w:rsid w:val="00A32FC1"/>
    <w:rsid w:val="00A342C4"/>
    <w:rsid w:val="00A345DB"/>
    <w:rsid w:val="00A34CDB"/>
    <w:rsid w:val="00A35B28"/>
    <w:rsid w:val="00A35F9A"/>
    <w:rsid w:val="00A3625B"/>
    <w:rsid w:val="00A3660A"/>
    <w:rsid w:val="00A36B57"/>
    <w:rsid w:val="00A37440"/>
    <w:rsid w:val="00A407DC"/>
    <w:rsid w:val="00A40DE4"/>
    <w:rsid w:val="00A41F64"/>
    <w:rsid w:val="00A4282C"/>
    <w:rsid w:val="00A42969"/>
    <w:rsid w:val="00A50878"/>
    <w:rsid w:val="00A50A8F"/>
    <w:rsid w:val="00A5145C"/>
    <w:rsid w:val="00A51CB0"/>
    <w:rsid w:val="00A51EDD"/>
    <w:rsid w:val="00A5276F"/>
    <w:rsid w:val="00A52D89"/>
    <w:rsid w:val="00A55D20"/>
    <w:rsid w:val="00A56766"/>
    <w:rsid w:val="00A608BC"/>
    <w:rsid w:val="00A61A87"/>
    <w:rsid w:val="00A63465"/>
    <w:rsid w:val="00A636BD"/>
    <w:rsid w:val="00A64554"/>
    <w:rsid w:val="00A64571"/>
    <w:rsid w:val="00A646EC"/>
    <w:rsid w:val="00A66A8D"/>
    <w:rsid w:val="00A6737A"/>
    <w:rsid w:val="00A71966"/>
    <w:rsid w:val="00A74A67"/>
    <w:rsid w:val="00A752FA"/>
    <w:rsid w:val="00A75417"/>
    <w:rsid w:val="00A755B2"/>
    <w:rsid w:val="00A75EDE"/>
    <w:rsid w:val="00A76852"/>
    <w:rsid w:val="00A77746"/>
    <w:rsid w:val="00A80D29"/>
    <w:rsid w:val="00A80EF5"/>
    <w:rsid w:val="00A82096"/>
    <w:rsid w:val="00A85EF5"/>
    <w:rsid w:val="00A86180"/>
    <w:rsid w:val="00A865FF"/>
    <w:rsid w:val="00A87C6D"/>
    <w:rsid w:val="00A90A42"/>
    <w:rsid w:val="00A915F3"/>
    <w:rsid w:val="00A91ABF"/>
    <w:rsid w:val="00A9204F"/>
    <w:rsid w:val="00A930EF"/>
    <w:rsid w:val="00A9612A"/>
    <w:rsid w:val="00A9686A"/>
    <w:rsid w:val="00A96F71"/>
    <w:rsid w:val="00A975A4"/>
    <w:rsid w:val="00AA0C03"/>
    <w:rsid w:val="00AA1676"/>
    <w:rsid w:val="00AA2F6D"/>
    <w:rsid w:val="00AA3C8E"/>
    <w:rsid w:val="00AA43C6"/>
    <w:rsid w:val="00AA513B"/>
    <w:rsid w:val="00AA5B52"/>
    <w:rsid w:val="00AA5E34"/>
    <w:rsid w:val="00AB0594"/>
    <w:rsid w:val="00AB078C"/>
    <w:rsid w:val="00AB1EF9"/>
    <w:rsid w:val="00AB21A7"/>
    <w:rsid w:val="00AB227B"/>
    <w:rsid w:val="00AB2AE4"/>
    <w:rsid w:val="00AB2BA8"/>
    <w:rsid w:val="00AB2DE9"/>
    <w:rsid w:val="00AB6018"/>
    <w:rsid w:val="00AC0507"/>
    <w:rsid w:val="00AC066A"/>
    <w:rsid w:val="00AC2222"/>
    <w:rsid w:val="00AC2BDD"/>
    <w:rsid w:val="00AC3E8C"/>
    <w:rsid w:val="00AC5068"/>
    <w:rsid w:val="00AC699F"/>
    <w:rsid w:val="00AD01E5"/>
    <w:rsid w:val="00AD0343"/>
    <w:rsid w:val="00AD0BF6"/>
    <w:rsid w:val="00AD13A5"/>
    <w:rsid w:val="00AD405B"/>
    <w:rsid w:val="00AD436A"/>
    <w:rsid w:val="00AD4F3C"/>
    <w:rsid w:val="00AD545D"/>
    <w:rsid w:val="00AE06EA"/>
    <w:rsid w:val="00AE1469"/>
    <w:rsid w:val="00AE2765"/>
    <w:rsid w:val="00AE3DEC"/>
    <w:rsid w:val="00AE5FEE"/>
    <w:rsid w:val="00AE7254"/>
    <w:rsid w:val="00AF05CF"/>
    <w:rsid w:val="00AF1D12"/>
    <w:rsid w:val="00AF24C0"/>
    <w:rsid w:val="00AF417E"/>
    <w:rsid w:val="00AF69C2"/>
    <w:rsid w:val="00AF6C62"/>
    <w:rsid w:val="00AF7222"/>
    <w:rsid w:val="00B00492"/>
    <w:rsid w:val="00B02A8B"/>
    <w:rsid w:val="00B02ED3"/>
    <w:rsid w:val="00B03A09"/>
    <w:rsid w:val="00B03A0A"/>
    <w:rsid w:val="00B03AA5"/>
    <w:rsid w:val="00B03F27"/>
    <w:rsid w:val="00B055DE"/>
    <w:rsid w:val="00B05E87"/>
    <w:rsid w:val="00B067F7"/>
    <w:rsid w:val="00B068C0"/>
    <w:rsid w:val="00B07AC8"/>
    <w:rsid w:val="00B07CF4"/>
    <w:rsid w:val="00B11023"/>
    <w:rsid w:val="00B113FC"/>
    <w:rsid w:val="00B147E0"/>
    <w:rsid w:val="00B14BC6"/>
    <w:rsid w:val="00B14FAE"/>
    <w:rsid w:val="00B15419"/>
    <w:rsid w:val="00B154A6"/>
    <w:rsid w:val="00B15834"/>
    <w:rsid w:val="00B15EC1"/>
    <w:rsid w:val="00B16630"/>
    <w:rsid w:val="00B16982"/>
    <w:rsid w:val="00B21AF8"/>
    <w:rsid w:val="00B24DCF"/>
    <w:rsid w:val="00B2598F"/>
    <w:rsid w:val="00B25E99"/>
    <w:rsid w:val="00B30436"/>
    <w:rsid w:val="00B30997"/>
    <w:rsid w:val="00B31BAE"/>
    <w:rsid w:val="00B326D5"/>
    <w:rsid w:val="00B343E0"/>
    <w:rsid w:val="00B34BF8"/>
    <w:rsid w:val="00B34D08"/>
    <w:rsid w:val="00B34D74"/>
    <w:rsid w:val="00B35799"/>
    <w:rsid w:val="00B358EB"/>
    <w:rsid w:val="00B36269"/>
    <w:rsid w:val="00B36919"/>
    <w:rsid w:val="00B36E23"/>
    <w:rsid w:val="00B370CC"/>
    <w:rsid w:val="00B3731E"/>
    <w:rsid w:val="00B3755A"/>
    <w:rsid w:val="00B403D0"/>
    <w:rsid w:val="00B4224D"/>
    <w:rsid w:val="00B4246B"/>
    <w:rsid w:val="00B4270A"/>
    <w:rsid w:val="00B42D18"/>
    <w:rsid w:val="00B465B1"/>
    <w:rsid w:val="00B470DE"/>
    <w:rsid w:val="00B54288"/>
    <w:rsid w:val="00B54C1F"/>
    <w:rsid w:val="00B550A7"/>
    <w:rsid w:val="00B55494"/>
    <w:rsid w:val="00B559B2"/>
    <w:rsid w:val="00B55FDD"/>
    <w:rsid w:val="00B57CC8"/>
    <w:rsid w:val="00B57CEE"/>
    <w:rsid w:val="00B60861"/>
    <w:rsid w:val="00B60DED"/>
    <w:rsid w:val="00B623D2"/>
    <w:rsid w:val="00B62C80"/>
    <w:rsid w:val="00B6392D"/>
    <w:rsid w:val="00B64EEC"/>
    <w:rsid w:val="00B667D7"/>
    <w:rsid w:val="00B67867"/>
    <w:rsid w:val="00B67D21"/>
    <w:rsid w:val="00B70BDB"/>
    <w:rsid w:val="00B71947"/>
    <w:rsid w:val="00B71F9C"/>
    <w:rsid w:val="00B72210"/>
    <w:rsid w:val="00B72458"/>
    <w:rsid w:val="00B743D4"/>
    <w:rsid w:val="00B75359"/>
    <w:rsid w:val="00B75E12"/>
    <w:rsid w:val="00B7667F"/>
    <w:rsid w:val="00B8030D"/>
    <w:rsid w:val="00B81283"/>
    <w:rsid w:val="00B819CA"/>
    <w:rsid w:val="00B81BBE"/>
    <w:rsid w:val="00B83B21"/>
    <w:rsid w:val="00B84250"/>
    <w:rsid w:val="00B84607"/>
    <w:rsid w:val="00B87221"/>
    <w:rsid w:val="00B8753A"/>
    <w:rsid w:val="00B901D9"/>
    <w:rsid w:val="00B902C5"/>
    <w:rsid w:val="00B909FB"/>
    <w:rsid w:val="00B90B0C"/>
    <w:rsid w:val="00B92DCD"/>
    <w:rsid w:val="00B93044"/>
    <w:rsid w:val="00B93595"/>
    <w:rsid w:val="00B93B55"/>
    <w:rsid w:val="00B940DF"/>
    <w:rsid w:val="00B96EE6"/>
    <w:rsid w:val="00BA0C93"/>
    <w:rsid w:val="00BA2D6F"/>
    <w:rsid w:val="00BA5838"/>
    <w:rsid w:val="00BA5904"/>
    <w:rsid w:val="00BA6511"/>
    <w:rsid w:val="00BA6643"/>
    <w:rsid w:val="00BA66DF"/>
    <w:rsid w:val="00BB0342"/>
    <w:rsid w:val="00BB07EC"/>
    <w:rsid w:val="00BB2977"/>
    <w:rsid w:val="00BB3735"/>
    <w:rsid w:val="00BB4409"/>
    <w:rsid w:val="00BB6375"/>
    <w:rsid w:val="00BB64E3"/>
    <w:rsid w:val="00BC1775"/>
    <w:rsid w:val="00BC17DE"/>
    <w:rsid w:val="00BC3160"/>
    <w:rsid w:val="00BC346E"/>
    <w:rsid w:val="00BC3A49"/>
    <w:rsid w:val="00BC4B50"/>
    <w:rsid w:val="00BD0C89"/>
    <w:rsid w:val="00BD2F15"/>
    <w:rsid w:val="00BD75BF"/>
    <w:rsid w:val="00BE043E"/>
    <w:rsid w:val="00BE2FAD"/>
    <w:rsid w:val="00BE3A2B"/>
    <w:rsid w:val="00BE44C5"/>
    <w:rsid w:val="00BE4838"/>
    <w:rsid w:val="00BE4F54"/>
    <w:rsid w:val="00BE55A5"/>
    <w:rsid w:val="00BE7350"/>
    <w:rsid w:val="00BF0008"/>
    <w:rsid w:val="00BF299C"/>
    <w:rsid w:val="00BF3C25"/>
    <w:rsid w:val="00BF792B"/>
    <w:rsid w:val="00C00AD0"/>
    <w:rsid w:val="00C00ECC"/>
    <w:rsid w:val="00C01667"/>
    <w:rsid w:val="00C01B43"/>
    <w:rsid w:val="00C04861"/>
    <w:rsid w:val="00C0544A"/>
    <w:rsid w:val="00C054DB"/>
    <w:rsid w:val="00C07A91"/>
    <w:rsid w:val="00C1029C"/>
    <w:rsid w:val="00C116BF"/>
    <w:rsid w:val="00C12B70"/>
    <w:rsid w:val="00C1500C"/>
    <w:rsid w:val="00C15653"/>
    <w:rsid w:val="00C15EA5"/>
    <w:rsid w:val="00C16757"/>
    <w:rsid w:val="00C16ED7"/>
    <w:rsid w:val="00C210BC"/>
    <w:rsid w:val="00C21AFD"/>
    <w:rsid w:val="00C21D2C"/>
    <w:rsid w:val="00C22869"/>
    <w:rsid w:val="00C22C6B"/>
    <w:rsid w:val="00C22F44"/>
    <w:rsid w:val="00C2368F"/>
    <w:rsid w:val="00C27D3B"/>
    <w:rsid w:val="00C3001B"/>
    <w:rsid w:val="00C32000"/>
    <w:rsid w:val="00C3228A"/>
    <w:rsid w:val="00C34257"/>
    <w:rsid w:val="00C35BDB"/>
    <w:rsid w:val="00C35FEE"/>
    <w:rsid w:val="00C368ED"/>
    <w:rsid w:val="00C37DE6"/>
    <w:rsid w:val="00C4049A"/>
    <w:rsid w:val="00C4067E"/>
    <w:rsid w:val="00C417B1"/>
    <w:rsid w:val="00C41B81"/>
    <w:rsid w:val="00C41BBD"/>
    <w:rsid w:val="00C4243E"/>
    <w:rsid w:val="00C426F9"/>
    <w:rsid w:val="00C42A17"/>
    <w:rsid w:val="00C44685"/>
    <w:rsid w:val="00C465BD"/>
    <w:rsid w:val="00C474E7"/>
    <w:rsid w:val="00C571EC"/>
    <w:rsid w:val="00C577D6"/>
    <w:rsid w:val="00C617B1"/>
    <w:rsid w:val="00C61B56"/>
    <w:rsid w:val="00C61D73"/>
    <w:rsid w:val="00C62DB2"/>
    <w:rsid w:val="00C65E70"/>
    <w:rsid w:val="00C65F9B"/>
    <w:rsid w:val="00C67A32"/>
    <w:rsid w:val="00C70E93"/>
    <w:rsid w:val="00C71C72"/>
    <w:rsid w:val="00C71F84"/>
    <w:rsid w:val="00C7566B"/>
    <w:rsid w:val="00C80C84"/>
    <w:rsid w:val="00C8150A"/>
    <w:rsid w:val="00C81901"/>
    <w:rsid w:val="00C81E38"/>
    <w:rsid w:val="00C81E4C"/>
    <w:rsid w:val="00C8205A"/>
    <w:rsid w:val="00C82C1E"/>
    <w:rsid w:val="00C848C1"/>
    <w:rsid w:val="00C85C5D"/>
    <w:rsid w:val="00C87465"/>
    <w:rsid w:val="00C87A97"/>
    <w:rsid w:val="00C87E50"/>
    <w:rsid w:val="00C903E8"/>
    <w:rsid w:val="00C90F4E"/>
    <w:rsid w:val="00C938CC"/>
    <w:rsid w:val="00C93F19"/>
    <w:rsid w:val="00C95735"/>
    <w:rsid w:val="00CA22E2"/>
    <w:rsid w:val="00CA2BEE"/>
    <w:rsid w:val="00CA4E19"/>
    <w:rsid w:val="00CA60F0"/>
    <w:rsid w:val="00CB13B7"/>
    <w:rsid w:val="00CB1896"/>
    <w:rsid w:val="00CB438D"/>
    <w:rsid w:val="00CB701C"/>
    <w:rsid w:val="00CB72A6"/>
    <w:rsid w:val="00CC019D"/>
    <w:rsid w:val="00CC0A1B"/>
    <w:rsid w:val="00CC1056"/>
    <w:rsid w:val="00CC187A"/>
    <w:rsid w:val="00CC3C5B"/>
    <w:rsid w:val="00CC506A"/>
    <w:rsid w:val="00CC63F3"/>
    <w:rsid w:val="00CC70C4"/>
    <w:rsid w:val="00CC7EC9"/>
    <w:rsid w:val="00CD4000"/>
    <w:rsid w:val="00CD4DC8"/>
    <w:rsid w:val="00CD6D57"/>
    <w:rsid w:val="00CD6F76"/>
    <w:rsid w:val="00CD7E75"/>
    <w:rsid w:val="00CD7F60"/>
    <w:rsid w:val="00CE054B"/>
    <w:rsid w:val="00CE24F8"/>
    <w:rsid w:val="00CE3ACF"/>
    <w:rsid w:val="00CE418D"/>
    <w:rsid w:val="00CE4EF4"/>
    <w:rsid w:val="00CE571A"/>
    <w:rsid w:val="00CE5BA4"/>
    <w:rsid w:val="00CE795D"/>
    <w:rsid w:val="00CE7B41"/>
    <w:rsid w:val="00CF0078"/>
    <w:rsid w:val="00CF0329"/>
    <w:rsid w:val="00CF06A9"/>
    <w:rsid w:val="00CF160F"/>
    <w:rsid w:val="00CF6B0A"/>
    <w:rsid w:val="00CF6B7E"/>
    <w:rsid w:val="00CF6E21"/>
    <w:rsid w:val="00D02C5F"/>
    <w:rsid w:val="00D040E4"/>
    <w:rsid w:val="00D05A7F"/>
    <w:rsid w:val="00D06A4C"/>
    <w:rsid w:val="00D07193"/>
    <w:rsid w:val="00D07AC3"/>
    <w:rsid w:val="00D07B9F"/>
    <w:rsid w:val="00D07D35"/>
    <w:rsid w:val="00D07F68"/>
    <w:rsid w:val="00D10284"/>
    <w:rsid w:val="00D10540"/>
    <w:rsid w:val="00D10ABA"/>
    <w:rsid w:val="00D10EDF"/>
    <w:rsid w:val="00D10FD1"/>
    <w:rsid w:val="00D1194A"/>
    <w:rsid w:val="00D12FD0"/>
    <w:rsid w:val="00D162EB"/>
    <w:rsid w:val="00D23719"/>
    <w:rsid w:val="00D238CF"/>
    <w:rsid w:val="00D24983"/>
    <w:rsid w:val="00D255C7"/>
    <w:rsid w:val="00D25E08"/>
    <w:rsid w:val="00D30A5A"/>
    <w:rsid w:val="00D31AF8"/>
    <w:rsid w:val="00D352AF"/>
    <w:rsid w:val="00D355A3"/>
    <w:rsid w:val="00D37A13"/>
    <w:rsid w:val="00D40805"/>
    <w:rsid w:val="00D410FB"/>
    <w:rsid w:val="00D427A6"/>
    <w:rsid w:val="00D42C72"/>
    <w:rsid w:val="00D43293"/>
    <w:rsid w:val="00D43FEA"/>
    <w:rsid w:val="00D44110"/>
    <w:rsid w:val="00D45F44"/>
    <w:rsid w:val="00D51CD9"/>
    <w:rsid w:val="00D53316"/>
    <w:rsid w:val="00D53B42"/>
    <w:rsid w:val="00D55D74"/>
    <w:rsid w:val="00D565D1"/>
    <w:rsid w:val="00D5786C"/>
    <w:rsid w:val="00D57B7E"/>
    <w:rsid w:val="00D62648"/>
    <w:rsid w:val="00D63616"/>
    <w:rsid w:val="00D63809"/>
    <w:rsid w:val="00D63DC2"/>
    <w:rsid w:val="00D64A84"/>
    <w:rsid w:val="00D678F9"/>
    <w:rsid w:val="00D70356"/>
    <w:rsid w:val="00D71426"/>
    <w:rsid w:val="00D71DC5"/>
    <w:rsid w:val="00D72EC4"/>
    <w:rsid w:val="00D734F9"/>
    <w:rsid w:val="00D7417F"/>
    <w:rsid w:val="00D74D88"/>
    <w:rsid w:val="00D75356"/>
    <w:rsid w:val="00D76451"/>
    <w:rsid w:val="00D778C1"/>
    <w:rsid w:val="00D82B25"/>
    <w:rsid w:val="00D83A05"/>
    <w:rsid w:val="00D84315"/>
    <w:rsid w:val="00D86A93"/>
    <w:rsid w:val="00D8705C"/>
    <w:rsid w:val="00D8798D"/>
    <w:rsid w:val="00D94B80"/>
    <w:rsid w:val="00D96E92"/>
    <w:rsid w:val="00D978BB"/>
    <w:rsid w:val="00DA0698"/>
    <w:rsid w:val="00DA1CFE"/>
    <w:rsid w:val="00DA21EF"/>
    <w:rsid w:val="00DA4B63"/>
    <w:rsid w:val="00DA52B7"/>
    <w:rsid w:val="00DA5982"/>
    <w:rsid w:val="00DA5F8F"/>
    <w:rsid w:val="00DA77C9"/>
    <w:rsid w:val="00DA7C3A"/>
    <w:rsid w:val="00DB0EF1"/>
    <w:rsid w:val="00DB2233"/>
    <w:rsid w:val="00DB2CB5"/>
    <w:rsid w:val="00DB2DBA"/>
    <w:rsid w:val="00DB33C1"/>
    <w:rsid w:val="00DB3EE2"/>
    <w:rsid w:val="00DB478F"/>
    <w:rsid w:val="00DB51DA"/>
    <w:rsid w:val="00DC090C"/>
    <w:rsid w:val="00DC1641"/>
    <w:rsid w:val="00DC182F"/>
    <w:rsid w:val="00DC30AE"/>
    <w:rsid w:val="00DC44B7"/>
    <w:rsid w:val="00DC5EE5"/>
    <w:rsid w:val="00DC703F"/>
    <w:rsid w:val="00DD0E8E"/>
    <w:rsid w:val="00DD1406"/>
    <w:rsid w:val="00DD3A2D"/>
    <w:rsid w:val="00DD52DE"/>
    <w:rsid w:val="00DD610C"/>
    <w:rsid w:val="00DE0C78"/>
    <w:rsid w:val="00DE122B"/>
    <w:rsid w:val="00DE1BBE"/>
    <w:rsid w:val="00DE1C3A"/>
    <w:rsid w:val="00DE3043"/>
    <w:rsid w:val="00DE5017"/>
    <w:rsid w:val="00DE6F8C"/>
    <w:rsid w:val="00DE6FA2"/>
    <w:rsid w:val="00DE7DB6"/>
    <w:rsid w:val="00DF02A8"/>
    <w:rsid w:val="00DF0CAB"/>
    <w:rsid w:val="00DF3815"/>
    <w:rsid w:val="00DF4F57"/>
    <w:rsid w:val="00DF59E4"/>
    <w:rsid w:val="00DF62B7"/>
    <w:rsid w:val="00E01615"/>
    <w:rsid w:val="00E02474"/>
    <w:rsid w:val="00E02A03"/>
    <w:rsid w:val="00E03681"/>
    <w:rsid w:val="00E04463"/>
    <w:rsid w:val="00E05DF2"/>
    <w:rsid w:val="00E07F6D"/>
    <w:rsid w:val="00E109CE"/>
    <w:rsid w:val="00E110CF"/>
    <w:rsid w:val="00E12A61"/>
    <w:rsid w:val="00E141AE"/>
    <w:rsid w:val="00E15280"/>
    <w:rsid w:val="00E1551F"/>
    <w:rsid w:val="00E16368"/>
    <w:rsid w:val="00E1672A"/>
    <w:rsid w:val="00E170A6"/>
    <w:rsid w:val="00E20938"/>
    <w:rsid w:val="00E20999"/>
    <w:rsid w:val="00E20C3C"/>
    <w:rsid w:val="00E21314"/>
    <w:rsid w:val="00E217F2"/>
    <w:rsid w:val="00E22654"/>
    <w:rsid w:val="00E2410C"/>
    <w:rsid w:val="00E24597"/>
    <w:rsid w:val="00E24888"/>
    <w:rsid w:val="00E25F17"/>
    <w:rsid w:val="00E3063E"/>
    <w:rsid w:val="00E31713"/>
    <w:rsid w:val="00E32375"/>
    <w:rsid w:val="00E3257F"/>
    <w:rsid w:val="00E334AB"/>
    <w:rsid w:val="00E35C84"/>
    <w:rsid w:val="00E35E9A"/>
    <w:rsid w:val="00E35FDB"/>
    <w:rsid w:val="00E44C34"/>
    <w:rsid w:val="00E4513D"/>
    <w:rsid w:val="00E475FB"/>
    <w:rsid w:val="00E50D5E"/>
    <w:rsid w:val="00E510C2"/>
    <w:rsid w:val="00E51563"/>
    <w:rsid w:val="00E5211F"/>
    <w:rsid w:val="00E53EDD"/>
    <w:rsid w:val="00E5411D"/>
    <w:rsid w:val="00E54273"/>
    <w:rsid w:val="00E54636"/>
    <w:rsid w:val="00E559E2"/>
    <w:rsid w:val="00E55BED"/>
    <w:rsid w:val="00E55F51"/>
    <w:rsid w:val="00E5728B"/>
    <w:rsid w:val="00E57809"/>
    <w:rsid w:val="00E57BC6"/>
    <w:rsid w:val="00E60DB9"/>
    <w:rsid w:val="00E63F91"/>
    <w:rsid w:val="00E64154"/>
    <w:rsid w:val="00E65104"/>
    <w:rsid w:val="00E65339"/>
    <w:rsid w:val="00E65872"/>
    <w:rsid w:val="00E659A1"/>
    <w:rsid w:val="00E66290"/>
    <w:rsid w:val="00E66E12"/>
    <w:rsid w:val="00E67A88"/>
    <w:rsid w:val="00E70A1E"/>
    <w:rsid w:val="00E7230B"/>
    <w:rsid w:val="00E72686"/>
    <w:rsid w:val="00E731A0"/>
    <w:rsid w:val="00E73C58"/>
    <w:rsid w:val="00E7414F"/>
    <w:rsid w:val="00E74314"/>
    <w:rsid w:val="00E75802"/>
    <w:rsid w:val="00E768B1"/>
    <w:rsid w:val="00E77484"/>
    <w:rsid w:val="00E800FA"/>
    <w:rsid w:val="00E802BE"/>
    <w:rsid w:val="00E817EC"/>
    <w:rsid w:val="00E82B3E"/>
    <w:rsid w:val="00E85BF2"/>
    <w:rsid w:val="00E86020"/>
    <w:rsid w:val="00E86670"/>
    <w:rsid w:val="00E90732"/>
    <w:rsid w:val="00E918CB"/>
    <w:rsid w:val="00E91FD5"/>
    <w:rsid w:val="00E94900"/>
    <w:rsid w:val="00E94FD1"/>
    <w:rsid w:val="00E95C51"/>
    <w:rsid w:val="00E9609B"/>
    <w:rsid w:val="00E96EFA"/>
    <w:rsid w:val="00EA0A12"/>
    <w:rsid w:val="00EA3BB6"/>
    <w:rsid w:val="00EB2BFA"/>
    <w:rsid w:val="00EB37B9"/>
    <w:rsid w:val="00EB4A41"/>
    <w:rsid w:val="00EB4AE0"/>
    <w:rsid w:val="00EB59EF"/>
    <w:rsid w:val="00EC0D29"/>
    <w:rsid w:val="00EC2DB5"/>
    <w:rsid w:val="00EC576B"/>
    <w:rsid w:val="00EC6567"/>
    <w:rsid w:val="00EC7BBC"/>
    <w:rsid w:val="00EC7C95"/>
    <w:rsid w:val="00EC7F79"/>
    <w:rsid w:val="00ED0A4C"/>
    <w:rsid w:val="00ED1AF6"/>
    <w:rsid w:val="00ED3A8D"/>
    <w:rsid w:val="00ED3B3A"/>
    <w:rsid w:val="00ED4155"/>
    <w:rsid w:val="00ED4F67"/>
    <w:rsid w:val="00ED5F56"/>
    <w:rsid w:val="00ED6C30"/>
    <w:rsid w:val="00ED7FE3"/>
    <w:rsid w:val="00EE0A0B"/>
    <w:rsid w:val="00EE1C7B"/>
    <w:rsid w:val="00EE47FF"/>
    <w:rsid w:val="00EE519B"/>
    <w:rsid w:val="00EE6BB1"/>
    <w:rsid w:val="00EF1198"/>
    <w:rsid w:val="00EF5409"/>
    <w:rsid w:val="00EF732F"/>
    <w:rsid w:val="00F03E8B"/>
    <w:rsid w:val="00F04859"/>
    <w:rsid w:val="00F06CB0"/>
    <w:rsid w:val="00F06FA7"/>
    <w:rsid w:val="00F07292"/>
    <w:rsid w:val="00F10C3F"/>
    <w:rsid w:val="00F10E74"/>
    <w:rsid w:val="00F1120B"/>
    <w:rsid w:val="00F11554"/>
    <w:rsid w:val="00F11CFD"/>
    <w:rsid w:val="00F12811"/>
    <w:rsid w:val="00F13FE4"/>
    <w:rsid w:val="00F14797"/>
    <w:rsid w:val="00F150CD"/>
    <w:rsid w:val="00F16284"/>
    <w:rsid w:val="00F16ECC"/>
    <w:rsid w:val="00F2032E"/>
    <w:rsid w:val="00F22594"/>
    <w:rsid w:val="00F22DAB"/>
    <w:rsid w:val="00F23789"/>
    <w:rsid w:val="00F23E54"/>
    <w:rsid w:val="00F2434F"/>
    <w:rsid w:val="00F24720"/>
    <w:rsid w:val="00F25483"/>
    <w:rsid w:val="00F30E30"/>
    <w:rsid w:val="00F31E21"/>
    <w:rsid w:val="00F3252C"/>
    <w:rsid w:val="00F32983"/>
    <w:rsid w:val="00F3584E"/>
    <w:rsid w:val="00F42267"/>
    <w:rsid w:val="00F42900"/>
    <w:rsid w:val="00F43C7E"/>
    <w:rsid w:val="00F443E0"/>
    <w:rsid w:val="00F44A0A"/>
    <w:rsid w:val="00F450B1"/>
    <w:rsid w:val="00F453E4"/>
    <w:rsid w:val="00F4550B"/>
    <w:rsid w:val="00F45E5D"/>
    <w:rsid w:val="00F4685F"/>
    <w:rsid w:val="00F5027F"/>
    <w:rsid w:val="00F50C7E"/>
    <w:rsid w:val="00F51241"/>
    <w:rsid w:val="00F51B68"/>
    <w:rsid w:val="00F5297E"/>
    <w:rsid w:val="00F54C10"/>
    <w:rsid w:val="00F55826"/>
    <w:rsid w:val="00F57BCA"/>
    <w:rsid w:val="00F61329"/>
    <w:rsid w:val="00F61A2D"/>
    <w:rsid w:val="00F61E94"/>
    <w:rsid w:val="00F6231C"/>
    <w:rsid w:val="00F639C7"/>
    <w:rsid w:val="00F6412A"/>
    <w:rsid w:val="00F64142"/>
    <w:rsid w:val="00F67B2D"/>
    <w:rsid w:val="00F71397"/>
    <w:rsid w:val="00F716F8"/>
    <w:rsid w:val="00F74BBF"/>
    <w:rsid w:val="00F777CD"/>
    <w:rsid w:val="00F80653"/>
    <w:rsid w:val="00F83011"/>
    <w:rsid w:val="00F8441F"/>
    <w:rsid w:val="00F848F4"/>
    <w:rsid w:val="00F85CAC"/>
    <w:rsid w:val="00F85D96"/>
    <w:rsid w:val="00F875D9"/>
    <w:rsid w:val="00F87D36"/>
    <w:rsid w:val="00F90899"/>
    <w:rsid w:val="00F90ECA"/>
    <w:rsid w:val="00F95510"/>
    <w:rsid w:val="00F97D63"/>
    <w:rsid w:val="00FA3BA4"/>
    <w:rsid w:val="00FA4121"/>
    <w:rsid w:val="00FA4605"/>
    <w:rsid w:val="00FA472D"/>
    <w:rsid w:val="00FA52FE"/>
    <w:rsid w:val="00FA7A96"/>
    <w:rsid w:val="00FA7B7D"/>
    <w:rsid w:val="00FB0DE1"/>
    <w:rsid w:val="00FB1CAF"/>
    <w:rsid w:val="00FB29B0"/>
    <w:rsid w:val="00FB3C00"/>
    <w:rsid w:val="00FB448B"/>
    <w:rsid w:val="00FB6934"/>
    <w:rsid w:val="00FB76CE"/>
    <w:rsid w:val="00FC09FC"/>
    <w:rsid w:val="00FC2576"/>
    <w:rsid w:val="00FC2DEC"/>
    <w:rsid w:val="00FC2EF7"/>
    <w:rsid w:val="00FC3197"/>
    <w:rsid w:val="00FC4EDF"/>
    <w:rsid w:val="00FC500B"/>
    <w:rsid w:val="00FC54D0"/>
    <w:rsid w:val="00FC5E93"/>
    <w:rsid w:val="00FD1346"/>
    <w:rsid w:val="00FD2547"/>
    <w:rsid w:val="00FE05C8"/>
    <w:rsid w:val="00FE1E0B"/>
    <w:rsid w:val="00FE4569"/>
    <w:rsid w:val="00FE5AD5"/>
    <w:rsid w:val="00FE780A"/>
    <w:rsid w:val="00FE7AFA"/>
    <w:rsid w:val="00FF0592"/>
    <w:rsid w:val="00FF09DF"/>
    <w:rsid w:val="00FF0EC2"/>
    <w:rsid w:val="00FF3C24"/>
    <w:rsid w:val="00FF6711"/>
    <w:rsid w:val="00FF7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v:textbox inset="5.85pt,.7pt,5.85pt,.7pt"/>
    </o:shapedefaults>
    <o:shapelayout v:ext="edit">
      <o:idmap v:ext="edit" data="1"/>
    </o:shapelayout>
  </w:shapeDefaults>
  <w:decimalSymbol w:val="."/>
  <w:listSeparator w:val=","/>
  <w14:docId w14:val="07FD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4">
    <w:name w:val="Normal"/>
    <w:qFormat/>
    <w:rsid w:val="00B64EEC"/>
    <w:rPr>
      <w:rFonts w:ascii="ＭＳ 明朝"/>
      <w:sz w:val="21"/>
      <w:szCs w:val="24"/>
    </w:rPr>
  </w:style>
  <w:style w:type="paragraph" w:styleId="1">
    <w:name w:val="heading 1"/>
    <w:basedOn w:val="a4"/>
    <w:next w:val="a4"/>
    <w:link w:val="10"/>
    <w:qFormat/>
    <w:rsid w:val="00F777CD"/>
    <w:pPr>
      <w:keepNext/>
      <w:spacing w:before="240" w:after="240"/>
      <w:ind w:right="-254"/>
      <w:outlineLvl w:val="0"/>
    </w:pPr>
    <w:rPr>
      <w:rFonts w:ascii="Arial" w:eastAsia="ＭＳ ゴシック" w:hAnsi="Arial" w:cs="Arial"/>
      <w:color w:val="000000"/>
      <w:kern w:val="32"/>
      <w:sz w:val="28"/>
      <w:szCs w:val="28"/>
    </w:rPr>
  </w:style>
  <w:style w:type="paragraph" w:styleId="2">
    <w:name w:val="heading 2"/>
    <w:basedOn w:val="a4"/>
    <w:next w:val="a4"/>
    <w:link w:val="20"/>
    <w:qFormat/>
    <w:rsid w:val="007B3DDA"/>
    <w:pPr>
      <w:keepNext/>
      <w:tabs>
        <w:tab w:val="left" w:pos="630"/>
      </w:tabs>
      <w:autoSpaceDE w:val="0"/>
      <w:autoSpaceDN w:val="0"/>
      <w:outlineLvl w:val="1"/>
    </w:pPr>
    <w:rPr>
      <w:rFonts w:eastAsia="ＭＳ ゴシック" w:cs="Arial"/>
      <w:snapToGrid w:val="0"/>
      <w:szCs w:val="21"/>
    </w:rPr>
  </w:style>
  <w:style w:type="paragraph" w:styleId="3">
    <w:name w:val="heading 3"/>
    <w:basedOn w:val="a4"/>
    <w:next w:val="a4"/>
    <w:link w:val="30"/>
    <w:qFormat/>
    <w:rsid w:val="002547F3"/>
    <w:pPr>
      <w:keepNext/>
      <w:tabs>
        <w:tab w:val="left" w:pos="960"/>
      </w:tabs>
      <w:autoSpaceDE w:val="0"/>
      <w:autoSpaceDN w:val="0"/>
      <w:adjustRightInd w:val="0"/>
      <w:outlineLvl w:val="2"/>
    </w:pPr>
    <w:rPr>
      <w:rFonts w:ascii="ＭＳ ゴシック" w:eastAsia="ＭＳ ゴシック" w:hAnsi="Arial"/>
      <w:color w:val="000000"/>
      <w:kern w:val="21"/>
      <w:szCs w:val="20"/>
    </w:rPr>
  </w:style>
  <w:style w:type="paragraph" w:styleId="4">
    <w:name w:val="heading 4"/>
    <w:aliases w:val="見出し 4 Char"/>
    <w:basedOn w:val="a4"/>
    <w:next w:val="a4"/>
    <w:link w:val="40"/>
    <w:qFormat/>
    <w:rsid w:val="00265E4F"/>
    <w:pPr>
      <w:keepNext/>
      <w:autoSpaceDE w:val="0"/>
      <w:autoSpaceDN w:val="0"/>
      <w:spacing w:beforeLines="35"/>
      <w:ind w:leftChars="300" w:left="840" w:hangingChars="100" w:hanging="210"/>
      <w:outlineLvl w:val="3"/>
    </w:pPr>
    <w:rPr>
      <w:szCs w:val="20"/>
    </w:rPr>
  </w:style>
  <w:style w:type="paragraph" w:styleId="5">
    <w:name w:val="heading 5"/>
    <w:basedOn w:val="a4"/>
    <w:next w:val="a4"/>
    <w:link w:val="50"/>
    <w:qFormat/>
    <w:rsid w:val="00265E4F"/>
    <w:pPr>
      <w:keepNext/>
      <w:ind w:leftChars="400" w:left="1170" w:hangingChars="100" w:hanging="210"/>
      <w:outlineLvl w:val="4"/>
    </w:pPr>
    <w:rPr>
      <w:szCs w:val="20"/>
    </w:rPr>
  </w:style>
  <w:style w:type="paragraph" w:styleId="6">
    <w:name w:val="heading 6"/>
    <w:basedOn w:val="a4"/>
    <w:next w:val="a4"/>
    <w:qFormat/>
    <w:rsid w:val="00265E4F"/>
    <w:pPr>
      <w:keepNext/>
      <w:ind w:leftChars="500" w:left="1200"/>
      <w:outlineLvl w:val="5"/>
    </w:pPr>
    <w:rPr>
      <w:szCs w:val="20"/>
    </w:rPr>
  </w:style>
  <w:style w:type="paragraph" w:styleId="7">
    <w:name w:val="heading 7"/>
    <w:basedOn w:val="a4"/>
    <w:next w:val="a4"/>
    <w:link w:val="70"/>
    <w:qFormat/>
    <w:rsid w:val="00265E4F"/>
    <w:pPr>
      <w:keepNext/>
      <w:numPr>
        <w:ilvl w:val="6"/>
        <w:numId w:val="1"/>
      </w:numPr>
      <w:autoSpaceDE w:val="0"/>
      <w:autoSpaceDN w:val="0"/>
      <w:ind w:leftChars="600" w:left="1440" w:firstLine="0"/>
      <w:outlineLvl w:val="6"/>
    </w:pPr>
    <w:rPr>
      <w:sz w:val="22"/>
      <w:szCs w:val="20"/>
    </w:rPr>
  </w:style>
  <w:style w:type="paragraph" w:styleId="8">
    <w:name w:val="heading 8"/>
    <w:basedOn w:val="a4"/>
    <w:next w:val="a4"/>
    <w:link w:val="80"/>
    <w:qFormat/>
    <w:rsid w:val="00265E4F"/>
    <w:pPr>
      <w:keepNext/>
      <w:numPr>
        <w:ilvl w:val="7"/>
        <w:numId w:val="2"/>
      </w:numPr>
      <w:autoSpaceDE w:val="0"/>
      <w:autoSpaceDN w:val="0"/>
      <w:outlineLvl w:val="7"/>
    </w:pPr>
    <w:rPr>
      <w:sz w:val="22"/>
      <w:szCs w:val="20"/>
    </w:rPr>
  </w:style>
  <w:style w:type="paragraph" w:styleId="9">
    <w:name w:val="heading 9"/>
    <w:basedOn w:val="a4"/>
    <w:next w:val="a4"/>
    <w:qFormat/>
    <w:rsid w:val="00265E4F"/>
    <w:pPr>
      <w:keepNext/>
      <w:numPr>
        <w:ilvl w:val="8"/>
        <w:numId w:val="3"/>
      </w:numPr>
      <w:autoSpaceDE w:val="0"/>
      <w:autoSpaceDN w:val="0"/>
      <w:outlineLvl w:val="8"/>
    </w:pPr>
    <w:rPr>
      <w:sz w:val="22"/>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65E4F"/>
    <w:pPr>
      <w:tabs>
        <w:tab w:val="center" w:pos="4252"/>
        <w:tab w:val="right" w:pos="8504"/>
      </w:tabs>
      <w:snapToGrid w:val="0"/>
    </w:pPr>
    <w:rPr>
      <w:szCs w:val="20"/>
    </w:rPr>
  </w:style>
  <w:style w:type="character" w:styleId="aa">
    <w:name w:val="page number"/>
    <w:basedOn w:val="a5"/>
    <w:rsid w:val="00265E4F"/>
  </w:style>
  <w:style w:type="paragraph" w:customStyle="1" w:styleId="ab">
    <w:name w:val="テキスト"/>
    <w:basedOn w:val="a4"/>
    <w:semiHidden/>
    <w:rsid w:val="00265E4F"/>
    <w:rPr>
      <w:sz w:val="20"/>
      <w:szCs w:val="20"/>
    </w:rPr>
  </w:style>
  <w:style w:type="paragraph" w:styleId="ac">
    <w:name w:val="header"/>
    <w:basedOn w:val="a4"/>
    <w:link w:val="ad"/>
    <w:rsid w:val="00265E4F"/>
    <w:pPr>
      <w:tabs>
        <w:tab w:val="center" w:pos="4419"/>
        <w:tab w:val="right" w:pos="8838"/>
      </w:tabs>
    </w:pPr>
  </w:style>
  <w:style w:type="paragraph" w:styleId="21">
    <w:name w:val="List Bullet 2"/>
    <w:basedOn w:val="a4"/>
    <w:autoRedefine/>
    <w:semiHidden/>
    <w:rsid w:val="00265E4F"/>
    <w:pPr>
      <w:tabs>
        <w:tab w:val="num" w:pos="1008"/>
      </w:tabs>
      <w:ind w:left="1008" w:hanging="360"/>
    </w:pPr>
    <w:rPr>
      <w:szCs w:val="20"/>
    </w:rPr>
  </w:style>
  <w:style w:type="paragraph" w:customStyle="1" w:styleId="ae">
    <w:name w:val="箇条説明"/>
    <w:basedOn w:val="a4"/>
    <w:semiHidden/>
    <w:rsid w:val="00265E4F"/>
    <w:pPr>
      <w:autoSpaceDE w:val="0"/>
      <w:autoSpaceDN w:val="0"/>
      <w:ind w:left="880" w:hanging="440"/>
    </w:pPr>
    <w:rPr>
      <w:sz w:val="22"/>
      <w:szCs w:val="20"/>
    </w:rPr>
  </w:style>
  <w:style w:type="paragraph" w:customStyle="1" w:styleId="100">
    <w:name w:val="10 内容"/>
    <w:link w:val="101"/>
    <w:rsid w:val="005B392C"/>
    <w:pPr>
      <w:widowControl w:val="0"/>
      <w:ind w:firstLineChars="100" w:firstLine="100"/>
      <w:jc w:val="both"/>
    </w:pPr>
    <w:rPr>
      <w:rFonts w:ascii="ＭＳ 明朝" w:hAnsi="ＭＳ 明朝"/>
      <w:sz w:val="21"/>
    </w:rPr>
  </w:style>
  <w:style w:type="character" w:customStyle="1" w:styleId="101">
    <w:name w:val="10 内容 (文字)"/>
    <w:link w:val="100"/>
    <w:rsid w:val="005B392C"/>
    <w:rPr>
      <w:rFonts w:ascii="ＭＳ 明朝" w:hAnsi="ＭＳ 明朝"/>
      <w:sz w:val="21"/>
    </w:rPr>
  </w:style>
  <w:style w:type="character" w:customStyle="1" w:styleId="af">
    <w:name w:val="書式なし (文字)"/>
    <w:link w:val="af0"/>
    <w:rsid w:val="0033333E"/>
    <w:rPr>
      <w:rFonts w:ascii="ＭＳ 明朝" w:eastAsia="ＭＳ 明朝" w:hAnsi="Courier New" w:cs="Courier New"/>
      <w:kern w:val="2"/>
      <w:sz w:val="21"/>
      <w:szCs w:val="21"/>
      <w:lang w:val="en-US" w:eastAsia="ja-JP" w:bidi="ar-SA"/>
    </w:rPr>
  </w:style>
  <w:style w:type="paragraph" w:styleId="af0">
    <w:name w:val="Plain Text"/>
    <w:basedOn w:val="a4"/>
    <w:link w:val="af"/>
    <w:rsid w:val="0033333E"/>
    <w:pPr>
      <w:widowControl w:val="0"/>
      <w:jc w:val="both"/>
    </w:pPr>
    <w:rPr>
      <w:rFonts w:hAnsi="Courier New" w:cs="Courier New"/>
      <w:kern w:val="2"/>
      <w:szCs w:val="21"/>
    </w:rPr>
  </w:style>
  <w:style w:type="paragraph" w:styleId="12">
    <w:name w:val="toc 1"/>
    <w:basedOn w:val="a4"/>
    <w:next w:val="a4"/>
    <w:autoRedefine/>
    <w:uiPriority w:val="39"/>
    <w:rsid w:val="00265E4F"/>
    <w:pPr>
      <w:widowControl w:val="0"/>
      <w:spacing w:before="120" w:after="120"/>
    </w:pPr>
    <w:rPr>
      <w:rFonts w:eastAsia="ＭＳ ゴシック"/>
      <w:bCs/>
      <w:caps/>
      <w:kern w:val="2"/>
    </w:rPr>
  </w:style>
  <w:style w:type="paragraph" w:styleId="22">
    <w:name w:val="toc 2"/>
    <w:basedOn w:val="a4"/>
    <w:next w:val="a4"/>
    <w:autoRedefine/>
    <w:uiPriority w:val="39"/>
    <w:rsid w:val="00C474E7"/>
    <w:pPr>
      <w:widowControl w:val="0"/>
      <w:tabs>
        <w:tab w:val="right" w:leader="dot" w:pos="9060"/>
      </w:tabs>
      <w:ind w:left="210"/>
    </w:pPr>
    <w:rPr>
      <w:rFonts w:asciiTheme="minorEastAsia" w:eastAsiaTheme="minorEastAsia" w:hAnsiTheme="minorEastAsia"/>
      <w:smallCaps/>
      <w:noProof/>
      <w:kern w:val="2"/>
    </w:rPr>
  </w:style>
  <w:style w:type="paragraph" w:styleId="31">
    <w:name w:val="toc 3"/>
    <w:basedOn w:val="a4"/>
    <w:next w:val="a4"/>
    <w:autoRedefine/>
    <w:semiHidden/>
    <w:rsid w:val="00265E4F"/>
    <w:pPr>
      <w:ind w:left="480"/>
    </w:pPr>
  </w:style>
  <w:style w:type="paragraph" w:styleId="41">
    <w:name w:val="toc 4"/>
    <w:basedOn w:val="a4"/>
    <w:next w:val="a4"/>
    <w:autoRedefine/>
    <w:semiHidden/>
    <w:rsid w:val="00265E4F"/>
    <w:pPr>
      <w:ind w:left="720"/>
    </w:pPr>
  </w:style>
  <w:style w:type="paragraph" w:styleId="51">
    <w:name w:val="toc 5"/>
    <w:basedOn w:val="a4"/>
    <w:next w:val="a4"/>
    <w:autoRedefine/>
    <w:semiHidden/>
    <w:rsid w:val="00265E4F"/>
    <w:pPr>
      <w:ind w:left="960"/>
    </w:pPr>
  </w:style>
  <w:style w:type="paragraph" w:styleId="60">
    <w:name w:val="toc 6"/>
    <w:basedOn w:val="a4"/>
    <w:next w:val="a4"/>
    <w:autoRedefine/>
    <w:semiHidden/>
    <w:rsid w:val="00265E4F"/>
    <w:pPr>
      <w:ind w:left="1200"/>
    </w:pPr>
  </w:style>
  <w:style w:type="paragraph" w:styleId="71">
    <w:name w:val="toc 7"/>
    <w:basedOn w:val="a4"/>
    <w:next w:val="a4"/>
    <w:autoRedefine/>
    <w:semiHidden/>
    <w:rsid w:val="00265E4F"/>
    <w:pPr>
      <w:ind w:left="1440"/>
    </w:pPr>
  </w:style>
  <w:style w:type="paragraph" w:styleId="81">
    <w:name w:val="toc 8"/>
    <w:basedOn w:val="a4"/>
    <w:next w:val="a4"/>
    <w:autoRedefine/>
    <w:semiHidden/>
    <w:rsid w:val="00265E4F"/>
    <w:pPr>
      <w:ind w:left="1680"/>
    </w:pPr>
  </w:style>
  <w:style w:type="paragraph" w:styleId="90">
    <w:name w:val="toc 9"/>
    <w:basedOn w:val="a4"/>
    <w:next w:val="a4"/>
    <w:autoRedefine/>
    <w:semiHidden/>
    <w:rsid w:val="00265E4F"/>
    <w:pPr>
      <w:ind w:left="1920"/>
    </w:pPr>
  </w:style>
  <w:style w:type="paragraph" w:styleId="af1">
    <w:name w:val="List"/>
    <w:basedOn w:val="a4"/>
    <w:semiHidden/>
    <w:rsid w:val="00265E4F"/>
    <w:pPr>
      <w:ind w:left="200" w:hangingChars="200" w:hanging="200"/>
    </w:pPr>
  </w:style>
  <w:style w:type="paragraph" w:customStyle="1" w:styleId="Default">
    <w:name w:val="Default"/>
    <w:rsid w:val="00265E4F"/>
    <w:pPr>
      <w:autoSpaceDE w:val="0"/>
      <w:autoSpaceDN w:val="0"/>
      <w:adjustRightInd w:val="0"/>
    </w:pPr>
    <w:rPr>
      <w:rFonts w:ascii="ＭＳ明朝" w:eastAsia="ＭＳ明朝" w:hAnsi="Times New Roman"/>
      <w:lang w:eastAsia="en-US"/>
    </w:rPr>
  </w:style>
  <w:style w:type="paragraph" w:customStyle="1" w:styleId="a3">
    <w:name w:val="・"/>
    <w:basedOn w:val="a4"/>
    <w:semiHidden/>
    <w:rsid w:val="00265E4F"/>
    <w:pPr>
      <w:widowControl w:val="0"/>
      <w:numPr>
        <w:numId w:val="4"/>
      </w:numPr>
      <w:wordWrap w:val="0"/>
      <w:autoSpaceDE w:val="0"/>
      <w:autoSpaceDN w:val="0"/>
      <w:adjustRightInd w:val="0"/>
      <w:spacing w:line="334" w:lineRule="atLeast"/>
      <w:jc w:val="both"/>
    </w:pPr>
    <w:rPr>
      <w:rFonts w:ascii="Times New Roman" w:hAnsi="Times New Roman"/>
      <w:spacing w:val="-1"/>
      <w:szCs w:val="20"/>
    </w:rPr>
  </w:style>
  <w:style w:type="paragraph" w:styleId="af2">
    <w:name w:val="Note Heading"/>
    <w:basedOn w:val="a4"/>
    <w:next w:val="a4"/>
    <w:link w:val="af3"/>
    <w:rsid w:val="00265E4F"/>
    <w:rPr>
      <w:rFonts w:hAnsi="Times New Roman"/>
      <w:spacing w:val="6"/>
      <w:sz w:val="20"/>
    </w:rPr>
  </w:style>
  <w:style w:type="table" w:styleId="af4">
    <w:name w:val="Table Grid"/>
    <w:basedOn w:val="a6"/>
    <w:rsid w:val="00E67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4"/>
    <w:rsid w:val="00F777CD"/>
    <w:pPr>
      <w:spacing w:beforeLines="50"/>
      <w:ind w:firstLineChars="100" w:firstLine="210"/>
    </w:pPr>
  </w:style>
  <w:style w:type="paragraph" w:styleId="af5">
    <w:name w:val="Balloon Text"/>
    <w:basedOn w:val="a4"/>
    <w:link w:val="af6"/>
    <w:semiHidden/>
    <w:rsid w:val="003D72A8"/>
    <w:pPr>
      <w:widowControl w:val="0"/>
      <w:jc w:val="both"/>
    </w:pPr>
    <w:rPr>
      <w:rFonts w:ascii="Arial" w:eastAsia="ＭＳ ゴシック" w:hAnsi="Arial"/>
      <w:kern w:val="2"/>
      <w:sz w:val="18"/>
      <w:szCs w:val="18"/>
    </w:rPr>
  </w:style>
  <w:style w:type="paragraph" w:styleId="23">
    <w:name w:val="Body Text Indent 2"/>
    <w:basedOn w:val="a4"/>
    <w:link w:val="24"/>
    <w:rsid w:val="000F17D7"/>
    <w:pPr>
      <w:widowControl w:val="0"/>
      <w:ind w:left="363" w:firstLine="181"/>
      <w:jc w:val="both"/>
    </w:pPr>
    <w:rPr>
      <w:rFonts w:eastAsia="ＭＳ ゴシック"/>
      <w:kern w:val="2"/>
      <w:szCs w:val="20"/>
    </w:rPr>
  </w:style>
  <w:style w:type="paragraph" w:styleId="af7">
    <w:name w:val="Body Text"/>
    <w:basedOn w:val="a4"/>
    <w:link w:val="af8"/>
    <w:rsid w:val="00B03A0A"/>
  </w:style>
  <w:style w:type="paragraph" w:customStyle="1" w:styleId="af9">
    <w:name w:val="見出し４"/>
    <w:basedOn w:val="a4"/>
    <w:rsid w:val="00B03A0A"/>
    <w:pPr>
      <w:spacing w:beforeLines="50"/>
      <w:ind w:firstLineChars="100" w:firstLine="210"/>
    </w:pPr>
    <w:rPr>
      <w:noProof/>
      <w:szCs w:val="21"/>
    </w:rPr>
  </w:style>
  <w:style w:type="character" w:styleId="afa">
    <w:name w:val="Hyperlink"/>
    <w:uiPriority w:val="99"/>
    <w:rsid w:val="00676F23"/>
    <w:rPr>
      <w:color w:val="0000FF"/>
      <w:u w:val="single"/>
    </w:rPr>
  </w:style>
  <w:style w:type="paragraph" w:styleId="afb">
    <w:name w:val="Normal Indent"/>
    <w:aliases w:val="標準インデント Char,標準インデント Char Char"/>
    <w:basedOn w:val="a4"/>
    <w:rsid w:val="00722FE4"/>
    <w:pPr>
      <w:widowControl w:val="0"/>
      <w:ind w:leftChars="100" w:left="100" w:firstLineChars="100" w:firstLine="100"/>
      <w:jc w:val="both"/>
    </w:pPr>
    <w:rPr>
      <w:rFonts w:hAnsi="Times New Roman"/>
      <w:kern w:val="2"/>
      <w:szCs w:val="20"/>
    </w:rPr>
  </w:style>
  <w:style w:type="paragraph" w:customStyle="1" w:styleId="afc">
    <w:name w:val="様式"/>
    <w:basedOn w:val="1"/>
    <w:next w:val="a4"/>
    <w:rsid w:val="00722FE4"/>
    <w:pPr>
      <w:overflowPunct w:val="0"/>
      <w:topLinePunct/>
      <w:adjustRightInd w:val="0"/>
      <w:spacing w:before="0" w:after="0" w:line="280" w:lineRule="atLeast"/>
      <w:ind w:right="0"/>
      <w:jc w:val="both"/>
      <w:textAlignment w:val="baseline"/>
      <w:outlineLvl w:val="9"/>
    </w:pPr>
    <w:rPr>
      <w:rFonts w:ascii="ＭＳ ゴシック" w:hAnsi="ＭＳ ゴシック" w:cs="Times New Roman"/>
      <w:color w:val="auto"/>
      <w:kern w:val="2"/>
      <w:sz w:val="21"/>
      <w:szCs w:val="20"/>
    </w:rPr>
  </w:style>
  <w:style w:type="paragraph" w:customStyle="1" w:styleId="19">
    <w:name w:val="スタイル19"/>
    <w:basedOn w:val="a4"/>
    <w:rsid w:val="00722FE4"/>
    <w:pPr>
      <w:widowControl w:val="0"/>
      <w:jc w:val="center"/>
    </w:pPr>
    <w:rPr>
      <w:rFonts w:ascii="Century"/>
      <w:kern w:val="2"/>
    </w:rPr>
  </w:style>
  <w:style w:type="paragraph" w:styleId="afd">
    <w:name w:val="footnote text"/>
    <w:basedOn w:val="a4"/>
    <w:link w:val="afe"/>
    <w:semiHidden/>
    <w:rsid w:val="0063681B"/>
    <w:pPr>
      <w:widowControl w:val="0"/>
      <w:snapToGrid w:val="0"/>
    </w:pPr>
    <w:rPr>
      <w:rFonts w:ascii="Century"/>
      <w:kern w:val="2"/>
    </w:rPr>
  </w:style>
  <w:style w:type="character" w:customStyle="1" w:styleId="afe">
    <w:name w:val="脚注文字列 (文字)"/>
    <w:link w:val="afd"/>
    <w:semiHidden/>
    <w:rsid w:val="0063681B"/>
    <w:rPr>
      <w:kern w:val="2"/>
      <w:sz w:val="21"/>
      <w:szCs w:val="24"/>
    </w:rPr>
  </w:style>
  <w:style w:type="paragraph" w:customStyle="1" w:styleId="11">
    <w:name w:val="11 内容箇条書き"/>
    <w:qFormat/>
    <w:rsid w:val="006B166B"/>
    <w:pPr>
      <w:numPr>
        <w:ilvl w:val="1"/>
        <w:numId w:val="6"/>
      </w:numPr>
      <w:tabs>
        <w:tab w:val="clear" w:pos="1771"/>
        <w:tab w:val="num" w:pos="945"/>
      </w:tabs>
      <w:ind w:left="318" w:hanging="318"/>
    </w:pPr>
    <w:rPr>
      <w:rFonts w:ascii="ＭＳ 明朝" w:hAnsi="ＭＳ 明朝" w:cs="ＭＳ ゴシック"/>
      <w:color w:val="000000"/>
      <w:kern w:val="2"/>
      <w:sz w:val="21"/>
      <w:szCs w:val="21"/>
    </w:rPr>
  </w:style>
  <w:style w:type="paragraph" w:customStyle="1" w:styleId="01">
    <w:name w:val="01 日付"/>
    <w:qFormat/>
    <w:rsid w:val="00043159"/>
    <w:pPr>
      <w:jc w:val="right"/>
    </w:pPr>
    <w:rPr>
      <w:rFonts w:ascii="ＭＳ 明朝" w:hAnsi="ＭＳ 明朝" w:cs="ＭＳ ゴシック"/>
      <w:sz w:val="21"/>
      <w:szCs w:val="21"/>
    </w:rPr>
  </w:style>
  <w:style w:type="paragraph" w:customStyle="1" w:styleId="339pt">
    <w:name w:val="33 表中（ア）9pt"/>
    <w:qFormat/>
    <w:rsid w:val="004F571A"/>
    <w:pPr>
      <w:spacing w:line="280" w:lineRule="exact"/>
      <w:ind w:leftChars="-50" w:left="250" w:hangingChars="300" w:hanging="300"/>
      <w:jc w:val="both"/>
    </w:pPr>
    <w:rPr>
      <w:rFonts w:ascii="ＭＳ 明朝"/>
      <w:kern w:val="2"/>
      <w:sz w:val="18"/>
      <w:szCs w:val="24"/>
    </w:rPr>
  </w:style>
  <w:style w:type="character" w:styleId="aff">
    <w:name w:val="annotation reference"/>
    <w:rsid w:val="00031802"/>
    <w:rPr>
      <w:sz w:val="18"/>
      <w:szCs w:val="18"/>
    </w:rPr>
  </w:style>
  <w:style w:type="paragraph" w:styleId="aff0">
    <w:name w:val="annotation text"/>
    <w:basedOn w:val="a4"/>
    <w:link w:val="aff1"/>
    <w:rsid w:val="00031802"/>
  </w:style>
  <w:style w:type="paragraph" w:styleId="aff2">
    <w:name w:val="annotation subject"/>
    <w:basedOn w:val="aff0"/>
    <w:next w:val="aff0"/>
    <w:link w:val="aff3"/>
    <w:rsid w:val="00031802"/>
    <w:rPr>
      <w:b/>
      <w:bCs/>
    </w:rPr>
  </w:style>
  <w:style w:type="paragraph" w:styleId="aff4">
    <w:name w:val="Body Text Indent"/>
    <w:basedOn w:val="a4"/>
    <w:link w:val="aff5"/>
    <w:unhideWhenUsed/>
    <w:rsid w:val="00BF299C"/>
    <w:pPr>
      <w:snapToGrid w:val="0"/>
      <w:ind w:left="210" w:hangingChars="100" w:hanging="210"/>
    </w:pPr>
    <w:rPr>
      <w:rFonts w:hAnsi="ＭＳ 明朝"/>
      <w:szCs w:val="21"/>
    </w:rPr>
  </w:style>
  <w:style w:type="character" w:customStyle="1" w:styleId="aff5">
    <w:name w:val="本文インデント (文字)"/>
    <w:link w:val="aff4"/>
    <w:rsid w:val="00BF299C"/>
    <w:rPr>
      <w:rFonts w:ascii="ＭＳ 明朝" w:hAnsi="ＭＳ 明朝"/>
      <w:sz w:val="21"/>
      <w:szCs w:val="21"/>
    </w:rPr>
  </w:style>
  <w:style w:type="paragraph" w:styleId="aff6">
    <w:name w:val="Closing"/>
    <w:basedOn w:val="a4"/>
    <w:link w:val="aff7"/>
    <w:uiPriority w:val="99"/>
    <w:unhideWhenUsed/>
    <w:rsid w:val="0027452E"/>
    <w:pPr>
      <w:jc w:val="right"/>
    </w:pPr>
  </w:style>
  <w:style w:type="character" w:customStyle="1" w:styleId="aff7">
    <w:name w:val="結語 (文字)"/>
    <w:link w:val="aff6"/>
    <w:uiPriority w:val="99"/>
    <w:rsid w:val="0027452E"/>
    <w:rPr>
      <w:rFonts w:ascii="ＭＳ 明朝"/>
      <w:sz w:val="21"/>
      <w:szCs w:val="24"/>
    </w:rPr>
  </w:style>
  <w:style w:type="character" w:customStyle="1" w:styleId="a9">
    <w:name w:val="フッター (文字)"/>
    <w:link w:val="a8"/>
    <w:uiPriority w:val="99"/>
    <w:rsid w:val="005F7277"/>
    <w:rPr>
      <w:rFonts w:ascii="ＭＳ 明朝"/>
      <w:sz w:val="21"/>
    </w:rPr>
  </w:style>
  <w:style w:type="paragraph" w:customStyle="1" w:styleId="aff8">
    <w:name w:val="丸数字"/>
    <w:basedOn w:val="a4"/>
    <w:qFormat/>
    <w:rsid w:val="00644DDA"/>
    <w:pPr>
      <w:widowControl w:val="0"/>
      <w:spacing w:afterLines="50" w:after="50" w:line="320" w:lineRule="exact"/>
      <w:ind w:leftChars="340" w:left="500" w:hangingChars="160" w:hanging="160"/>
      <w:jc w:val="both"/>
    </w:pPr>
    <w:rPr>
      <w:rFonts w:cs="Century"/>
      <w:szCs w:val="20"/>
    </w:rPr>
  </w:style>
  <w:style w:type="paragraph" w:styleId="32">
    <w:name w:val="Body Text Indent 3"/>
    <w:basedOn w:val="a4"/>
    <w:link w:val="33"/>
    <w:unhideWhenUsed/>
    <w:rsid w:val="001277B0"/>
    <w:pPr>
      <w:snapToGrid w:val="0"/>
      <w:ind w:leftChars="16" w:left="175" w:hangingChars="67" w:hanging="141"/>
    </w:pPr>
    <w:rPr>
      <w:rFonts w:hAnsi="ＭＳ 明朝"/>
      <w:szCs w:val="21"/>
    </w:rPr>
  </w:style>
  <w:style w:type="character" w:customStyle="1" w:styleId="33">
    <w:name w:val="本文インデント 3 (文字)"/>
    <w:link w:val="32"/>
    <w:rsid w:val="001277B0"/>
    <w:rPr>
      <w:rFonts w:ascii="ＭＳ 明朝" w:hAnsi="ＭＳ 明朝"/>
      <w:sz w:val="21"/>
      <w:szCs w:val="21"/>
    </w:rPr>
  </w:style>
  <w:style w:type="paragraph" w:styleId="a2">
    <w:name w:val="List Continue"/>
    <w:basedOn w:val="a4"/>
    <w:rsid w:val="007878CB"/>
    <w:pPr>
      <w:numPr>
        <w:numId w:val="7"/>
      </w:numPr>
      <w:spacing w:after="180"/>
    </w:pPr>
  </w:style>
  <w:style w:type="paragraph" w:styleId="34">
    <w:name w:val="List Continue 3"/>
    <w:basedOn w:val="a4"/>
    <w:rsid w:val="00715EB6"/>
    <w:pPr>
      <w:widowControl w:val="0"/>
      <w:spacing w:after="180"/>
      <w:ind w:leftChars="600" w:left="1275"/>
      <w:jc w:val="both"/>
    </w:pPr>
    <w:rPr>
      <w:sz w:val="20"/>
      <w:szCs w:val="20"/>
    </w:rPr>
  </w:style>
  <w:style w:type="character" w:customStyle="1" w:styleId="91">
    <w:name w:val="(文字) (文字)9"/>
    <w:rsid w:val="00715EB6"/>
    <w:rPr>
      <w:rFonts w:ascii="ＭＳ 明朝" w:hAnsi="Courier New" w:cs="Courier New"/>
      <w:kern w:val="2"/>
      <w:sz w:val="21"/>
      <w:szCs w:val="21"/>
    </w:rPr>
  </w:style>
  <w:style w:type="paragraph" w:customStyle="1" w:styleId="a">
    <w:name w:val="（ア）（イ）（ウ）"/>
    <w:basedOn w:val="a4"/>
    <w:qFormat/>
    <w:rsid w:val="001D7542"/>
    <w:pPr>
      <w:widowControl w:val="0"/>
      <w:numPr>
        <w:numId w:val="8"/>
      </w:numPr>
      <w:tabs>
        <w:tab w:val="left" w:pos="1843"/>
      </w:tabs>
      <w:jc w:val="both"/>
    </w:pPr>
    <w:rPr>
      <w:rFonts w:hAnsi="ＭＳ 明朝" w:cs="ＭＳ ゴシック"/>
      <w:szCs w:val="21"/>
    </w:rPr>
  </w:style>
  <w:style w:type="character" w:customStyle="1" w:styleId="aff1">
    <w:name w:val="コメント文字列 (文字)"/>
    <w:link w:val="aff0"/>
    <w:rsid w:val="00B42D18"/>
    <w:rPr>
      <w:rFonts w:ascii="ＭＳ 明朝"/>
      <w:sz w:val="21"/>
      <w:szCs w:val="24"/>
    </w:rPr>
  </w:style>
  <w:style w:type="paragraph" w:styleId="aff9">
    <w:name w:val="Revision"/>
    <w:hidden/>
    <w:uiPriority w:val="99"/>
    <w:semiHidden/>
    <w:rsid w:val="00CA2BEE"/>
    <w:rPr>
      <w:rFonts w:ascii="ＭＳ 明朝"/>
      <w:sz w:val="21"/>
      <w:szCs w:val="24"/>
    </w:rPr>
  </w:style>
  <w:style w:type="paragraph" w:styleId="HTML">
    <w:name w:val="HTML Preformatted"/>
    <w:basedOn w:val="a4"/>
    <w:link w:val="HTML0"/>
    <w:uiPriority w:val="99"/>
    <w:semiHidden/>
    <w:unhideWhenUsed/>
    <w:rsid w:val="003B4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sz w:val="24"/>
    </w:rPr>
  </w:style>
  <w:style w:type="character" w:customStyle="1" w:styleId="HTML0">
    <w:name w:val="HTML 書式付き (文字)"/>
    <w:link w:val="HTML"/>
    <w:uiPriority w:val="99"/>
    <w:semiHidden/>
    <w:rsid w:val="003B4EDB"/>
    <w:rPr>
      <w:rFonts w:ascii="ＭＳ ゴシック" w:eastAsia="ＭＳ ゴシック" w:hAnsi="ＭＳ ゴシック" w:cs="ＭＳ ゴシック"/>
      <w:sz w:val="24"/>
      <w:szCs w:val="24"/>
    </w:rPr>
  </w:style>
  <w:style w:type="paragraph" w:customStyle="1" w:styleId="a1">
    <w:name w:val="表内箇条書き"/>
    <w:link w:val="affa"/>
    <w:rsid w:val="00E32375"/>
    <w:pPr>
      <w:widowControl w:val="0"/>
      <w:numPr>
        <w:numId w:val="11"/>
      </w:numPr>
      <w:snapToGrid w:val="0"/>
      <w:jc w:val="both"/>
    </w:pPr>
    <w:rPr>
      <w:rFonts w:ascii="ＭＳ 明朝" w:hAnsi="ＭＳ 明朝"/>
      <w:snapToGrid w:val="0"/>
      <w:sz w:val="21"/>
      <w:szCs w:val="21"/>
    </w:rPr>
  </w:style>
  <w:style w:type="character" w:customStyle="1" w:styleId="affa">
    <w:name w:val="表内箇条書き (文字)"/>
    <w:link w:val="a1"/>
    <w:rsid w:val="00E32375"/>
    <w:rPr>
      <w:rFonts w:ascii="ＭＳ 明朝" w:hAnsi="ＭＳ 明朝"/>
      <w:snapToGrid w:val="0"/>
      <w:sz w:val="21"/>
      <w:szCs w:val="21"/>
    </w:rPr>
  </w:style>
  <w:style w:type="paragraph" w:styleId="affb">
    <w:name w:val="TOC Heading"/>
    <w:basedOn w:val="1"/>
    <w:next w:val="a4"/>
    <w:uiPriority w:val="39"/>
    <w:unhideWhenUsed/>
    <w:qFormat/>
    <w:rsid w:val="00BC346E"/>
    <w:pPr>
      <w:keepLines/>
      <w:spacing w:after="0" w:line="259" w:lineRule="auto"/>
      <w:ind w:right="0"/>
      <w:outlineLvl w:val="9"/>
    </w:pPr>
    <w:rPr>
      <w:rFonts w:cs="Times New Roman"/>
      <w:color w:val="2E74B5"/>
      <w:kern w:val="0"/>
      <w:sz w:val="32"/>
      <w:szCs w:val="32"/>
    </w:rPr>
  </w:style>
  <w:style w:type="character" w:customStyle="1" w:styleId="20">
    <w:name w:val="見出し 2 (文字)"/>
    <w:link w:val="2"/>
    <w:rsid w:val="00BC346E"/>
    <w:rPr>
      <w:rFonts w:ascii="ＭＳ 明朝" w:eastAsia="ＭＳ ゴシック" w:cs="Arial"/>
      <w:snapToGrid w:val="0"/>
      <w:sz w:val="21"/>
      <w:szCs w:val="21"/>
    </w:rPr>
  </w:style>
  <w:style w:type="character" w:customStyle="1" w:styleId="ad">
    <w:name w:val="ヘッダー (文字)"/>
    <w:basedOn w:val="a5"/>
    <w:link w:val="ac"/>
    <w:rsid w:val="00C90F4E"/>
    <w:rPr>
      <w:rFonts w:ascii="ＭＳ 明朝"/>
      <w:sz w:val="21"/>
      <w:szCs w:val="24"/>
    </w:rPr>
  </w:style>
  <w:style w:type="character" w:customStyle="1" w:styleId="af6">
    <w:name w:val="吹き出し (文字)"/>
    <w:basedOn w:val="a5"/>
    <w:link w:val="af5"/>
    <w:semiHidden/>
    <w:rsid w:val="00C90F4E"/>
    <w:rPr>
      <w:rFonts w:ascii="Arial" w:eastAsia="ＭＳ ゴシック" w:hAnsi="Arial"/>
      <w:kern w:val="2"/>
      <w:sz w:val="18"/>
      <w:szCs w:val="18"/>
    </w:rPr>
  </w:style>
  <w:style w:type="paragraph" w:customStyle="1" w:styleId="120">
    <w:name w:val="12 内容箇条書き"/>
    <w:qFormat/>
    <w:rsid w:val="00225CF6"/>
    <w:pPr>
      <w:ind w:left="100" w:hangingChars="100" w:hanging="100"/>
    </w:pPr>
    <w:rPr>
      <w:rFonts w:ascii="ＭＳ 明朝" w:hAnsi="ＭＳ 明朝"/>
      <w:sz w:val="21"/>
      <w:szCs w:val="24"/>
    </w:rPr>
  </w:style>
  <w:style w:type="character" w:customStyle="1" w:styleId="10">
    <w:name w:val="見出し 1 (文字)"/>
    <w:basedOn w:val="a5"/>
    <w:link w:val="1"/>
    <w:rsid w:val="005966FA"/>
    <w:rPr>
      <w:rFonts w:ascii="Arial" w:eastAsia="ＭＳ ゴシック" w:hAnsi="Arial" w:cs="Arial"/>
      <w:color w:val="000000"/>
      <w:kern w:val="32"/>
      <w:sz w:val="28"/>
      <w:szCs w:val="28"/>
    </w:rPr>
  </w:style>
  <w:style w:type="character" w:customStyle="1" w:styleId="30">
    <w:name w:val="見出し 3 (文字)"/>
    <w:basedOn w:val="a5"/>
    <w:link w:val="3"/>
    <w:rsid w:val="005966FA"/>
    <w:rPr>
      <w:rFonts w:ascii="ＭＳ ゴシック" w:eastAsia="ＭＳ ゴシック" w:hAnsi="Arial"/>
      <w:color w:val="000000"/>
      <w:kern w:val="21"/>
      <w:sz w:val="21"/>
    </w:rPr>
  </w:style>
  <w:style w:type="character" w:customStyle="1" w:styleId="af8">
    <w:name w:val="本文 (文字)"/>
    <w:basedOn w:val="a5"/>
    <w:link w:val="af7"/>
    <w:rsid w:val="005966FA"/>
    <w:rPr>
      <w:rFonts w:ascii="ＭＳ 明朝"/>
      <w:sz w:val="21"/>
      <w:szCs w:val="24"/>
    </w:rPr>
  </w:style>
  <w:style w:type="character" w:customStyle="1" w:styleId="40">
    <w:name w:val="見出し 4 (文字)"/>
    <w:aliases w:val="見出し 4 Char (文字)"/>
    <w:basedOn w:val="a5"/>
    <w:link w:val="4"/>
    <w:rsid w:val="005966FA"/>
    <w:rPr>
      <w:rFonts w:ascii="ＭＳ 明朝"/>
      <w:sz w:val="21"/>
    </w:rPr>
  </w:style>
  <w:style w:type="character" w:customStyle="1" w:styleId="50">
    <w:name w:val="見出し 5 (文字)"/>
    <w:basedOn w:val="a5"/>
    <w:link w:val="5"/>
    <w:rsid w:val="005966FA"/>
    <w:rPr>
      <w:rFonts w:ascii="ＭＳ 明朝"/>
      <w:sz w:val="21"/>
    </w:rPr>
  </w:style>
  <w:style w:type="character" w:customStyle="1" w:styleId="70">
    <w:name w:val="見出し 7 (文字)"/>
    <w:basedOn w:val="a5"/>
    <w:link w:val="7"/>
    <w:rsid w:val="005966FA"/>
    <w:rPr>
      <w:rFonts w:ascii="ＭＳ 明朝"/>
      <w:sz w:val="22"/>
    </w:rPr>
  </w:style>
  <w:style w:type="character" w:customStyle="1" w:styleId="80">
    <w:name w:val="見出し 8 (文字)"/>
    <w:basedOn w:val="a5"/>
    <w:link w:val="8"/>
    <w:rsid w:val="005966FA"/>
    <w:rPr>
      <w:rFonts w:ascii="ＭＳ 明朝"/>
      <w:sz w:val="22"/>
    </w:rPr>
  </w:style>
  <w:style w:type="character" w:customStyle="1" w:styleId="24">
    <w:name w:val="本文インデント 2 (文字)"/>
    <w:basedOn w:val="a5"/>
    <w:link w:val="23"/>
    <w:rsid w:val="005966FA"/>
    <w:rPr>
      <w:rFonts w:ascii="ＭＳ 明朝" w:eastAsia="ＭＳ ゴシック"/>
      <w:kern w:val="2"/>
      <w:sz w:val="21"/>
    </w:rPr>
  </w:style>
  <w:style w:type="character" w:styleId="affc">
    <w:name w:val="FollowedHyperlink"/>
    <w:rsid w:val="005966FA"/>
    <w:rPr>
      <w:color w:val="800080"/>
      <w:u w:val="single"/>
    </w:rPr>
  </w:style>
  <w:style w:type="paragraph" w:styleId="25">
    <w:name w:val="Body Text 2"/>
    <w:basedOn w:val="a4"/>
    <w:link w:val="26"/>
    <w:rsid w:val="005966FA"/>
    <w:pPr>
      <w:widowControl w:val="0"/>
      <w:tabs>
        <w:tab w:val="left" w:leader="middleDot" w:pos="8073"/>
        <w:tab w:val="left" w:leader="middleDot" w:pos="8177"/>
      </w:tabs>
      <w:spacing w:beforeLines="20"/>
      <w:jc w:val="both"/>
    </w:pPr>
    <w:rPr>
      <w:color w:val="000000"/>
      <w:kern w:val="2"/>
      <w:sz w:val="20"/>
    </w:rPr>
  </w:style>
  <w:style w:type="character" w:customStyle="1" w:styleId="26">
    <w:name w:val="本文 2 (文字)"/>
    <w:basedOn w:val="a5"/>
    <w:link w:val="25"/>
    <w:rsid w:val="005966FA"/>
    <w:rPr>
      <w:rFonts w:ascii="ＭＳ 明朝"/>
      <w:color w:val="000000"/>
      <w:kern w:val="2"/>
      <w:szCs w:val="24"/>
    </w:rPr>
  </w:style>
  <w:style w:type="character" w:customStyle="1" w:styleId="af3">
    <w:name w:val="記 (文字)"/>
    <w:basedOn w:val="a5"/>
    <w:link w:val="af2"/>
    <w:rsid w:val="005966FA"/>
    <w:rPr>
      <w:rFonts w:ascii="ＭＳ 明朝" w:hAnsi="Times New Roman"/>
      <w:spacing w:val="6"/>
      <w:szCs w:val="24"/>
    </w:rPr>
  </w:style>
  <w:style w:type="paragraph" w:styleId="35">
    <w:name w:val="Body Text 3"/>
    <w:basedOn w:val="a4"/>
    <w:link w:val="36"/>
    <w:rsid w:val="005966FA"/>
    <w:pPr>
      <w:widowControl w:val="0"/>
      <w:tabs>
        <w:tab w:val="left" w:pos="8073"/>
        <w:tab w:val="left" w:leader="middleDot" w:pos="8177"/>
      </w:tabs>
      <w:jc w:val="both"/>
    </w:pPr>
    <w:rPr>
      <w:color w:val="FF0000"/>
      <w:kern w:val="2"/>
    </w:rPr>
  </w:style>
  <w:style w:type="character" w:customStyle="1" w:styleId="36">
    <w:name w:val="本文 3 (文字)"/>
    <w:basedOn w:val="a5"/>
    <w:link w:val="35"/>
    <w:rsid w:val="005966FA"/>
    <w:rPr>
      <w:rFonts w:ascii="ＭＳ 明朝"/>
      <w:color w:val="FF0000"/>
      <w:kern w:val="2"/>
      <w:sz w:val="21"/>
      <w:szCs w:val="24"/>
    </w:rPr>
  </w:style>
  <w:style w:type="paragraph" w:customStyle="1" w:styleId="affd">
    <w:name w:val="報告書タイトル"/>
    <w:basedOn w:val="affe"/>
    <w:rsid w:val="005966FA"/>
    <w:rPr>
      <w:sz w:val="36"/>
    </w:rPr>
  </w:style>
  <w:style w:type="paragraph" w:styleId="affe">
    <w:name w:val="Title"/>
    <w:basedOn w:val="a4"/>
    <w:link w:val="afff"/>
    <w:qFormat/>
    <w:rsid w:val="005966FA"/>
    <w:pPr>
      <w:widowControl w:val="0"/>
      <w:jc w:val="center"/>
      <w:outlineLvl w:val="0"/>
    </w:pPr>
    <w:rPr>
      <w:rFonts w:ascii="Arial" w:eastAsia="ＭＳ ゴシック" w:hAnsi="Arial"/>
      <w:kern w:val="2"/>
      <w:sz w:val="44"/>
      <w:szCs w:val="32"/>
    </w:rPr>
  </w:style>
  <w:style w:type="character" w:customStyle="1" w:styleId="afff">
    <w:name w:val="表題 (文字)"/>
    <w:basedOn w:val="a5"/>
    <w:link w:val="affe"/>
    <w:rsid w:val="005966FA"/>
    <w:rPr>
      <w:rFonts w:ascii="Arial" w:eastAsia="ＭＳ ゴシック" w:hAnsi="Arial"/>
      <w:kern w:val="2"/>
      <w:sz w:val="44"/>
      <w:szCs w:val="32"/>
    </w:rPr>
  </w:style>
  <w:style w:type="character" w:customStyle="1" w:styleId="aff3">
    <w:name w:val="コメント内容 (文字)"/>
    <w:basedOn w:val="aff1"/>
    <w:link w:val="aff2"/>
    <w:rsid w:val="005966FA"/>
    <w:rPr>
      <w:rFonts w:ascii="ＭＳ 明朝"/>
      <w:b/>
      <w:bCs/>
      <w:sz w:val="21"/>
      <w:szCs w:val="24"/>
    </w:rPr>
  </w:style>
  <w:style w:type="paragraph" w:styleId="afff0">
    <w:name w:val="Document Map"/>
    <w:basedOn w:val="a4"/>
    <w:link w:val="afff1"/>
    <w:rsid w:val="005966FA"/>
    <w:pPr>
      <w:widowControl w:val="0"/>
      <w:jc w:val="both"/>
    </w:pPr>
    <w:rPr>
      <w:rFonts w:ascii="MS UI Gothic" w:eastAsia="MS UI Gothic"/>
      <w:kern w:val="2"/>
      <w:sz w:val="18"/>
      <w:szCs w:val="18"/>
    </w:rPr>
  </w:style>
  <w:style w:type="character" w:customStyle="1" w:styleId="afff1">
    <w:name w:val="見出しマップ (文字)"/>
    <w:basedOn w:val="a5"/>
    <w:link w:val="afff0"/>
    <w:rsid w:val="005966FA"/>
    <w:rPr>
      <w:rFonts w:ascii="MS UI Gothic" w:eastAsia="MS UI Gothic"/>
      <w:kern w:val="2"/>
      <w:sz w:val="18"/>
      <w:szCs w:val="18"/>
    </w:rPr>
  </w:style>
  <w:style w:type="paragraph" w:customStyle="1" w:styleId="37">
    <w:name w:val="本文3"/>
    <w:basedOn w:val="af7"/>
    <w:rsid w:val="005966FA"/>
    <w:pPr>
      <w:overflowPunct w:val="0"/>
      <w:topLinePunct/>
      <w:spacing w:line="280" w:lineRule="atLeast"/>
      <w:ind w:left="624"/>
      <w:jc w:val="both"/>
    </w:pPr>
    <w:rPr>
      <w:rFonts w:ascii="Times New Roman" w:eastAsia="ＭＳ Ｐ明朝" w:hAnsi="Times New Roman"/>
      <w:kern w:val="20"/>
      <w:lang w:val="en-GB"/>
    </w:rPr>
  </w:style>
  <w:style w:type="paragraph" w:customStyle="1" w:styleId="a0">
    <w:name w:val="箇条書きア"/>
    <w:rsid w:val="005966FA"/>
    <w:pPr>
      <w:numPr>
        <w:numId w:val="15"/>
      </w:numPr>
    </w:pPr>
    <w:rPr>
      <w:rFonts w:ascii="ＭＳ Ｐゴシック"/>
      <w:sz w:val="21"/>
      <w:szCs w:val="24"/>
      <w:lang w:val="en-GB"/>
    </w:rPr>
  </w:style>
  <w:style w:type="paragraph" w:customStyle="1" w:styleId="309pt">
    <w:name w:val="30 表中左揃え9pt"/>
    <w:qFormat/>
    <w:rsid w:val="004F571A"/>
    <w:pPr>
      <w:spacing w:line="280" w:lineRule="exact"/>
      <w:ind w:leftChars="10" w:left="10"/>
    </w:pPr>
    <w:rPr>
      <w:rFonts w:ascii="ＭＳ 明朝"/>
      <w:kern w:val="2"/>
      <w:sz w:val="18"/>
      <w:szCs w:val="24"/>
    </w:rPr>
  </w:style>
  <w:style w:type="paragraph" w:customStyle="1" w:styleId="13">
    <w:name w:val="13　▢添付書類名"/>
    <w:basedOn w:val="a8"/>
    <w:qFormat/>
    <w:rsid w:val="005966FA"/>
    <w:pPr>
      <w:widowControl w:val="0"/>
      <w:tabs>
        <w:tab w:val="clear" w:pos="4252"/>
        <w:tab w:val="clear" w:pos="8504"/>
      </w:tabs>
      <w:snapToGrid/>
      <w:ind w:leftChars="150" w:left="495" w:hangingChars="100" w:hanging="180"/>
      <w:jc w:val="both"/>
    </w:pPr>
    <w:rPr>
      <w:rFonts w:ascii="Bookman Old Style" w:hAnsi="Bookman Old Style"/>
      <w:kern w:val="2"/>
      <w:sz w:val="18"/>
      <w:szCs w:val="24"/>
    </w:rPr>
  </w:style>
  <w:style w:type="paragraph" w:customStyle="1" w:styleId="350">
    <w:name w:val="35 表中左揃え"/>
    <w:qFormat/>
    <w:rsid w:val="00644DDA"/>
    <w:pPr>
      <w:widowControl w:val="0"/>
      <w:tabs>
        <w:tab w:val="left" w:pos="8073"/>
        <w:tab w:val="left" w:leader="middleDot" w:pos="8177"/>
      </w:tabs>
      <w:spacing w:line="300" w:lineRule="exact"/>
      <w:ind w:leftChars="20" w:left="20" w:rightChars="20" w:right="20"/>
      <w:jc w:val="both"/>
    </w:pPr>
    <w:rPr>
      <w:rFonts w:ascii="Bookman Old Style" w:hAnsi="Bookman Old Style"/>
      <w:kern w:val="2"/>
      <w:sz w:val="21"/>
    </w:rPr>
  </w:style>
  <w:style w:type="paragraph" w:customStyle="1" w:styleId="329pt">
    <w:name w:val="32 表中ア 9pt"/>
    <w:qFormat/>
    <w:rsid w:val="00E03681"/>
    <w:pPr>
      <w:adjustRightInd w:val="0"/>
      <w:spacing w:beforeLines="10" w:before="10" w:afterLines="10" w:after="10" w:line="240" w:lineRule="exact"/>
      <w:ind w:leftChars="50" w:left="200" w:hangingChars="150" w:hanging="150"/>
      <w:jc w:val="both"/>
    </w:pPr>
    <w:rPr>
      <w:rFonts w:ascii="ＭＳ 明朝"/>
      <w:kern w:val="2"/>
      <w:sz w:val="18"/>
      <w:szCs w:val="24"/>
    </w:rPr>
  </w:style>
  <w:style w:type="paragraph" w:customStyle="1" w:styleId="02">
    <w:name w:val="02 様式名"/>
    <w:basedOn w:val="a4"/>
    <w:qFormat/>
    <w:rsid w:val="00225CF6"/>
    <w:pPr>
      <w:widowControl w:val="0"/>
      <w:tabs>
        <w:tab w:val="left" w:pos="8073"/>
        <w:tab w:val="left" w:leader="middleDot" w:pos="8177"/>
      </w:tabs>
      <w:jc w:val="center"/>
    </w:pPr>
    <w:rPr>
      <w:rFonts w:ascii="Bookman Old Style" w:eastAsia="ＭＳ ゴシック" w:hAnsi="Bookman Old Style"/>
      <w:b/>
      <w:kern w:val="2"/>
      <w:sz w:val="32"/>
    </w:rPr>
  </w:style>
  <w:style w:type="paragraph" w:styleId="afff2">
    <w:name w:val="Date"/>
    <w:basedOn w:val="a4"/>
    <w:next w:val="a4"/>
    <w:link w:val="afff3"/>
    <w:semiHidden/>
    <w:unhideWhenUsed/>
    <w:rsid w:val="00501684"/>
  </w:style>
  <w:style w:type="paragraph" w:customStyle="1" w:styleId="319pt">
    <w:name w:val="31 表おび9pt"/>
    <w:qFormat/>
    <w:rsid w:val="00414061"/>
    <w:pPr>
      <w:widowControl w:val="0"/>
      <w:snapToGrid w:val="0"/>
      <w:spacing w:line="280" w:lineRule="exact"/>
      <w:jc w:val="center"/>
    </w:pPr>
    <w:rPr>
      <w:rFonts w:ascii="ＭＳ 明朝" w:hAnsi="ＭＳ 明朝"/>
      <w:kern w:val="2"/>
      <w:sz w:val="18"/>
    </w:rPr>
  </w:style>
  <w:style w:type="paragraph" w:customStyle="1" w:styleId="218pt">
    <w:name w:val="21　行間8pt"/>
    <w:qFormat/>
    <w:rsid w:val="005966FA"/>
    <w:pPr>
      <w:spacing w:line="160" w:lineRule="exact"/>
      <w:ind w:left="102" w:hanging="102"/>
    </w:pPr>
    <w:rPr>
      <w:rFonts w:ascii="ＭＳ 明朝" w:eastAsia="ＭＳ ゴシック" w:hAnsi="ＭＳ ゴシック"/>
      <w:kern w:val="2"/>
      <w:sz w:val="21"/>
    </w:rPr>
  </w:style>
  <w:style w:type="paragraph" w:customStyle="1" w:styleId="afff4">
    <w:name w:val="アイウ"/>
    <w:basedOn w:val="af0"/>
    <w:rsid w:val="005966FA"/>
    <w:pPr>
      <w:tabs>
        <w:tab w:val="num" w:pos="964"/>
      </w:tabs>
      <w:ind w:left="964" w:hanging="397"/>
    </w:pPr>
    <w:rPr>
      <w:rFonts w:hAnsi="ＭＳ 明朝" w:cs="ＭＳ ゴシック"/>
    </w:rPr>
  </w:style>
  <w:style w:type="paragraph" w:styleId="afff5">
    <w:name w:val="List Paragraph"/>
    <w:basedOn w:val="a4"/>
    <w:uiPriority w:val="34"/>
    <w:qFormat/>
    <w:rsid w:val="005966FA"/>
    <w:pPr>
      <w:widowControl w:val="0"/>
      <w:ind w:leftChars="400" w:left="840"/>
      <w:jc w:val="both"/>
    </w:pPr>
    <w:rPr>
      <w:kern w:val="2"/>
    </w:rPr>
  </w:style>
  <w:style w:type="paragraph" w:customStyle="1" w:styleId="360">
    <w:name w:val="36 表中センター"/>
    <w:qFormat/>
    <w:rsid w:val="00043159"/>
    <w:pPr>
      <w:snapToGrid w:val="0"/>
      <w:spacing w:line="320" w:lineRule="exact"/>
      <w:jc w:val="center"/>
    </w:pPr>
    <w:rPr>
      <w:rFonts w:ascii="ＭＳ 明朝" w:hAnsi="ＭＳ 明朝"/>
      <w:spacing w:val="2"/>
      <w:sz w:val="21"/>
      <w:szCs w:val="24"/>
    </w:rPr>
  </w:style>
  <w:style w:type="character" w:customStyle="1" w:styleId="afff3">
    <w:name w:val="日付 (文字)"/>
    <w:basedOn w:val="a5"/>
    <w:link w:val="afff2"/>
    <w:semiHidden/>
    <w:rsid w:val="00501684"/>
    <w:rPr>
      <w:rFonts w:ascii="ＭＳ 明朝"/>
      <w:sz w:val="21"/>
      <w:szCs w:val="24"/>
    </w:rPr>
  </w:style>
  <w:style w:type="paragraph" w:customStyle="1" w:styleId="341-19pt">
    <w:name w:val="34 表中1-1 9pt"/>
    <w:qFormat/>
    <w:rsid w:val="009F3791"/>
    <w:pPr>
      <w:spacing w:line="280" w:lineRule="exact"/>
      <w:ind w:left="200" w:hangingChars="200" w:hanging="200"/>
    </w:pPr>
    <w:rPr>
      <w:rFonts w:ascii="ＭＳ 明朝"/>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141398">
      <w:bodyDiv w:val="1"/>
      <w:marLeft w:val="0"/>
      <w:marRight w:val="0"/>
      <w:marTop w:val="0"/>
      <w:marBottom w:val="0"/>
      <w:divBdr>
        <w:top w:val="none" w:sz="0" w:space="0" w:color="auto"/>
        <w:left w:val="none" w:sz="0" w:space="0" w:color="auto"/>
        <w:bottom w:val="none" w:sz="0" w:space="0" w:color="auto"/>
        <w:right w:val="none" w:sz="0" w:space="0" w:color="auto"/>
      </w:divBdr>
    </w:div>
    <w:div w:id="1724209174">
      <w:bodyDiv w:val="1"/>
      <w:marLeft w:val="0"/>
      <w:marRight w:val="0"/>
      <w:marTop w:val="0"/>
      <w:marBottom w:val="0"/>
      <w:divBdr>
        <w:top w:val="none" w:sz="0" w:space="0" w:color="auto"/>
        <w:left w:val="none" w:sz="0" w:space="0" w:color="auto"/>
        <w:bottom w:val="none" w:sz="0" w:space="0" w:color="auto"/>
        <w:right w:val="none" w:sz="0" w:space="0" w:color="auto"/>
      </w:divBdr>
    </w:div>
    <w:div w:id="1763263152">
      <w:bodyDiv w:val="1"/>
      <w:marLeft w:val="0"/>
      <w:marRight w:val="0"/>
      <w:marTop w:val="0"/>
      <w:marBottom w:val="0"/>
      <w:divBdr>
        <w:top w:val="none" w:sz="0" w:space="0" w:color="auto"/>
        <w:left w:val="none" w:sz="0" w:space="0" w:color="auto"/>
        <w:bottom w:val="none" w:sz="0" w:space="0" w:color="auto"/>
        <w:right w:val="none" w:sz="0" w:space="0" w:color="auto"/>
      </w:divBdr>
    </w:div>
    <w:div w:id="203457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5.xml"/><Relationship Id="rId18" Type="http://schemas.openxmlformats.org/officeDocument/2006/relationships/header" Target="header2.xml"/><Relationship Id="rId26" Type="http://schemas.openxmlformats.org/officeDocument/2006/relationships/header" Target="header8.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header" Target="header7.xml"/><Relationship Id="rId33"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3.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9.xml"/><Relationship Id="rId32" Type="http://schemas.openxmlformats.org/officeDocument/2006/relationships/header" Target="header14.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footer" Target="footer10.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CDDFD-3EA0-440F-879E-190881105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FAA39C5D</Template>
  <TotalTime>0</TotalTime>
  <Pages>80</Pages>
  <Words>5584</Words>
  <Characters>31833</Characters>
  <Application>Microsoft Office Word</Application>
  <DocSecurity>0</DocSecurity>
  <Lines>265</Lines>
  <Paragraphs>74</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37343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2021-04-21T05:44:00Z</dcterms:created>
  <dcterms:modified xsi:type="dcterms:W3CDTF">2021-05-10T04:49:00Z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306835</vt:lpwstr>
  </property>
  <property fmtid="{D5CDD505-2E9C-101B-9397-08002B2CF9AE}" pid="3" name="NXPowerLiteSettings">
    <vt:lpwstr>C74006B004C800</vt:lpwstr>
  </property>
  <property fmtid="{D5CDD505-2E9C-101B-9397-08002B2CF9AE}" pid="4" name="NXPowerLiteVersion">
    <vt:lpwstr>S7.1.18</vt:lpwstr>
  </property>
</Properties>
</file>